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AE03" w14:textId="77777777" w:rsidR="00041529" w:rsidRDefault="00041529"/>
    <w:p w14:paraId="4EB1724B" w14:textId="76055964" w:rsidR="001A242B" w:rsidRPr="00041529" w:rsidRDefault="00281E2C" w:rsidP="00041529">
      <w:pPr>
        <w:jc w:val="center"/>
        <w:rPr>
          <w:b/>
          <w:bCs/>
        </w:rPr>
      </w:pPr>
      <w:r w:rsidRPr="00041529">
        <w:rPr>
          <w:b/>
          <w:bCs/>
        </w:rPr>
        <w:t xml:space="preserve">PET 2 – </w:t>
      </w:r>
      <w:r w:rsidR="00041635">
        <w:rPr>
          <w:b/>
          <w:bCs/>
        </w:rPr>
        <w:t>5</w:t>
      </w:r>
      <w:r w:rsidRPr="00041529">
        <w:rPr>
          <w:b/>
          <w:bCs/>
        </w:rPr>
        <w:t xml:space="preserve">º ano </w:t>
      </w:r>
      <w:r w:rsidR="00F3516B" w:rsidRPr="00041529">
        <w:rPr>
          <w:b/>
          <w:bCs/>
        </w:rPr>
        <w:t>–</w:t>
      </w:r>
      <w:r w:rsidRPr="00041529">
        <w:rPr>
          <w:b/>
          <w:bCs/>
        </w:rPr>
        <w:t xml:space="preserve"> 2021</w:t>
      </w:r>
    </w:p>
    <w:p w14:paraId="087A92D9" w14:textId="77777777" w:rsidR="00F3516B" w:rsidRDefault="00F3516B"/>
    <w:p w14:paraId="61603C03" w14:textId="77777777" w:rsidR="00F3516B" w:rsidRDefault="00F3516B" w:rsidP="00041529">
      <w:pPr>
        <w:spacing w:line="480" w:lineRule="auto"/>
      </w:pPr>
      <w:r>
        <w:t>Escola:______________________________________________________________________</w:t>
      </w:r>
    </w:p>
    <w:p w14:paraId="43EB2D3C" w14:textId="77777777" w:rsidR="00F3516B" w:rsidRDefault="00F3516B" w:rsidP="00041529">
      <w:pPr>
        <w:spacing w:line="480" w:lineRule="auto"/>
      </w:pPr>
      <w:r>
        <w:t>Nome:_______________________________________________________________________</w:t>
      </w:r>
    </w:p>
    <w:p w14:paraId="30333116" w14:textId="77777777" w:rsidR="007401EA" w:rsidRDefault="00041529" w:rsidP="00041529">
      <w:pPr>
        <w:spacing w:line="480" w:lineRule="auto"/>
      </w:pPr>
      <w:r>
        <w:t xml:space="preserve">Ano: </w:t>
      </w:r>
      <w:r>
        <w:softHyphen/>
      </w:r>
      <w:r>
        <w:softHyphen/>
      </w:r>
      <w:r>
        <w:softHyphen/>
      </w:r>
      <w:r>
        <w:softHyphen/>
        <w:t>________ Turma:____________________ Prof. _________________________________</w:t>
      </w:r>
    </w:p>
    <w:sdt>
      <w:sdt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  <w:id w:val="-1506743311"/>
        <w:docPartObj>
          <w:docPartGallery w:val="Table of Contents"/>
          <w:docPartUnique/>
        </w:docPartObj>
      </w:sdtPr>
      <w:sdtEndPr/>
      <w:sdtContent>
        <w:p w14:paraId="36EEEE1D" w14:textId="77777777" w:rsidR="002901B3" w:rsidRPr="00C31CDC" w:rsidRDefault="002901B3" w:rsidP="00C31CDC">
          <w:pPr>
            <w:pStyle w:val="CabealhodoSumrio"/>
            <w:spacing w:line="276" w:lineRule="auto"/>
            <w:jc w:val="center"/>
            <w:rPr>
              <w:b/>
              <w:bCs/>
            </w:rPr>
          </w:pPr>
          <w:r w:rsidRPr="00C31CDC">
            <w:rPr>
              <w:b/>
              <w:bCs/>
            </w:rPr>
            <w:t>Sumário</w:t>
          </w:r>
        </w:p>
        <w:p w14:paraId="07318F34" w14:textId="54FFF1D7" w:rsidR="00F927FB" w:rsidRPr="00024001" w:rsidRDefault="002901B3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0922654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34F6801" w14:textId="7D9FFAD0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5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855A4FC" w14:textId="6E0FB1E9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6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8A74159" w14:textId="0AF5783C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7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382B918" w14:textId="5CBB8781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8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9038551" w14:textId="3D4F4184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9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71E45BA" w14:textId="529127C8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0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F65A71E" w14:textId="29686FE6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1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23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9C90CBC" w14:textId="72D850AD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2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23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0FA2BD1" w14:textId="2B856154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3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26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86FA827" w14:textId="2FBF28AD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4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29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E928EA1" w14:textId="76D749CC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5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35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77666C8" w14:textId="71BE3D60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6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37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451CFE7" w14:textId="2A6E04EA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7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39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1A18674" w14:textId="254C5F8F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8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41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CAFF4CF" w14:textId="429E150C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9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44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54F7121" w14:textId="19E94149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0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47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3B3E737" w14:textId="6242B2D7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1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51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7B9F5DB" w14:textId="6B7BBCCC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2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53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419BA56" w14:textId="06FD5A4B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3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57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A0E3EBF" w14:textId="2EEF5031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4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62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F8A067E" w14:textId="7CBA24E4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5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65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D27F933" w14:textId="4D84F04E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6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69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18FE2E2" w14:textId="03927594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7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72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7FFCB46" w14:textId="0BC1C537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8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75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B2607BC" w14:textId="29FD71E0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9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78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D037FD4" w14:textId="2E3CA4B5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0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81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A4BBB43" w14:textId="2FEBE473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1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84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65BCB9D" w14:textId="5ED00B0B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2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87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A9F0A71" w14:textId="07B2738F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3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90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2608B09" w14:textId="2EFDB322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4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1ª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94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CC2A706" w14:textId="7AC86AA8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5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2ª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96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28E40FC" w14:textId="7B8E8090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6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3ª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98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65FD90A" w14:textId="1ED61E9D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7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4ª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100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6163823" w14:textId="48310985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8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5ª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102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D7478F1" w14:textId="0FAFF622" w:rsidR="00F927FB" w:rsidRPr="00024001" w:rsidRDefault="0093377C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9" w:history="1">
            <w:r w:rsidR="00041635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6ª semana</w:t>
            </w:r>
            <w:r w:rsidR="00041635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A34CE6">
              <w:rPr>
                <w:noProof/>
                <w:webHidden/>
                <w:sz w:val="20"/>
                <w:szCs w:val="18"/>
              </w:rPr>
              <w:t>105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850BAC5" w14:textId="77777777" w:rsidR="002901B3" w:rsidRDefault="002901B3" w:rsidP="007A4AB0">
          <w:pPr>
            <w:spacing w:line="276" w:lineRule="auto"/>
          </w:pPr>
          <w:r>
            <w:rPr>
              <w:b/>
              <w:bCs/>
            </w:rPr>
            <w:lastRenderedPageBreak/>
            <w:fldChar w:fldCharType="end"/>
          </w:r>
        </w:p>
      </w:sdtContent>
    </w:sdt>
    <w:p w14:paraId="4C1A1645" w14:textId="1CC2DD26" w:rsidR="007A4AB0" w:rsidRDefault="009C4BD0" w:rsidP="007A4AB0">
      <w:pPr>
        <w:pStyle w:val="Ttulo1"/>
        <w:rPr>
          <w:b/>
          <w:bCs/>
        </w:rPr>
      </w:pPr>
      <w:bookmarkStart w:id="0" w:name="_Toc70922654"/>
      <w:r w:rsidRPr="002901B3">
        <w:rPr>
          <w:b/>
          <w:bCs/>
        </w:rPr>
        <w:t>LÍNGUA PORTUGUESA 1ª SEMANA</w:t>
      </w:r>
      <w:bookmarkEnd w:id="0"/>
    </w:p>
    <w:p w14:paraId="7AAABDB6" w14:textId="4018B00A" w:rsidR="00723A34" w:rsidRPr="00723A34" w:rsidRDefault="00723A34" w:rsidP="00723A34">
      <w:pPr>
        <w:rPr>
          <w:rFonts w:ascii="Barlow-Regular" w:hAnsi="Barlow-Regular"/>
          <w:color w:val="242021"/>
          <w:sz w:val="26"/>
          <w:szCs w:val="24"/>
        </w:rPr>
      </w:pPr>
      <w:r w:rsidRPr="00723A34">
        <w:rPr>
          <w:rFonts w:ascii="Barlow-Bold" w:hAnsi="Barlow-Bold"/>
          <w:b/>
          <w:bCs/>
          <w:color w:val="242021"/>
          <w:sz w:val="26"/>
          <w:szCs w:val="24"/>
        </w:rPr>
        <w:t xml:space="preserve">TEMA: </w:t>
      </w:r>
      <w:r w:rsidRPr="00723A34">
        <w:rPr>
          <w:rFonts w:ascii="Barlow-Regular" w:hAnsi="Barlow-Regular"/>
          <w:color w:val="242021"/>
          <w:sz w:val="26"/>
          <w:szCs w:val="24"/>
        </w:rPr>
        <w:t>Tempos verbais. Caro (a) estudante, nessa semana iremos aprender sobre tempos verbais (presente, passado e futuro).</w:t>
      </w:r>
      <w:r w:rsidRPr="00723A34">
        <w:rPr>
          <w:rFonts w:ascii="Barlow-Regular" w:hAnsi="Barlow-Regular"/>
          <w:color w:val="242021"/>
          <w:sz w:val="26"/>
          <w:szCs w:val="24"/>
        </w:rPr>
        <w:br/>
      </w:r>
      <w:r w:rsidRPr="00723A34">
        <w:rPr>
          <w:rFonts w:ascii="Barlow-Bold" w:hAnsi="Barlow-Bold"/>
          <w:b/>
          <w:bCs/>
          <w:color w:val="242021"/>
          <w:sz w:val="26"/>
          <w:szCs w:val="24"/>
        </w:rPr>
        <w:t>APRESENTAÇÃO:</w:t>
      </w:r>
      <w:r w:rsidRPr="00723A34">
        <w:rPr>
          <w:rFonts w:ascii="Barlow-Bold" w:hAnsi="Barlow-Bold"/>
          <w:b/>
          <w:bCs/>
          <w:color w:val="242021"/>
          <w:sz w:val="26"/>
          <w:szCs w:val="24"/>
        </w:rPr>
        <w:br/>
      </w:r>
      <w:r w:rsidRPr="00723A34">
        <w:rPr>
          <w:rFonts w:ascii="Barlow-Regular" w:hAnsi="Barlow-Regular"/>
          <w:color w:val="242021"/>
          <w:sz w:val="26"/>
          <w:szCs w:val="24"/>
        </w:rPr>
        <w:t xml:space="preserve">Os </w:t>
      </w:r>
      <w:r w:rsidRPr="00723A34">
        <w:rPr>
          <w:rFonts w:ascii="Barlow-Bold" w:hAnsi="Barlow-Bold"/>
          <w:b/>
          <w:bCs/>
          <w:color w:val="242021"/>
          <w:sz w:val="26"/>
          <w:szCs w:val="24"/>
        </w:rPr>
        <w:t xml:space="preserve">verbos </w:t>
      </w:r>
      <w:r w:rsidRPr="00723A34">
        <w:rPr>
          <w:rFonts w:ascii="Barlow-Regular" w:hAnsi="Barlow-Regular"/>
          <w:color w:val="242021"/>
          <w:sz w:val="26"/>
          <w:szCs w:val="24"/>
        </w:rPr>
        <w:t>constituem uma classe gramatical que é responsável por expressar uma ação, um estado, um desejo ou um acontecimento, ou até um fenômeno natural, por isso essa classe de palavras é fundamental à nossa comunicação.</w:t>
      </w:r>
    </w:p>
    <w:p w14:paraId="2680118B" w14:textId="3CAA7F76" w:rsidR="00723A34" w:rsidRPr="00723A34" w:rsidRDefault="00723A34" w:rsidP="00723A34">
      <w:r w:rsidRPr="00723A34">
        <w:rPr>
          <w:rFonts w:ascii="Barlow-Regular" w:hAnsi="Barlow-Regular"/>
          <w:color w:val="242021"/>
          <w:sz w:val="26"/>
          <w:szCs w:val="24"/>
        </w:rPr>
        <w:t xml:space="preserve">Os verbos </w:t>
      </w:r>
      <w:r w:rsidRPr="00723A34">
        <w:rPr>
          <w:rFonts w:ascii="Barlow-Bold" w:hAnsi="Barlow-Bold"/>
          <w:b/>
          <w:bCs/>
          <w:color w:val="242021"/>
          <w:sz w:val="26"/>
          <w:szCs w:val="24"/>
        </w:rPr>
        <w:t>flexionam-se em tempo, modo, número e pessoa</w:t>
      </w:r>
      <w:r w:rsidRPr="00723A34">
        <w:rPr>
          <w:rFonts w:ascii="Barlow-Regular" w:hAnsi="Barlow-Regular"/>
          <w:color w:val="242021"/>
          <w:sz w:val="26"/>
          <w:szCs w:val="24"/>
        </w:rPr>
        <w:t>, o que torna seu estudo complexo. Embora sejam muitos os elementos que constituem essa classe de palavras, a dedicação para estudá-la é necessária para alcançar a norma padrão de nossa língua.</w:t>
      </w:r>
      <w:r w:rsidRPr="00723A34">
        <w:rPr>
          <w:rFonts w:ascii="Barlow-Regular" w:hAnsi="Barlow-Regular"/>
          <w:color w:val="242021"/>
          <w:sz w:val="26"/>
          <w:szCs w:val="24"/>
        </w:rPr>
        <w:br/>
      </w:r>
      <w:r w:rsidRPr="00723A34">
        <w:rPr>
          <w:rFonts w:ascii="Barlow-Regular" w:hAnsi="Barlow-Regular"/>
          <w:color w:val="242021"/>
          <w:sz w:val="16"/>
          <w:szCs w:val="16"/>
        </w:rPr>
        <w:t>Fonte: &lt;https://escolakids.uol.com.br/</w:t>
      </w:r>
      <w:proofErr w:type="spellStart"/>
      <w:r w:rsidRPr="00723A34">
        <w:rPr>
          <w:rFonts w:ascii="Barlow-Regular" w:hAnsi="Barlow-Regular"/>
          <w:color w:val="242021"/>
          <w:sz w:val="16"/>
          <w:szCs w:val="16"/>
        </w:rPr>
        <w:t>portugues</w:t>
      </w:r>
      <w:proofErr w:type="spellEnd"/>
      <w:r w:rsidRPr="00723A34">
        <w:rPr>
          <w:rFonts w:ascii="Barlow-Regular" w:hAnsi="Barlow-Regular"/>
          <w:color w:val="242021"/>
          <w:sz w:val="16"/>
          <w:szCs w:val="16"/>
        </w:rPr>
        <w:t>/verbos.htm&gt; Acesso em 30 de Março de 2021. (adaptado)</w:t>
      </w:r>
      <w:r w:rsidRPr="00723A34">
        <w:rPr>
          <w:rFonts w:ascii="Barlow-Regular" w:hAnsi="Barlow-Regular"/>
          <w:color w:val="242021"/>
          <w:sz w:val="16"/>
          <w:szCs w:val="16"/>
        </w:rPr>
        <w:br/>
      </w:r>
      <w:r w:rsidRPr="00723A34">
        <w:rPr>
          <w:rFonts w:ascii="Barlow-Bold" w:hAnsi="Barlow-Bold"/>
          <w:b/>
          <w:bCs/>
          <w:color w:val="242021"/>
          <w:sz w:val="26"/>
          <w:szCs w:val="24"/>
        </w:rPr>
        <w:t xml:space="preserve">PARA SABER MAIS: </w:t>
      </w:r>
      <w:r w:rsidRPr="00723A34">
        <w:rPr>
          <w:rFonts w:ascii="Barlow-Regular" w:hAnsi="Barlow-Regular"/>
          <w:color w:val="242021"/>
          <w:sz w:val="26"/>
          <w:szCs w:val="24"/>
        </w:rPr>
        <w:t>Assista ao vídeo sobre verbos, disponível em: &lt;https://www.youtube.com/</w:t>
      </w:r>
      <w:proofErr w:type="spellStart"/>
      <w:r w:rsidRPr="00723A34">
        <w:rPr>
          <w:rFonts w:ascii="Barlow-Regular" w:hAnsi="Barlow-Regular"/>
          <w:color w:val="242021"/>
          <w:sz w:val="26"/>
          <w:szCs w:val="24"/>
        </w:rPr>
        <w:t>watch?v</w:t>
      </w:r>
      <w:proofErr w:type="spellEnd"/>
      <w:r w:rsidRPr="00723A34">
        <w:rPr>
          <w:rFonts w:ascii="Barlow-Regular" w:hAnsi="Barlow-Regular"/>
          <w:color w:val="242021"/>
          <w:sz w:val="26"/>
          <w:szCs w:val="24"/>
        </w:rPr>
        <w:t>=-XVX3KikEKw&gt;. Acesso em 30 de Março de 2021</w:t>
      </w:r>
      <w:r w:rsidRPr="00723A34">
        <w:rPr>
          <w:rFonts w:ascii="Barlow-Regular" w:hAnsi="Barlow-Regular"/>
          <w:color w:val="242021"/>
          <w:sz w:val="28"/>
          <w:szCs w:val="28"/>
        </w:rPr>
        <w:t>.</w:t>
      </w:r>
    </w:p>
    <w:p w14:paraId="1FD534E7" w14:textId="3BB21715" w:rsidR="007A4AB0" w:rsidRDefault="007A4AB0" w:rsidP="007A4AB0"/>
    <w:p w14:paraId="5025AFB9" w14:textId="0CCF7263" w:rsidR="00041635" w:rsidRDefault="00041635" w:rsidP="007A4AB0">
      <w:r>
        <w:rPr>
          <w:noProof/>
        </w:rPr>
        <w:drawing>
          <wp:inline distT="0" distB="0" distL="0" distR="0" wp14:anchorId="0D63E668" wp14:editId="67BA4FFF">
            <wp:extent cx="6479540" cy="50387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26731"/>
                    <a:stretch/>
                  </pic:blipFill>
                  <pic:spPr bwMode="auto">
                    <a:xfrm>
                      <a:off x="0" y="0"/>
                      <a:ext cx="6479540" cy="503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B419B" w14:textId="6F4AFF4A" w:rsidR="00794F63" w:rsidRDefault="00794F63" w:rsidP="007A4AB0">
      <w:pPr>
        <w:rPr>
          <w:noProof/>
        </w:rPr>
      </w:pPr>
      <w:r w:rsidRPr="00794F63">
        <w:rPr>
          <w:noProof/>
        </w:rPr>
        <w:t xml:space="preserve"> </w:t>
      </w:r>
    </w:p>
    <w:p w14:paraId="2B309C6A" w14:textId="09173BE0" w:rsidR="00041635" w:rsidRDefault="00041635" w:rsidP="007A4AB0">
      <w:pPr>
        <w:rPr>
          <w:noProof/>
        </w:rPr>
      </w:pPr>
      <w:r>
        <w:rPr>
          <w:noProof/>
        </w:rPr>
        <w:drawing>
          <wp:inline distT="0" distB="0" distL="0" distR="0" wp14:anchorId="2277EE9A" wp14:editId="4D4D1D34">
            <wp:extent cx="6315075" cy="5857875"/>
            <wp:effectExtent l="0" t="0" r="9525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0AF5B" w14:textId="298C7641" w:rsidR="00041635" w:rsidRDefault="00041635" w:rsidP="007A4AB0">
      <w:pPr>
        <w:rPr>
          <w:noProof/>
        </w:rPr>
      </w:pPr>
      <w:r>
        <w:rPr>
          <w:noProof/>
        </w:rPr>
        <w:drawing>
          <wp:inline distT="0" distB="0" distL="0" distR="0" wp14:anchorId="5184B593" wp14:editId="3CB5E7DA">
            <wp:extent cx="6479540" cy="8191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17036" w14:textId="6B77B592" w:rsidR="00041635" w:rsidRDefault="00041635" w:rsidP="0004163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A0236C2" wp14:editId="1AFD1EFC">
            <wp:extent cx="3733800" cy="1852562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2073" cy="185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D852B" w14:textId="365A89BE" w:rsidR="00041635" w:rsidRDefault="00041635" w:rsidP="0004163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A16F1EB" wp14:editId="1D01C56E">
            <wp:extent cx="6479540" cy="1059180"/>
            <wp:effectExtent l="0" t="0" r="0" b="762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3DA09" w14:textId="67FFDBEF" w:rsidR="009C4BD0" w:rsidRDefault="009C4BD0" w:rsidP="002901B3">
      <w:pPr>
        <w:pStyle w:val="Ttulo1"/>
        <w:rPr>
          <w:b/>
          <w:bCs/>
        </w:rPr>
      </w:pPr>
      <w:bookmarkStart w:id="1" w:name="_Toc70922655"/>
      <w:r w:rsidRPr="002901B3">
        <w:rPr>
          <w:b/>
          <w:bCs/>
        </w:rPr>
        <w:t>LÍNGUA PORTUGUESA 2ª SEMANA</w:t>
      </w:r>
      <w:bookmarkEnd w:id="1"/>
    </w:p>
    <w:p w14:paraId="5DA54AE5" w14:textId="457DDF47" w:rsidR="00077F16" w:rsidRDefault="00077F16" w:rsidP="00077F16">
      <w:r>
        <w:rPr>
          <w:noProof/>
        </w:rPr>
        <w:drawing>
          <wp:inline distT="0" distB="0" distL="0" distR="0" wp14:anchorId="4D502207" wp14:editId="4CA08793">
            <wp:extent cx="6479540" cy="362775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B8E93" w14:textId="1EFF15A1" w:rsidR="00077F16" w:rsidRDefault="00077F16" w:rsidP="00077F16">
      <w:r>
        <w:rPr>
          <w:noProof/>
        </w:rPr>
        <w:drawing>
          <wp:inline distT="0" distB="0" distL="0" distR="0" wp14:anchorId="1F092868" wp14:editId="71C7F496">
            <wp:extent cx="6479540" cy="516636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D9423" w14:textId="77777777" w:rsidR="00077F16" w:rsidRPr="00077F16" w:rsidRDefault="00077F16" w:rsidP="00077F16"/>
    <w:p w14:paraId="1EC05946" w14:textId="77777777" w:rsidR="00C31CDC" w:rsidRDefault="00C31CDC" w:rsidP="00C31CDC"/>
    <w:p w14:paraId="542D8947" w14:textId="77777777" w:rsidR="00794F63" w:rsidRDefault="00794F63" w:rsidP="00C31CDC"/>
    <w:p w14:paraId="71F84121" w14:textId="51D7CF61" w:rsidR="00794F63" w:rsidRDefault="00077F16" w:rsidP="00C31CDC">
      <w:pPr>
        <w:rPr>
          <w:rFonts w:ascii="Barlow-Regular" w:hAnsi="Barlow-Regular"/>
          <w:color w:val="242021"/>
          <w:sz w:val="18"/>
          <w:szCs w:val="18"/>
        </w:rPr>
      </w:pPr>
      <w:r w:rsidRPr="00077F16">
        <w:rPr>
          <w:rFonts w:ascii="Barlow-Bold" w:hAnsi="Barlow-Bold"/>
          <w:b/>
          <w:bCs/>
          <w:color w:val="242021"/>
          <w:sz w:val="28"/>
          <w:szCs w:val="28"/>
        </w:rPr>
        <w:t xml:space="preserve">1 – </w:t>
      </w:r>
      <w:r w:rsidRPr="00077F16">
        <w:rPr>
          <w:rFonts w:ascii="Barlow-Regular" w:hAnsi="Barlow-Regular"/>
          <w:color w:val="242021"/>
          <w:sz w:val="28"/>
          <w:szCs w:val="28"/>
        </w:rPr>
        <w:t>O texto nos informa sobre:</w:t>
      </w:r>
      <w:r w:rsidRPr="00077F16">
        <w:rPr>
          <w:rFonts w:ascii="Barlow-Regular" w:hAnsi="Barlow-Regular"/>
          <w:color w:val="242021"/>
          <w:sz w:val="28"/>
          <w:szCs w:val="28"/>
        </w:rPr>
        <w:br/>
        <w:t>A) Passeio de cães de guarda sem focinheira.</w:t>
      </w:r>
      <w:r w:rsidRPr="00077F16">
        <w:rPr>
          <w:rFonts w:ascii="Barlow-Regular" w:hAnsi="Barlow-Regular"/>
          <w:color w:val="242021"/>
          <w:sz w:val="28"/>
          <w:szCs w:val="28"/>
        </w:rPr>
        <w:br/>
        <w:t>B) Comercial de produtos para cães.</w:t>
      </w:r>
      <w:r w:rsidRPr="00077F16">
        <w:rPr>
          <w:rFonts w:ascii="Barlow-Regular" w:hAnsi="Barlow-Regular"/>
          <w:color w:val="242021"/>
          <w:sz w:val="28"/>
          <w:szCs w:val="28"/>
        </w:rPr>
        <w:br/>
        <w:t>C) Como prender um cão.</w:t>
      </w:r>
      <w:r w:rsidRPr="00077F16">
        <w:rPr>
          <w:rFonts w:ascii="Barlow-Regular" w:hAnsi="Barlow-Regular"/>
          <w:color w:val="242021"/>
          <w:sz w:val="28"/>
          <w:szCs w:val="28"/>
        </w:rPr>
        <w:br/>
        <w:t>D) Cães ferozes.</w:t>
      </w:r>
      <w:r w:rsidRPr="00077F16">
        <w:rPr>
          <w:rFonts w:ascii="Barlow-Regular" w:hAnsi="Barlow-Regular"/>
          <w:color w:val="242021"/>
          <w:sz w:val="28"/>
          <w:szCs w:val="28"/>
        </w:rPr>
        <w:br/>
      </w:r>
      <w:r w:rsidRPr="00077F16">
        <w:rPr>
          <w:rFonts w:ascii="Barlow-Bold" w:hAnsi="Barlow-Bold"/>
          <w:b/>
          <w:bCs/>
          <w:color w:val="242021"/>
          <w:sz w:val="28"/>
          <w:szCs w:val="28"/>
        </w:rPr>
        <w:t>2 –</w:t>
      </w:r>
      <w:r w:rsidRPr="00077F16">
        <w:rPr>
          <w:rFonts w:ascii="Barlow-Regular" w:hAnsi="Barlow-Regular"/>
          <w:color w:val="242021"/>
          <w:sz w:val="28"/>
          <w:szCs w:val="28"/>
        </w:rPr>
        <w:t>No texto aparecem várias separações de sílabas, porém algumas foram utilizadas de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077F16">
        <w:rPr>
          <w:rFonts w:ascii="Barlow-Regular" w:hAnsi="Barlow-Regular"/>
          <w:color w:val="242021"/>
          <w:sz w:val="28"/>
          <w:szCs w:val="28"/>
        </w:rPr>
        <w:t>forma inadequada. Quais são elas? Transcreva-as abaixo, fazendo a separação silábica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077F16">
        <w:rPr>
          <w:rFonts w:ascii="Barlow-Regular" w:hAnsi="Barlow-Regular"/>
          <w:color w:val="242021"/>
          <w:sz w:val="28"/>
          <w:szCs w:val="28"/>
        </w:rPr>
        <w:t>adequada.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077F16">
        <w:rPr>
          <w:rFonts w:ascii="Barlow-Regular" w:hAnsi="Barlow-Regular"/>
          <w:color w:val="242021"/>
          <w:sz w:val="18"/>
          <w:szCs w:val="18"/>
        </w:rPr>
        <w:t>Disponível em: &lt;http://nanatividadespara5ano.blogspot.com/&gt;. Acesso em: 30 mar. 2021.</w:t>
      </w:r>
    </w:p>
    <w:p w14:paraId="5F3B8F8F" w14:textId="77777777" w:rsidR="00077F16" w:rsidRDefault="00077F16" w:rsidP="00C31CDC"/>
    <w:p w14:paraId="3A38BFEA" w14:textId="40D31E37" w:rsidR="00077F16" w:rsidRDefault="00077F16" w:rsidP="00C31CDC">
      <w:r>
        <w:t>__________________________________________________________________________</w:t>
      </w:r>
    </w:p>
    <w:p w14:paraId="5BE7951C" w14:textId="6B7BDC40" w:rsidR="00794F63" w:rsidRDefault="00077F16" w:rsidP="00C31CDC">
      <w:pPr>
        <w:rPr>
          <w:rFonts w:ascii="Barlow-Regular" w:hAnsi="Barlow-Regular"/>
          <w:color w:val="242021"/>
          <w:sz w:val="28"/>
          <w:szCs w:val="28"/>
        </w:rPr>
      </w:pPr>
      <w:r w:rsidRPr="00077F16">
        <w:rPr>
          <w:rFonts w:ascii="Barlow-Bold" w:hAnsi="Barlow-Bold"/>
          <w:b/>
          <w:bCs/>
          <w:color w:val="242021"/>
          <w:sz w:val="28"/>
          <w:szCs w:val="28"/>
        </w:rPr>
        <w:t>3 –</w:t>
      </w:r>
      <w:r w:rsidRPr="00077F16">
        <w:rPr>
          <w:rFonts w:ascii="Barlow-Regular" w:hAnsi="Barlow-Regular"/>
          <w:color w:val="242021"/>
          <w:sz w:val="28"/>
          <w:szCs w:val="28"/>
        </w:rPr>
        <w:t>Em qual fonte foi encontrada a notícia acima?</w:t>
      </w:r>
    </w:p>
    <w:p w14:paraId="09BD7093" w14:textId="77777777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3263570C" w14:textId="280F3BF5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>
        <w:t>__________________________________________________________________________</w:t>
      </w:r>
    </w:p>
    <w:p w14:paraId="4EC5613C" w14:textId="05300B0D" w:rsidR="00077F16" w:rsidRDefault="00077F16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006DE0D5" w14:textId="59689B9E" w:rsidR="00077F16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 w:rsidRPr="003F6297">
        <w:rPr>
          <w:rFonts w:ascii="Barlow-Bold" w:hAnsi="Barlow-Bold"/>
          <w:b/>
          <w:bCs/>
          <w:color w:val="242021"/>
          <w:sz w:val="28"/>
          <w:szCs w:val="28"/>
        </w:rPr>
        <w:t xml:space="preserve">4 – </w:t>
      </w:r>
      <w:r w:rsidRPr="003F6297">
        <w:rPr>
          <w:rFonts w:ascii="Barlow-Regular" w:hAnsi="Barlow-Regular"/>
          <w:color w:val="242021"/>
          <w:sz w:val="28"/>
          <w:szCs w:val="28"/>
        </w:rPr>
        <w:t>Qual foi a data da publicação desta notícia?</w:t>
      </w:r>
    </w:p>
    <w:p w14:paraId="1D26D258" w14:textId="77777777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2FEC0A60" w14:textId="0D56E3AA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>
        <w:t>__________________________________________________________________________</w:t>
      </w:r>
    </w:p>
    <w:p w14:paraId="2DB8A8C5" w14:textId="202F49A9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5129A5CB" w14:textId="1D311AF7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 w:rsidRPr="003F6297">
        <w:rPr>
          <w:rFonts w:ascii="Barlow-Bold" w:hAnsi="Barlow-Bold"/>
          <w:b/>
          <w:bCs/>
          <w:color w:val="242021"/>
          <w:sz w:val="28"/>
          <w:szCs w:val="28"/>
        </w:rPr>
        <w:t xml:space="preserve">5 – </w:t>
      </w:r>
      <w:r w:rsidRPr="003F6297">
        <w:rPr>
          <w:rFonts w:ascii="Barlow-Regular" w:hAnsi="Barlow-Regular"/>
          <w:color w:val="242021"/>
          <w:sz w:val="28"/>
          <w:szCs w:val="28"/>
        </w:rPr>
        <w:t>Na sua opinião, você acha que o Projeto de Lei de que fala a notícia, está correto? Por que?</w:t>
      </w:r>
    </w:p>
    <w:p w14:paraId="7FE42CE0" w14:textId="77777777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07B34975" w14:textId="52B2E22E" w:rsidR="003F6297" w:rsidRDefault="003F6297" w:rsidP="003F6297">
      <w:pPr>
        <w:spacing w:line="480" w:lineRule="auto"/>
      </w:pPr>
      <w:r>
        <w:t>__________________________________________________________________________</w:t>
      </w:r>
    </w:p>
    <w:p w14:paraId="339BEA3C" w14:textId="231A3FC4" w:rsidR="003F6297" w:rsidRDefault="003F6297" w:rsidP="003F6297">
      <w:pPr>
        <w:spacing w:line="480" w:lineRule="auto"/>
        <w:rPr>
          <w:rFonts w:ascii="Barlow-Regular" w:hAnsi="Barlow-Regular"/>
          <w:color w:val="242021"/>
          <w:sz w:val="28"/>
          <w:szCs w:val="28"/>
        </w:rPr>
      </w:pPr>
      <w:r>
        <w:t>__________________________________________________________________________</w:t>
      </w:r>
    </w:p>
    <w:p w14:paraId="452DE88C" w14:textId="0D3F2698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4AB83FA1" w14:textId="30F91ACA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 w:rsidRPr="003F6297">
        <w:rPr>
          <w:rFonts w:ascii="Barlow-Bold" w:hAnsi="Barlow-Bold"/>
          <w:b/>
          <w:bCs/>
          <w:color w:val="242021"/>
          <w:sz w:val="28"/>
          <w:szCs w:val="28"/>
        </w:rPr>
        <w:t>6 –</w:t>
      </w:r>
      <w:r w:rsidRPr="003F6297">
        <w:rPr>
          <w:rFonts w:ascii="Barlow-Regular" w:hAnsi="Barlow-Regular"/>
          <w:color w:val="242021"/>
          <w:sz w:val="28"/>
          <w:szCs w:val="28"/>
        </w:rPr>
        <w:t>Qual é o nome dado para as pessoas que trabalham na Assembleia Legislativa e que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>aprovam as leis?</w:t>
      </w:r>
    </w:p>
    <w:p w14:paraId="5F8575A6" w14:textId="77777777" w:rsidR="00976BF3" w:rsidRDefault="00976BF3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4260C8CF" w14:textId="16048F95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>
        <w:t>__________________________________________________________________________</w:t>
      </w:r>
    </w:p>
    <w:p w14:paraId="5EA51DF5" w14:textId="7F7B1B57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5E503267" w14:textId="1DFF38F9" w:rsidR="00794F63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 w:rsidRPr="003F6297">
        <w:rPr>
          <w:rFonts w:ascii="Barlow-Bold" w:hAnsi="Barlow-Bold"/>
          <w:b/>
          <w:bCs/>
          <w:color w:val="242021"/>
          <w:sz w:val="28"/>
          <w:szCs w:val="28"/>
        </w:rPr>
        <w:t xml:space="preserve">7 – </w:t>
      </w:r>
      <w:r w:rsidRPr="003F6297">
        <w:rPr>
          <w:rFonts w:ascii="Barlow-Regular" w:hAnsi="Barlow-Regular"/>
          <w:color w:val="242021"/>
          <w:sz w:val="28"/>
          <w:szCs w:val="28"/>
        </w:rPr>
        <w:t>Quantos anos tem que esta notícia foi divulgada?</w:t>
      </w:r>
    </w:p>
    <w:p w14:paraId="63396FDD" w14:textId="77777777" w:rsidR="00976BF3" w:rsidRDefault="00976BF3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04E61D44" w14:textId="0AFD65EA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  <w:r>
        <w:t>__________________________________________________________________________</w:t>
      </w:r>
    </w:p>
    <w:p w14:paraId="06AB086B" w14:textId="6A6E986E" w:rsidR="003F6297" w:rsidRDefault="003F6297" w:rsidP="00C31CDC">
      <w:pPr>
        <w:rPr>
          <w:rFonts w:ascii="Barlow-Regular" w:hAnsi="Barlow-Regular"/>
          <w:color w:val="242021"/>
          <w:sz w:val="28"/>
          <w:szCs w:val="28"/>
        </w:rPr>
      </w:pPr>
    </w:p>
    <w:p w14:paraId="2FDAB091" w14:textId="3A502DC8" w:rsidR="003F6297" w:rsidRDefault="003F6297" w:rsidP="00976BF3">
      <w:pPr>
        <w:spacing w:line="360" w:lineRule="auto"/>
      </w:pPr>
      <w:r w:rsidRPr="003F6297">
        <w:rPr>
          <w:rFonts w:ascii="Barlow-Bold" w:hAnsi="Barlow-Bold"/>
          <w:b/>
          <w:bCs/>
          <w:color w:val="242021"/>
          <w:sz w:val="28"/>
          <w:szCs w:val="28"/>
        </w:rPr>
        <w:t>8 –</w:t>
      </w:r>
      <w:r w:rsidRPr="003F6297">
        <w:rPr>
          <w:rFonts w:ascii="Barlow-Regular" w:hAnsi="Barlow-Regular"/>
          <w:color w:val="242021"/>
          <w:sz w:val="28"/>
          <w:szCs w:val="28"/>
        </w:rPr>
        <w:t>Na frase do texto: “qualquer pessoa poderá acionar a polícia ao ver um cão dessas três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 xml:space="preserve">raças </w:t>
      </w:r>
      <w:r w:rsidRPr="003F6297">
        <w:rPr>
          <w:rFonts w:ascii="Barlow-Bold" w:hAnsi="Barlow-Bold"/>
          <w:b/>
          <w:bCs/>
          <w:color w:val="242021"/>
          <w:sz w:val="28"/>
          <w:szCs w:val="28"/>
        </w:rPr>
        <w:t>sem os devidos “equipamentos”</w:t>
      </w:r>
      <w:r w:rsidRPr="003F6297">
        <w:rPr>
          <w:rFonts w:ascii="Barlow-Regular" w:hAnsi="Barlow-Regular"/>
          <w:color w:val="242021"/>
          <w:sz w:val="28"/>
          <w:szCs w:val="28"/>
        </w:rPr>
        <w:t>, a expressão sublinhada pode ser entendida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>como:</w:t>
      </w:r>
      <w:r w:rsidRPr="003F6297">
        <w:rPr>
          <w:rFonts w:ascii="Barlow-Regular" w:hAnsi="Barlow-Regular"/>
          <w:color w:val="242021"/>
          <w:sz w:val="28"/>
          <w:szCs w:val="28"/>
        </w:rPr>
        <w:br/>
        <w:t>(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 xml:space="preserve"> ) cães que estão com aparelhos nos dentes.</w:t>
      </w:r>
      <w:r w:rsidRPr="003F6297">
        <w:rPr>
          <w:rFonts w:ascii="Barlow-Regular" w:hAnsi="Barlow-Regular"/>
          <w:color w:val="242021"/>
          <w:sz w:val="28"/>
          <w:szCs w:val="28"/>
        </w:rPr>
        <w:br/>
        <w:t xml:space="preserve">( 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>) cães que não estiverem usando crachá de identificação.</w:t>
      </w:r>
      <w:r w:rsidRPr="003F6297">
        <w:rPr>
          <w:rFonts w:ascii="Barlow-Regular" w:hAnsi="Barlow-Regular"/>
          <w:color w:val="242021"/>
          <w:sz w:val="28"/>
          <w:szCs w:val="28"/>
        </w:rPr>
        <w:br/>
        <w:t xml:space="preserve">( 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>) cães que não estiverem usando guia curta de condução, enforcador e focinheira.</w:t>
      </w:r>
      <w:r w:rsidRPr="003F6297">
        <w:rPr>
          <w:rFonts w:ascii="Barlow-Regular" w:hAnsi="Barlow-Regular"/>
          <w:color w:val="242021"/>
          <w:sz w:val="28"/>
          <w:szCs w:val="28"/>
        </w:rPr>
        <w:br/>
        <w:t xml:space="preserve">( </w:t>
      </w:r>
      <w:r w:rsidR="00976BF3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3F6297">
        <w:rPr>
          <w:rFonts w:ascii="Barlow-Regular" w:hAnsi="Barlow-Regular"/>
          <w:color w:val="242021"/>
          <w:sz w:val="28"/>
          <w:szCs w:val="28"/>
        </w:rPr>
        <w:t>) cães que não estiverem com seus donos.</w:t>
      </w:r>
    </w:p>
    <w:p w14:paraId="45AA9473" w14:textId="77777777" w:rsidR="0012383F" w:rsidRDefault="0012383F" w:rsidP="00C31CDC"/>
    <w:p w14:paraId="58179C6E" w14:textId="77777777" w:rsidR="0012383F" w:rsidRDefault="0012383F" w:rsidP="00C31CDC"/>
    <w:p w14:paraId="4D437A57" w14:textId="2D854F19" w:rsidR="009C4BD0" w:rsidRDefault="009C4BD0" w:rsidP="002901B3">
      <w:pPr>
        <w:pStyle w:val="Ttulo1"/>
        <w:rPr>
          <w:b/>
          <w:bCs/>
        </w:rPr>
      </w:pPr>
      <w:bookmarkStart w:id="2" w:name="_Toc70922656"/>
      <w:r w:rsidRPr="002901B3">
        <w:rPr>
          <w:b/>
          <w:bCs/>
        </w:rPr>
        <w:t>LÍNGUA PORTUGUESA 3ª SEMANA</w:t>
      </w:r>
      <w:bookmarkEnd w:id="2"/>
    </w:p>
    <w:p w14:paraId="6E383571" w14:textId="7D671533" w:rsidR="00976BF3" w:rsidRDefault="00976BF3" w:rsidP="00976BF3"/>
    <w:p w14:paraId="76A54E1E" w14:textId="789FCCFB" w:rsidR="00976BF3" w:rsidRDefault="00976BF3" w:rsidP="00976BF3">
      <w:r>
        <w:rPr>
          <w:noProof/>
        </w:rPr>
        <w:drawing>
          <wp:inline distT="0" distB="0" distL="0" distR="0" wp14:anchorId="577C972B" wp14:editId="0DC5CEEB">
            <wp:extent cx="6479540" cy="372173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7C18E" w14:textId="2C1C0585" w:rsidR="00976BF3" w:rsidRDefault="00976BF3" w:rsidP="00976BF3">
      <w:r>
        <w:rPr>
          <w:noProof/>
        </w:rPr>
        <w:drawing>
          <wp:inline distT="0" distB="0" distL="0" distR="0" wp14:anchorId="3129C8D8" wp14:editId="19CB6CDC">
            <wp:extent cx="6479540" cy="5420995"/>
            <wp:effectExtent l="0" t="0" r="0" b="825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2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C91BD" w14:textId="256607ED" w:rsidR="00976BF3" w:rsidRDefault="00976BF3" w:rsidP="00976BF3">
      <w:r>
        <w:rPr>
          <w:noProof/>
        </w:rPr>
        <w:drawing>
          <wp:inline distT="0" distB="0" distL="0" distR="0" wp14:anchorId="0F225C4F" wp14:editId="2E077C91">
            <wp:extent cx="6479540" cy="2855595"/>
            <wp:effectExtent l="0" t="0" r="0" b="190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D1162" w14:textId="6FB57158" w:rsidR="00976BF3" w:rsidRDefault="0081463C" w:rsidP="00976BF3">
      <w:r>
        <w:rPr>
          <w:noProof/>
        </w:rPr>
        <w:drawing>
          <wp:inline distT="0" distB="0" distL="0" distR="0" wp14:anchorId="3C4628CC" wp14:editId="14F23B67">
            <wp:extent cx="6479540" cy="407670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A2040" w14:textId="1996E43A" w:rsidR="0081463C" w:rsidRPr="00976BF3" w:rsidRDefault="0081463C" w:rsidP="00976BF3">
      <w:r>
        <w:rPr>
          <w:noProof/>
        </w:rPr>
        <w:drawing>
          <wp:inline distT="0" distB="0" distL="0" distR="0" wp14:anchorId="4CBE4FC6" wp14:editId="71248D05">
            <wp:extent cx="6479540" cy="266827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94302" w14:textId="0F6EB9BB" w:rsidR="0012383F" w:rsidRDefault="0012383F" w:rsidP="0012383F"/>
    <w:p w14:paraId="06A523BC" w14:textId="34C0922B" w:rsidR="0081463C" w:rsidRDefault="0081463C" w:rsidP="0012383F">
      <w:r>
        <w:rPr>
          <w:noProof/>
        </w:rPr>
        <w:drawing>
          <wp:inline distT="0" distB="0" distL="0" distR="0" wp14:anchorId="5AB4590E" wp14:editId="0F114856">
            <wp:extent cx="6479540" cy="944245"/>
            <wp:effectExtent l="0" t="0" r="0" b="825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D993B" w14:textId="2510C623" w:rsidR="0081463C" w:rsidRDefault="0081463C" w:rsidP="0012383F">
      <w:r>
        <w:rPr>
          <w:noProof/>
        </w:rPr>
        <w:drawing>
          <wp:inline distT="0" distB="0" distL="0" distR="0" wp14:anchorId="7A084661" wp14:editId="0C61650F">
            <wp:extent cx="6479540" cy="454088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4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DFDB7" w14:textId="52878516" w:rsidR="0081463C" w:rsidRDefault="0081463C" w:rsidP="0012383F"/>
    <w:p w14:paraId="34097782" w14:textId="4A70C796" w:rsidR="0081463C" w:rsidRDefault="0081463C" w:rsidP="0012383F"/>
    <w:p w14:paraId="63A597E9" w14:textId="356FBC30" w:rsidR="0081463C" w:rsidRDefault="0081463C" w:rsidP="0012383F"/>
    <w:p w14:paraId="1A934C90" w14:textId="63219AFD" w:rsidR="0081463C" w:rsidRDefault="0081463C" w:rsidP="0012383F"/>
    <w:p w14:paraId="1B43D2E6" w14:textId="14B3A73B" w:rsidR="0081463C" w:rsidRDefault="0081463C" w:rsidP="0012383F"/>
    <w:p w14:paraId="4B2332FD" w14:textId="2A66193F" w:rsidR="0081463C" w:rsidRDefault="0081463C" w:rsidP="0012383F"/>
    <w:p w14:paraId="29E34188" w14:textId="37932885" w:rsidR="0081463C" w:rsidRDefault="0081463C" w:rsidP="0012383F"/>
    <w:p w14:paraId="238641D9" w14:textId="717435CD" w:rsidR="0081463C" w:rsidRDefault="0081463C" w:rsidP="0012383F"/>
    <w:p w14:paraId="1240E79F" w14:textId="1BCD96E5" w:rsidR="0081463C" w:rsidRDefault="0081463C" w:rsidP="0012383F"/>
    <w:p w14:paraId="3922A07D" w14:textId="418511A4" w:rsidR="0081463C" w:rsidRDefault="0081463C" w:rsidP="0012383F"/>
    <w:p w14:paraId="2902A9B4" w14:textId="16DEC10F" w:rsidR="0081463C" w:rsidRDefault="0081463C" w:rsidP="0012383F"/>
    <w:p w14:paraId="7AA10C53" w14:textId="2DD1693D" w:rsidR="0081463C" w:rsidRDefault="0081463C" w:rsidP="0012383F"/>
    <w:p w14:paraId="55BF1C41" w14:textId="066CB85B" w:rsidR="0081463C" w:rsidRDefault="0081463C" w:rsidP="0012383F"/>
    <w:p w14:paraId="13E92A7E" w14:textId="7AE84166" w:rsidR="0081463C" w:rsidRDefault="0081463C" w:rsidP="0012383F"/>
    <w:p w14:paraId="3B21DD7E" w14:textId="34CC76F3" w:rsidR="0081463C" w:rsidRDefault="0081463C" w:rsidP="0012383F"/>
    <w:p w14:paraId="22FC0AE4" w14:textId="08123755" w:rsidR="0081463C" w:rsidRDefault="0081463C" w:rsidP="0012383F"/>
    <w:p w14:paraId="3DE16EF4" w14:textId="05C3761D" w:rsidR="0081463C" w:rsidRDefault="0081463C" w:rsidP="0012383F"/>
    <w:p w14:paraId="3696F2B4" w14:textId="50FF7D2E" w:rsidR="0081463C" w:rsidRDefault="0081463C" w:rsidP="0012383F"/>
    <w:p w14:paraId="747226F3" w14:textId="66286779" w:rsidR="0081463C" w:rsidRDefault="0081463C" w:rsidP="0012383F"/>
    <w:p w14:paraId="37166CA4" w14:textId="35510D7A" w:rsidR="0081463C" w:rsidRDefault="0081463C" w:rsidP="0012383F"/>
    <w:p w14:paraId="017ECDE7" w14:textId="3FE7230D" w:rsidR="0081463C" w:rsidRDefault="0081463C" w:rsidP="0012383F"/>
    <w:p w14:paraId="21387DF2" w14:textId="77777777" w:rsidR="0081463C" w:rsidRDefault="0081463C" w:rsidP="0012383F"/>
    <w:p w14:paraId="295EC861" w14:textId="5B64CE34" w:rsidR="009C4BD0" w:rsidRDefault="009C4BD0" w:rsidP="002901B3">
      <w:pPr>
        <w:pStyle w:val="Ttulo1"/>
        <w:rPr>
          <w:b/>
          <w:bCs/>
        </w:rPr>
      </w:pPr>
      <w:bookmarkStart w:id="3" w:name="_Toc70922657"/>
      <w:r w:rsidRPr="002901B3">
        <w:rPr>
          <w:b/>
          <w:bCs/>
        </w:rPr>
        <w:t>LÍNGUA PORTUGUESA 4ª SEMANA</w:t>
      </w:r>
      <w:bookmarkEnd w:id="3"/>
    </w:p>
    <w:p w14:paraId="45478E96" w14:textId="212ED989" w:rsidR="0081463C" w:rsidRDefault="00834F73" w:rsidP="0081463C">
      <w:r>
        <w:rPr>
          <w:noProof/>
        </w:rPr>
        <w:drawing>
          <wp:inline distT="0" distB="0" distL="0" distR="0" wp14:anchorId="55528F3E" wp14:editId="31D35311">
            <wp:extent cx="6479540" cy="5381625"/>
            <wp:effectExtent l="0" t="0" r="0" b="952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C126C" w14:textId="77777777" w:rsidR="00834F73" w:rsidRPr="0081463C" w:rsidRDefault="00834F73" w:rsidP="0081463C"/>
    <w:p w14:paraId="69DE204F" w14:textId="13267B56" w:rsidR="0081463C" w:rsidRDefault="00834F73" w:rsidP="0081463C">
      <w:r>
        <w:rPr>
          <w:noProof/>
        </w:rPr>
        <w:drawing>
          <wp:inline distT="0" distB="0" distL="0" distR="0" wp14:anchorId="06CDE7F2" wp14:editId="01402C2F">
            <wp:extent cx="6479540" cy="369570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642A5" w14:textId="02964F77" w:rsidR="00834F73" w:rsidRDefault="00834F73" w:rsidP="0081463C">
      <w:r>
        <w:rPr>
          <w:noProof/>
        </w:rPr>
        <w:drawing>
          <wp:inline distT="0" distB="0" distL="0" distR="0" wp14:anchorId="4257E007" wp14:editId="332DE426">
            <wp:extent cx="6479540" cy="457771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7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32A8C" w14:textId="7CD359D4" w:rsidR="00834F73" w:rsidRDefault="00834F73" w:rsidP="0081463C">
      <w:r>
        <w:rPr>
          <w:noProof/>
        </w:rPr>
        <w:drawing>
          <wp:inline distT="0" distB="0" distL="0" distR="0" wp14:anchorId="01DC68FA" wp14:editId="072A4CDC">
            <wp:extent cx="6479540" cy="470725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0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A05E9" w14:textId="77777777" w:rsidR="00834F73" w:rsidRPr="0081463C" w:rsidRDefault="00834F73" w:rsidP="0081463C"/>
    <w:p w14:paraId="343A023D" w14:textId="1DA98D36" w:rsidR="0061231A" w:rsidRDefault="00834F73" w:rsidP="0061231A">
      <w:pPr>
        <w:jc w:val="center"/>
      </w:pPr>
      <w:r>
        <w:rPr>
          <w:noProof/>
        </w:rPr>
        <w:drawing>
          <wp:inline distT="0" distB="0" distL="0" distR="0" wp14:anchorId="79823529" wp14:editId="458515FE">
            <wp:extent cx="6479540" cy="396875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6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B2597" w14:textId="07487703" w:rsidR="00834F73" w:rsidRDefault="00223A19" w:rsidP="0061231A">
      <w:pPr>
        <w:jc w:val="center"/>
      </w:pPr>
      <w:r>
        <w:rPr>
          <w:noProof/>
        </w:rPr>
        <w:drawing>
          <wp:inline distT="0" distB="0" distL="0" distR="0" wp14:anchorId="020A64A4" wp14:editId="0989921F">
            <wp:extent cx="6479540" cy="120015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49F33" w14:textId="77777777" w:rsidR="0061231A" w:rsidRDefault="0061231A" w:rsidP="0061231A"/>
    <w:p w14:paraId="050C347C" w14:textId="7DB753F9" w:rsidR="0048294B" w:rsidRDefault="00223A19" w:rsidP="0061231A">
      <w:r>
        <w:rPr>
          <w:noProof/>
        </w:rPr>
        <w:drawing>
          <wp:inline distT="0" distB="0" distL="0" distR="0" wp14:anchorId="30B6AB88" wp14:editId="7A9A5949">
            <wp:extent cx="6479540" cy="4219575"/>
            <wp:effectExtent l="0" t="0" r="0" b="952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FDA81" w14:textId="77777777" w:rsidR="00F927FB" w:rsidRDefault="00F927FB" w:rsidP="00F927FB">
      <w:pPr>
        <w:pStyle w:val="Ttulo1"/>
        <w:rPr>
          <w:b/>
          <w:bCs/>
        </w:rPr>
      </w:pPr>
      <w:bookmarkStart w:id="4" w:name="_Toc70922658"/>
      <w:r w:rsidRPr="002901B3">
        <w:rPr>
          <w:b/>
          <w:bCs/>
        </w:rPr>
        <w:t xml:space="preserve">LÍNGUA PORTUGUESA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4"/>
    </w:p>
    <w:p w14:paraId="1F9E49C7" w14:textId="11E9BF3D" w:rsidR="002046B6" w:rsidRDefault="00223A19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459F251F" wp14:editId="1952B933">
            <wp:extent cx="6479540" cy="579120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A4F64" w14:textId="5A421136" w:rsidR="00223A19" w:rsidRDefault="00223A19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532BE236" wp14:editId="46F258B6">
            <wp:extent cx="6479540" cy="3457575"/>
            <wp:effectExtent l="0" t="0" r="0" b="952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B2F51" w14:textId="6C5ADF9F" w:rsidR="00223A19" w:rsidRDefault="00D115B3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6358B9B6" wp14:editId="6B991F83">
            <wp:extent cx="6479540" cy="446659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6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C5325" w14:textId="77777777" w:rsidR="00D115B3" w:rsidRDefault="00D115B3" w:rsidP="002046B6">
      <w:pPr>
        <w:jc w:val="both"/>
        <w:rPr>
          <w:rFonts w:ascii="Barlow-Regular" w:hAnsi="Barlow-Regular"/>
          <w:color w:val="242021"/>
          <w:sz w:val="28"/>
          <w:szCs w:val="28"/>
        </w:rPr>
      </w:pPr>
      <w:r w:rsidRPr="00D115B3">
        <w:rPr>
          <w:rFonts w:ascii="Barlow-Regular" w:hAnsi="Barlow-Regular"/>
          <w:color w:val="242021"/>
          <w:sz w:val="28"/>
          <w:szCs w:val="28"/>
        </w:rPr>
        <w:t>B) Em que local ela se encontra?</w:t>
      </w:r>
    </w:p>
    <w:p w14:paraId="47E7C589" w14:textId="77777777" w:rsidR="00D115B3" w:rsidRDefault="00D115B3" w:rsidP="002046B6">
      <w:pPr>
        <w:jc w:val="both"/>
        <w:rPr>
          <w:rFonts w:ascii="Barlow-Regular" w:hAnsi="Barlow-Regular"/>
          <w:color w:val="242021"/>
          <w:sz w:val="28"/>
          <w:szCs w:val="28"/>
        </w:rPr>
      </w:pPr>
      <w:r w:rsidRPr="00D115B3">
        <w:rPr>
          <w:rFonts w:ascii="Barlow-Regular" w:hAnsi="Barlow-Regular"/>
          <w:color w:val="242021"/>
          <w:sz w:val="28"/>
          <w:szCs w:val="28"/>
        </w:rPr>
        <w:br/>
        <w:t>C) O que ela está fazendo?</w:t>
      </w:r>
    </w:p>
    <w:p w14:paraId="793D0383" w14:textId="77777777" w:rsidR="00D115B3" w:rsidRDefault="00D115B3" w:rsidP="002046B6">
      <w:pPr>
        <w:jc w:val="both"/>
        <w:rPr>
          <w:rFonts w:ascii="Barlow-Regular" w:hAnsi="Barlow-Regular"/>
          <w:color w:val="242021"/>
          <w:sz w:val="28"/>
          <w:szCs w:val="28"/>
        </w:rPr>
      </w:pPr>
      <w:r w:rsidRPr="00D115B3">
        <w:rPr>
          <w:rFonts w:ascii="Barlow-Regular" w:hAnsi="Barlow-Regular"/>
          <w:color w:val="242021"/>
          <w:sz w:val="28"/>
          <w:szCs w:val="28"/>
        </w:rPr>
        <w:br/>
      </w:r>
      <w:r w:rsidRPr="00D115B3">
        <w:rPr>
          <w:rFonts w:ascii="Barlow-Bold" w:hAnsi="Barlow-Bold"/>
          <w:b/>
          <w:bCs/>
          <w:color w:val="242021"/>
          <w:sz w:val="28"/>
          <w:szCs w:val="28"/>
        </w:rPr>
        <w:t>6 –</w:t>
      </w:r>
      <w:r w:rsidRPr="00D115B3">
        <w:rPr>
          <w:rFonts w:ascii="Barlow-Regular" w:hAnsi="Barlow-Regular"/>
          <w:color w:val="242021"/>
          <w:sz w:val="28"/>
          <w:szCs w:val="28"/>
        </w:rPr>
        <w:t>O humor do cartum está na correspondência entre as palavras e as imagens. No</w:t>
      </w:r>
    </w:p>
    <w:p w14:paraId="4360FFA7" w14:textId="7B3C8AC6" w:rsidR="00D115B3" w:rsidRDefault="00D115B3" w:rsidP="002046B6">
      <w:pPr>
        <w:jc w:val="both"/>
        <w:rPr>
          <w:rFonts w:ascii="Barlow-Regular" w:hAnsi="Barlow-Regular"/>
          <w:color w:val="242021"/>
          <w:sz w:val="28"/>
          <w:szCs w:val="28"/>
        </w:rPr>
      </w:pPr>
      <w:r w:rsidRPr="00D115B3">
        <w:rPr>
          <w:rFonts w:ascii="Barlow-Regular" w:hAnsi="Barlow-Regular"/>
          <w:color w:val="242021"/>
          <w:sz w:val="28"/>
          <w:szCs w:val="28"/>
        </w:rPr>
        <w:t>cartum, que elemento representa:</w:t>
      </w:r>
    </w:p>
    <w:p w14:paraId="361AE76A" w14:textId="77777777" w:rsidR="00D115B3" w:rsidRDefault="00D115B3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 w:rsidRPr="00D115B3">
        <w:rPr>
          <w:rFonts w:ascii="Barlow-Regular" w:hAnsi="Barlow-Regular"/>
          <w:color w:val="242021"/>
          <w:sz w:val="28"/>
          <w:szCs w:val="28"/>
        </w:rPr>
        <w:br/>
        <w:t>A) A moradia:</w:t>
      </w:r>
    </w:p>
    <w:p w14:paraId="681CFE83" w14:textId="2E4F5B5A" w:rsidR="00D115B3" w:rsidRDefault="00D115B3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</w:t>
      </w:r>
      <w:r w:rsidRPr="00D115B3">
        <w:rPr>
          <w:rFonts w:ascii="Barlow-Regular" w:hAnsi="Barlow-Regular"/>
          <w:color w:val="242021"/>
          <w:sz w:val="28"/>
          <w:szCs w:val="28"/>
        </w:rPr>
        <w:br/>
        <w:t>B) A informação:</w:t>
      </w:r>
    </w:p>
    <w:p w14:paraId="739D264A" w14:textId="65B59F83" w:rsidR="00D115B3" w:rsidRDefault="00D0150E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  <w:t>C) A alimentação:</w:t>
      </w:r>
    </w:p>
    <w:p w14:paraId="2A88FBE1" w14:textId="79DF2EA8" w:rsidR="00D115B3" w:rsidRDefault="00D0150E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  <w:t>D) O transporte:</w:t>
      </w:r>
    </w:p>
    <w:p w14:paraId="2BDAF434" w14:textId="41864BC3" w:rsidR="00D115B3" w:rsidRDefault="00D0150E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  <w:t>E) A educação:</w:t>
      </w:r>
    </w:p>
    <w:p w14:paraId="21FFCBC4" w14:textId="44F0B84A" w:rsidR="00D115B3" w:rsidRDefault="00D0150E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  <w:t>F) O saneamento básico:</w:t>
      </w:r>
    </w:p>
    <w:p w14:paraId="384F4C31" w14:textId="43D36200" w:rsidR="00D115B3" w:rsidRDefault="00D0150E" w:rsidP="00D0150E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  <w:t>G) A saúde:</w:t>
      </w:r>
    </w:p>
    <w:p w14:paraId="7541C5E1" w14:textId="563715D6" w:rsidR="00D115B3" w:rsidRDefault="00D0150E" w:rsidP="00D0150E">
      <w:pPr>
        <w:spacing w:line="276" w:lineRule="auto"/>
        <w:jc w:val="both"/>
        <w:rPr>
          <w:rFonts w:cs="Arial"/>
          <w:color w:val="242021"/>
          <w:szCs w:val="24"/>
        </w:rPr>
      </w:pPr>
      <w:r>
        <w:rPr>
          <w:rFonts w:ascii="Barlow-Regular" w:hAnsi="Barlow-Regular"/>
          <w:color w:val="242021"/>
          <w:sz w:val="28"/>
          <w:szCs w:val="28"/>
        </w:rPr>
        <w:t>__________________________________________________________________________________________________</w:t>
      </w:r>
      <w:r w:rsidR="00D115B3" w:rsidRPr="00D115B3">
        <w:rPr>
          <w:rFonts w:ascii="Barlow-Regular" w:hAnsi="Barlow-Regular"/>
          <w:color w:val="242021"/>
          <w:sz w:val="28"/>
          <w:szCs w:val="28"/>
        </w:rPr>
        <w:br/>
      </w:r>
      <w:r w:rsidR="00D115B3" w:rsidRPr="00D115B3">
        <w:rPr>
          <w:rFonts w:ascii="Barlow-Regular" w:hAnsi="Barlow-Regular"/>
          <w:color w:val="242021"/>
          <w:sz w:val="18"/>
          <w:szCs w:val="18"/>
        </w:rPr>
        <w:t>Disponível em:http://sugestoesdeatividades.blogspot.com/2012/05/interpretacao_7782.html&gt; Acesso em: 01 abr. 2021.</w:t>
      </w:r>
    </w:p>
    <w:p w14:paraId="1EAC88E8" w14:textId="40FECF78" w:rsidR="00F927FB" w:rsidRDefault="00F927FB" w:rsidP="00F927FB">
      <w:pPr>
        <w:pStyle w:val="Ttulo1"/>
        <w:rPr>
          <w:b/>
          <w:bCs/>
        </w:rPr>
      </w:pPr>
      <w:bookmarkStart w:id="5" w:name="_Toc70922659"/>
      <w:r w:rsidRPr="002901B3">
        <w:rPr>
          <w:b/>
          <w:bCs/>
        </w:rPr>
        <w:t xml:space="preserve">LÍNGUA PORTUGUESA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5"/>
    </w:p>
    <w:p w14:paraId="0A69FED8" w14:textId="490B656C" w:rsidR="00D0150E" w:rsidRDefault="00D0150E" w:rsidP="00D0150E">
      <w:r>
        <w:rPr>
          <w:noProof/>
        </w:rPr>
        <w:drawing>
          <wp:inline distT="0" distB="0" distL="0" distR="0" wp14:anchorId="22FBD41D" wp14:editId="49624CAF">
            <wp:extent cx="6479540" cy="51149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EBB45" w14:textId="5B24BF5F" w:rsidR="00D0150E" w:rsidRDefault="00D0150E" w:rsidP="00D0150E">
      <w:r>
        <w:rPr>
          <w:noProof/>
        </w:rPr>
        <w:drawing>
          <wp:inline distT="0" distB="0" distL="0" distR="0" wp14:anchorId="40F19B1C" wp14:editId="5E1115F1">
            <wp:extent cx="6479540" cy="4090670"/>
            <wp:effectExtent l="0" t="0" r="0" b="508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9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E8BA3" w14:textId="1B6BA58A" w:rsidR="00D0150E" w:rsidRDefault="00D0150E" w:rsidP="00D0150E">
      <w:r>
        <w:rPr>
          <w:noProof/>
        </w:rPr>
        <w:drawing>
          <wp:inline distT="0" distB="0" distL="0" distR="0" wp14:anchorId="12301A8E" wp14:editId="253414B4">
            <wp:extent cx="6479540" cy="438150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A723B" w14:textId="092AE3F1" w:rsidR="00D0150E" w:rsidRPr="00D0150E" w:rsidRDefault="00D0150E" w:rsidP="00D0150E">
      <w:r>
        <w:rPr>
          <w:noProof/>
        </w:rPr>
        <w:drawing>
          <wp:inline distT="0" distB="0" distL="0" distR="0" wp14:anchorId="4D775956" wp14:editId="53D50FD5">
            <wp:extent cx="6479540" cy="4962525"/>
            <wp:effectExtent l="0" t="0" r="0" b="952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CED18" w14:textId="77777777" w:rsidR="00F927FB" w:rsidRDefault="00F927FB" w:rsidP="00F927FB"/>
    <w:p w14:paraId="76F09020" w14:textId="1A19ADCF" w:rsidR="002046B6" w:rsidRDefault="008F11BB" w:rsidP="00F927FB">
      <w:r>
        <w:rPr>
          <w:noProof/>
        </w:rPr>
        <w:drawing>
          <wp:inline distT="0" distB="0" distL="0" distR="0" wp14:anchorId="1279C71D" wp14:editId="2F6A3FAD">
            <wp:extent cx="6479540" cy="3620135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DAF7F" w14:textId="01B2780D" w:rsidR="008F11BB" w:rsidRDefault="008F11BB" w:rsidP="00F927FB"/>
    <w:p w14:paraId="36B44731" w14:textId="104B329A" w:rsidR="008F11BB" w:rsidRDefault="008F11BB" w:rsidP="00F927FB">
      <w:r>
        <w:rPr>
          <w:noProof/>
        </w:rPr>
        <w:drawing>
          <wp:inline distT="0" distB="0" distL="0" distR="0" wp14:anchorId="43F46090" wp14:editId="4F5879F3">
            <wp:extent cx="6479540" cy="5481955"/>
            <wp:effectExtent l="0" t="0" r="0" b="444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8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0F0D3" w14:textId="069520EC" w:rsidR="008F11BB" w:rsidRDefault="008F11BB" w:rsidP="00F927FB"/>
    <w:p w14:paraId="221CAED1" w14:textId="3760B8AD" w:rsidR="008F11BB" w:rsidRDefault="008F11BB" w:rsidP="00F927FB">
      <w:r>
        <w:rPr>
          <w:noProof/>
        </w:rPr>
        <w:drawing>
          <wp:inline distT="0" distB="0" distL="0" distR="0" wp14:anchorId="76C74A09" wp14:editId="348397BB">
            <wp:extent cx="6479540" cy="3443605"/>
            <wp:effectExtent l="0" t="0" r="0" b="444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9933A" w14:textId="3AE90B7E" w:rsidR="008F11BB" w:rsidRDefault="008F11BB" w:rsidP="00F927FB">
      <w:r>
        <w:rPr>
          <w:noProof/>
        </w:rPr>
        <w:drawing>
          <wp:inline distT="0" distB="0" distL="0" distR="0" wp14:anchorId="6941801A" wp14:editId="2EE8FAC4">
            <wp:extent cx="6479540" cy="2934335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B5E5" w14:textId="0A16D3A1" w:rsidR="008F11BB" w:rsidRDefault="008F11BB" w:rsidP="00F927FB"/>
    <w:p w14:paraId="28C18D40" w14:textId="245487D9" w:rsidR="008F11BB" w:rsidRDefault="008F11BB" w:rsidP="00F927FB"/>
    <w:p w14:paraId="59EC6121" w14:textId="5C570BE6" w:rsidR="008F11BB" w:rsidRDefault="008F11BB" w:rsidP="00F927FB"/>
    <w:p w14:paraId="12705963" w14:textId="7B21F4D7" w:rsidR="008F11BB" w:rsidRDefault="008F11BB" w:rsidP="00F927FB"/>
    <w:p w14:paraId="60BAE00D" w14:textId="7C324DFA" w:rsidR="008F11BB" w:rsidRDefault="008F11BB" w:rsidP="00F927FB"/>
    <w:p w14:paraId="30E6684E" w14:textId="123C552D" w:rsidR="008F11BB" w:rsidRDefault="008F11BB" w:rsidP="00F927FB"/>
    <w:p w14:paraId="2F9C54D9" w14:textId="1B6FD6D6" w:rsidR="008F11BB" w:rsidRDefault="008F11BB" w:rsidP="00F927FB"/>
    <w:p w14:paraId="2C918697" w14:textId="65E52732" w:rsidR="008F11BB" w:rsidRDefault="008F11BB" w:rsidP="00F927FB"/>
    <w:p w14:paraId="231D88ED" w14:textId="3F1AA4D2" w:rsidR="008F11BB" w:rsidRDefault="008F11BB" w:rsidP="00F927FB"/>
    <w:p w14:paraId="7C31D305" w14:textId="1E7952A4" w:rsidR="008F11BB" w:rsidRDefault="008F11BB" w:rsidP="00F927FB"/>
    <w:p w14:paraId="2F641FBE" w14:textId="2F227E69" w:rsidR="008F11BB" w:rsidRDefault="008F11BB" w:rsidP="00F927FB"/>
    <w:p w14:paraId="5958596F" w14:textId="2D6BE89E" w:rsidR="008F11BB" w:rsidRDefault="008F11BB" w:rsidP="00F927FB"/>
    <w:p w14:paraId="1FC7C174" w14:textId="77777777" w:rsidR="008F11BB" w:rsidRDefault="008F11BB" w:rsidP="00F927FB"/>
    <w:p w14:paraId="05D616BC" w14:textId="77777777" w:rsidR="002046B6" w:rsidRDefault="002046B6" w:rsidP="00F927FB"/>
    <w:p w14:paraId="0132EE90" w14:textId="77777777" w:rsidR="002046B6" w:rsidRDefault="002046B6" w:rsidP="00F927FB"/>
    <w:p w14:paraId="19F6A9A3" w14:textId="77777777" w:rsidR="002046B6" w:rsidRDefault="002046B6" w:rsidP="00F927FB"/>
    <w:p w14:paraId="26D682D9" w14:textId="77777777" w:rsidR="002046B6" w:rsidRDefault="002046B6" w:rsidP="00F927FB"/>
    <w:p w14:paraId="0E667964" w14:textId="77777777" w:rsidR="002046B6" w:rsidRDefault="002046B6" w:rsidP="00F927FB"/>
    <w:p w14:paraId="65B4EA99" w14:textId="4D5540A1" w:rsidR="009C4BD0" w:rsidRDefault="001F4511" w:rsidP="002901B3">
      <w:pPr>
        <w:pStyle w:val="Ttulo1"/>
        <w:rPr>
          <w:b/>
          <w:bCs/>
        </w:rPr>
      </w:pPr>
      <w:bookmarkStart w:id="6" w:name="_Toc70922660"/>
      <w:r w:rsidRPr="002901B3">
        <w:rPr>
          <w:b/>
          <w:bCs/>
        </w:rPr>
        <w:t>MATEMÁTICA</w:t>
      </w:r>
      <w:r w:rsidR="009C4BD0" w:rsidRPr="002901B3">
        <w:rPr>
          <w:b/>
          <w:bCs/>
        </w:rPr>
        <w:t xml:space="preserve"> 1ª SEMANA</w:t>
      </w:r>
      <w:bookmarkEnd w:id="6"/>
    </w:p>
    <w:p w14:paraId="5A9D30E3" w14:textId="5B694A7B" w:rsidR="008F11BB" w:rsidRDefault="008F11BB" w:rsidP="008F11BB"/>
    <w:p w14:paraId="715B3E9A" w14:textId="1E3E553A" w:rsidR="008F11BB" w:rsidRDefault="008F11BB" w:rsidP="008F11BB">
      <w:r>
        <w:rPr>
          <w:noProof/>
        </w:rPr>
        <w:drawing>
          <wp:inline distT="0" distB="0" distL="0" distR="0" wp14:anchorId="69E44342" wp14:editId="49D57D8D">
            <wp:extent cx="6479540" cy="230632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86517" w14:textId="42E6B335" w:rsidR="008F11BB" w:rsidRDefault="008F11BB" w:rsidP="008F11BB">
      <w:r>
        <w:rPr>
          <w:noProof/>
        </w:rPr>
        <w:drawing>
          <wp:inline distT="0" distB="0" distL="0" distR="0" wp14:anchorId="4E0E31BF" wp14:editId="1964964C">
            <wp:extent cx="6479540" cy="6222365"/>
            <wp:effectExtent l="0" t="0" r="0" b="698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22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5CAAD" w14:textId="77777777" w:rsidR="008F11BB" w:rsidRPr="008F11BB" w:rsidRDefault="008F11BB" w:rsidP="008F11BB"/>
    <w:p w14:paraId="6898EEBC" w14:textId="77777777" w:rsidR="00151BAF" w:rsidRDefault="00151BAF" w:rsidP="00151BAF"/>
    <w:p w14:paraId="4E0B8580" w14:textId="77777777" w:rsidR="00151BAF" w:rsidRDefault="00151BAF" w:rsidP="00151BAF"/>
    <w:p w14:paraId="2B0D6C39" w14:textId="6F0470DF" w:rsidR="00151BAF" w:rsidRDefault="008F11BB" w:rsidP="00151BAF">
      <w:r>
        <w:rPr>
          <w:noProof/>
        </w:rPr>
        <w:drawing>
          <wp:inline distT="0" distB="0" distL="0" distR="0" wp14:anchorId="776A5140" wp14:editId="040FD8FF">
            <wp:extent cx="6479540" cy="248031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B0ABC" w14:textId="4F3F41AA" w:rsidR="008F11BB" w:rsidRDefault="008F11BB" w:rsidP="00151BAF">
      <w:r>
        <w:rPr>
          <w:noProof/>
        </w:rPr>
        <w:drawing>
          <wp:inline distT="0" distB="0" distL="0" distR="0" wp14:anchorId="4DA973BD" wp14:editId="647A9F54">
            <wp:extent cx="6479540" cy="610108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70307" w14:textId="77777777" w:rsidR="008F11BB" w:rsidRDefault="008F11BB" w:rsidP="00151BAF"/>
    <w:p w14:paraId="3CFD8FB0" w14:textId="77777777" w:rsidR="00151BAF" w:rsidRDefault="00151BAF" w:rsidP="00151BAF"/>
    <w:p w14:paraId="667E29A1" w14:textId="77777777" w:rsidR="00151BAF" w:rsidRDefault="00151BAF" w:rsidP="00151BAF"/>
    <w:p w14:paraId="110FE566" w14:textId="77777777" w:rsidR="00151BAF" w:rsidRDefault="00151BAF" w:rsidP="00151BAF"/>
    <w:p w14:paraId="29E040B7" w14:textId="77777777" w:rsidR="00151BAF" w:rsidRDefault="00151BAF" w:rsidP="00151BAF"/>
    <w:p w14:paraId="497B59A2" w14:textId="531B92E8" w:rsidR="008F11BB" w:rsidRDefault="008F11BB" w:rsidP="008F11BB">
      <w:r>
        <w:rPr>
          <w:noProof/>
        </w:rPr>
        <w:drawing>
          <wp:inline distT="0" distB="0" distL="0" distR="0" wp14:anchorId="326BB84E" wp14:editId="24168588">
            <wp:extent cx="6096000" cy="2333425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099376" cy="233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FAFE9" w14:textId="43B5E55D" w:rsidR="008F11BB" w:rsidRPr="008F11BB" w:rsidRDefault="008F11BB" w:rsidP="008F11BB">
      <w:r>
        <w:rPr>
          <w:noProof/>
        </w:rPr>
        <w:drawing>
          <wp:inline distT="0" distB="0" distL="0" distR="0" wp14:anchorId="342D0856" wp14:editId="757EB202">
            <wp:extent cx="6267450" cy="615315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b="18056"/>
                    <a:stretch/>
                  </pic:blipFill>
                  <pic:spPr bwMode="auto">
                    <a:xfrm>
                      <a:off x="0" y="0"/>
                      <a:ext cx="6267450" cy="615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991E48" w14:textId="77777777" w:rsidR="00151BAF" w:rsidRDefault="00151BAF" w:rsidP="00151BAF"/>
    <w:p w14:paraId="492B8E57" w14:textId="77777777" w:rsidR="00151BAF" w:rsidRDefault="00151BAF" w:rsidP="00151BAF"/>
    <w:p w14:paraId="270085E2" w14:textId="77777777" w:rsidR="00151BAF" w:rsidRDefault="00151BAF" w:rsidP="00151BAF"/>
    <w:p w14:paraId="5A1D069E" w14:textId="77777777" w:rsidR="00151BAF" w:rsidRDefault="00151BAF" w:rsidP="00151BAF"/>
    <w:p w14:paraId="2693BB3C" w14:textId="77777777" w:rsidR="00151BAF" w:rsidRDefault="00151BAF" w:rsidP="00151BAF"/>
    <w:p w14:paraId="0C82AC7D" w14:textId="77777777" w:rsidR="00151BAF" w:rsidRDefault="00151BAF" w:rsidP="00151BAF"/>
    <w:p w14:paraId="0C1FFA06" w14:textId="57ECADE8" w:rsidR="004834AD" w:rsidRDefault="00291DB0" w:rsidP="00151BAF">
      <w:r>
        <w:rPr>
          <w:noProof/>
        </w:rPr>
        <w:drawing>
          <wp:inline distT="0" distB="0" distL="0" distR="0" wp14:anchorId="6E1013CA" wp14:editId="5B2C9212">
            <wp:extent cx="6479540" cy="1546225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4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8704E" w14:textId="7D647A74" w:rsidR="00291DB0" w:rsidRDefault="00291DB0" w:rsidP="00151BAF">
      <w:r>
        <w:rPr>
          <w:noProof/>
        </w:rPr>
        <w:drawing>
          <wp:inline distT="0" distB="0" distL="0" distR="0" wp14:anchorId="12BAB026" wp14:editId="11DED14B">
            <wp:extent cx="6479540" cy="769620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77E03" w14:textId="77777777" w:rsidR="004834AD" w:rsidRDefault="004834AD" w:rsidP="00151BAF"/>
    <w:p w14:paraId="1D3A1E05" w14:textId="77777777" w:rsidR="004834AD" w:rsidRDefault="004834AD" w:rsidP="00151BAF"/>
    <w:p w14:paraId="599E72FE" w14:textId="6B0472DB" w:rsidR="004834AD" w:rsidRDefault="00291DB0" w:rsidP="00151BAF">
      <w:r>
        <w:rPr>
          <w:noProof/>
        </w:rPr>
        <w:drawing>
          <wp:inline distT="0" distB="0" distL="0" distR="0" wp14:anchorId="6642FB37" wp14:editId="03D05974">
            <wp:extent cx="6479540" cy="4995545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9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732D9" w14:textId="232668E7" w:rsidR="00291DB0" w:rsidRDefault="00291DB0" w:rsidP="00151BAF"/>
    <w:p w14:paraId="139336FE" w14:textId="11B17648" w:rsidR="00291DB0" w:rsidRDefault="00291DB0" w:rsidP="00151BAF"/>
    <w:p w14:paraId="601370FC" w14:textId="64E262AA" w:rsidR="00291DB0" w:rsidRDefault="00291DB0" w:rsidP="00151BAF"/>
    <w:p w14:paraId="5BEFFBE8" w14:textId="209FDF8E" w:rsidR="00291DB0" w:rsidRDefault="00291DB0" w:rsidP="00151BAF"/>
    <w:p w14:paraId="3050101F" w14:textId="0A873E52" w:rsidR="00291DB0" w:rsidRDefault="00291DB0" w:rsidP="00151BAF"/>
    <w:p w14:paraId="016E8717" w14:textId="084132C8" w:rsidR="00291DB0" w:rsidRDefault="00291DB0" w:rsidP="00151BAF"/>
    <w:p w14:paraId="4845E9B0" w14:textId="3D22F1C5" w:rsidR="00291DB0" w:rsidRDefault="00291DB0" w:rsidP="00151BAF"/>
    <w:p w14:paraId="00A1F939" w14:textId="60E2AD56" w:rsidR="00291DB0" w:rsidRDefault="00291DB0" w:rsidP="00151BAF"/>
    <w:p w14:paraId="7320ADD5" w14:textId="47B9B7C5" w:rsidR="00291DB0" w:rsidRDefault="00291DB0" w:rsidP="00151BAF"/>
    <w:p w14:paraId="3ACBCFEB" w14:textId="37F42B8F" w:rsidR="00291DB0" w:rsidRDefault="00291DB0" w:rsidP="00151BAF"/>
    <w:p w14:paraId="2D37E7D7" w14:textId="54C5E33E" w:rsidR="00291DB0" w:rsidRDefault="00291DB0" w:rsidP="00151BAF"/>
    <w:p w14:paraId="46ABADF2" w14:textId="77777777" w:rsidR="00291DB0" w:rsidRDefault="00291DB0" w:rsidP="00151BAF"/>
    <w:p w14:paraId="2EAE578F" w14:textId="77777777" w:rsidR="004834AD" w:rsidRDefault="004834AD" w:rsidP="00151BAF"/>
    <w:p w14:paraId="7161E841" w14:textId="77777777" w:rsidR="004834AD" w:rsidRDefault="004834AD" w:rsidP="00151BAF"/>
    <w:p w14:paraId="5418079D" w14:textId="77777777" w:rsidR="004834AD" w:rsidRDefault="004834AD" w:rsidP="00151BAF"/>
    <w:p w14:paraId="38E8F192" w14:textId="77777777" w:rsidR="004834AD" w:rsidRDefault="004834AD" w:rsidP="00151BAF"/>
    <w:p w14:paraId="5B883837" w14:textId="77777777" w:rsidR="004834AD" w:rsidRDefault="004834AD" w:rsidP="00151BAF"/>
    <w:p w14:paraId="13E18F71" w14:textId="77777777" w:rsidR="004834AD" w:rsidRDefault="004834AD" w:rsidP="00151BAF"/>
    <w:p w14:paraId="4F48A663" w14:textId="77777777" w:rsidR="004834AD" w:rsidRDefault="004834AD" w:rsidP="00151BAF"/>
    <w:p w14:paraId="3123F09E" w14:textId="77777777" w:rsidR="004834AD" w:rsidRDefault="004834AD" w:rsidP="00151BAF"/>
    <w:p w14:paraId="4AD2B045" w14:textId="77777777" w:rsidR="004834AD" w:rsidRDefault="004834AD" w:rsidP="00151BAF"/>
    <w:p w14:paraId="0FC11CDD" w14:textId="77777777" w:rsidR="004834AD" w:rsidRDefault="004834AD" w:rsidP="00151BAF"/>
    <w:p w14:paraId="7E7CFCEF" w14:textId="77777777" w:rsidR="004834AD" w:rsidRDefault="004834AD" w:rsidP="00151BAF"/>
    <w:p w14:paraId="1C0054F0" w14:textId="77777777" w:rsidR="004834AD" w:rsidRDefault="004834AD" w:rsidP="00151BAF"/>
    <w:p w14:paraId="40223FE0" w14:textId="77777777" w:rsidR="00515A24" w:rsidRDefault="00515A24" w:rsidP="00515A24">
      <w:pPr>
        <w:pStyle w:val="Ttulo1"/>
        <w:rPr>
          <w:b/>
          <w:bCs/>
        </w:rPr>
      </w:pPr>
      <w:bookmarkStart w:id="7" w:name="_Toc70922661"/>
      <w:bookmarkStart w:id="8" w:name="_Toc70922662"/>
      <w:r w:rsidRPr="002901B3">
        <w:rPr>
          <w:b/>
          <w:bCs/>
        </w:rPr>
        <w:t>MATEMÁTICA 2ª SEMANA</w:t>
      </w:r>
      <w:bookmarkEnd w:id="7"/>
    </w:p>
    <w:bookmarkEnd w:id="8"/>
    <w:p w14:paraId="1C52F60D" w14:textId="07CD718B" w:rsidR="004834AD" w:rsidRDefault="00291DB0" w:rsidP="004834AD">
      <w:r>
        <w:rPr>
          <w:noProof/>
        </w:rPr>
        <w:drawing>
          <wp:inline distT="0" distB="0" distL="0" distR="0" wp14:anchorId="71758480" wp14:editId="49833110">
            <wp:extent cx="6479540" cy="2700655"/>
            <wp:effectExtent l="0" t="0" r="0" b="444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99053" w14:textId="37F764C9" w:rsidR="00291DB0" w:rsidRDefault="00291DB0" w:rsidP="004834AD">
      <w:r>
        <w:rPr>
          <w:noProof/>
        </w:rPr>
        <w:drawing>
          <wp:inline distT="0" distB="0" distL="0" distR="0" wp14:anchorId="28E23196" wp14:editId="04556E45">
            <wp:extent cx="6479540" cy="6524625"/>
            <wp:effectExtent l="0" t="0" r="0" b="9525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618BB" w14:textId="3EAB9F6A" w:rsidR="004834AD" w:rsidRDefault="00291DB0" w:rsidP="004834AD">
      <w:r>
        <w:rPr>
          <w:noProof/>
        </w:rPr>
        <w:drawing>
          <wp:inline distT="0" distB="0" distL="0" distR="0" wp14:anchorId="052949BD" wp14:editId="488F5B3A">
            <wp:extent cx="6479540" cy="8961755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6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F69D7" w14:textId="77777777" w:rsidR="00291DB0" w:rsidRDefault="00291DB0" w:rsidP="004834AD"/>
    <w:p w14:paraId="25DF86C4" w14:textId="77777777" w:rsidR="004834AD" w:rsidRDefault="004834AD" w:rsidP="004834AD"/>
    <w:p w14:paraId="0B41D5F6" w14:textId="77777777" w:rsidR="004834AD" w:rsidRDefault="004834AD" w:rsidP="004834AD"/>
    <w:p w14:paraId="77BA0027" w14:textId="3EB3A9FA" w:rsidR="004834AD" w:rsidRDefault="00291DB0" w:rsidP="004834AD">
      <w:r>
        <w:rPr>
          <w:noProof/>
        </w:rPr>
        <w:drawing>
          <wp:inline distT="0" distB="0" distL="0" distR="0" wp14:anchorId="63273893" wp14:editId="76192BD6">
            <wp:extent cx="6479540" cy="3329940"/>
            <wp:effectExtent l="0" t="0" r="0" b="381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CB1C4" w14:textId="77777777" w:rsidR="00291DB0" w:rsidRDefault="00291DB0" w:rsidP="004834AD"/>
    <w:p w14:paraId="35A4C471" w14:textId="77777777" w:rsidR="004834AD" w:rsidRDefault="004834AD" w:rsidP="004834AD"/>
    <w:p w14:paraId="0D10E8AA" w14:textId="77777777" w:rsidR="004834AD" w:rsidRDefault="004834AD" w:rsidP="004834AD"/>
    <w:p w14:paraId="5CBA6B6B" w14:textId="77777777" w:rsidR="004834AD" w:rsidRDefault="004834AD" w:rsidP="004834AD"/>
    <w:p w14:paraId="76B7C168" w14:textId="77777777" w:rsidR="004834AD" w:rsidRDefault="004834AD" w:rsidP="004834AD"/>
    <w:p w14:paraId="0283B54F" w14:textId="77777777" w:rsidR="004834AD" w:rsidRDefault="004834AD" w:rsidP="004834AD"/>
    <w:p w14:paraId="11CF5B5D" w14:textId="77777777" w:rsidR="004834AD" w:rsidRDefault="004834AD" w:rsidP="004834AD"/>
    <w:p w14:paraId="5AF0B316" w14:textId="77777777" w:rsidR="004834AD" w:rsidRDefault="004834AD" w:rsidP="004834AD"/>
    <w:p w14:paraId="5F133B97" w14:textId="77777777" w:rsidR="004834AD" w:rsidRDefault="004834AD" w:rsidP="004834AD"/>
    <w:p w14:paraId="7FE1FF92" w14:textId="77777777" w:rsidR="004834AD" w:rsidRDefault="004834AD" w:rsidP="004834AD"/>
    <w:p w14:paraId="1C167D93" w14:textId="77777777" w:rsidR="004834AD" w:rsidRDefault="004834AD" w:rsidP="004834AD"/>
    <w:p w14:paraId="25DC3BDB" w14:textId="77777777" w:rsidR="004834AD" w:rsidRDefault="004834AD" w:rsidP="004834AD"/>
    <w:p w14:paraId="0CF11707" w14:textId="77777777" w:rsidR="004834AD" w:rsidRDefault="004834AD" w:rsidP="004834AD"/>
    <w:p w14:paraId="180D328D" w14:textId="77777777" w:rsidR="004834AD" w:rsidRDefault="004834AD" w:rsidP="004834AD"/>
    <w:p w14:paraId="4D58F7E1" w14:textId="77777777" w:rsidR="004834AD" w:rsidRDefault="004834AD" w:rsidP="004834AD"/>
    <w:p w14:paraId="692A5677" w14:textId="77777777" w:rsidR="004834AD" w:rsidRDefault="004834AD" w:rsidP="004834AD"/>
    <w:p w14:paraId="18440A5F" w14:textId="77777777" w:rsidR="004834AD" w:rsidRDefault="004834AD" w:rsidP="004834AD"/>
    <w:p w14:paraId="054E8AA6" w14:textId="77777777" w:rsidR="004834AD" w:rsidRDefault="004834AD" w:rsidP="004834AD"/>
    <w:p w14:paraId="3129B542" w14:textId="77777777" w:rsidR="004834AD" w:rsidRDefault="004834AD" w:rsidP="004834AD"/>
    <w:p w14:paraId="281B6C3C" w14:textId="77777777" w:rsidR="004834AD" w:rsidRDefault="004834AD" w:rsidP="004834AD"/>
    <w:p w14:paraId="3F1409AC" w14:textId="77777777" w:rsidR="004834AD" w:rsidRDefault="004834AD" w:rsidP="004834AD"/>
    <w:p w14:paraId="7EC3D715" w14:textId="77777777" w:rsidR="004834AD" w:rsidRDefault="004834AD" w:rsidP="004834AD"/>
    <w:p w14:paraId="3A1F4B66" w14:textId="77777777" w:rsidR="004834AD" w:rsidRDefault="004834AD" w:rsidP="004834AD"/>
    <w:p w14:paraId="5D9C4AD0" w14:textId="77777777" w:rsidR="004834AD" w:rsidRDefault="004834AD" w:rsidP="004834AD"/>
    <w:p w14:paraId="4FEF07B2" w14:textId="77777777" w:rsidR="004834AD" w:rsidRDefault="004834AD" w:rsidP="004834AD"/>
    <w:p w14:paraId="2007145A" w14:textId="77777777" w:rsidR="004834AD" w:rsidRDefault="004834AD" w:rsidP="004834AD"/>
    <w:p w14:paraId="4AA48E9F" w14:textId="77777777" w:rsidR="004834AD" w:rsidRDefault="004834AD" w:rsidP="004834AD"/>
    <w:p w14:paraId="26004002" w14:textId="77777777" w:rsidR="004834AD" w:rsidRDefault="004834AD" w:rsidP="004834AD"/>
    <w:p w14:paraId="72A442D2" w14:textId="77777777" w:rsidR="004834AD" w:rsidRDefault="004834AD" w:rsidP="004834AD"/>
    <w:p w14:paraId="22A4780A" w14:textId="77777777" w:rsidR="004834AD" w:rsidRDefault="004834AD" w:rsidP="004834AD"/>
    <w:p w14:paraId="1A9DD3F4" w14:textId="77777777" w:rsidR="004834AD" w:rsidRDefault="004834AD" w:rsidP="004834AD"/>
    <w:p w14:paraId="33D8F396" w14:textId="77777777" w:rsidR="004834AD" w:rsidRDefault="004834AD" w:rsidP="004834AD"/>
    <w:p w14:paraId="250580F5" w14:textId="77777777" w:rsidR="004834AD" w:rsidRDefault="004834AD" w:rsidP="004834AD"/>
    <w:p w14:paraId="5F310B12" w14:textId="77777777" w:rsidR="004834AD" w:rsidRDefault="004834AD" w:rsidP="004834AD"/>
    <w:p w14:paraId="7782AA18" w14:textId="77777777" w:rsidR="004834AD" w:rsidRDefault="004834AD" w:rsidP="004834AD"/>
    <w:p w14:paraId="0459D8B9" w14:textId="77777777" w:rsidR="00515A24" w:rsidRDefault="00515A24" w:rsidP="00515A24">
      <w:pPr>
        <w:pStyle w:val="Ttulo1"/>
        <w:rPr>
          <w:b/>
          <w:bCs/>
        </w:rPr>
      </w:pPr>
      <w:bookmarkStart w:id="9" w:name="_Toc70922663"/>
      <w:r w:rsidRPr="002901B3">
        <w:rPr>
          <w:b/>
          <w:bCs/>
        </w:rPr>
        <w:t>MATEMÁTICA 3ª SEMANA</w:t>
      </w:r>
    </w:p>
    <w:bookmarkEnd w:id="9"/>
    <w:p w14:paraId="4B367140" w14:textId="02A3855C" w:rsidR="00291DB0" w:rsidRDefault="00291DB0" w:rsidP="00291DB0"/>
    <w:p w14:paraId="563FDD7B" w14:textId="73CDD029" w:rsidR="00291DB0" w:rsidRDefault="00EA675D" w:rsidP="00291DB0">
      <w:r>
        <w:rPr>
          <w:noProof/>
        </w:rPr>
        <w:drawing>
          <wp:inline distT="0" distB="0" distL="0" distR="0" wp14:anchorId="10B93298" wp14:editId="26F08292">
            <wp:extent cx="6479540" cy="543560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3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7B848" w14:textId="58257C4B" w:rsidR="00EA675D" w:rsidRDefault="00EA675D" w:rsidP="00291DB0"/>
    <w:p w14:paraId="311E36CB" w14:textId="51D2EAF8" w:rsidR="00EA675D" w:rsidRDefault="00EA675D" w:rsidP="00291DB0">
      <w:r>
        <w:rPr>
          <w:noProof/>
        </w:rPr>
        <w:drawing>
          <wp:inline distT="0" distB="0" distL="0" distR="0" wp14:anchorId="721E0179" wp14:editId="4233A1CC">
            <wp:extent cx="6479540" cy="2428875"/>
            <wp:effectExtent l="0" t="0" r="0" b="9525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D2076" w14:textId="2BA60064" w:rsidR="00EA675D" w:rsidRDefault="00EA675D" w:rsidP="00291DB0"/>
    <w:p w14:paraId="1A69C5E9" w14:textId="66DA3D5B" w:rsidR="00EA675D" w:rsidRDefault="00EA675D" w:rsidP="00291DB0"/>
    <w:p w14:paraId="5D70B15C" w14:textId="47510671" w:rsidR="00EA675D" w:rsidRDefault="00EA675D" w:rsidP="00291DB0"/>
    <w:p w14:paraId="0A70E5BC" w14:textId="282A181E" w:rsidR="00EA675D" w:rsidRDefault="00EA675D" w:rsidP="00291DB0"/>
    <w:p w14:paraId="71EC00ED" w14:textId="05EC6FA0" w:rsidR="00EA675D" w:rsidRDefault="00EA675D" w:rsidP="00291DB0"/>
    <w:p w14:paraId="5A82F369" w14:textId="6CC0FC60" w:rsidR="00EA675D" w:rsidRDefault="00EA675D" w:rsidP="00291DB0"/>
    <w:p w14:paraId="429EEB08" w14:textId="25318BAF" w:rsidR="00EA675D" w:rsidRDefault="00EA675D" w:rsidP="00291DB0">
      <w:r>
        <w:rPr>
          <w:noProof/>
        </w:rPr>
        <w:drawing>
          <wp:inline distT="0" distB="0" distL="0" distR="0" wp14:anchorId="6CEEF879" wp14:editId="70B4CAD7">
            <wp:extent cx="6479540" cy="613410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88286" w14:textId="4096F6CB" w:rsidR="00EA675D" w:rsidRDefault="00EA675D" w:rsidP="00291DB0"/>
    <w:p w14:paraId="7A869160" w14:textId="62D686F9" w:rsidR="00EA675D" w:rsidRDefault="00EA675D" w:rsidP="00291DB0">
      <w:r>
        <w:rPr>
          <w:noProof/>
        </w:rPr>
        <w:drawing>
          <wp:inline distT="0" distB="0" distL="0" distR="0" wp14:anchorId="28D32EAB" wp14:editId="0BA8E8D5">
            <wp:extent cx="6479540" cy="3078480"/>
            <wp:effectExtent l="0" t="0" r="0" b="762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4FBD0" w14:textId="779E3DCC" w:rsidR="00EA675D" w:rsidRDefault="00EA675D" w:rsidP="00291DB0"/>
    <w:p w14:paraId="0CB5A4C3" w14:textId="75A6A9BC" w:rsidR="00EA675D" w:rsidRDefault="00EA675D" w:rsidP="00291DB0">
      <w:r>
        <w:rPr>
          <w:noProof/>
        </w:rPr>
        <w:drawing>
          <wp:inline distT="0" distB="0" distL="0" distR="0" wp14:anchorId="0EFFAC0E" wp14:editId="16ADB6A8">
            <wp:extent cx="6479540" cy="5381625"/>
            <wp:effectExtent l="0" t="0" r="0" b="9525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A7CF9" w14:textId="4665654C" w:rsidR="00EA675D" w:rsidRDefault="00EA675D" w:rsidP="00291DB0"/>
    <w:p w14:paraId="3AEBE382" w14:textId="7B9CB469" w:rsidR="00EA675D" w:rsidRPr="00291DB0" w:rsidRDefault="00EA675D" w:rsidP="00291DB0">
      <w:r>
        <w:rPr>
          <w:noProof/>
        </w:rPr>
        <w:drawing>
          <wp:inline distT="0" distB="0" distL="0" distR="0" wp14:anchorId="45C22D29" wp14:editId="06E93710">
            <wp:extent cx="6479540" cy="395097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0CEB1" w14:textId="6EEA8C9E" w:rsidR="00515A24" w:rsidRDefault="00515A24" w:rsidP="00515A24">
      <w:pPr>
        <w:pStyle w:val="Ttulo1"/>
        <w:rPr>
          <w:noProof/>
        </w:rPr>
      </w:pPr>
      <w:bookmarkStart w:id="10" w:name="_Toc70922664"/>
      <w:r w:rsidRPr="002901B3">
        <w:rPr>
          <w:b/>
          <w:bCs/>
        </w:rPr>
        <w:t>MATEMÁTICA 4ª SEMANA</w:t>
      </w:r>
    </w:p>
    <w:p w14:paraId="37218CAC" w14:textId="63BD9932" w:rsidR="001F5E1B" w:rsidRDefault="001F5E1B" w:rsidP="001F5E1B">
      <w:r>
        <w:rPr>
          <w:noProof/>
        </w:rPr>
        <w:drawing>
          <wp:inline distT="0" distB="0" distL="0" distR="0" wp14:anchorId="2A1C75BD" wp14:editId="3E58776D">
            <wp:extent cx="6479540" cy="3425588"/>
            <wp:effectExtent l="0" t="0" r="0" b="381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81254" cy="342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AFE9C" w14:textId="69F692A4" w:rsidR="00AC2E53" w:rsidRDefault="00AC2E53" w:rsidP="001F5E1B"/>
    <w:p w14:paraId="3364940A" w14:textId="77777777" w:rsidR="00AC2E53" w:rsidRDefault="00AC2E53" w:rsidP="001F5E1B"/>
    <w:p w14:paraId="016FE84A" w14:textId="661D34E6" w:rsidR="001F5E1B" w:rsidRDefault="001F5E1B" w:rsidP="001F5E1B"/>
    <w:p w14:paraId="09835398" w14:textId="63CFB0EE" w:rsidR="00AC2E53" w:rsidRDefault="00AC2E53" w:rsidP="001F5E1B">
      <w:r>
        <w:rPr>
          <w:noProof/>
        </w:rPr>
        <w:drawing>
          <wp:inline distT="0" distB="0" distL="0" distR="0" wp14:anchorId="06A9DB20" wp14:editId="20C294B5">
            <wp:extent cx="6479540" cy="4681182"/>
            <wp:effectExtent l="0" t="0" r="0" b="5715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/>
                    <a:srcRect b="9625"/>
                    <a:stretch/>
                  </pic:blipFill>
                  <pic:spPr bwMode="auto">
                    <a:xfrm>
                      <a:off x="0" y="0"/>
                      <a:ext cx="6479540" cy="4681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C377BF" w14:textId="7DB7EF88" w:rsidR="00AC2E53" w:rsidRDefault="00AC2E53" w:rsidP="001F5E1B"/>
    <w:p w14:paraId="146D31FD" w14:textId="3C237ADF" w:rsidR="00AC2E53" w:rsidRDefault="00AC2E53" w:rsidP="001F5E1B"/>
    <w:p w14:paraId="382D8D30" w14:textId="468E2B8D" w:rsidR="00AC2E53" w:rsidRDefault="00AC2E53" w:rsidP="001F5E1B"/>
    <w:p w14:paraId="57299424" w14:textId="712513B3" w:rsidR="00AC2E53" w:rsidRDefault="00AC2E53" w:rsidP="001F5E1B"/>
    <w:p w14:paraId="3671A613" w14:textId="11A52AFF" w:rsidR="00AC2E53" w:rsidRDefault="00AC2E53" w:rsidP="001F5E1B">
      <w:r>
        <w:rPr>
          <w:noProof/>
        </w:rPr>
        <w:drawing>
          <wp:inline distT="0" distB="0" distL="0" distR="0" wp14:anchorId="1CC63B32" wp14:editId="78E8AF97">
            <wp:extent cx="6479540" cy="2668270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F24EC" w14:textId="0BA639F4" w:rsidR="00AC2E53" w:rsidRDefault="00AC2E53" w:rsidP="001F5E1B"/>
    <w:p w14:paraId="030A00D7" w14:textId="31CED840" w:rsidR="00AC2E53" w:rsidRDefault="00AC2E53" w:rsidP="001F5E1B"/>
    <w:p w14:paraId="674AE62B" w14:textId="3F6CE513" w:rsidR="00AC2E53" w:rsidRDefault="00AC2E53" w:rsidP="001F5E1B"/>
    <w:p w14:paraId="4F9CE17E" w14:textId="50838593" w:rsidR="00AC2E53" w:rsidRDefault="00AC2E53" w:rsidP="001F5E1B"/>
    <w:p w14:paraId="60A83A55" w14:textId="30D2B83B" w:rsidR="00AC2E53" w:rsidRDefault="00AC2E53" w:rsidP="001F5E1B"/>
    <w:p w14:paraId="1EF271BF" w14:textId="56027CB5" w:rsidR="00AC2E53" w:rsidRDefault="00AC2E53" w:rsidP="001F5E1B"/>
    <w:p w14:paraId="3877212B" w14:textId="4D403A4C" w:rsidR="00AC2E53" w:rsidRDefault="00AC2E53" w:rsidP="001F5E1B"/>
    <w:p w14:paraId="340960FC" w14:textId="66DA622F" w:rsidR="00AC2E53" w:rsidRDefault="00AC2E53" w:rsidP="001F5E1B"/>
    <w:p w14:paraId="62F59F95" w14:textId="03F7F04C" w:rsidR="00AC2E53" w:rsidRDefault="00AC2E53" w:rsidP="001F5E1B"/>
    <w:p w14:paraId="59CA4CEE" w14:textId="1344C838" w:rsidR="00AC2E53" w:rsidRDefault="00AC2E53" w:rsidP="001F5E1B">
      <w:r>
        <w:rPr>
          <w:noProof/>
        </w:rPr>
        <w:drawing>
          <wp:inline distT="0" distB="0" distL="0" distR="0" wp14:anchorId="3FC8D164" wp14:editId="470E8658">
            <wp:extent cx="6479540" cy="440118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1D58C" w14:textId="1823604E" w:rsidR="00AC2E53" w:rsidRDefault="00AC2E53" w:rsidP="001F5E1B"/>
    <w:p w14:paraId="20324D1B" w14:textId="44C4C433" w:rsidR="00AC2E53" w:rsidRDefault="00AC2E53" w:rsidP="001F5E1B"/>
    <w:p w14:paraId="4BA7A5A1" w14:textId="77777777" w:rsidR="00AC2E53" w:rsidRPr="001F5E1B" w:rsidRDefault="00AC2E53" w:rsidP="001F5E1B"/>
    <w:p w14:paraId="379B494F" w14:textId="01514B1E" w:rsidR="001F5E1B" w:rsidRPr="001F5E1B" w:rsidRDefault="001F5E1B" w:rsidP="001F5E1B">
      <w:pPr>
        <w:pStyle w:val="Ttulo1"/>
        <w:rPr>
          <w:b/>
          <w:bCs/>
        </w:rPr>
      </w:pPr>
      <w:r w:rsidRPr="001F5E1B">
        <w:rPr>
          <w:b/>
          <w:bCs/>
        </w:rPr>
        <w:t>MATEMÁTICA 5ª SEMANA</w:t>
      </w:r>
    </w:p>
    <w:bookmarkEnd w:id="10"/>
    <w:p w14:paraId="72F803F3" w14:textId="45E83DDF" w:rsidR="00EA675D" w:rsidRPr="00EA675D" w:rsidRDefault="00EA675D" w:rsidP="00EA675D"/>
    <w:p w14:paraId="2181DB7E" w14:textId="4A1A7005" w:rsidR="0018663F" w:rsidRDefault="00AC2E53" w:rsidP="0004276D">
      <w:r>
        <w:rPr>
          <w:noProof/>
        </w:rPr>
        <w:drawing>
          <wp:inline distT="0" distB="0" distL="0" distR="0" wp14:anchorId="3E03AC35" wp14:editId="3917335E">
            <wp:extent cx="6479540" cy="5073015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7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8459B" w14:textId="2AA1C18E" w:rsidR="00AC2E53" w:rsidRDefault="00AC2E53" w:rsidP="0004276D">
      <w:r>
        <w:rPr>
          <w:noProof/>
        </w:rPr>
        <w:drawing>
          <wp:inline distT="0" distB="0" distL="0" distR="0" wp14:anchorId="1A8B3510" wp14:editId="5C99F708">
            <wp:extent cx="6479540" cy="3889612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82021" cy="389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E23E1" w14:textId="77777777" w:rsidR="0018663F" w:rsidRDefault="0018663F" w:rsidP="0004276D"/>
    <w:p w14:paraId="38431D92" w14:textId="2EE2518C" w:rsidR="0018663F" w:rsidRDefault="00AC2E53" w:rsidP="0004276D">
      <w:r>
        <w:rPr>
          <w:noProof/>
        </w:rPr>
        <w:drawing>
          <wp:inline distT="0" distB="0" distL="0" distR="0" wp14:anchorId="26E2F1C0" wp14:editId="0165866A">
            <wp:extent cx="6479540" cy="4481830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F34D0" w14:textId="3B32FEC7" w:rsidR="00AC2E53" w:rsidRDefault="00AC2E53" w:rsidP="0004276D">
      <w:r>
        <w:rPr>
          <w:noProof/>
        </w:rPr>
        <w:drawing>
          <wp:inline distT="0" distB="0" distL="0" distR="0" wp14:anchorId="4D1342D0" wp14:editId="262A2DFD">
            <wp:extent cx="6479540" cy="4594225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9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4F727" w14:textId="5F820840" w:rsidR="00AC2E53" w:rsidRDefault="00AC2E53" w:rsidP="0004276D"/>
    <w:p w14:paraId="1A837916" w14:textId="7A96B7A1" w:rsidR="00AC2E53" w:rsidRDefault="00AC2E53" w:rsidP="0004276D"/>
    <w:p w14:paraId="030F861E" w14:textId="6E6CD48B" w:rsidR="00AC2E53" w:rsidRDefault="00AC2E53" w:rsidP="0004276D"/>
    <w:p w14:paraId="6022C36B" w14:textId="5BD49FBA" w:rsidR="00AC2E53" w:rsidRDefault="00AC2E53" w:rsidP="0004276D">
      <w:r>
        <w:rPr>
          <w:noProof/>
        </w:rPr>
        <w:drawing>
          <wp:inline distT="0" distB="0" distL="0" distR="0" wp14:anchorId="5FCCA767" wp14:editId="2D100D22">
            <wp:extent cx="6479540" cy="423672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07C43" w14:textId="65D33C17" w:rsidR="00AC2E53" w:rsidRDefault="00AC2E53" w:rsidP="0004276D">
      <w:r>
        <w:rPr>
          <w:noProof/>
        </w:rPr>
        <w:drawing>
          <wp:inline distT="0" distB="0" distL="0" distR="0" wp14:anchorId="37A82755" wp14:editId="58AC5204">
            <wp:extent cx="6479540" cy="4968875"/>
            <wp:effectExtent l="0" t="0" r="0" b="3175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539FC" w14:textId="5ECB02D3" w:rsidR="00AC2E53" w:rsidRDefault="00AC2E53" w:rsidP="0004276D"/>
    <w:p w14:paraId="2D38424D" w14:textId="5D78C2D8" w:rsidR="00AC2E53" w:rsidRDefault="00AC2E53" w:rsidP="0004276D"/>
    <w:p w14:paraId="7CD7BC6B" w14:textId="401192E9" w:rsidR="00AC2E53" w:rsidRDefault="00AC2E53" w:rsidP="0004276D">
      <w:r>
        <w:rPr>
          <w:noProof/>
        </w:rPr>
        <w:drawing>
          <wp:inline distT="0" distB="0" distL="0" distR="0" wp14:anchorId="56FF2DB5" wp14:editId="7E7A9776">
            <wp:extent cx="6479540" cy="2355215"/>
            <wp:effectExtent l="0" t="0" r="0" b="6985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DD706" w14:textId="5EFDADFF" w:rsidR="00AC2E53" w:rsidRDefault="00AC2E53" w:rsidP="0004276D"/>
    <w:p w14:paraId="4508F923" w14:textId="7E9C955C" w:rsidR="00AC2E53" w:rsidRDefault="00AC2E53" w:rsidP="0004276D"/>
    <w:p w14:paraId="581AD56B" w14:textId="52842757" w:rsidR="00AC2E53" w:rsidRDefault="00AC2E53" w:rsidP="0004276D"/>
    <w:p w14:paraId="32E625E6" w14:textId="5838A34B" w:rsidR="00AC2E53" w:rsidRDefault="00AC2E53" w:rsidP="0004276D"/>
    <w:p w14:paraId="0FDD4A58" w14:textId="49BB47E4" w:rsidR="00AC2E53" w:rsidRDefault="00AC2E53" w:rsidP="0004276D"/>
    <w:p w14:paraId="30C1D836" w14:textId="5A20990E" w:rsidR="00AC2E53" w:rsidRDefault="00AC2E53" w:rsidP="0004276D"/>
    <w:p w14:paraId="2F9C8E5F" w14:textId="4E66FCAB" w:rsidR="00AC2E53" w:rsidRDefault="00AC2E53" w:rsidP="0004276D"/>
    <w:p w14:paraId="5FF7FBEB" w14:textId="327D8E3C" w:rsidR="00AC2E53" w:rsidRDefault="00AC2E53" w:rsidP="0004276D"/>
    <w:p w14:paraId="15C66B17" w14:textId="59EB10F7" w:rsidR="00AC2E53" w:rsidRDefault="00AC2E53" w:rsidP="0004276D"/>
    <w:p w14:paraId="29F6AB19" w14:textId="5A1858C2" w:rsidR="00AC2E53" w:rsidRDefault="00AC2E53" w:rsidP="0004276D"/>
    <w:p w14:paraId="7311FDB7" w14:textId="68BA0DCA" w:rsidR="00AC2E53" w:rsidRDefault="00AC2E53" w:rsidP="0004276D"/>
    <w:p w14:paraId="44AFE7CF" w14:textId="1F8526E4" w:rsidR="00AC2E53" w:rsidRDefault="00AC2E53" w:rsidP="0004276D"/>
    <w:p w14:paraId="5231C0FC" w14:textId="7A530115" w:rsidR="00AC2E53" w:rsidRDefault="00AC2E53" w:rsidP="0004276D"/>
    <w:p w14:paraId="5D5D8E39" w14:textId="3C86CD04" w:rsidR="00AC2E53" w:rsidRDefault="00AC2E53" w:rsidP="0004276D"/>
    <w:p w14:paraId="1A73E002" w14:textId="13F90FD0" w:rsidR="00AC2E53" w:rsidRDefault="00AC2E53" w:rsidP="0004276D"/>
    <w:p w14:paraId="54E06C69" w14:textId="5DD2ED2B" w:rsidR="00AC2E53" w:rsidRDefault="00AC2E53" w:rsidP="0004276D"/>
    <w:p w14:paraId="7FE170BF" w14:textId="5E3B82E6" w:rsidR="00AC2E53" w:rsidRDefault="00AC2E53" w:rsidP="0004276D"/>
    <w:p w14:paraId="2C199955" w14:textId="2D45225D" w:rsidR="00AC2E53" w:rsidRDefault="00AC2E53" w:rsidP="0004276D"/>
    <w:p w14:paraId="504419A8" w14:textId="499142C2" w:rsidR="00AC2E53" w:rsidRDefault="00AC2E53" w:rsidP="0004276D"/>
    <w:p w14:paraId="64BAE03F" w14:textId="6760A2C2" w:rsidR="00AC2E53" w:rsidRDefault="00AC2E53" w:rsidP="0004276D"/>
    <w:p w14:paraId="0150C904" w14:textId="2F2EB5FC" w:rsidR="00AC2E53" w:rsidRDefault="00AC2E53" w:rsidP="0004276D"/>
    <w:p w14:paraId="2E085343" w14:textId="0BE8E56D" w:rsidR="00AC2E53" w:rsidRDefault="00AC2E53" w:rsidP="0004276D"/>
    <w:p w14:paraId="00B6443B" w14:textId="77A8B4F2" w:rsidR="00AC2E53" w:rsidRDefault="00AC2E53" w:rsidP="0004276D"/>
    <w:p w14:paraId="1E3297EF" w14:textId="1F1EB248" w:rsidR="00AC2E53" w:rsidRDefault="00AC2E53" w:rsidP="0004276D"/>
    <w:p w14:paraId="77AA39B0" w14:textId="78D6F280" w:rsidR="00AC2E53" w:rsidRDefault="00AC2E53" w:rsidP="0004276D"/>
    <w:p w14:paraId="692201EC" w14:textId="5727835D" w:rsidR="00AC2E53" w:rsidRDefault="00AC2E53" w:rsidP="0004276D"/>
    <w:p w14:paraId="21E775AE" w14:textId="05D327B5" w:rsidR="00AC2E53" w:rsidRDefault="00AC2E53" w:rsidP="0004276D"/>
    <w:p w14:paraId="10A6F804" w14:textId="5CF14A12" w:rsidR="00AC2E53" w:rsidRDefault="00AC2E53" w:rsidP="0004276D"/>
    <w:p w14:paraId="2FB385FB" w14:textId="07C3DB5F" w:rsidR="00AC2E53" w:rsidRDefault="00AC2E53" w:rsidP="0004276D"/>
    <w:p w14:paraId="7FC3741F" w14:textId="3884D103" w:rsidR="00AC2E53" w:rsidRDefault="00AC2E53" w:rsidP="0004276D"/>
    <w:p w14:paraId="5A5333A2" w14:textId="712EFC37" w:rsidR="00AC2E53" w:rsidRDefault="00AC2E53" w:rsidP="0004276D"/>
    <w:p w14:paraId="328EB102" w14:textId="53C60C47" w:rsidR="00AC2E53" w:rsidRDefault="00AC2E53" w:rsidP="0004276D"/>
    <w:p w14:paraId="6FD1EC5D" w14:textId="28595E75" w:rsidR="00AC2E53" w:rsidRDefault="00AC2E53" w:rsidP="0004276D"/>
    <w:p w14:paraId="07897C35" w14:textId="589EE478" w:rsidR="00AC2E53" w:rsidRDefault="00AC2E53" w:rsidP="0004276D"/>
    <w:p w14:paraId="62AFBCEA" w14:textId="33F8B77D" w:rsidR="00AC2E53" w:rsidRDefault="00AC2E53" w:rsidP="0004276D"/>
    <w:p w14:paraId="67A40741" w14:textId="620DF484" w:rsidR="00AC2E53" w:rsidRDefault="00AC2E53" w:rsidP="0004276D"/>
    <w:p w14:paraId="4C6A5EAB" w14:textId="2C1033E3" w:rsidR="00AC2E53" w:rsidRDefault="00AC2E53" w:rsidP="0004276D"/>
    <w:p w14:paraId="04A344F0" w14:textId="2B05CE88" w:rsidR="00AC2E53" w:rsidRDefault="00AC2E53" w:rsidP="0004276D"/>
    <w:p w14:paraId="18D0F5F9" w14:textId="77777777" w:rsidR="00AC2E53" w:rsidRPr="0004276D" w:rsidRDefault="00AC2E53" w:rsidP="0004276D"/>
    <w:p w14:paraId="01D231AD" w14:textId="77777777" w:rsidR="00F927FB" w:rsidRDefault="00F927FB" w:rsidP="00F927FB">
      <w:pPr>
        <w:pStyle w:val="Ttulo1"/>
        <w:rPr>
          <w:b/>
          <w:bCs/>
        </w:rPr>
      </w:pPr>
      <w:bookmarkStart w:id="11" w:name="_Toc70922665"/>
      <w:r w:rsidRPr="002901B3">
        <w:rPr>
          <w:b/>
          <w:bCs/>
        </w:rPr>
        <w:t xml:space="preserve">MATEMÁTICA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1"/>
    </w:p>
    <w:p w14:paraId="77C85FD5" w14:textId="77777777" w:rsidR="006B34FA" w:rsidRDefault="006B34FA" w:rsidP="0076501D"/>
    <w:p w14:paraId="5D11721B" w14:textId="0943F194" w:rsidR="006B34FA" w:rsidRDefault="003D1A05" w:rsidP="0076501D">
      <w:r>
        <w:rPr>
          <w:noProof/>
        </w:rPr>
        <w:drawing>
          <wp:inline distT="0" distB="0" distL="0" distR="0" wp14:anchorId="7E48BF86" wp14:editId="2336D2DB">
            <wp:extent cx="6479540" cy="4353560"/>
            <wp:effectExtent l="0" t="0" r="0" b="889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5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78253" w14:textId="77CA661F" w:rsidR="003D1A05" w:rsidRDefault="003D1A05" w:rsidP="0076501D">
      <w:r>
        <w:rPr>
          <w:noProof/>
        </w:rPr>
        <w:drawing>
          <wp:inline distT="0" distB="0" distL="0" distR="0" wp14:anchorId="74B89D69" wp14:editId="2288DE71">
            <wp:extent cx="6479540" cy="4388485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8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CA1A2" w14:textId="1CBBCA3C" w:rsidR="003D1A05" w:rsidRDefault="003D1A05" w:rsidP="0076501D"/>
    <w:p w14:paraId="6B4A21F5" w14:textId="77777777" w:rsidR="003D1A05" w:rsidRDefault="003D1A05" w:rsidP="0076501D"/>
    <w:p w14:paraId="01534CCE" w14:textId="0A812B02" w:rsidR="006B34FA" w:rsidRDefault="003D1A05" w:rsidP="0076501D">
      <w:r>
        <w:rPr>
          <w:noProof/>
        </w:rPr>
        <w:drawing>
          <wp:inline distT="0" distB="0" distL="0" distR="0" wp14:anchorId="699F65D8" wp14:editId="77657688">
            <wp:extent cx="6479540" cy="3720465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BA473" w14:textId="4BE62C9E" w:rsidR="003D1A05" w:rsidRDefault="003D1A05" w:rsidP="0076501D">
      <w:r>
        <w:rPr>
          <w:noProof/>
        </w:rPr>
        <w:drawing>
          <wp:inline distT="0" distB="0" distL="0" distR="0" wp14:anchorId="2058B1B8" wp14:editId="76C703B5">
            <wp:extent cx="6479540" cy="169926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A7899" w14:textId="40DF881A" w:rsidR="003D1A05" w:rsidRDefault="003D1A05" w:rsidP="0076501D"/>
    <w:p w14:paraId="5A7523D6" w14:textId="5AECB324" w:rsidR="003D1A05" w:rsidRDefault="003D1A05" w:rsidP="0076501D"/>
    <w:p w14:paraId="45A14338" w14:textId="569C9EB3" w:rsidR="003D1A05" w:rsidRDefault="003D1A05" w:rsidP="0076501D"/>
    <w:p w14:paraId="51810D52" w14:textId="5EE8E9E4" w:rsidR="003D1A05" w:rsidRDefault="003D1A05" w:rsidP="0076501D"/>
    <w:p w14:paraId="2861A745" w14:textId="455ADAEE" w:rsidR="003D1A05" w:rsidRDefault="003D1A05" w:rsidP="0076501D"/>
    <w:p w14:paraId="498DC6A2" w14:textId="5F0A1D73" w:rsidR="003D1A05" w:rsidRDefault="003D1A05" w:rsidP="0076501D"/>
    <w:p w14:paraId="2218B47F" w14:textId="28D13F4F" w:rsidR="003D1A05" w:rsidRDefault="003D1A05" w:rsidP="0076501D"/>
    <w:p w14:paraId="7E768500" w14:textId="23D93FE5" w:rsidR="003D1A05" w:rsidRDefault="003D1A05" w:rsidP="0076501D"/>
    <w:p w14:paraId="6075076F" w14:textId="04AB25F6" w:rsidR="003D1A05" w:rsidRDefault="003D1A05" w:rsidP="0076501D"/>
    <w:p w14:paraId="34DC12C7" w14:textId="79C92FE9" w:rsidR="003D1A05" w:rsidRDefault="003D1A05" w:rsidP="0076501D"/>
    <w:p w14:paraId="363FF2C2" w14:textId="4E50D2B8" w:rsidR="003D1A05" w:rsidRDefault="003D1A05" w:rsidP="0076501D"/>
    <w:p w14:paraId="0DB0B94F" w14:textId="4FC1C4B8" w:rsidR="003D1A05" w:rsidRDefault="003D1A05" w:rsidP="0076501D"/>
    <w:p w14:paraId="57A4A973" w14:textId="63057C1D" w:rsidR="003D1A05" w:rsidRDefault="003D1A05" w:rsidP="0076501D"/>
    <w:p w14:paraId="64774E7B" w14:textId="500ABEBE" w:rsidR="003D1A05" w:rsidRDefault="003D1A05" w:rsidP="0076501D"/>
    <w:p w14:paraId="474454BE" w14:textId="2373CF12" w:rsidR="003D1A05" w:rsidRDefault="003D1A05" w:rsidP="0076501D"/>
    <w:p w14:paraId="2CDBBB69" w14:textId="04B164C5" w:rsidR="003D1A05" w:rsidRDefault="003D1A05" w:rsidP="0076501D"/>
    <w:p w14:paraId="247380D5" w14:textId="7E2225BF" w:rsidR="003D1A05" w:rsidRDefault="003D1A05" w:rsidP="0076501D"/>
    <w:p w14:paraId="7F0EFD54" w14:textId="7D1983E9" w:rsidR="003D1A05" w:rsidRDefault="003D1A05" w:rsidP="0076501D"/>
    <w:p w14:paraId="56E68059" w14:textId="63D6B62A" w:rsidR="003D1A05" w:rsidRDefault="003D1A05" w:rsidP="0076501D"/>
    <w:p w14:paraId="3F174F4F" w14:textId="7C4A72AC" w:rsidR="003D1A05" w:rsidRDefault="003D1A05" w:rsidP="0076501D"/>
    <w:p w14:paraId="4F1E1CAE" w14:textId="513F2423" w:rsidR="003D1A05" w:rsidRDefault="003D1A05" w:rsidP="0076501D"/>
    <w:p w14:paraId="7E5A4640" w14:textId="684608E6" w:rsidR="003D1A05" w:rsidRDefault="003D1A05" w:rsidP="0076501D"/>
    <w:p w14:paraId="61D03EF0" w14:textId="0D0B5FCC" w:rsidR="003D1A05" w:rsidRDefault="003D1A05" w:rsidP="0076501D"/>
    <w:p w14:paraId="63859DC0" w14:textId="2693E00B" w:rsidR="006E38A9" w:rsidRDefault="006E38A9" w:rsidP="002901B3">
      <w:pPr>
        <w:pStyle w:val="Ttulo1"/>
        <w:rPr>
          <w:b/>
          <w:bCs/>
        </w:rPr>
      </w:pPr>
      <w:bookmarkStart w:id="12" w:name="_Toc70922666"/>
      <w:r w:rsidRPr="002901B3">
        <w:rPr>
          <w:b/>
          <w:bCs/>
        </w:rPr>
        <w:t>CIÊNCIA</w:t>
      </w:r>
      <w:r w:rsidR="0075467E" w:rsidRPr="002901B3">
        <w:rPr>
          <w:b/>
          <w:bCs/>
        </w:rPr>
        <w:t>S</w:t>
      </w:r>
      <w:r w:rsidRPr="002901B3">
        <w:rPr>
          <w:b/>
          <w:bCs/>
        </w:rPr>
        <w:t xml:space="preserve"> 1ª SEMANA</w:t>
      </w:r>
      <w:bookmarkEnd w:id="12"/>
    </w:p>
    <w:p w14:paraId="1206D26D" w14:textId="696A637F" w:rsidR="003D1A05" w:rsidRDefault="003D1A05" w:rsidP="003D1A05">
      <w:r>
        <w:rPr>
          <w:noProof/>
        </w:rPr>
        <w:drawing>
          <wp:inline distT="0" distB="0" distL="0" distR="0" wp14:anchorId="4A032715" wp14:editId="4B828663">
            <wp:extent cx="6479540" cy="9058275"/>
            <wp:effectExtent l="0" t="0" r="0" b="9525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5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7EFAE" w14:textId="2017F1AF" w:rsidR="003D1A05" w:rsidRDefault="003D1A05" w:rsidP="003D1A05"/>
    <w:p w14:paraId="519F7CF9" w14:textId="2A4690CE" w:rsidR="003D1A05" w:rsidRDefault="003D1A05" w:rsidP="003D1A05">
      <w:r>
        <w:rPr>
          <w:noProof/>
        </w:rPr>
        <w:drawing>
          <wp:inline distT="0" distB="0" distL="0" distR="0" wp14:anchorId="608C1BC4" wp14:editId="5BB783C2">
            <wp:extent cx="6479540" cy="8997315"/>
            <wp:effectExtent l="0" t="0" r="0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9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DF4D1" w14:textId="77777777" w:rsidR="003D1A05" w:rsidRPr="003D1A05" w:rsidRDefault="003D1A05" w:rsidP="003D1A05"/>
    <w:p w14:paraId="1801B328" w14:textId="77777777" w:rsidR="006B34FA" w:rsidRDefault="006B34FA" w:rsidP="006B34FA"/>
    <w:p w14:paraId="1442C84C" w14:textId="77777777" w:rsidR="008F5C8C" w:rsidRDefault="008F5C8C" w:rsidP="006B34FA"/>
    <w:p w14:paraId="273BD8F4" w14:textId="714E780A" w:rsidR="006E38A9" w:rsidRDefault="0075467E" w:rsidP="002901B3">
      <w:pPr>
        <w:pStyle w:val="Ttulo1"/>
        <w:rPr>
          <w:b/>
          <w:bCs/>
        </w:rPr>
      </w:pPr>
      <w:bookmarkStart w:id="13" w:name="_Toc70922667"/>
      <w:r w:rsidRPr="002901B3">
        <w:rPr>
          <w:b/>
          <w:bCs/>
        </w:rPr>
        <w:t xml:space="preserve">CIÊNCIAS </w:t>
      </w:r>
      <w:r w:rsidR="006E38A9" w:rsidRPr="002901B3">
        <w:rPr>
          <w:b/>
          <w:bCs/>
        </w:rPr>
        <w:t>2ª SEMANA</w:t>
      </w:r>
      <w:bookmarkEnd w:id="13"/>
    </w:p>
    <w:p w14:paraId="6A601729" w14:textId="6F35475B" w:rsidR="003D1A05" w:rsidRDefault="003D1A05" w:rsidP="003D1A05">
      <w:r>
        <w:rPr>
          <w:noProof/>
        </w:rPr>
        <w:drawing>
          <wp:inline distT="0" distB="0" distL="0" distR="0" wp14:anchorId="046F7745" wp14:editId="0BFC7586">
            <wp:extent cx="6479540" cy="368046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F584E" w14:textId="5C0472C2" w:rsidR="003D1A05" w:rsidRDefault="003D1A05" w:rsidP="003D1A05">
      <w:r>
        <w:rPr>
          <w:noProof/>
        </w:rPr>
        <w:drawing>
          <wp:inline distT="0" distB="0" distL="0" distR="0" wp14:anchorId="62C9F977" wp14:editId="7807BDAC">
            <wp:extent cx="6479540" cy="467360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35F4F" w14:textId="017D521C" w:rsidR="003D1A05" w:rsidRDefault="003D1A05" w:rsidP="003D1A05"/>
    <w:p w14:paraId="3FC3B6C4" w14:textId="524758B1" w:rsidR="003D1A05" w:rsidRDefault="003D1A05" w:rsidP="003D1A05"/>
    <w:p w14:paraId="16225B4A" w14:textId="3F14E952" w:rsidR="003D1A05" w:rsidRDefault="003D1A05" w:rsidP="003D1A05"/>
    <w:p w14:paraId="2047B48D" w14:textId="79E63CD1" w:rsidR="003D1A05" w:rsidRDefault="003D1A05" w:rsidP="003D1A05"/>
    <w:p w14:paraId="10B81597" w14:textId="0120F87B" w:rsidR="003D1A05" w:rsidRDefault="003D1A05" w:rsidP="003D1A05"/>
    <w:p w14:paraId="68E94A1E" w14:textId="6413352B" w:rsidR="003D1A05" w:rsidRDefault="003D1A05" w:rsidP="003D1A05">
      <w:r>
        <w:rPr>
          <w:noProof/>
        </w:rPr>
        <w:drawing>
          <wp:inline distT="0" distB="0" distL="0" distR="0" wp14:anchorId="4B177607" wp14:editId="3347C9BD">
            <wp:extent cx="6479540" cy="3571875"/>
            <wp:effectExtent l="0" t="0" r="0" b="952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BA6D6" w14:textId="67669962" w:rsidR="003D1A05" w:rsidRDefault="003D1A05" w:rsidP="003D1A05">
      <w:r>
        <w:rPr>
          <w:noProof/>
        </w:rPr>
        <w:drawing>
          <wp:inline distT="0" distB="0" distL="0" distR="0" wp14:anchorId="6EA92B5A" wp14:editId="7BD64D76">
            <wp:extent cx="6479540" cy="5663565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6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25A2" w14:textId="77777777" w:rsidR="003D1A05" w:rsidRPr="003D1A05" w:rsidRDefault="003D1A05" w:rsidP="003D1A05"/>
    <w:p w14:paraId="3DFEC4E2" w14:textId="77777777" w:rsidR="008F5C8C" w:rsidRDefault="008F5C8C" w:rsidP="008F5C8C"/>
    <w:p w14:paraId="3B15F4B5" w14:textId="61646360" w:rsidR="006E38A9" w:rsidRDefault="0075467E" w:rsidP="002901B3">
      <w:pPr>
        <w:pStyle w:val="Ttulo1"/>
        <w:rPr>
          <w:b/>
          <w:bCs/>
        </w:rPr>
      </w:pPr>
      <w:bookmarkStart w:id="14" w:name="_Toc70922668"/>
      <w:r w:rsidRPr="002901B3">
        <w:rPr>
          <w:b/>
          <w:bCs/>
        </w:rPr>
        <w:t xml:space="preserve">CIÊNCIAS </w:t>
      </w:r>
      <w:r w:rsidR="006E38A9" w:rsidRPr="002901B3">
        <w:rPr>
          <w:b/>
          <w:bCs/>
        </w:rPr>
        <w:t>3ª SEMANA</w:t>
      </w:r>
      <w:bookmarkEnd w:id="14"/>
    </w:p>
    <w:p w14:paraId="634536A2" w14:textId="1D0D9F15" w:rsidR="003D1A05" w:rsidRDefault="003D1A05" w:rsidP="003D1A05">
      <w:r>
        <w:rPr>
          <w:noProof/>
        </w:rPr>
        <w:drawing>
          <wp:inline distT="0" distB="0" distL="0" distR="0" wp14:anchorId="3B359407" wp14:editId="0A814A57">
            <wp:extent cx="6479540" cy="3637280"/>
            <wp:effectExtent l="0" t="0" r="0" b="127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CBA4D" w14:textId="417D6283" w:rsidR="003D1A05" w:rsidRPr="003D1A05" w:rsidRDefault="003D1A05" w:rsidP="003D1A05">
      <w:r>
        <w:rPr>
          <w:noProof/>
        </w:rPr>
        <w:drawing>
          <wp:inline distT="0" distB="0" distL="0" distR="0" wp14:anchorId="0239004E" wp14:editId="6E9E02AD">
            <wp:extent cx="6479540" cy="3669665"/>
            <wp:effectExtent l="0" t="0" r="0" b="6985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99367" w14:textId="77777777" w:rsidR="003E240E" w:rsidRDefault="003E240E" w:rsidP="003E240E"/>
    <w:p w14:paraId="0B78B37C" w14:textId="77777777" w:rsidR="003E240E" w:rsidRDefault="003E240E" w:rsidP="003E240E"/>
    <w:p w14:paraId="308A4017" w14:textId="77777777" w:rsidR="003E240E" w:rsidRDefault="003E240E" w:rsidP="003E240E"/>
    <w:p w14:paraId="42C973FE" w14:textId="77777777" w:rsidR="003E240E" w:rsidRDefault="003E240E" w:rsidP="003E240E"/>
    <w:p w14:paraId="4573B59C" w14:textId="77777777" w:rsidR="003E240E" w:rsidRDefault="003E240E" w:rsidP="003E240E"/>
    <w:p w14:paraId="030AEF74" w14:textId="77777777" w:rsidR="003E240E" w:rsidRDefault="003E240E" w:rsidP="003E240E"/>
    <w:p w14:paraId="5590D715" w14:textId="77777777" w:rsidR="003E240E" w:rsidRDefault="003E240E" w:rsidP="003E240E"/>
    <w:p w14:paraId="30982556" w14:textId="77777777" w:rsidR="003E240E" w:rsidRDefault="003E240E" w:rsidP="003E240E"/>
    <w:p w14:paraId="57DD2384" w14:textId="77777777" w:rsidR="003E240E" w:rsidRDefault="003E240E" w:rsidP="003E240E"/>
    <w:p w14:paraId="59A85F89" w14:textId="77777777" w:rsidR="003E240E" w:rsidRDefault="003E240E" w:rsidP="003E240E"/>
    <w:p w14:paraId="2B65E9C8" w14:textId="77777777" w:rsidR="003E240E" w:rsidRDefault="003E240E" w:rsidP="003E240E"/>
    <w:p w14:paraId="7FC65D6B" w14:textId="790DAAB2" w:rsidR="003E240E" w:rsidRDefault="00402A81" w:rsidP="003E240E">
      <w:r>
        <w:rPr>
          <w:noProof/>
        </w:rPr>
        <w:drawing>
          <wp:inline distT="0" distB="0" distL="0" distR="0" wp14:anchorId="36FA9D0E" wp14:editId="75813651">
            <wp:extent cx="6479540" cy="5323205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2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A76D0" w14:textId="0C20ECFB" w:rsidR="00402A81" w:rsidRDefault="00402A81" w:rsidP="003E240E">
      <w:r>
        <w:rPr>
          <w:noProof/>
        </w:rPr>
        <w:drawing>
          <wp:inline distT="0" distB="0" distL="0" distR="0" wp14:anchorId="0183D745" wp14:editId="484EA51C">
            <wp:extent cx="6479540" cy="280289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0096F" w14:textId="074276CF" w:rsidR="00402A81" w:rsidRDefault="00402A81" w:rsidP="003E240E"/>
    <w:p w14:paraId="1BD48C7D" w14:textId="441E4E1C" w:rsidR="00402A81" w:rsidRDefault="00402A81" w:rsidP="003E240E"/>
    <w:p w14:paraId="59A75293" w14:textId="0317B968" w:rsidR="00402A81" w:rsidRDefault="00402A81" w:rsidP="003E240E"/>
    <w:p w14:paraId="403082C1" w14:textId="2014F3E5" w:rsidR="00402A81" w:rsidRDefault="00402A81" w:rsidP="003E240E"/>
    <w:p w14:paraId="5EDD5123" w14:textId="6B7E875A" w:rsidR="00402A81" w:rsidRDefault="00402A81" w:rsidP="003E240E"/>
    <w:p w14:paraId="701B6727" w14:textId="66512CE4" w:rsidR="00402A81" w:rsidRDefault="00402A81" w:rsidP="003E240E"/>
    <w:p w14:paraId="53340C0E" w14:textId="0EBF5E24" w:rsidR="00402A81" w:rsidRDefault="00402A81" w:rsidP="003E240E"/>
    <w:p w14:paraId="5E8B3184" w14:textId="1CF775C3" w:rsidR="00402A81" w:rsidRDefault="00402A81" w:rsidP="003E240E"/>
    <w:p w14:paraId="5C6D8764" w14:textId="70EFE117" w:rsidR="00402A81" w:rsidRDefault="00402A81" w:rsidP="003E240E"/>
    <w:p w14:paraId="3D9B206C" w14:textId="195DB46E" w:rsidR="00402A81" w:rsidRDefault="00402A81" w:rsidP="003E240E">
      <w:r>
        <w:rPr>
          <w:noProof/>
        </w:rPr>
        <w:drawing>
          <wp:inline distT="0" distB="0" distL="0" distR="0" wp14:anchorId="38E45354" wp14:editId="29681797">
            <wp:extent cx="6479540" cy="5232400"/>
            <wp:effectExtent l="0" t="0" r="0" b="635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F98C2" w14:textId="21C97856" w:rsidR="00402A81" w:rsidRDefault="00402A81" w:rsidP="003E240E"/>
    <w:p w14:paraId="491A420D" w14:textId="1284FDFC" w:rsidR="00402A81" w:rsidRDefault="00402A81" w:rsidP="003E240E">
      <w:r>
        <w:rPr>
          <w:noProof/>
        </w:rPr>
        <w:drawing>
          <wp:inline distT="0" distB="0" distL="0" distR="0" wp14:anchorId="1310772E" wp14:editId="1833D8F8">
            <wp:extent cx="6479540" cy="3623310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AC1D0" w14:textId="77777777" w:rsidR="003E240E" w:rsidRDefault="003E240E" w:rsidP="003E240E"/>
    <w:p w14:paraId="69EA30C9" w14:textId="77777777" w:rsidR="003E240E" w:rsidRDefault="003E240E" w:rsidP="003E240E"/>
    <w:p w14:paraId="585E8255" w14:textId="77777777" w:rsidR="003E240E" w:rsidRDefault="003E240E" w:rsidP="003E240E"/>
    <w:p w14:paraId="210DDA40" w14:textId="18174FE1" w:rsidR="006E38A9" w:rsidRDefault="0075467E" w:rsidP="002901B3">
      <w:pPr>
        <w:pStyle w:val="Ttulo1"/>
        <w:rPr>
          <w:b/>
          <w:bCs/>
        </w:rPr>
      </w:pPr>
      <w:bookmarkStart w:id="15" w:name="_Toc70922669"/>
      <w:r w:rsidRPr="002901B3">
        <w:rPr>
          <w:b/>
          <w:bCs/>
        </w:rPr>
        <w:t>CIÊNCIAS</w:t>
      </w:r>
      <w:r w:rsidR="006E38A9" w:rsidRPr="002901B3">
        <w:rPr>
          <w:b/>
          <w:bCs/>
        </w:rPr>
        <w:t xml:space="preserve"> 4ª SEMANA</w:t>
      </w:r>
      <w:bookmarkEnd w:id="15"/>
    </w:p>
    <w:p w14:paraId="51601D8A" w14:textId="6238CE5C" w:rsidR="00402A81" w:rsidRDefault="00402A81" w:rsidP="00402A81">
      <w:r>
        <w:rPr>
          <w:noProof/>
        </w:rPr>
        <w:drawing>
          <wp:inline distT="0" distB="0" distL="0" distR="0" wp14:anchorId="3646D03C" wp14:editId="35DFB53E">
            <wp:extent cx="6479540" cy="4328795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2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17A29" w14:textId="46AC1DCC" w:rsidR="00402A81" w:rsidRDefault="00402A81" w:rsidP="00402A81">
      <w:r>
        <w:rPr>
          <w:noProof/>
        </w:rPr>
        <w:drawing>
          <wp:inline distT="0" distB="0" distL="0" distR="0" wp14:anchorId="2266288C" wp14:editId="3D8F89F4">
            <wp:extent cx="6479540" cy="3874770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FF1E0" w14:textId="7FF68FF4" w:rsidR="00402A81" w:rsidRDefault="00402A81" w:rsidP="00402A81"/>
    <w:p w14:paraId="30FD76CF" w14:textId="5591756D" w:rsidR="00402A81" w:rsidRDefault="00402A81" w:rsidP="00402A81"/>
    <w:p w14:paraId="4852C80A" w14:textId="14D8DDA9" w:rsidR="00402A81" w:rsidRDefault="00402A81" w:rsidP="00402A81"/>
    <w:p w14:paraId="5EBC6B5E" w14:textId="5174FD5F" w:rsidR="00402A81" w:rsidRDefault="00402A81" w:rsidP="00402A81"/>
    <w:p w14:paraId="1028FD2E" w14:textId="2EBC78DD" w:rsidR="00402A81" w:rsidRDefault="00402A81" w:rsidP="00402A81">
      <w:r>
        <w:rPr>
          <w:noProof/>
        </w:rPr>
        <w:drawing>
          <wp:inline distT="0" distB="0" distL="0" distR="0" wp14:anchorId="5CA61EC4" wp14:editId="7F81B9A9">
            <wp:extent cx="6479540" cy="4965065"/>
            <wp:effectExtent l="0" t="0" r="0" b="6985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5827E" w14:textId="10205542" w:rsidR="00402A81" w:rsidRDefault="008D38CA" w:rsidP="00402A81">
      <w:r>
        <w:rPr>
          <w:noProof/>
        </w:rPr>
        <w:drawing>
          <wp:inline distT="0" distB="0" distL="0" distR="0" wp14:anchorId="44096269" wp14:editId="0A6642E1">
            <wp:extent cx="6479540" cy="1663065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37C33" w14:textId="3A0CE001" w:rsidR="008D38CA" w:rsidRDefault="008D38CA" w:rsidP="00402A81"/>
    <w:p w14:paraId="1AFA61DA" w14:textId="40641B75" w:rsidR="008D38CA" w:rsidRDefault="008D38CA" w:rsidP="00402A81">
      <w:r>
        <w:rPr>
          <w:noProof/>
        </w:rPr>
        <w:drawing>
          <wp:inline distT="0" distB="0" distL="0" distR="0" wp14:anchorId="2669182B" wp14:editId="5025420F">
            <wp:extent cx="6479540" cy="1786255"/>
            <wp:effectExtent l="0" t="0" r="0" b="4445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E2175" w14:textId="3202A551" w:rsidR="008D38CA" w:rsidRDefault="008D38CA" w:rsidP="00402A81"/>
    <w:p w14:paraId="2A8CDB4F" w14:textId="14B3BFA2" w:rsidR="008D38CA" w:rsidRDefault="008D38CA" w:rsidP="00402A81"/>
    <w:p w14:paraId="4ECB57DB" w14:textId="2C88CF71" w:rsidR="008D38CA" w:rsidRDefault="008D38CA" w:rsidP="00402A81"/>
    <w:p w14:paraId="178AE258" w14:textId="48F371E9" w:rsidR="008D38CA" w:rsidRDefault="008D38CA" w:rsidP="00402A81"/>
    <w:p w14:paraId="3E65CF16" w14:textId="297D2C89" w:rsidR="008D38CA" w:rsidRDefault="008D38CA" w:rsidP="00402A81"/>
    <w:p w14:paraId="42224D20" w14:textId="1BFA030A" w:rsidR="008D38CA" w:rsidRDefault="008D38CA" w:rsidP="00402A81"/>
    <w:p w14:paraId="615369E0" w14:textId="1A6B351F" w:rsidR="008D38CA" w:rsidRDefault="008D38CA" w:rsidP="00402A81">
      <w:r>
        <w:rPr>
          <w:noProof/>
        </w:rPr>
        <w:drawing>
          <wp:inline distT="0" distB="0" distL="0" distR="0" wp14:anchorId="08D94BAA" wp14:editId="1F18EDE5">
            <wp:extent cx="6479540" cy="1779270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1B251" w14:textId="1694ADE7" w:rsidR="008D38CA" w:rsidRDefault="008D38CA" w:rsidP="00402A81"/>
    <w:p w14:paraId="60E0382E" w14:textId="67C59CE1" w:rsidR="008D38CA" w:rsidRDefault="008D38CA" w:rsidP="00402A81"/>
    <w:p w14:paraId="23205A0D" w14:textId="2F374439" w:rsidR="008D38CA" w:rsidRDefault="008D38CA" w:rsidP="00402A81">
      <w:r>
        <w:rPr>
          <w:noProof/>
        </w:rPr>
        <w:drawing>
          <wp:inline distT="0" distB="0" distL="0" distR="0" wp14:anchorId="349F38D8" wp14:editId="2AF5B541">
            <wp:extent cx="6479540" cy="4145915"/>
            <wp:effectExtent l="0" t="0" r="0" b="6985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4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10EBA" w14:textId="5DD1E18C" w:rsidR="008D38CA" w:rsidRDefault="008D38CA" w:rsidP="00402A81"/>
    <w:p w14:paraId="57C69212" w14:textId="39E87D43" w:rsidR="008D38CA" w:rsidRDefault="008D38CA" w:rsidP="00402A81"/>
    <w:p w14:paraId="271A3B6C" w14:textId="5D406D71" w:rsidR="008D38CA" w:rsidRDefault="008D38CA" w:rsidP="00402A81"/>
    <w:p w14:paraId="0BB370CE" w14:textId="24669D68" w:rsidR="008D38CA" w:rsidRDefault="008D38CA" w:rsidP="00402A81"/>
    <w:p w14:paraId="0FB16046" w14:textId="7A0BFCCE" w:rsidR="008D38CA" w:rsidRDefault="008D38CA" w:rsidP="00402A81"/>
    <w:p w14:paraId="38EE5695" w14:textId="3FDE6F39" w:rsidR="008D38CA" w:rsidRDefault="008D38CA" w:rsidP="00402A81"/>
    <w:p w14:paraId="535DAC88" w14:textId="21F92388" w:rsidR="008D38CA" w:rsidRDefault="008D38CA" w:rsidP="00402A81"/>
    <w:p w14:paraId="6DD4D0C0" w14:textId="34470411" w:rsidR="008D38CA" w:rsidRDefault="008D38CA" w:rsidP="00402A81"/>
    <w:p w14:paraId="2373C915" w14:textId="01B0CFDB" w:rsidR="008D38CA" w:rsidRDefault="008D38CA" w:rsidP="00402A81"/>
    <w:p w14:paraId="7722C691" w14:textId="6856FB47" w:rsidR="008D38CA" w:rsidRDefault="008D38CA" w:rsidP="00402A81"/>
    <w:p w14:paraId="6BF2C8F4" w14:textId="48FD9769" w:rsidR="008D38CA" w:rsidRDefault="008D38CA" w:rsidP="00402A81"/>
    <w:p w14:paraId="43A66E70" w14:textId="43E8730D" w:rsidR="008D38CA" w:rsidRDefault="008D38CA" w:rsidP="00402A81"/>
    <w:p w14:paraId="4792839A" w14:textId="6083E239" w:rsidR="008D38CA" w:rsidRDefault="008D38CA" w:rsidP="00402A81"/>
    <w:p w14:paraId="3E8A85AA" w14:textId="77777777" w:rsidR="008D38CA" w:rsidRDefault="008D38CA" w:rsidP="00402A81"/>
    <w:p w14:paraId="2ECF55E3" w14:textId="25603EB2" w:rsidR="008D38CA" w:rsidRDefault="008D38CA" w:rsidP="00402A81"/>
    <w:p w14:paraId="7851EDC8" w14:textId="77777777" w:rsidR="008D38CA" w:rsidRPr="00402A81" w:rsidRDefault="008D38CA" w:rsidP="00402A81"/>
    <w:p w14:paraId="2B7A911C" w14:textId="5BA6CF0F" w:rsidR="00F927FB" w:rsidRDefault="00F927FB" w:rsidP="00F927FB">
      <w:pPr>
        <w:pStyle w:val="Ttulo1"/>
        <w:rPr>
          <w:b/>
          <w:bCs/>
        </w:rPr>
      </w:pPr>
      <w:bookmarkStart w:id="16" w:name="_Toc70922670"/>
      <w:r w:rsidRPr="002901B3">
        <w:rPr>
          <w:b/>
          <w:bCs/>
        </w:rPr>
        <w:t xml:space="preserve">CIÊNCIAS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6"/>
    </w:p>
    <w:p w14:paraId="29625D99" w14:textId="0ED95D99" w:rsidR="008D38CA" w:rsidRDefault="008D38CA" w:rsidP="008D38CA"/>
    <w:p w14:paraId="760B9A34" w14:textId="64551E58" w:rsidR="008D38CA" w:rsidRDefault="008D38CA" w:rsidP="008D38CA">
      <w:r>
        <w:rPr>
          <w:noProof/>
        </w:rPr>
        <w:drawing>
          <wp:inline distT="0" distB="0" distL="0" distR="0" wp14:anchorId="46762033" wp14:editId="3EC345AF">
            <wp:extent cx="6479540" cy="4005580"/>
            <wp:effectExtent l="0" t="0" r="0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9F2A8" w14:textId="4BA32017" w:rsidR="008D38CA" w:rsidRDefault="008D38CA" w:rsidP="008D38CA">
      <w:r>
        <w:rPr>
          <w:noProof/>
        </w:rPr>
        <w:drawing>
          <wp:inline distT="0" distB="0" distL="0" distR="0" wp14:anchorId="0676FF24" wp14:editId="70C1889F">
            <wp:extent cx="6479540" cy="480822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2F496" w14:textId="0E6D7AD9" w:rsidR="008D38CA" w:rsidRDefault="008D38CA" w:rsidP="008D38CA"/>
    <w:p w14:paraId="190E9CD1" w14:textId="60A2CA6D" w:rsidR="008D38CA" w:rsidRDefault="008D38CA" w:rsidP="008D38CA"/>
    <w:p w14:paraId="603CA2E5" w14:textId="7BA3684D" w:rsidR="008D38CA" w:rsidRDefault="008D38CA" w:rsidP="008D38CA">
      <w:r>
        <w:rPr>
          <w:noProof/>
        </w:rPr>
        <w:drawing>
          <wp:inline distT="0" distB="0" distL="0" distR="0" wp14:anchorId="7344AD18" wp14:editId="10252259">
            <wp:extent cx="6479540" cy="3751580"/>
            <wp:effectExtent l="0" t="0" r="0" b="127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5461D" w14:textId="133FC49A" w:rsidR="008D38CA" w:rsidRDefault="008D38CA" w:rsidP="008D38CA">
      <w:r>
        <w:rPr>
          <w:noProof/>
        </w:rPr>
        <w:drawing>
          <wp:inline distT="0" distB="0" distL="0" distR="0" wp14:anchorId="0770C7A6" wp14:editId="45D18DF5">
            <wp:extent cx="6479540" cy="2679700"/>
            <wp:effectExtent l="0" t="0" r="0" b="635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5FE32" w14:textId="447E2686" w:rsidR="008D38CA" w:rsidRDefault="008D38CA" w:rsidP="008D38CA"/>
    <w:p w14:paraId="3698B387" w14:textId="1B2C1B83" w:rsidR="008D38CA" w:rsidRDefault="008D38CA" w:rsidP="008D38CA"/>
    <w:p w14:paraId="06281F6D" w14:textId="4C4A39DE" w:rsidR="008D38CA" w:rsidRDefault="008D38CA" w:rsidP="008D38CA"/>
    <w:p w14:paraId="569AC600" w14:textId="0AAACB5D" w:rsidR="008D38CA" w:rsidRDefault="008D38CA" w:rsidP="008D38CA"/>
    <w:p w14:paraId="55486EB3" w14:textId="56CBA08B" w:rsidR="008D38CA" w:rsidRDefault="008D38CA" w:rsidP="008D38CA"/>
    <w:p w14:paraId="5CDAD454" w14:textId="52108091" w:rsidR="008D38CA" w:rsidRDefault="008D38CA" w:rsidP="008D38CA"/>
    <w:p w14:paraId="5E2123A6" w14:textId="38618380" w:rsidR="008D38CA" w:rsidRDefault="008D38CA" w:rsidP="008D38CA"/>
    <w:p w14:paraId="0FFEAA6F" w14:textId="37DD0B23" w:rsidR="008D38CA" w:rsidRDefault="008D38CA" w:rsidP="008D38CA"/>
    <w:p w14:paraId="36011B00" w14:textId="6375AE4F" w:rsidR="008D38CA" w:rsidRDefault="008D38CA" w:rsidP="008D38CA"/>
    <w:p w14:paraId="34ACE856" w14:textId="685A0AB3" w:rsidR="008D38CA" w:rsidRDefault="008D38CA" w:rsidP="008D38CA"/>
    <w:p w14:paraId="61595E99" w14:textId="3C8F112A" w:rsidR="008D38CA" w:rsidRDefault="008D38CA" w:rsidP="008D38CA"/>
    <w:p w14:paraId="57923C37" w14:textId="201D0085" w:rsidR="008D38CA" w:rsidRDefault="008D38CA" w:rsidP="008D38CA"/>
    <w:p w14:paraId="13A9AF6F" w14:textId="6FBBE2E1" w:rsidR="008D38CA" w:rsidRDefault="008D38CA" w:rsidP="008D38CA"/>
    <w:p w14:paraId="15FBBC5D" w14:textId="7576018A" w:rsidR="008D38CA" w:rsidRDefault="008D38CA" w:rsidP="008D38CA"/>
    <w:p w14:paraId="4B260F75" w14:textId="0E2BCCF4" w:rsidR="008D38CA" w:rsidRDefault="008D38CA" w:rsidP="008D38CA"/>
    <w:p w14:paraId="41627120" w14:textId="789AB336" w:rsidR="008D38CA" w:rsidRDefault="008D38CA" w:rsidP="008D38CA"/>
    <w:p w14:paraId="61DA0F9B" w14:textId="0595AA38" w:rsidR="008D38CA" w:rsidRDefault="008D38CA" w:rsidP="008D38CA"/>
    <w:p w14:paraId="59AFD1F3" w14:textId="49164C8A" w:rsidR="008D38CA" w:rsidRDefault="008D38CA" w:rsidP="008D38CA"/>
    <w:p w14:paraId="77832E3C" w14:textId="305461EA" w:rsidR="008D38CA" w:rsidRDefault="008D38CA" w:rsidP="008D38CA">
      <w:r>
        <w:rPr>
          <w:noProof/>
        </w:rPr>
        <w:drawing>
          <wp:inline distT="0" distB="0" distL="0" distR="0" wp14:anchorId="54BA979E" wp14:editId="40B6652E">
            <wp:extent cx="6479540" cy="501396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1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D1D6F" w14:textId="6601A8C6" w:rsidR="008D38CA" w:rsidRDefault="001E667D" w:rsidP="008D38CA">
      <w:r>
        <w:rPr>
          <w:noProof/>
        </w:rPr>
        <w:drawing>
          <wp:inline distT="0" distB="0" distL="0" distR="0" wp14:anchorId="59BCCA2C" wp14:editId="4568F166">
            <wp:extent cx="6479540" cy="3248660"/>
            <wp:effectExtent l="0" t="0" r="0" b="889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4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4A226" w14:textId="74BD6D0F" w:rsidR="001E667D" w:rsidRDefault="001E667D" w:rsidP="008D38CA"/>
    <w:p w14:paraId="220DCFD0" w14:textId="06EA1FAE" w:rsidR="001E667D" w:rsidRDefault="001E667D" w:rsidP="008D38CA"/>
    <w:p w14:paraId="5ECE03C4" w14:textId="207360D4" w:rsidR="001E667D" w:rsidRDefault="001E667D" w:rsidP="008D38CA"/>
    <w:p w14:paraId="05566AB4" w14:textId="5F482C04" w:rsidR="001E667D" w:rsidRDefault="001E667D" w:rsidP="008D38CA"/>
    <w:p w14:paraId="6ECD913B" w14:textId="5F498755" w:rsidR="001E667D" w:rsidRDefault="001E667D" w:rsidP="008D38CA"/>
    <w:p w14:paraId="22D9AE4F" w14:textId="1400CBCB" w:rsidR="001E667D" w:rsidRDefault="001E667D" w:rsidP="008D38CA"/>
    <w:p w14:paraId="7D96DBF8" w14:textId="1F81C643" w:rsidR="001E667D" w:rsidRDefault="001E667D" w:rsidP="008D38CA"/>
    <w:p w14:paraId="509FB3E8" w14:textId="26DF1CF6" w:rsidR="001E667D" w:rsidRDefault="001E667D" w:rsidP="008D38CA">
      <w:r>
        <w:rPr>
          <w:noProof/>
        </w:rPr>
        <w:drawing>
          <wp:inline distT="0" distB="0" distL="0" distR="0" wp14:anchorId="4C7BBCA4" wp14:editId="7CFA3C10">
            <wp:extent cx="6479540" cy="3926840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6D99D" w14:textId="5A75509B" w:rsidR="001E667D" w:rsidRDefault="001E667D" w:rsidP="008D38CA"/>
    <w:p w14:paraId="61A22EF0" w14:textId="25EF84DB" w:rsidR="001E667D" w:rsidRDefault="001E667D" w:rsidP="008D38CA"/>
    <w:p w14:paraId="70C88CF6" w14:textId="58D4BD8A" w:rsidR="001E667D" w:rsidRDefault="001E667D" w:rsidP="008D38CA"/>
    <w:p w14:paraId="747840DB" w14:textId="445CF6B6" w:rsidR="001E667D" w:rsidRDefault="001E667D" w:rsidP="008D38CA"/>
    <w:p w14:paraId="3D718659" w14:textId="473BE331" w:rsidR="001E667D" w:rsidRDefault="001E667D" w:rsidP="008D38CA"/>
    <w:p w14:paraId="5F87A6FD" w14:textId="721E3018" w:rsidR="001E667D" w:rsidRDefault="001E667D" w:rsidP="008D38CA"/>
    <w:p w14:paraId="0B27F00C" w14:textId="1630C26C" w:rsidR="001E667D" w:rsidRDefault="001E667D" w:rsidP="008D38CA"/>
    <w:p w14:paraId="679F5657" w14:textId="66C02EC8" w:rsidR="001E667D" w:rsidRDefault="001E667D" w:rsidP="008D38CA"/>
    <w:p w14:paraId="75CF8D10" w14:textId="366399EC" w:rsidR="001E667D" w:rsidRDefault="001E667D" w:rsidP="008D38CA"/>
    <w:p w14:paraId="2614B6FF" w14:textId="03BD1A53" w:rsidR="001E667D" w:rsidRDefault="001E667D" w:rsidP="008D38CA"/>
    <w:p w14:paraId="08A792C9" w14:textId="1FB6D814" w:rsidR="001E667D" w:rsidRDefault="001E667D" w:rsidP="008D38CA"/>
    <w:p w14:paraId="448C2D70" w14:textId="50B8080A" w:rsidR="001E667D" w:rsidRDefault="001E667D" w:rsidP="008D38CA"/>
    <w:p w14:paraId="3F19461E" w14:textId="47A3C89C" w:rsidR="001E667D" w:rsidRDefault="001E667D" w:rsidP="008D38CA"/>
    <w:p w14:paraId="7153EF19" w14:textId="3C087789" w:rsidR="001E667D" w:rsidRDefault="001E667D" w:rsidP="008D38CA"/>
    <w:p w14:paraId="2BDE9A83" w14:textId="15DA61F8" w:rsidR="001E667D" w:rsidRDefault="001E667D" w:rsidP="008D38CA"/>
    <w:p w14:paraId="75ED1A6B" w14:textId="241B64F9" w:rsidR="001E667D" w:rsidRDefault="001E667D" w:rsidP="008D38CA"/>
    <w:p w14:paraId="49FD5FBA" w14:textId="184E300D" w:rsidR="001E667D" w:rsidRDefault="001E667D" w:rsidP="008D38CA"/>
    <w:p w14:paraId="0A960F29" w14:textId="39D0405B" w:rsidR="001E667D" w:rsidRDefault="001E667D" w:rsidP="008D38CA"/>
    <w:p w14:paraId="0541C033" w14:textId="46770F89" w:rsidR="001E667D" w:rsidRDefault="001E667D" w:rsidP="008D38CA"/>
    <w:p w14:paraId="609BDEA6" w14:textId="56B96503" w:rsidR="001E667D" w:rsidRDefault="001E667D" w:rsidP="008D38CA"/>
    <w:p w14:paraId="216514B6" w14:textId="3DD83DD1" w:rsidR="001E667D" w:rsidRDefault="001E667D" w:rsidP="008D38CA"/>
    <w:p w14:paraId="2BC86181" w14:textId="41515EE4" w:rsidR="001E667D" w:rsidRDefault="001E667D" w:rsidP="008D38CA"/>
    <w:p w14:paraId="69B2202D" w14:textId="718945E5" w:rsidR="001E667D" w:rsidRDefault="001E667D" w:rsidP="008D38CA"/>
    <w:p w14:paraId="3A4B6372" w14:textId="7932CCA0" w:rsidR="001E667D" w:rsidRDefault="001E667D" w:rsidP="008D38CA"/>
    <w:p w14:paraId="2CE10984" w14:textId="5036DC4D" w:rsidR="001E667D" w:rsidRDefault="001E667D" w:rsidP="008D38CA"/>
    <w:p w14:paraId="63AE5D86" w14:textId="3346B892" w:rsidR="001E667D" w:rsidRDefault="001E667D" w:rsidP="008D38CA"/>
    <w:p w14:paraId="3B23792E" w14:textId="5AEC9FC4" w:rsidR="001E667D" w:rsidRDefault="001E667D" w:rsidP="008D38CA"/>
    <w:p w14:paraId="42BA1C09" w14:textId="77777777" w:rsidR="001E667D" w:rsidRDefault="001E667D" w:rsidP="008D38CA"/>
    <w:p w14:paraId="37D96041" w14:textId="77777777" w:rsidR="008D38CA" w:rsidRDefault="008D38CA" w:rsidP="008D38CA"/>
    <w:p w14:paraId="3DE6979D" w14:textId="66A41D9A" w:rsidR="008D38CA" w:rsidRPr="008D38CA" w:rsidRDefault="008D38CA" w:rsidP="008D38CA"/>
    <w:p w14:paraId="181D9A11" w14:textId="78D26C71" w:rsidR="00F927FB" w:rsidRDefault="00F927FB" w:rsidP="00F927FB">
      <w:pPr>
        <w:pStyle w:val="Ttulo1"/>
        <w:rPr>
          <w:b/>
          <w:bCs/>
        </w:rPr>
      </w:pPr>
      <w:bookmarkStart w:id="17" w:name="_Toc70922671"/>
      <w:r w:rsidRPr="002901B3">
        <w:rPr>
          <w:b/>
          <w:bCs/>
        </w:rPr>
        <w:t xml:space="preserve">CIÊNCIAS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7"/>
    </w:p>
    <w:p w14:paraId="3B972FD3" w14:textId="7E0C7209" w:rsidR="001E667D" w:rsidRDefault="00E350EB" w:rsidP="001E667D">
      <w:r>
        <w:rPr>
          <w:noProof/>
        </w:rPr>
        <w:drawing>
          <wp:inline distT="0" distB="0" distL="0" distR="0" wp14:anchorId="0DA0F1DA" wp14:editId="7BD2FF80">
            <wp:extent cx="6479540" cy="5070228"/>
            <wp:effectExtent l="0" t="0" r="0" b="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81506" cy="5071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1C45B" w14:textId="4EC311A2" w:rsidR="00E350EB" w:rsidRPr="001E667D" w:rsidRDefault="00E350EB" w:rsidP="001E667D">
      <w:r>
        <w:rPr>
          <w:noProof/>
        </w:rPr>
        <w:drawing>
          <wp:inline distT="0" distB="0" distL="0" distR="0" wp14:anchorId="2C8842D4" wp14:editId="68B283A0">
            <wp:extent cx="6479540" cy="1972680"/>
            <wp:effectExtent l="0" t="0" r="0" b="889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484491" cy="1974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C4F2C" w14:textId="2F09EC68" w:rsidR="00F927FB" w:rsidRDefault="00E350EB" w:rsidP="00E350EB">
      <w:pPr>
        <w:jc w:val="center"/>
      </w:pPr>
      <w:r>
        <w:rPr>
          <w:noProof/>
        </w:rPr>
        <w:drawing>
          <wp:inline distT="0" distB="0" distL="0" distR="0" wp14:anchorId="6D1A5FEF" wp14:editId="358514E6">
            <wp:extent cx="5251011" cy="2183642"/>
            <wp:effectExtent l="0" t="0" r="6985" b="762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57671" cy="218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F12F8" w14:textId="270ADE51" w:rsidR="0070369F" w:rsidRDefault="0070369F" w:rsidP="00E350EB">
      <w:pPr>
        <w:jc w:val="center"/>
      </w:pPr>
      <w:r>
        <w:rPr>
          <w:noProof/>
        </w:rPr>
        <w:drawing>
          <wp:inline distT="0" distB="0" distL="0" distR="0" wp14:anchorId="0B7CE9E0" wp14:editId="41319AC2">
            <wp:extent cx="6479540" cy="207835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F9B18" w14:textId="5671C3B9" w:rsidR="0070369F" w:rsidRDefault="0070369F" w:rsidP="00E350EB">
      <w:pPr>
        <w:jc w:val="center"/>
      </w:pPr>
      <w:r>
        <w:rPr>
          <w:noProof/>
        </w:rPr>
        <w:drawing>
          <wp:inline distT="0" distB="0" distL="0" distR="0" wp14:anchorId="167BB48F" wp14:editId="46982935">
            <wp:extent cx="6479540" cy="6860540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86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E7881" w14:textId="42E614C9" w:rsidR="0070369F" w:rsidRDefault="0070369F" w:rsidP="00E350EB">
      <w:pPr>
        <w:jc w:val="center"/>
      </w:pPr>
    </w:p>
    <w:p w14:paraId="0FB842EE" w14:textId="18CBAC53" w:rsidR="0070369F" w:rsidRDefault="0070369F" w:rsidP="00E350EB">
      <w:pPr>
        <w:jc w:val="center"/>
      </w:pPr>
    </w:p>
    <w:p w14:paraId="589EA732" w14:textId="68CAC639" w:rsidR="0070369F" w:rsidRDefault="0070369F" w:rsidP="00E350EB">
      <w:pPr>
        <w:jc w:val="center"/>
      </w:pPr>
    </w:p>
    <w:p w14:paraId="67663262" w14:textId="48E52DD9" w:rsidR="00C8753D" w:rsidRDefault="00C8753D" w:rsidP="002901B3">
      <w:pPr>
        <w:pStyle w:val="Ttulo1"/>
        <w:rPr>
          <w:b/>
          <w:bCs/>
        </w:rPr>
      </w:pPr>
      <w:bookmarkStart w:id="18" w:name="_Toc70922672"/>
      <w:r w:rsidRPr="002901B3">
        <w:rPr>
          <w:b/>
          <w:bCs/>
        </w:rPr>
        <w:t>GEOGRAFIA 1ª SEMANA</w:t>
      </w:r>
      <w:bookmarkEnd w:id="18"/>
    </w:p>
    <w:p w14:paraId="1B1CAA56" w14:textId="6A4E3D8B" w:rsidR="0070369F" w:rsidRDefault="00946768" w:rsidP="0070369F">
      <w:r>
        <w:rPr>
          <w:noProof/>
        </w:rPr>
        <w:drawing>
          <wp:inline distT="0" distB="0" distL="0" distR="0" wp14:anchorId="71E2F844" wp14:editId="469862BA">
            <wp:extent cx="6479540" cy="3225800"/>
            <wp:effectExtent l="0" t="0" r="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BF169" w14:textId="7D5CF249" w:rsidR="00946768" w:rsidRDefault="00946768" w:rsidP="0070369F">
      <w:r>
        <w:rPr>
          <w:noProof/>
        </w:rPr>
        <w:drawing>
          <wp:inline distT="0" distB="0" distL="0" distR="0" wp14:anchorId="00104476" wp14:editId="1F64E975">
            <wp:extent cx="6479540" cy="4337685"/>
            <wp:effectExtent l="0" t="0" r="0" b="5715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7DC7B" w14:textId="481AF619" w:rsidR="00946768" w:rsidRDefault="00946768" w:rsidP="0070369F"/>
    <w:p w14:paraId="4D6005D5" w14:textId="6C74E3FB" w:rsidR="00946768" w:rsidRDefault="00946768" w:rsidP="0070369F">
      <w:r>
        <w:rPr>
          <w:noProof/>
        </w:rPr>
        <w:drawing>
          <wp:inline distT="0" distB="0" distL="0" distR="0" wp14:anchorId="5C1AE7E3" wp14:editId="41AB875D">
            <wp:extent cx="6479540" cy="1084580"/>
            <wp:effectExtent l="0" t="0" r="0" b="127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B1549" w14:textId="339A3127" w:rsidR="00946768" w:rsidRDefault="00946768" w:rsidP="0070369F"/>
    <w:p w14:paraId="3D5C82E7" w14:textId="2116BAAD" w:rsidR="00946768" w:rsidRDefault="00946768" w:rsidP="0070369F"/>
    <w:p w14:paraId="000441C3" w14:textId="3E5B912F" w:rsidR="00946768" w:rsidRDefault="00946768" w:rsidP="0070369F"/>
    <w:p w14:paraId="59DD8C85" w14:textId="2466D488" w:rsidR="00946768" w:rsidRDefault="00946768" w:rsidP="0070369F">
      <w:r>
        <w:rPr>
          <w:noProof/>
        </w:rPr>
        <w:drawing>
          <wp:inline distT="0" distB="0" distL="0" distR="0" wp14:anchorId="71D2F22C" wp14:editId="427F3025">
            <wp:extent cx="6479540" cy="2215515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43E20" w14:textId="77777777" w:rsidR="00946768" w:rsidRDefault="00946768" w:rsidP="0070369F"/>
    <w:p w14:paraId="125F3DAC" w14:textId="0A8D8EC2" w:rsidR="00946768" w:rsidRDefault="00946768" w:rsidP="0070369F">
      <w:r>
        <w:rPr>
          <w:noProof/>
        </w:rPr>
        <w:drawing>
          <wp:inline distT="0" distB="0" distL="0" distR="0" wp14:anchorId="2F7ECF70" wp14:editId="42A68D75">
            <wp:extent cx="6479540" cy="4353560"/>
            <wp:effectExtent l="0" t="0" r="0" b="889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5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A665D" w14:textId="724DCCAF" w:rsidR="00946768" w:rsidRDefault="00946768" w:rsidP="0070369F">
      <w:r>
        <w:rPr>
          <w:noProof/>
        </w:rPr>
        <w:drawing>
          <wp:inline distT="0" distB="0" distL="0" distR="0" wp14:anchorId="282E88A6" wp14:editId="006D0B0E">
            <wp:extent cx="6479540" cy="4531360"/>
            <wp:effectExtent l="0" t="0" r="0" b="2540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3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2430C" w14:textId="160D4308" w:rsidR="00946768" w:rsidRDefault="009A0E32" w:rsidP="0070369F">
      <w:r>
        <w:rPr>
          <w:noProof/>
        </w:rPr>
        <w:drawing>
          <wp:inline distT="0" distB="0" distL="0" distR="0" wp14:anchorId="731EC2D5" wp14:editId="4534CF9B">
            <wp:extent cx="6479540" cy="1233805"/>
            <wp:effectExtent l="0" t="0" r="0" b="4445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3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13598" w14:textId="13FD696E" w:rsidR="009A0E32" w:rsidRDefault="009A0E32" w:rsidP="0070369F"/>
    <w:p w14:paraId="7BC25B54" w14:textId="1AB2F430" w:rsidR="009A0E32" w:rsidRDefault="009A0E32" w:rsidP="0070369F"/>
    <w:p w14:paraId="5E4E87DD" w14:textId="2B5E5555" w:rsidR="009A0E32" w:rsidRDefault="009A0E32" w:rsidP="0070369F"/>
    <w:p w14:paraId="5CFC7492" w14:textId="26C629AE" w:rsidR="009A0E32" w:rsidRDefault="009A0E32" w:rsidP="0070369F"/>
    <w:p w14:paraId="1B39BE6C" w14:textId="670568BA" w:rsidR="009A0E32" w:rsidRDefault="009A0E32" w:rsidP="0070369F"/>
    <w:p w14:paraId="558F9BA3" w14:textId="75666E0D" w:rsidR="009A0E32" w:rsidRDefault="009A0E32" w:rsidP="0070369F"/>
    <w:p w14:paraId="7598E148" w14:textId="4D5B454F" w:rsidR="009A0E32" w:rsidRDefault="009A0E32" w:rsidP="0070369F"/>
    <w:p w14:paraId="417EBDA4" w14:textId="761888C0" w:rsidR="009A0E32" w:rsidRDefault="009A0E32" w:rsidP="0070369F"/>
    <w:p w14:paraId="2643172D" w14:textId="6526EDC3" w:rsidR="009A0E32" w:rsidRDefault="009A0E32" w:rsidP="0070369F"/>
    <w:p w14:paraId="217C4EAC" w14:textId="2C5A54B1" w:rsidR="009A0E32" w:rsidRDefault="009A0E32" w:rsidP="0070369F"/>
    <w:p w14:paraId="206FDB27" w14:textId="107F380D" w:rsidR="009A0E32" w:rsidRDefault="009A0E32" w:rsidP="0070369F"/>
    <w:p w14:paraId="7B95F7AD" w14:textId="37CFA8D4" w:rsidR="009A0E32" w:rsidRDefault="009A0E32" w:rsidP="0070369F"/>
    <w:p w14:paraId="348C9420" w14:textId="5142432F" w:rsidR="009A0E32" w:rsidRDefault="009A0E32" w:rsidP="0070369F"/>
    <w:p w14:paraId="7618523E" w14:textId="029C6FE7" w:rsidR="009A0E32" w:rsidRDefault="009A0E32" w:rsidP="0070369F"/>
    <w:p w14:paraId="467DAAD6" w14:textId="3964C34F" w:rsidR="009A0E32" w:rsidRDefault="009A0E32" w:rsidP="0070369F"/>
    <w:p w14:paraId="69A57E52" w14:textId="5160285B" w:rsidR="009A0E32" w:rsidRDefault="009A0E32" w:rsidP="0070369F"/>
    <w:p w14:paraId="70F901F9" w14:textId="67D2AC0E" w:rsidR="009A0E32" w:rsidRDefault="009A0E32" w:rsidP="0070369F"/>
    <w:p w14:paraId="181F72F9" w14:textId="18E3792E" w:rsidR="009A0E32" w:rsidRDefault="009A0E32" w:rsidP="0070369F"/>
    <w:p w14:paraId="69ACA71C" w14:textId="488DE3B2" w:rsidR="009A0E32" w:rsidRDefault="009A0E32" w:rsidP="0070369F"/>
    <w:p w14:paraId="0664F890" w14:textId="7FD949BC" w:rsidR="009A0E32" w:rsidRDefault="009A0E32" w:rsidP="0070369F"/>
    <w:p w14:paraId="4DEEA5A9" w14:textId="082F9CF5" w:rsidR="009A0E32" w:rsidRDefault="009A0E32" w:rsidP="0070369F"/>
    <w:p w14:paraId="25A51C1A" w14:textId="3061354D" w:rsidR="009A0E32" w:rsidRDefault="009A0E32" w:rsidP="0070369F">
      <w:r>
        <w:rPr>
          <w:noProof/>
        </w:rPr>
        <w:drawing>
          <wp:inline distT="0" distB="0" distL="0" distR="0" wp14:anchorId="0DE9765B" wp14:editId="287FF4A4">
            <wp:extent cx="6479540" cy="6578221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983" cy="657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695AE" w14:textId="77777777" w:rsidR="009A0E32" w:rsidRDefault="009A0E32" w:rsidP="0070369F"/>
    <w:p w14:paraId="4E263ECA" w14:textId="73B68FD3" w:rsidR="009A0E32" w:rsidRDefault="009A0E32" w:rsidP="0070369F">
      <w:r>
        <w:rPr>
          <w:noProof/>
        </w:rPr>
        <w:drawing>
          <wp:inline distT="0" distB="0" distL="0" distR="0" wp14:anchorId="3DB88AD0" wp14:editId="0AEFAAC4">
            <wp:extent cx="6479540" cy="2493010"/>
            <wp:effectExtent l="0" t="0" r="0" b="254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0029E" w14:textId="380A16ED" w:rsidR="009A0E32" w:rsidRDefault="009A0E32" w:rsidP="0070369F"/>
    <w:p w14:paraId="761E4215" w14:textId="71935134" w:rsidR="009A0E32" w:rsidRDefault="009A0E32" w:rsidP="0070369F"/>
    <w:p w14:paraId="3B9F303A" w14:textId="4224028F" w:rsidR="009A0E32" w:rsidRDefault="009A0E32" w:rsidP="0070369F"/>
    <w:p w14:paraId="56A7CCEA" w14:textId="2776CE89" w:rsidR="00C8753D" w:rsidRDefault="00040625" w:rsidP="002901B3">
      <w:pPr>
        <w:pStyle w:val="Ttulo1"/>
        <w:rPr>
          <w:b/>
          <w:bCs/>
        </w:rPr>
      </w:pPr>
      <w:bookmarkStart w:id="19" w:name="_Toc70922673"/>
      <w:r w:rsidRPr="002901B3">
        <w:rPr>
          <w:b/>
          <w:bCs/>
        </w:rPr>
        <w:t>GEOGRAFIA</w:t>
      </w:r>
      <w:r w:rsidR="00C8753D" w:rsidRPr="002901B3">
        <w:rPr>
          <w:b/>
          <w:bCs/>
        </w:rPr>
        <w:t xml:space="preserve"> 2ª SEMANA</w:t>
      </w:r>
      <w:bookmarkEnd w:id="19"/>
    </w:p>
    <w:p w14:paraId="13DE337E" w14:textId="3A7E9ECE" w:rsidR="009A0E32" w:rsidRDefault="009A0E32" w:rsidP="009A0E32">
      <w:r>
        <w:rPr>
          <w:noProof/>
        </w:rPr>
        <w:drawing>
          <wp:inline distT="0" distB="0" distL="0" distR="0" wp14:anchorId="7C6F785F" wp14:editId="02455FF3">
            <wp:extent cx="6479540" cy="4913194"/>
            <wp:effectExtent l="0" t="0" r="0" b="1905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82027" cy="49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F2127" w14:textId="58FF91B2" w:rsidR="009A0E32" w:rsidRDefault="009A0E32" w:rsidP="009A0E32">
      <w:r>
        <w:rPr>
          <w:noProof/>
        </w:rPr>
        <w:drawing>
          <wp:inline distT="0" distB="0" distL="0" distR="0" wp14:anchorId="207AE011" wp14:editId="10744ECC">
            <wp:extent cx="6479540" cy="2609850"/>
            <wp:effectExtent l="0" t="0" r="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52C3C" w14:textId="797AA738" w:rsidR="009A0E32" w:rsidRDefault="009A0E32" w:rsidP="009A0E32"/>
    <w:p w14:paraId="716E0581" w14:textId="24D610F0" w:rsidR="009A0E32" w:rsidRDefault="009A0E32" w:rsidP="009A0E32"/>
    <w:p w14:paraId="43549064" w14:textId="1E3437ED" w:rsidR="009A0E32" w:rsidRDefault="009A0E32" w:rsidP="009A0E32"/>
    <w:p w14:paraId="545252A4" w14:textId="75394BB8" w:rsidR="009A0E32" w:rsidRDefault="009A0E32" w:rsidP="009A0E32"/>
    <w:p w14:paraId="321AD27F" w14:textId="4A0A2754" w:rsidR="009A0E32" w:rsidRDefault="009A0E32" w:rsidP="009A0E32"/>
    <w:p w14:paraId="0293AF84" w14:textId="76C100F0" w:rsidR="009A0E32" w:rsidRDefault="009A0E32" w:rsidP="009A0E32"/>
    <w:p w14:paraId="654DFAE9" w14:textId="7B9FB9FF" w:rsidR="009A0E32" w:rsidRDefault="009A0E32" w:rsidP="009A0E32"/>
    <w:p w14:paraId="39AF676B" w14:textId="191F5069" w:rsidR="009A0E32" w:rsidRDefault="009A0E32" w:rsidP="009A0E32"/>
    <w:p w14:paraId="615C8C22" w14:textId="668335CA" w:rsidR="009A0E32" w:rsidRDefault="009A0E32" w:rsidP="009A0E32">
      <w:r>
        <w:rPr>
          <w:noProof/>
        </w:rPr>
        <w:drawing>
          <wp:inline distT="0" distB="0" distL="0" distR="0" wp14:anchorId="1A9EA014" wp14:editId="5BC9C479">
            <wp:extent cx="6479540" cy="6170295"/>
            <wp:effectExtent l="0" t="0" r="0" b="1905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7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36C6F" w14:textId="05254A2B" w:rsidR="009A0E32" w:rsidRDefault="009A0E32" w:rsidP="009A0E32">
      <w:r>
        <w:rPr>
          <w:noProof/>
        </w:rPr>
        <w:drawing>
          <wp:inline distT="0" distB="0" distL="0" distR="0" wp14:anchorId="7EC59981" wp14:editId="488DDB5D">
            <wp:extent cx="6479540" cy="2939415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AFCC3" w14:textId="591E887B" w:rsidR="009A0E32" w:rsidRDefault="009A0E32" w:rsidP="009A0E32"/>
    <w:p w14:paraId="0366CE7F" w14:textId="1A0CA2A0" w:rsidR="009A0E32" w:rsidRDefault="009A0E32" w:rsidP="009A0E32"/>
    <w:p w14:paraId="71C78859" w14:textId="0EC6AF54" w:rsidR="009A0E32" w:rsidRDefault="009A0E32" w:rsidP="009A0E32"/>
    <w:p w14:paraId="7740D9B1" w14:textId="64FA509F" w:rsidR="009A0E32" w:rsidRDefault="009A0E32" w:rsidP="009A0E32">
      <w:r>
        <w:rPr>
          <w:noProof/>
        </w:rPr>
        <w:drawing>
          <wp:inline distT="0" distB="0" distL="0" distR="0" wp14:anchorId="14BC6837" wp14:editId="2E649D7B">
            <wp:extent cx="6479540" cy="5307965"/>
            <wp:effectExtent l="0" t="0" r="0" b="6985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0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3D4E7" w14:textId="4D43EFAE" w:rsidR="009A0E32" w:rsidRDefault="009A0E32" w:rsidP="009A0E32">
      <w:r>
        <w:rPr>
          <w:noProof/>
        </w:rPr>
        <w:drawing>
          <wp:inline distT="0" distB="0" distL="0" distR="0" wp14:anchorId="5A661F59" wp14:editId="7B0A17E7">
            <wp:extent cx="6479540" cy="8228330"/>
            <wp:effectExtent l="0" t="0" r="0" b="1270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2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EBC4E" w14:textId="669A43DC" w:rsidR="009A0E32" w:rsidRDefault="009A0E32" w:rsidP="009A0E32"/>
    <w:p w14:paraId="472A3BB8" w14:textId="3A41D1CB" w:rsidR="009A0E32" w:rsidRDefault="009A0E32" w:rsidP="009A0E32"/>
    <w:p w14:paraId="0A1A2B52" w14:textId="28FCA2B6" w:rsidR="009A0E32" w:rsidRDefault="009A0E32" w:rsidP="009A0E32"/>
    <w:p w14:paraId="7EFAE340" w14:textId="79ED04DC" w:rsidR="009A0E32" w:rsidRDefault="009A0E32" w:rsidP="009A0E32"/>
    <w:p w14:paraId="14E05A72" w14:textId="7DFA77E4" w:rsidR="009A0E32" w:rsidRDefault="009A0E32" w:rsidP="009A0E32"/>
    <w:p w14:paraId="0CD653AD" w14:textId="1554D26A" w:rsidR="009A0E32" w:rsidRDefault="009A0E32" w:rsidP="009A0E32"/>
    <w:p w14:paraId="7218F9AE" w14:textId="432F8BDC" w:rsidR="009A0E32" w:rsidRDefault="009A0E32" w:rsidP="009A0E32"/>
    <w:p w14:paraId="1215564F" w14:textId="09BEE6D7" w:rsidR="009A0E32" w:rsidRDefault="001C2E97" w:rsidP="009A0E32">
      <w:r>
        <w:rPr>
          <w:noProof/>
        </w:rPr>
        <w:drawing>
          <wp:inline distT="0" distB="0" distL="0" distR="0" wp14:anchorId="6A5A8687" wp14:editId="7441574C">
            <wp:extent cx="6479540" cy="3143885"/>
            <wp:effectExtent l="0" t="0" r="0" b="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A6CB1" w14:textId="5418B10B" w:rsidR="001C2E97" w:rsidRDefault="001C2E97" w:rsidP="009A0E32"/>
    <w:p w14:paraId="524CDED1" w14:textId="6A0CE060" w:rsidR="001C2E97" w:rsidRDefault="001C2E97" w:rsidP="009A0E32"/>
    <w:p w14:paraId="0B08A4A9" w14:textId="65A19C71" w:rsidR="001C2E97" w:rsidRDefault="001C2E97" w:rsidP="009A0E32"/>
    <w:p w14:paraId="03FB8BF9" w14:textId="643578AA" w:rsidR="001C2E97" w:rsidRDefault="001C2E97" w:rsidP="009A0E32"/>
    <w:p w14:paraId="72630E36" w14:textId="5D252281" w:rsidR="001C2E97" w:rsidRDefault="001C2E97" w:rsidP="009A0E32"/>
    <w:p w14:paraId="74A9967C" w14:textId="28FF1B45" w:rsidR="001C2E97" w:rsidRDefault="001C2E97" w:rsidP="009A0E32"/>
    <w:p w14:paraId="5DC5E23B" w14:textId="0B84EC2B" w:rsidR="001C2E97" w:rsidRDefault="001C2E97" w:rsidP="009A0E32"/>
    <w:p w14:paraId="0564F555" w14:textId="0D246AD7" w:rsidR="001C2E97" w:rsidRDefault="001C2E97" w:rsidP="009A0E32"/>
    <w:p w14:paraId="49236CFB" w14:textId="6F18BFD5" w:rsidR="001C2E97" w:rsidRDefault="001C2E97" w:rsidP="009A0E32"/>
    <w:p w14:paraId="238448BD" w14:textId="24E745F7" w:rsidR="001C2E97" w:rsidRDefault="001C2E97" w:rsidP="009A0E32"/>
    <w:p w14:paraId="5773DD43" w14:textId="12FC2697" w:rsidR="001C2E97" w:rsidRDefault="001C2E97" w:rsidP="009A0E32"/>
    <w:p w14:paraId="6E611AC3" w14:textId="1E4C959D" w:rsidR="001C2E97" w:rsidRDefault="001C2E97" w:rsidP="009A0E32"/>
    <w:p w14:paraId="7B147BBA" w14:textId="5BDB8AA6" w:rsidR="001C2E97" w:rsidRDefault="001C2E97" w:rsidP="009A0E32"/>
    <w:p w14:paraId="1062FAB8" w14:textId="40391459" w:rsidR="001C2E97" w:rsidRDefault="001C2E97" w:rsidP="009A0E32"/>
    <w:p w14:paraId="68CE7A50" w14:textId="5437430D" w:rsidR="001C2E97" w:rsidRDefault="001C2E97" w:rsidP="009A0E32"/>
    <w:p w14:paraId="67142A74" w14:textId="0BAD9117" w:rsidR="001C2E97" w:rsidRDefault="001C2E97" w:rsidP="009A0E32"/>
    <w:p w14:paraId="1CA3D6E1" w14:textId="54774011" w:rsidR="001C2E97" w:rsidRDefault="001C2E97" w:rsidP="009A0E32"/>
    <w:p w14:paraId="7DE1AD34" w14:textId="55BEACB5" w:rsidR="001C2E97" w:rsidRDefault="001C2E97" w:rsidP="009A0E32"/>
    <w:p w14:paraId="0EF48FAC" w14:textId="57386CE2" w:rsidR="001C2E97" w:rsidRDefault="001C2E97" w:rsidP="009A0E32"/>
    <w:p w14:paraId="2AB60B2C" w14:textId="24D74E22" w:rsidR="001C2E97" w:rsidRDefault="001C2E97" w:rsidP="009A0E32"/>
    <w:p w14:paraId="72DD3C33" w14:textId="2C5B662B" w:rsidR="001C2E97" w:rsidRDefault="001C2E97" w:rsidP="009A0E32"/>
    <w:p w14:paraId="496B39FD" w14:textId="319C8BDB" w:rsidR="001C2E97" w:rsidRDefault="001C2E97" w:rsidP="009A0E32"/>
    <w:p w14:paraId="5DAE2E71" w14:textId="7E3895BD" w:rsidR="001C2E97" w:rsidRDefault="001C2E97" w:rsidP="009A0E32"/>
    <w:p w14:paraId="5BD57B0E" w14:textId="27DEAA9E" w:rsidR="001C2E97" w:rsidRDefault="001C2E97" w:rsidP="009A0E32"/>
    <w:p w14:paraId="244443C5" w14:textId="69E8A445" w:rsidR="001C2E97" w:rsidRDefault="001C2E97" w:rsidP="009A0E32"/>
    <w:p w14:paraId="1CF2E4C1" w14:textId="2D3E72FE" w:rsidR="001C2E97" w:rsidRDefault="001C2E97" w:rsidP="009A0E32"/>
    <w:p w14:paraId="4FCE3A90" w14:textId="35A97A4F" w:rsidR="001C2E97" w:rsidRDefault="001C2E97" w:rsidP="009A0E32"/>
    <w:p w14:paraId="41C5F3ED" w14:textId="622BB305" w:rsidR="001C2E97" w:rsidRDefault="001C2E97" w:rsidP="009A0E32"/>
    <w:p w14:paraId="417FC48C" w14:textId="5DA400C1" w:rsidR="001C2E97" w:rsidRDefault="001C2E97" w:rsidP="009A0E32"/>
    <w:p w14:paraId="77BDDA68" w14:textId="4970B002" w:rsidR="001C2E97" w:rsidRDefault="001C2E97" w:rsidP="009A0E32"/>
    <w:p w14:paraId="031D09AF" w14:textId="0C092098" w:rsidR="001C2E97" w:rsidRDefault="001C2E97" w:rsidP="009A0E32"/>
    <w:p w14:paraId="55342C87" w14:textId="4D9D288D" w:rsidR="001C2E97" w:rsidRDefault="001C2E97" w:rsidP="009A0E32"/>
    <w:p w14:paraId="21297AE6" w14:textId="4F5C7C95" w:rsidR="001C2E97" w:rsidRDefault="001C2E97" w:rsidP="009A0E32"/>
    <w:p w14:paraId="2A242E5B" w14:textId="491324D0" w:rsidR="001C2E97" w:rsidRDefault="001C2E97" w:rsidP="009A0E32"/>
    <w:p w14:paraId="7E780B89" w14:textId="5E5F8E03" w:rsidR="001C2E97" w:rsidRDefault="001C2E97" w:rsidP="009A0E32"/>
    <w:p w14:paraId="12D8040D" w14:textId="04201CFA" w:rsidR="001C2E97" w:rsidRDefault="001C2E97" w:rsidP="009A0E32"/>
    <w:p w14:paraId="7E6D1BC0" w14:textId="419B13DF" w:rsidR="00C8753D" w:rsidRDefault="00040625" w:rsidP="002901B3">
      <w:pPr>
        <w:pStyle w:val="Ttulo1"/>
        <w:rPr>
          <w:b/>
          <w:bCs/>
        </w:rPr>
      </w:pPr>
      <w:bookmarkStart w:id="20" w:name="_Toc70922674"/>
      <w:r w:rsidRPr="002901B3">
        <w:rPr>
          <w:b/>
          <w:bCs/>
        </w:rPr>
        <w:t>GEOGRAFIA</w:t>
      </w:r>
      <w:r w:rsidR="00C8753D" w:rsidRPr="002901B3">
        <w:rPr>
          <w:b/>
          <w:bCs/>
        </w:rPr>
        <w:t xml:space="preserve"> 3ª SEMANA</w:t>
      </w:r>
      <w:bookmarkEnd w:id="20"/>
    </w:p>
    <w:p w14:paraId="75562E18" w14:textId="21BF76BC" w:rsidR="001C2E97" w:rsidRDefault="001C2E97" w:rsidP="001C2E97">
      <w:r>
        <w:rPr>
          <w:noProof/>
        </w:rPr>
        <w:drawing>
          <wp:inline distT="0" distB="0" distL="0" distR="0" wp14:anchorId="37A7AA32" wp14:editId="41BA4395">
            <wp:extent cx="6479540" cy="5605145"/>
            <wp:effectExtent l="0" t="0" r="0" b="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0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AC856" w14:textId="13257AFB" w:rsidR="001C2E97" w:rsidRDefault="001C2E97" w:rsidP="001C2E97">
      <w:r>
        <w:rPr>
          <w:noProof/>
        </w:rPr>
        <w:drawing>
          <wp:inline distT="0" distB="0" distL="0" distR="0" wp14:anchorId="60AD1E5B" wp14:editId="22939770">
            <wp:extent cx="6479540" cy="2941320"/>
            <wp:effectExtent l="0" t="0" r="0" b="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BBA1D" w14:textId="1A6D6C2B" w:rsidR="001C2E97" w:rsidRDefault="001C2E97" w:rsidP="001C2E97"/>
    <w:p w14:paraId="72DB752D" w14:textId="1FD65F2C" w:rsidR="001C2E97" w:rsidRDefault="001C2E97" w:rsidP="001C2E97"/>
    <w:p w14:paraId="7E0DEDC7" w14:textId="2B9B68BD" w:rsidR="001C2E97" w:rsidRDefault="001C2E97" w:rsidP="001C2E97"/>
    <w:p w14:paraId="040DDF26" w14:textId="2B01B850" w:rsidR="001C2E97" w:rsidRDefault="001C2E97" w:rsidP="001C2E97"/>
    <w:p w14:paraId="7C08A71B" w14:textId="26363683" w:rsidR="001C2E97" w:rsidRDefault="001C2E97" w:rsidP="001C2E97">
      <w:r>
        <w:rPr>
          <w:noProof/>
        </w:rPr>
        <w:drawing>
          <wp:inline distT="0" distB="0" distL="0" distR="0" wp14:anchorId="5378457D" wp14:editId="2EBD10B2">
            <wp:extent cx="6479540" cy="5810885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1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60A26" w14:textId="6161194E" w:rsidR="001C2E97" w:rsidRDefault="001C2E97" w:rsidP="001C2E97">
      <w:r>
        <w:rPr>
          <w:noProof/>
        </w:rPr>
        <w:drawing>
          <wp:inline distT="0" distB="0" distL="0" distR="0" wp14:anchorId="0B0EA955" wp14:editId="007D48DE">
            <wp:extent cx="6479540" cy="1805940"/>
            <wp:effectExtent l="0" t="0" r="0" b="381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4A911" w14:textId="2B039094" w:rsidR="001C2E97" w:rsidRDefault="001C2E97" w:rsidP="001C2E97">
      <w:r>
        <w:rPr>
          <w:noProof/>
        </w:rPr>
        <w:drawing>
          <wp:inline distT="0" distB="0" distL="0" distR="0" wp14:anchorId="3D3489C9" wp14:editId="15424952">
            <wp:extent cx="6479540" cy="1925320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2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E43AD" w14:textId="2BE898DA" w:rsidR="001C2E97" w:rsidRDefault="001C2E97" w:rsidP="001C2E97">
      <w:r>
        <w:rPr>
          <w:noProof/>
        </w:rPr>
        <w:drawing>
          <wp:inline distT="0" distB="0" distL="0" distR="0" wp14:anchorId="23A0FB19" wp14:editId="23229EF3">
            <wp:extent cx="6479540" cy="2893325"/>
            <wp:effectExtent l="0" t="0" r="0" b="254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82548" cy="289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CB039" w14:textId="02389657" w:rsidR="001C2E97" w:rsidRDefault="001C2E97" w:rsidP="001C2E97">
      <w:r>
        <w:rPr>
          <w:noProof/>
        </w:rPr>
        <w:drawing>
          <wp:inline distT="0" distB="0" distL="0" distR="0" wp14:anchorId="3636D7BC" wp14:editId="26BE8584">
            <wp:extent cx="6479540" cy="6687403"/>
            <wp:effectExtent l="0" t="0" r="0" b="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80115" cy="6687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E806C" w14:textId="5C1F77E9" w:rsidR="00C8753D" w:rsidRDefault="00040625" w:rsidP="002901B3">
      <w:pPr>
        <w:pStyle w:val="Ttulo1"/>
        <w:rPr>
          <w:b/>
          <w:bCs/>
        </w:rPr>
      </w:pPr>
      <w:bookmarkStart w:id="21" w:name="_Toc70922675"/>
      <w:r w:rsidRPr="002901B3">
        <w:rPr>
          <w:b/>
          <w:bCs/>
        </w:rPr>
        <w:t>GEOGRAFIA</w:t>
      </w:r>
      <w:r w:rsidR="00C8753D" w:rsidRPr="002901B3">
        <w:rPr>
          <w:b/>
          <w:bCs/>
        </w:rPr>
        <w:t xml:space="preserve"> 4ª SEMANA</w:t>
      </w:r>
      <w:bookmarkEnd w:id="21"/>
    </w:p>
    <w:p w14:paraId="3E480AA6" w14:textId="17739C35" w:rsidR="001C2E97" w:rsidRDefault="001C2E97" w:rsidP="001C2E97">
      <w:r>
        <w:rPr>
          <w:noProof/>
        </w:rPr>
        <w:drawing>
          <wp:inline distT="0" distB="0" distL="0" distR="0" wp14:anchorId="5F66173D" wp14:editId="19E59436">
            <wp:extent cx="6479540" cy="5467985"/>
            <wp:effectExtent l="0" t="0" r="0" b="0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6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C66C2" w14:textId="12241B87" w:rsidR="001C2E97" w:rsidRDefault="001C2E97" w:rsidP="001C2E97">
      <w:r>
        <w:rPr>
          <w:noProof/>
        </w:rPr>
        <w:drawing>
          <wp:inline distT="0" distB="0" distL="0" distR="0" wp14:anchorId="2EA077B9" wp14:editId="46AA6651">
            <wp:extent cx="6479540" cy="2926080"/>
            <wp:effectExtent l="0" t="0" r="0" b="7620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0C551" w14:textId="6BE709A7" w:rsidR="001C2E97" w:rsidRDefault="001C2E97" w:rsidP="001C2E97"/>
    <w:p w14:paraId="196A437B" w14:textId="5A374223" w:rsidR="001C2E97" w:rsidRDefault="001C2E97" w:rsidP="001C2E97"/>
    <w:p w14:paraId="14F10FB6" w14:textId="0B17A0BF" w:rsidR="001C2E97" w:rsidRDefault="001C2E97" w:rsidP="001C2E97"/>
    <w:p w14:paraId="247E7E7B" w14:textId="7CF62F8F" w:rsidR="001C2E97" w:rsidRDefault="001C2E97" w:rsidP="001C2E97"/>
    <w:p w14:paraId="0B8B7D72" w14:textId="27D3EC46" w:rsidR="001C2E97" w:rsidRDefault="001C2E97" w:rsidP="001C2E97"/>
    <w:p w14:paraId="081BFF61" w14:textId="36E1D6F5" w:rsidR="001C2E97" w:rsidRDefault="001C2E97" w:rsidP="001C2E97">
      <w:r>
        <w:rPr>
          <w:noProof/>
        </w:rPr>
        <w:drawing>
          <wp:inline distT="0" distB="0" distL="0" distR="0" wp14:anchorId="408A2231" wp14:editId="1D789B13">
            <wp:extent cx="6479540" cy="5857875"/>
            <wp:effectExtent l="0" t="0" r="0" b="9525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518B" w14:textId="3BA6C140" w:rsidR="001C2E97" w:rsidRDefault="001C2E97" w:rsidP="001C2E97">
      <w:r>
        <w:rPr>
          <w:noProof/>
        </w:rPr>
        <w:drawing>
          <wp:inline distT="0" distB="0" distL="0" distR="0" wp14:anchorId="7E79FC6D" wp14:editId="057D86BD">
            <wp:extent cx="6479540" cy="88519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07DC2" w14:textId="053B0001" w:rsidR="001C2E97" w:rsidRDefault="001C2E97" w:rsidP="001C2E97">
      <w:r>
        <w:rPr>
          <w:noProof/>
        </w:rPr>
        <w:drawing>
          <wp:inline distT="0" distB="0" distL="0" distR="0" wp14:anchorId="6119E282" wp14:editId="4176CA48">
            <wp:extent cx="5059304" cy="2825086"/>
            <wp:effectExtent l="0" t="0" r="8255" b="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071581" cy="2831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BE3A8" w14:textId="204478F1" w:rsidR="001C2E97" w:rsidRDefault="00D62BC1" w:rsidP="001C2E97">
      <w:r>
        <w:rPr>
          <w:noProof/>
        </w:rPr>
        <w:drawing>
          <wp:inline distT="0" distB="0" distL="0" distR="0" wp14:anchorId="45B88FD6" wp14:editId="32E8990E">
            <wp:extent cx="6479540" cy="4555490"/>
            <wp:effectExtent l="0" t="0" r="0" b="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7AA2" w14:textId="09724043" w:rsidR="00D62BC1" w:rsidRDefault="00D62BC1" w:rsidP="001C2E97"/>
    <w:p w14:paraId="7F17FC04" w14:textId="657645EF" w:rsidR="00D62BC1" w:rsidRDefault="00D62BC1" w:rsidP="001C2E97">
      <w:r>
        <w:rPr>
          <w:noProof/>
        </w:rPr>
        <w:drawing>
          <wp:inline distT="0" distB="0" distL="0" distR="0" wp14:anchorId="1F48A48F" wp14:editId="7136FC34">
            <wp:extent cx="6479540" cy="3271520"/>
            <wp:effectExtent l="0" t="0" r="0" b="5080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5C329" w14:textId="47F80B63" w:rsidR="00D62BC1" w:rsidRDefault="00D62BC1" w:rsidP="001C2E97"/>
    <w:p w14:paraId="11D9AC09" w14:textId="01C0FE20" w:rsidR="00D62BC1" w:rsidRDefault="00D62BC1" w:rsidP="001C2E97"/>
    <w:p w14:paraId="63E1C639" w14:textId="0CEB9073" w:rsidR="00D62BC1" w:rsidRDefault="00D62BC1" w:rsidP="001C2E97"/>
    <w:p w14:paraId="44114A0B" w14:textId="2D6E5D12" w:rsidR="00D62BC1" w:rsidRDefault="00D62BC1" w:rsidP="001C2E97"/>
    <w:p w14:paraId="7DF53EE6" w14:textId="236A9FD2" w:rsidR="00D62BC1" w:rsidRDefault="00D62BC1" w:rsidP="001C2E97"/>
    <w:p w14:paraId="4C81F343" w14:textId="18AED199" w:rsidR="00D62BC1" w:rsidRDefault="00D62BC1" w:rsidP="001C2E97"/>
    <w:p w14:paraId="05AB92DB" w14:textId="16F3C6DF" w:rsidR="00D62BC1" w:rsidRDefault="00D62BC1" w:rsidP="001C2E97"/>
    <w:p w14:paraId="21212990" w14:textId="7444B0B6" w:rsidR="00D62BC1" w:rsidRDefault="00D62BC1" w:rsidP="001C2E97"/>
    <w:p w14:paraId="0A3C36EC" w14:textId="3A0946B7" w:rsidR="00D62BC1" w:rsidRDefault="00D62BC1" w:rsidP="001C2E97"/>
    <w:p w14:paraId="10EAB0CD" w14:textId="1B93BCC5" w:rsidR="00D62BC1" w:rsidRDefault="00D62BC1" w:rsidP="001C2E97">
      <w:r>
        <w:rPr>
          <w:noProof/>
        </w:rPr>
        <w:drawing>
          <wp:inline distT="0" distB="0" distL="0" distR="0" wp14:anchorId="42682A3B" wp14:editId="026FF196">
            <wp:extent cx="6479540" cy="5335905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3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D8AAB" w14:textId="2D18A09B" w:rsidR="00D62BC1" w:rsidRDefault="00D62BC1" w:rsidP="001C2E97"/>
    <w:p w14:paraId="24D61474" w14:textId="37536A93" w:rsidR="00D62BC1" w:rsidRDefault="00D62BC1" w:rsidP="001C2E97"/>
    <w:p w14:paraId="162C4EA4" w14:textId="1BB3740E" w:rsidR="00D62BC1" w:rsidRDefault="00D62BC1" w:rsidP="001C2E97"/>
    <w:p w14:paraId="4E77EBD7" w14:textId="495DB1A3" w:rsidR="00D62BC1" w:rsidRDefault="00D62BC1" w:rsidP="001C2E97"/>
    <w:p w14:paraId="2A74A404" w14:textId="2C27CB10" w:rsidR="00D62BC1" w:rsidRDefault="00D62BC1" w:rsidP="001C2E97"/>
    <w:p w14:paraId="0DA601BA" w14:textId="083B852E" w:rsidR="00D62BC1" w:rsidRDefault="00D62BC1" w:rsidP="001C2E97"/>
    <w:p w14:paraId="6E70E42A" w14:textId="4A292BE6" w:rsidR="00D62BC1" w:rsidRDefault="00D62BC1" w:rsidP="001C2E97"/>
    <w:p w14:paraId="2885EB00" w14:textId="366246F9" w:rsidR="00D62BC1" w:rsidRDefault="00D62BC1" w:rsidP="001C2E97"/>
    <w:p w14:paraId="7349A196" w14:textId="45392E0B" w:rsidR="00D62BC1" w:rsidRDefault="00D62BC1" w:rsidP="001C2E97"/>
    <w:p w14:paraId="3DA83E27" w14:textId="49FE3F49" w:rsidR="00D62BC1" w:rsidRDefault="00D62BC1" w:rsidP="001C2E97"/>
    <w:p w14:paraId="39CEBE5E" w14:textId="0E259C6E" w:rsidR="00D62BC1" w:rsidRDefault="00D62BC1" w:rsidP="001C2E97"/>
    <w:p w14:paraId="53EED391" w14:textId="584A1F7F" w:rsidR="00D62BC1" w:rsidRDefault="00D62BC1" w:rsidP="001C2E97"/>
    <w:p w14:paraId="2EA72F64" w14:textId="50D1D0AB" w:rsidR="00D62BC1" w:rsidRDefault="00D62BC1" w:rsidP="001C2E97"/>
    <w:p w14:paraId="1C3F0518" w14:textId="0A92403B" w:rsidR="00D62BC1" w:rsidRDefault="00D62BC1" w:rsidP="001C2E97"/>
    <w:p w14:paraId="27B6BB8D" w14:textId="71340095" w:rsidR="00D62BC1" w:rsidRDefault="00D62BC1" w:rsidP="001C2E97"/>
    <w:p w14:paraId="73073F46" w14:textId="0B0EF403" w:rsidR="00D62BC1" w:rsidRDefault="00D62BC1" w:rsidP="001C2E97"/>
    <w:p w14:paraId="57B3DE92" w14:textId="350C1E92" w:rsidR="00D62BC1" w:rsidRDefault="00D62BC1" w:rsidP="001C2E97"/>
    <w:p w14:paraId="2CFDA59A" w14:textId="520BE4C5" w:rsidR="00D62BC1" w:rsidRDefault="00D62BC1" w:rsidP="001C2E97"/>
    <w:p w14:paraId="2D542DB6" w14:textId="450BAD39" w:rsidR="00D62BC1" w:rsidRDefault="00D62BC1" w:rsidP="001C2E97"/>
    <w:p w14:paraId="6C012E8F" w14:textId="2113E686" w:rsidR="00D62BC1" w:rsidRDefault="00D62BC1" w:rsidP="001C2E97"/>
    <w:p w14:paraId="137F73FB" w14:textId="3695DB15" w:rsidR="00D62BC1" w:rsidRDefault="00D62BC1" w:rsidP="001C2E97"/>
    <w:p w14:paraId="2E029237" w14:textId="6D576E14" w:rsidR="00D62BC1" w:rsidRDefault="00D62BC1" w:rsidP="001C2E97"/>
    <w:p w14:paraId="4E26F71E" w14:textId="7573154B" w:rsidR="00D62BC1" w:rsidRDefault="00D62BC1" w:rsidP="001C2E97"/>
    <w:p w14:paraId="5B04D010" w14:textId="1CE2AECF" w:rsidR="00D62BC1" w:rsidRDefault="00D62BC1" w:rsidP="001C2E97"/>
    <w:p w14:paraId="1F2189D3" w14:textId="1F05DC43" w:rsidR="00F927FB" w:rsidRDefault="00F927FB" w:rsidP="00F927FB">
      <w:pPr>
        <w:pStyle w:val="Ttulo1"/>
        <w:rPr>
          <w:b/>
          <w:bCs/>
        </w:rPr>
      </w:pPr>
      <w:bookmarkStart w:id="22" w:name="_Toc70922676"/>
      <w:r w:rsidRPr="002901B3">
        <w:rPr>
          <w:b/>
          <w:bCs/>
        </w:rPr>
        <w:t xml:space="preserve">GEOGRAFIA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2"/>
    </w:p>
    <w:p w14:paraId="3EDFB07C" w14:textId="183BA9F0" w:rsidR="00D62BC1" w:rsidRDefault="00D62BC1" w:rsidP="00D62BC1">
      <w:r>
        <w:rPr>
          <w:noProof/>
        </w:rPr>
        <w:drawing>
          <wp:inline distT="0" distB="0" distL="0" distR="0" wp14:anchorId="4EE45676" wp14:editId="19DEED20">
            <wp:extent cx="6479540" cy="4222750"/>
            <wp:effectExtent l="0" t="0" r="0" b="635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31056" w14:textId="27685A80" w:rsidR="00D62BC1" w:rsidRDefault="00D62BC1" w:rsidP="00D62BC1">
      <w:r>
        <w:rPr>
          <w:noProof/>
        </w:rPr>
        <w:drawing>
          <wp:inline distT="0" distB="0" distL="0" distR="0" wp14:anchorId="576112EA" wp14:editId="23D24E6E">
            <wp:extent cx="6548966" cy="3333750"/>
            <wp:effectExtent l="0" t="0" r="4445" b="0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577979" cy="334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4A189" w14:textId="4B7F6DF8" w:rsidR="00D62BC1" w:rsidRDefault="00D62BC1" w:rsidP="00D62BC1">
      <w:r>
        <w:rPr>
          <w:noProof/>
        </w:rPr>
        <w:drawing>
          <wp:inline distT="0" distB="0" distL="0" distR="0" wp14:anchorId="417CD3C5" wp14:editId="35156824">
            <wp:extent cx="6286500" cy="3571875"/>
            <wp:effectExtent l="0" t="0" r="0" b="9525"/>
            <wp:docPr id="143" name="Image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301735" cy="358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A95A9" w14:textId="11490546" w:rsidR="00C359B9" w:rsidRDefault="00C359B9" w:rsidP="00D62BC1">
      <w:r>
        <w:rPr>
          <w:noProof/>
        </w:rPr>
        <w:drawing>
          <wp:inline distT="0" distB="0" distL="0" distR="0" wp14:anchorId="1C6791F0" wp14:editId="0963182D">
            <wp:extent cx="6386830" cy="3884295"/>
            <wp:effectExtent l="0" t="0" r="0" b="190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38683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5D2FE" w14:textId="309498DC" w:rsidR="00D62BC1" w:rsidRDefault="00D62BC1" w:rsidP="00D62BC1"/>
    <w:p w14:paraId="4FB904E4" w14:textId="07FD77EC" w:rsidR="003E7D15" w:rsidRDefault="003E7D15" w:rsidP="00D62BC1"/>
    <w:p w14:paraId="21EE4B17" w14:textId="76E867B0" w:rsidR="003E7D15" w:rsidRDefault="003E7D15" w:rsidP="00D62BC1">
      <w:r>
        <w:rPr>
          <w:noProof/>
        </w:rPr>
        <w:drawing>
          <wp:inline distT="0" distB="0" distL="0" distR="0" wp14:anchorId="4CDEB303" wp14:editId="64A2AFEE">
            <wp:extent cx="6479540" cy="99187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DA241" w14:textId="07160CFD" w:rsidR="003E7D15" w:rsidRDefault="003E7D15" w:rsidP="00D62BC1"/>
    <w:p w14:paraId="73FCE7BA" w14:textId="5470ECAD" w:rsidR="003E7D15" w:rsidRDefault="003E7D15" w:rsidP="00D62BC1"/>
    <w:p w14:paraId="0B348563" w14:textId="0218906B" w:rsidR="003E7D15" w:rsidRDefault="003E7D15" w:rsidP="00D62BC1"/>
    <w:p w14:paraId="0368F98B" w14:textId="19DA7ACF" w:rsidR="003E7D15" w:rsidRDefault="003E7D15" w:rsidP="00D62BC1"/>
    <w:p w14:paraId="6DA603DB" w14:textId="548B89FB" w:rsidR="003E7D15" w:rsidRDefault="003E7D15" w:rsidP="00D62BC1">
      <w:r>
        <w:rPr>
          <w:noProof/>
        </w:rPr>
        <w:drawing>
          <wp:inline distT="0" distB="0" distL="0" distR="0" wp14:anchorId="5959F87F" wp14:editId="1F211E13">
            <wp:extent cx="6479540" cy="2094230"/>
            <wp:effectExtent l="0" t="0" r="0" b="127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9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93C2D" w14:textId="7F366855" w:rsidR="003E7D15" w:rsidRDefault="003E7D15" w:rsidP="00D62BC1"/>
    <w:p w14:paraId="654D7472" w14:textId="5B95D0BF" w:rsidR="003E7D15" w:rsidRDefault="003E7D15" w:rsidP="00D62BC1">
      <w:r>
        <w:rPr>
          <w:noProof/>
        </w:rPr>
        <w:drawing>
          <wp:inline distT="0" distB="0" distL="0" distR="0" wp14:anchorId="322F4415" wp14:editId="164EE169">
            <wp:extent cx="6479540" cy="5674995"/>
            <wp:effectExtent l="0" t="0" r="0" b="190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7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61092" w14:textId="55667B11" w:rsidR="00A7290C" w:rsidRDefault="00A7290C" w:rsidP="00D62BC1"/>
    <w:p w14:paraId="578C26B2" w14:textId="36B56D9B" w:rsidR="00A7290C" w:rsidRDefault="00A7290C" w:rsidP="00D62BC1"/>
    <w:p w14:paraId="693A9F35" w14:textId="08FAB489" w:rsidR="00A7290C" w:rsidRDefault="00A7290C" w:rsidP="00D62BC1"/>
    <w:p w14:paraId="14EC9E0D" w14:textId="77777777" w:rsidR="00A7290C" w:rsidRDefault="00A7290C" w:rsidP="00D62BC1"/>
    <w:p w14:paraId="6A687C3F" w14:textId="2974A565" w:rsidR="003E7D15" w:rsidRDefault="003E7D15" w:rsidP="00D62BC1"/>
    <w:p w14:paraId="7AF9D40D" w14:textId="44645A0F" w:rsidR="003E7D15" w:rsidRDefault="003E7D15" w:rsidP="00D62BC1"/>
    <w:p w14:paraId="58DFBD0D" w14:textId="77777777" w:rsidR="003E7D15" w:rsidRPr="00D62BC1" w:rsidRDefault="003E7D15" w:rsidP="00D62BC1"/>
    <w:p w14:paraId="64B12E47" w14:textId="77777777" w:rsidR="00F927FB" w:rsidRPr="002901B3" w:rsidRDefault="00F927FB" w:rsidP="00F927FB">
      <w:pPr>
        <w:pStyle w:val="Ttulo1"/>
        <w:rPr>
          <w:b/>
          <w:bCs/>
        </w:rPr>
      </w:pPr>
      <w:bookmarkStart w:id="23" w:name="_Toc70922677"/>
      <w:r w:rsidRPr="002901B3">
        <w:rPr>
          <w:b/>
          <w:bCs/>
        </w:rPr>
        <w:t xml:space="preserve">GEOGRAFIA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3"/>
    </w:p>
    <w:p w14:paraId="7C4956B2" w14:textId="6FA8E66D" w:rsidR="00F927FB" w:rsidRDefault="004260E9" w:rsidP="00F927FB">
      <w:r>
        <w:rPr>
          <w:noProof/>
        </w:rPr>
        <w:drawing>
          <wp:inline distT="0" distB="0" distL="0" distR="0" wp14:anchorId="66B52B9E" wp14:editId="2AB7FE70">
            <wp:extent cx="6479540" cy="549402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CD856" w14:textId="37172779" w:rsidR="004260E9" w:rsidRDefault="00960F30" w:rsidP="00F927FB">
      <w:r>
        <w:rPr>
          <w:noProof/>
        </w:rPr>
        <w:drawing>
          <wp:inline distT="0" distB="0" distL="0" distR="0" wp14:anchorId="0657194B" wp14:editId="26918139">
            <wp:extent cx="6479540" cy="3010535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2168A" w14:textId="0A8B6196" w:rsidR="00960F30" w:rsidRDefault="00960F30" w:rsidP="00F927FB"/>
    <w:p w14:paraId="202B802D" w14:textId="525CBBD3" w:rsidR="00960F30" w:rsidRDefault="00960F30" w:rsidP="00F927FB"/>
    <w:p w14:paraId="4A9E8098" w14:textId="11D6A4FE" w:rsidR="00960F30" w:rsidRDefault="00960F30" w:rsidP="00F927FB"/>
    <w:p w14:paraId="7284532D" w14:textId="0164B5DB" w:rsidR="00960F30" w:rsidRDefault="00960F30" w:rsidP="00F927FB"/>
    <w:p w14:paraId="0FA14AD5" w14:textId="61523541" w:rsidR="00960F30" w:rsidRDefault="00960F30" w:rsidP="00F927FB">
      <w:r>
        <w:rPr>
          <w:noProof/>
        </w:rPr>
        <w:drawing>
          <wp:inline distT="0" distB="0" distL="0" distR="0" wp14:anchorId="71BBEFD4" wp14:editId="36702E47">
            <wp:extent cx="6479540" cy="5267325"/>
            <wp:effectExtent l="0" t="0" r="0" b="9525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1EABD" w14:textId="3C1850F2" w:rsidR="00960F30" w:rsidRDefault="00960F30" w:rsidP="00F927FB"/>
    <w:p w14:paraId="0BE61B19" w14:textId="5CDF1E5F" w:rsidR="00AB0F4A" w:rsidRDefault="00AB0F4A" w:rsidP="00F927FB">
      <w:r>
        <w:rPr>
          <w:noProof/>
        </w:rPr>
        <w:drawing>
          <wp:inline distT="0" distB="0" distL="0" distR="0" wp14:anchorId="4321DB8E" wp14:editId="161C75C7">
            <wp:extent cx="6479540" cy="1343025"/>
            <wp:effectExtent l="0" t="0" r="0" b="9525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5"/>
                    <a:srcRect b="70984"/>
                    <a:stretch/>
                  </pic:blipFill>
                  <pic:spPr bwMode="auto">
                    <a:xfrm>
                      <a:off x="0" y="0"/>
                      <a:ext cx="647954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9CFC7F" w14:textId="4854CDE8" w:rsidR="00AB0F4A" w:rsidRDefault="00AB0F4A" w:rsidP="00AB0F4A">
      <w:pPr>
        <w:jc w:val="center"/>
      </w:pPr>
      <w:r>
        <w:rPr>
          <w:noProof/>
        </w:rPr>
        <w:drawing>
          <wp:inline distT="0" distB="0" distL="0" distR="0" wp14:anchorId="5CD012FC" wp14:editId="5E5E1FA6">
            <wp:extent cx="4745990" cy="2785083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4752337" cy="278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176B" w14:textId="14B9187D" w:rsidR="00367F02" w:rsidRDefault="00367F02" w:rsidP="00AB0F4A">
      <w:pPr>
        <w:jc w:val="center"/>
      </w:pPr>
      <w:r>
        <w:rPr>
          <w:noProof/>
        </w:rPr>
        <w:drawing>
          <wp:inline distT="0" distB="0" distL="0" distR="0" wp14:anchorId="65BDAB1C" wp14:editId="0BB4088F">
            <wp:extent cx="6479540" cy="2850515"/>
            <wp:effectExtent l="0" t="0" r="0" b="6985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5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D3247" w14:textId="07F74930" w:rsidR="00367F02" w:rsidRPr="00F927FB" w:rsidRDefault="00367F02" w:rsidP="00AB0F4A">
      <w:pPr>
        <w:jc w:val="center"/>
      </w:pPr>
      <w:r>
        <w:rPr>
          <w:noProof/>
        </w:rPr>
        <w:drawing>
          <wp:inline distT="0" distB="0" distL="0" distR="0" wp14:anchorId="34BF5935" wp14:editId="20111DA8">
            <wp:extent cx="6479540" cy="4843780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4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FE300" w14:textId="00DEFE03" w:rsidR="00040625" w:rsidRDefault="00040625" w:rsidP="002901B3">
      <w:pPr>
        <w:pStyle w:val="Ttulo1"/>
        <w:rPr>
          <w:b/>
          <w:bCs/>
        </w:rPr>
      </w:pPr>
      <w:bookmarkStart w:id="24" w:name="_Toc70922678"/>
      <w:r w:rsidRPr="002901B3">
        <w:rPr>
          <w:b/>
          <w:bCs/>
        </w:rPr>
        <w:t>HISTÓRIA 1ª SEMANA</w:t>
      </w:r>
      <w:bookmarkEnd w:id="24"/>
    </w:p>
    <w:p w14:paraId="05C36A79" w14:textId="54982F69" w:rsidR="00367F02" w:rsidRDefault="00367F02" w:rsidP="00367F02">
      <w:r>
        <w:rPr>
          <w:noProof/>
        </w:rPr>
        <w:drawing>
          <wp:inline distT="0" distB="0" distL="0" distR="0" wp14:anchorId="2476E97F" wp14:editId="56E61A9F">
            <wp:extent cx="6479540" cy="2065020"/>
            <wp:effectExtent l="0" t="0" r="0" b="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FAD54" w14:textId="084DEAB0" w:rsidR="00367F02" w:rsidRDefault="00367F02" w:rsidP="00367F02">
      <w:r>
        <w:rPr>
          <w:noProof/>
        </w:rPr>
        <w:drawing>
          <wp:inline distT="0" distB="0" distL="0" distR="0" wp14:anchorId="0E5CB74E" wp14:editId="2571581C">
            <wp:extent cx="6479540" cy="6111240"/>
            <wp:effectExtent l="0" t="0" r="0" b="3810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1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1247A" w14:textId="3E8D8968" w:rsidR="00367F02" w:rsidRDefault="00367F02" w:rsidP="00367F02"/>
    <w:p w14:paraId="56DD2855" w14:textId="7D611EA4" w:rsidR="00367F02" w:rsidRDefault="00367F02" w:rsidP="00367F02"/>
    <w:p w14:paraId="11E16AA6" w14:textId="0FC51988" w:rsidR="00367F02" w:rsidRDefault="00367F02" w:rsidP="00367F02"/>
    <w:p w14:paraId="177124DD" w14:textId="6A9FFD70" w:rsidR="00367F02" w:rsidRDefault="00367F02" w:rsidP="00367F02"/>
    <w:p w14:paraId="16CA92A6" w14:textId="74689F6D" w:rsidR="00367F02" w:rsidRDefault="00367F02" w:rsidP="00367F02"/>
    <w:p w14:paraId="6CB9107B" w14:textId="12BA3081" w:rsidR="00367F02" w:rsidRDefault="00367F02" w:rsidP="00367F02"/>
    <w:p w14:paraId="0BE3750C" w14:textId="1CC68805" w:rsidR="00367F02" w:rsidRDefault="00367F02" w:rsidP="00367F02">
      <w:r>
        <w:rPr>
          <w:noProof/>
        </w:rPr>
        <w:drawing>
          <wp:inline distT="0" distB="0" distL="0" distR="0" wp14:anchorId="347A719C" wp14:editId="0383FB29">
            <wp:extent cx="6479540" cy="2268855"/>
            <wp:effectExtent l="0" t="0" r="0" b="0"/>
            <wp:docPr id="145" name="Image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CF512" w14:textId="4976F611" w:rsidR="00367F02" w:rsidRDefault="00367F02" w:rsidP="00367F02">
      <w:r>
        <w:rPr>
          <w:noProof/>
        </w:rPr>
        <w:drawing>
          <wp:inline distT="0" distB="0" distL="0" distR="0" wp14:anchorId="1F89995A" wp14:editId="313507DC">
            <wp:extent cx="6479540" cy="1933575"/>
            <wp:effectExtent l="0" t="0" r="0" b="9525"/>
            <wp:docPr id="146" name="Image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2"/>
                    <a:srcRect b="66050"/>
                    <a:stretch/>
                  </pic:blipFill>
                  <pic:spPr bwMode="auto">
                    <a:xfrm>
                      <a:off x="0" y="0"/>
                      <a:ext cx="6479540" cy="1933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CACD3B" w14:textId="7E848D7C" w:rsidR="00A700E7" w:rsidRDefault="00A700E7" w:rsidP="00A700E7">
      <w:pPr>
        <w:jc w:val="center"/>
      </w:pPr>
      <w:r>
        <w:rPr>
          <w:noProof/>
        </w:rPr>
        <w:drawing>
          <wp:inline distT="0" distB="0" distL="0" distR="0" wp14:anchorId="3E34C3E9" wp14:editId="565E9AB2">
            <wp:extent cx="3790315" cy="2676525"/>
            <wp:effectExtent l="0" t="0" r="635" b="9525"/>
            <wp:docPr id="148" name="Image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795001" cy="267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CCF4C" w14:textId="0F643A00" w:rsidR="00367F02" w:rsidRPr="00367F02" w:rsidRDefault="00367F02" w:rsidP="00367F02">
      <w:r>
        <w:rPr>
          <w:noProof/>
        </w:rPr>
        <w:drawing>
          <wp:inline distT="0" distB="0" distL="0" distR="0" wp14:anchorId="1311DBA8" wp14:editId="19629EE2">
            <wp:extent cx="6479540" cy="1511300"/>
            <wp:effectExtent l="0" t="0" r="0" b="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AFCBC" w14:textId="77777777" w:rsidR="00A700E7" w:rsidRDefault="00A700E7" w:rsidP="00367F02">
      <w:pPr>
        <w:rPr>
          <w:rFonts w:ascii="Barlow-Regular" w:hAnsi="Barlow-Regular"/>
          <w:color w:val="242021"/>
          <w:sz w:val="28"/>
          <w:szCs w:val="28"/>
        </w:rPr>
      </w:pPr>
      <w:r w:rsidRPr="00A700E7">
        <w:rPr>
          <w:rFonts w:ascii="Barlow-Regular" w:hAnsi="Barlow-Regular"/>
          <w:color w:val="242021"/>
          <w:sz w:val="28"/>
          <w:szCs w:val="28"/>
        </w:rPr>
        <w:t>O texto refere-se ao movimento migratório denominado</w:t>
      </w:r>
      <w:r w:rsidRPr="00A700E7">
        <w:rPr>
          <w:rFonts w:ascii="Barlow-Regular" w:hAnsi="Barlow-Regular"/>
          <w:color w:val="242021"/>
          <w:sz w:val="28"/>
          <w:szCs w:val="28"/>
        </w:rPr>
        <w:br/>
        <w:t>A) nomadismo.</w:t>
      </w:r>
      <w:r>
        <w:rPr>
          <w:rFonts w:ascii="Barlow-Regular" w:hAnsi="Barlow-Regular"/>
          <w:color w:val="242021"/>
          <w:sz w:val="28"/>
          <w:szCs w:val="28"/>
        </w:rPr>
        <w:tab/>
      </w:r>
      <w:r>
        <w:rPr>
          <w:rFonts w:ascii="Barlow-Regular" w:hAnsi="Barlow-Regular"/>
          <w:color w:val="242021"/>
          <w:sz w:val="28"/>
          <w:szCs w:val="28"/>
        </w:rPr>
        <w:tab/>
      </w:r>
      <w:r>
        <w:rPr>
          <w:rFonts w:ascii="Barlow-Regular" w:hAnsi="Barlow-Regular"/>
          <w:color w:val="242021"/>
          <w:sz w:val="28"/>
          <w:szCs w:val="28"/>
        </w:rPr>
        <w:tab/>
      </w:r>
    </w:p>
    <w:p w14:paraId="4ABE9452" w14:textId="794717DA" w:rsidR="00A700E7" w:rsidRDefault="00A700E7" w:rsidP="00367F02">
      <w:pPr>
        <w:rPr>
          <w:rFonts w:ascii="Barlow-Regular" w:hAnsi="Barlow-Regular"/>
          <w:color w:val="242021"/>
          <w:sz w:val="28"/>
          <w:szCs w:val="28"/>
        </w:rPr>
      </w:pPr>
      <w:r w:rsidRPr="00A700E7">
        <w:rPr>
          <w:rFonts w:ascii="Barlow-Regular" w:hAnsi="Barlow-Regular"/>
          <w:color w:val="242021"/>
          <w:sz w:val="28"/>
          <w:szCs w:val="28"/>
        </w:rPr>
        <w:t>B) sedentarismo.</w:t>
      </w:r>
    </w:p>
    <w:p w14:paraId="39F7F347" w14:textId="14CCF627" w:rsidR="00367F02" w:rsidRDefault="00A700E7" w:rsidP="00367F02">
      <w:pPr>
        <w:rPr>
          <w:rFonts w:ascii="Barlow-Regular" w:hAnsi="Barlow-Regular"/>
          <w:color w:val="242021"/>
          <w:sz w:val="28"/>
          <w:szCs w:val="28"/>
        </w:rPr>
      </w:pPr>
      <w:r w:rsidRPr="00A700E7">
        <w:rPr>
          <w:rFonts w:ascii="Barlow-Regular" w:hAnsi="Barlow-Regular"/>
          <w:color w:val="242021"/>
          <w:sz w:val="28"/>
          <w:szCs w:val="28"/>
        </w:rPr>
        <w:t>C) êxodo rural.</w:t>
      </w:r>
      <w:r w:rsidRPr="00A700E7">
        <w:rPr>
          <w:rFonts w:ascii="Barlow-Regular" w:hAnsi="Barlow-Regular"/>
          <w:color w:val="242021"/>
          <w:sz w:val="28"/>
          <w:szCs w:val="28"/>
        </w:rPr>
        <w:br/>
        <w:t>D) imigração.</w:t>
      </w:r>
    </w:p>
    <w:p w14:paraId="160BE9A6" w14:textId="0E08ED32" w:rsidR="00D85495" w:rsidRPr="00A700E7" w:rsidRDefault="00D85495" w:rsidP="00367F02">
      <w:pPr>
        <w:rPr>
          <w:rFonts w:ascii="Barlow-Regular" w:hAnsi="Barlow-Regular"/>
          <w:color w:val="242021"/>
          <w:sz w:val="28"/>
          <w:szCs w:val="28"/>
        </w:rPr>
      </w:pPr>
      <w:r>
        <w:rPr>
          <w:noProof/>
        </w:rPr>
        <w:drawing>
          <wp:inline distT="0" distB="0" distL="0" distR="0" wp14:anchorId="0780623F" wp14:editId="0DC1C2A9">
            <wp:extent cx="6479540" cy="7887970"/>
            <wp:effectExtent l="0" t="0" r="0" b="0"/>
            <wp:docPr id="149" name="Image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8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7A3AD" w14:textId="77777777" w:rsidR="00367F02" w:rsidRPr="00367F02" w:rsidRDefault="00367F02" w:rsidP="00367F02"/>
    <w:p w14:paraId="3F04460D" w14:textId="5D558391" w:rsidR="00040625" w:rsidRDefault="00040625" w:rsidP="002901B3">
      <w:pPr>
        <w:pStyle w:val="Ttulo1"/>
        <w:rPr>
          <w:b/>
          <w:bCs/>
        </w:rPr>
      </w:pPr>
      <w:bookmarkStart w:id="25" w:name="_Toc70922679"/>
      <w:r w:rsidRPr="002901B3">
        <w:rPr>
          <w:b/>
          <w:bCs/>
        </w:rPr>
        <w:t>HISTÓRIA 2ª SEMANA</w:t>
      </w:r>
      <w:bookmarkEnd w:id="25"/>
    </w:p>
    <w:p w14:paraId="34A53807" w14:textId="07FB6342" w:rsidR="00D85495" w:rsidRDefault="00D85495" w:rsidP="00D85495">
      <w:r>
        <w:rPr>
          <w:noProof/>
        </w:rPr>
        <w:drawing>
          <wp:inline distT="0" distB="0" distL="0" distR="0" wp14:anchorId="41F5A7BA" wp14:editId="73E0892C">
            <wp:extent cx="6479540" cy="5377180"/>
            <wp:effectExtent l="0" t="0" r="0" b="0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BA1A2" w14:textId="487BA5DD" w:rsidR="00D85495" w:rsidRDefault="00D85495" w:rsidP="00D85495"/>
    <w:p w14:paraId="4A96EE72" w14:textId="5E4E2F5C" w:rsidR="00D85495" w:rsidRDefault="00D85495" w:rsidP="00D85495">
      <w:r>
        <w:rPr>
          <w:noProof/>
        </w:rPr>
        <w:drawing>
          <wp:inline distT="0" distB="0" distL="0" distR="0" wp14:anchorId="70C8DF7F" wp14:editId="6E3E123A">
            <wp:extent cx="6479540" cy="3073400"/>
            <wp:effectExtent l="0" t="0" r="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BB2A9" w14:textId="13ED8278" w:rsidR="00D85495" w:rsidRDefault="00D85495" w:rsidP="00D85495"/>
    <w:p w14:paraId="19B2F9EE" w14:textId="74AA5693" w:rsidR="00D85495" w:rsidRDefault="00D85495" w:rsidP="00D85495"/>
    <w:p w14:paraId="45C8356C" w14:textId="721B6DB8" w:rsidR="00D85495" w:rsidRDefault="00D85495" w:rsidP="00D85495"/>
    <w:p w14:paraId="214D17BE" w14:textId="273390E3" w:rsidR="00D85495" w:rsidRDefault="00D85495" w:rsidP="00D85495"/>
    <w:p w14:paraId="004A1B80" w14:textId="1077897F" w:rsidR="00D85495" w:rsidRDefault="00D85495" w:rsidP="00D85495">
      <w:r>
        <w:rPr>
          <w:noProof/>
        </w:rPr>
        <w:drawing>
          <wp:inline distT="0" distB="0" distL="0" distR="0" wp14:anchorId="5618E361" wp14:editId="2377032A">
            <wp:extent cx="6479540" cy="5248275"/>
            <wp:effectExtent l="0" t="0" r="0" b="9525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8"/>
                    <a:srcRect t="-1" b="362"/>
                    <a:stretch/>
                  </pic:blipFill>
                  <pic:spPr bwMode="auto">
                    <a:xfrm>
                      <a:off x="0" y="0"/>
                      <a:ext cx="6479540" cy="524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E27CA4" w14:textId="27C128B1" w:rsidR="00A130B0" w:rsidRDefault="00A130B0" w:rsidP="00D85495">
      <w:r>
        <w:rPr>
          <w:noProof/>
        </w:rPr>
        <w:drawing>
          <wp:inline distT="0" distB="0" distL="0" distR="0" wp14:anchorId="30507B6E" wp14:editId="5F63EF85">
            <wp:extent cx="6479540" cy="4362450"/>
            <wp:effectExtent l="0" t="0" r="0" b="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9"/>
                    <a:srcRect b="37260"/>
                    <a:stretch/>
                  </pic:blipFill>
                  <pic:spPr bwMode="auto">
                    <a:xfrm>
                      <a:off x="0" y="0"/>
                      <a:ext cx="6479540" cy="4362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2DE40" w14:textId="54161255" w:rsidR="00A130B0" w:rsidRDefault="00A130B0" w:rsidP="00D85495">
      <w:r>
        <w:rPr>
          <w:noProof/>
        </w:rPr>
        <w:drawing>
          <wp:inline distT="0" distB="0" distL="0" distR="0" wp14:anchorId="1F52AAE4" wp14:editId="2AAC4A21">
            <wp:extent cx="6257925" cy="2349500"/>
            <wp:effectExtent l="0" t="0" r="9525" b="0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A34A5" w14:textId="6B24A5A5" w:rsidR="00A130B0" w:rsidRDefault="00A130B0" w:rsidP="00D85495">
      <w:r>
        <w:rPr>
          <w:noProof/>
        </w:rPr>
        <w:drawing>
          <wp:inline distT="0" distB="0" distL="0" distR="0" wp14:anchorId="13AAF47A" wp14:editId="234F3F2F">
            <wp:extent cx="6305550" cy="3661347"/>
            <wp:effectExtent l="0" t="0" r="0" b="0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309150" cy="3663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396AF" w14:textId="37A27526" w:rsidR="00A130B0" w:rsidRDefault="00A130B0" w:rsidP="00D85495">
      <w:r>
        <w:rPr>
          <w:noProof/>
        </w:rPr>
        <w:drawing>
          <wp:inline distT="0" distB="0" distL="0" distR="0" wp14:anchorId="053F5D07" wp14:editId="6D3F7CC5">
            <wp:extent cx="6479540" cy="274320"/>
            <wp:effectExtent l="0" t="0" r="0" b="0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4F5B7" w14:textId="5348B689" w:rsidR="00A130B0" w:rsidRDefault="00C674D5" w:rsidP="00D85495">
      <w:r>
        <w:rPr>
          <w:noProof/>
        </w:rPr>
        <w:drawing>
          <wp:inline distT="0" distB="0" distL="0" distR="0" wp14:anchorId="2B3ED592" wp14:editId="75E33762">
            <wp:extent cx="4295140" cy="2147570"/>
            <wp:effectExtent l="0" t="0" r="0" b="5080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4302798" cy="215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F9677" w14:textId="3DD9BEF5" w:rsidR="005B0B15" w:rsidRPr="00D85495" w:rsidRDefault="005B0B15" w:rsidP="00D85495">
      <w:r>
        <w:rPr>
          <w:noProof/>
        </w:rPr>
        <w:drawing>
          <wp:inline distT="0" distB="0" distL="0" distR="0" wp14:anchorId="657F91AC" wp14:editId="09CE5C69">
            <wp:extent cx="6479540" cy="967740"/>
            <wp:effectExtent l="0" t="0" r="0" b="3810"/>
            <wp:docPr id="158" name="Image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02C67" w14:textId="3237BB1A" w:rsidR="00040625" w:rsidRDefault="00040625" w:rsidP="002901B3">
      <w:pPr>
        <w:pStyle w:val="Ttulo1"/>
        <w:rPr>
          <w:b/>
          <w:bCs/>
        </w:rPr>
      </w:pPr>
      <w:bookmarkStart w:id="26" w:name="_Toc70922680"/>
      <w:r w:rsidRPr="002901B3">
        <w:rPr>
          <w:b/>
          <w:bCs/>
        </w:rPr>
        <w:t>HISTÓRIA 3ª SEMANA</w:t>
      </w:r>
      <w:bookmarkEnd w:id="26"/>
    </w:p>
    <w:p w14:paraId="1F11A3CC" w14:textId="6B19E587" w:rsidR="005B0B15" w:rsidRDefault="005B0B15" w:rsidP="005B0B15">
      <w:r>
        <w:rPr>
          <w:noProof/>
        </w:rPr>
        <w:drawing>
          <wp:inline distT="0" distB="0" distL="0" distR="0" wp14:anchorId="328D94A4" wp14:editId="227484DD">
            <wp:extent cx="6479540" cy="4074160"/>
            <wp:effectExtent l="0" t="0" r="0" b="2540"/>
            <wp:docPr id="159" name="Image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764AD" w14:textId="3FAD061D" w:rsidR="005B0B15" w:rsidRDefault="005B0B15" w:rsidP="005B0B15">
      <w:r>
        <w:rPr>
          <w:noProof/>
        </w:rPr>
        <w:drawing>
          <wp:inline distT="0" distB="0" distL="0" distR="0" wp14:anchorId="7FE1C413" wp14:editId="6B486022">
            <wp:extent cx="6479540" cy="3887470"/>
            <wp:effectExtent l="0" t="0" r="0" b="0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05F2C" w14:textId="76EAD9F8" w:rsidR="008D6EF0" w:rsidRDefault="008D6EF0" w:rsidP="005B0B15"/>
    <w:p w14:paraId="2AB8FAF4" w14:textId="5DDDD637" w:rsidR="008D6EF0" w:rsidRDefault="008D6EF0" w:rsidP="005B0B15"/>
    <w:p w14:paraId="226FD49F" w14:textId="40B97575" w:rsidR="008D6EF0" w:rsidRDefault="008D6EF0" w:rsidP="005B0B15"/>
    <w:p w14:paraId="25DBE73E" w14:textId="0A1DB6DE" w:rsidR="008D6EF0" w:rsidRDefault="008D6EF0" w:rsidP="005B0B15"/>
    <w:p w14:paraId="30FD1F1E" w14:textId="4C8D42A2" w:rsidR="008D6EF0" w:rsidRDefault="008D6EF0" w:rsidP="005B0B15"/>
    <w:p w14:paraId="6242130C" w14:textId="61CD1460" w:rsidR="008D6EF0" w:rsidRDefault="008D6EF0" w:rsidP="005B0B15"/>
    <w:p w14:paraId="13938091" w14:textId="18DA16C6" w:rsidR="008D6EF0" w:rsidRDefault="008D6EF0" w:rsidP="005B0B15"/>
    <w:p w14:paraId="01A8565E" w14:textId="0E22E714" w:rsidR="008D6EF0" w:rsidRDefault="008D6EF0" w:rsidP="005B0B15"/>
    <w:p w14:paraId="6C079011" w14:textId="4A03060F" w:rsidR="008D6EF0" w:rsidRDefault="008D6EF0" w:rsidP="005B0B15">
      <w:r>
        <w:rPr>
          <w:noProof/>
        </w:rPr>
        <w:drawing>
          <wp:inline distT="0" distB="0" distL="0" distR="0" wp14:anchorId="0EFF6FA1" wp14:editId="6E54E5DB">
            <wp:extent cx="6479540" cy="4060825"/>
            <wp:effectExtent l="0" t="0" r="0" b="0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C3EE5" w14:textId="30DA38F4" w:rsidR="008D6EF0" w:rsidRDefault="008D6EF0" w:rsidP="005B0B15">
      <w:r>
        <w:rPr>
          <w:noProof/>
        </w:rPr>
        <w:drawing>
          <wp:inline distT="0" distB="0" distL="0" distR="0" wp14:anchorId="462ADA40" wp14:editId="3075C383">
            <wp:extent cx="6479540" cy="5199380"/>
            <wp:effectExtent l="0" t="0" r="0" b="1270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9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7C39B" w14:textId="38F630A7" w:rsidR="008D6EF0" w:rsidRDefault="008D6EF0" w:rsidP="005B0B15"/>
    <w:p w14:paraId="57B54079" w14:textId="64F852BF" w:rsidR="008D6EF0" w:rsidRDefault="008D6EF0" w:rsidP="005B0B15"/>
    <w:p w14:paraId="258B4E04" w14:textId="13E7D798" w:rsidR="008D6EF0" w:rsidRDefault="008D6EF0" w:rsidP="005B0B15">
      <w:r>
        <w:rPr>
          <w:noProof/>
        </w:rPr>
        <w:drawing>
          <wp:inline distT="0" distB="0" distL="0" distR="0" wp14:anchorId="2091B510" wp14:editId="3B645A45">
            <wp:extent cx="6479540" cy="2759710"/>
            <wp:effectExtent l="0" t="0" r="0" b="254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6A37B" w14:textId="030CCECA" w:rsidR="008D6EF0" w:rsidRDefault="008D6EF0" w:rsidP="005B0B15"/>
    <w:p w14:paraId="1D65C379" w14:textId="503CFF5F" w:rsidR="008D6EF0" w:rsidRDefault="008D6EF0" w:rsidP="005B0B15"/>
    <w:p w14:paraId="4F1DD0A7" w14:textId="1973996C" w:rsidR="008D6EF0" w:rsidRDefault="008D6EF0" w:rsidP="005B0B15"/>
    <w:p w14:paraId="02D17AF0" w14:textId="4A9E51E0" w:rsidR="008D6EF0" w:rsidRDefault="008D6EF0" w:rsidP="005B0B15"/>
    <w:p w14:paraId="36B7E973" w14:textId="48947B4F" w:rsidR="008D6EF0" w:rsidRDefault="008D6EF0" w:rsidP="005B0B15"/>
    <w:p w14:paraId="034B73A0" w14:textId="73EBF6A2" w:rsidR="008D6EF0" w:rsidRDefault="008D6EF0" w:rsidP="005B0B15"/>
    <w:p w14:paraId="3E618A15" w14:textId="548805C4" w:rsidR="008D6EF0" w:rsidRDefault="008D6EF0" w:rsidP="005B0B15"/>
    <w:p w14:paraId="0152247F" w14:textId="4BEBA8DB" w:rsidR="008D6EF0" w:rsidRDefault="008D6EF0" w:rsidP="005B0B15"/>
    <w:p w14:paraId="2AB9B426" w14:textId="06028EA0" w:rsidR="008D6EF0" w:rsidRDefault="008D6EF0" w:rsidP="005B0B15"/>
    <w:p w14:paraId="2B2638AA" w14:textId="21252015" w:rsidR="008D6EF0" w:rsidRDefault="008D6EF0" w:rsidP="005B0B15"/>
    <w:p w14:paraId="284C816C" w14:textId="61A077A2" w:rsidR="008D6EF0" w:rsidRDefault="008D6EF0" w:rsidP="005B0B15"/>
    <w:p w14:paraId="641A6CB3" w14:textId="2DE16C16" w:rsidR="008D6EF0" w:rsidRDefault="008D6EF0" w:rsidP="005B0B15"/>
    <w:p w14:paraId="3BFC59F7" w14:textId="72CBA778" w:rsidR="008D6EF0" w:rsidRDefault="008D6EF0" w:rsidP="005B0B15"/>
    <w:p w14:paraId="09E48ADA" w14:textId="4273D5BC" w:rsidR="008D6EF0" w:rsidRDefault="008D6EF0" w:rsidP="005B0B15"/>
    <w:p w14:paraId="70DB6303" w14:textId="63803C00" w:rsidR="008D6EF0" w:rsidRDefault="008D6EF0" w:rsidP="005B0B15"/>
    <w:p w14:paraId="498ABBDE" w14:textId="254B8C6A" w:rsidR="008D6EF0" w:rsidRDefault="008D6EF0" w:rsidP="005B0B15"/>
    <w:p w14:paraId="5E568AB5" w14:textId="39FDB870" w:rsidR="008D6EF0" w:rsidRDefault="008D6EF0" w:rsidP="005B0B15"/>
    <w:p w14:paraId="55996133" w14:textId="606933C6" w:rsidR="008D6EF0" w:rsidRDefault="008D6EF0" w:rsidP="005B0B15"/>
    <w:p w14:paraId="3EF42D10" w14:textId="0AC56AD8" w:rsidR="008D6EF0" w:rsidRDefault="008D6EF0" w:rsidP="005B0B15"/>
    <w:p w14:paraId="52A096A4" w14:textId="261676B4" w:rsidR="008D6EF0" w:rsidRDefault="008D6EF0" w:rsidP="005B0B15"/>
    <w:p w14:paraId="46D49E6C" w14:textId="7E9926DB" w:rsidR="008D6EF0" w:rsidRDefault="008D6EF0" w:rsidP="005B0B15"/>
    <w:p w14:paraId="5474933F" w14:textId="4435608C" w:rsidR="008D6EF0" w:rsidRDefault="008D6EF0" w:rsidP="005B0B15"/>
    <w:p w14:paraId="4EC5B346" w14:textId="6A14A73E" w:rsidR="008D6EF0" w:rsidRDefault="008D6EF0" w:rsidP="005B0B15"/>
    <w:p w14:paraId="3560DDD3" w14:textId="4541678D" w:rsidR="008D6EF0" w:rsidRDefault="008D6EF0" w:rsidP="005B0B15"/>
    <w:p w14:paraId="792E62D6" w14:textId="45332110" w:rsidR="008D6EF0" w:rsidRDefault="008D6EF0" w:rsidP="005B0B15"/>
    <w:p w14:paraId="55884EC8" w14:textId="6101B3EE" w:rsidR="008D6EF0" w:rsidRDefault="008D6EF0" w:rsidP="005B0B15"/>
    <w:p w14:paraId="19609B56" w14:textId="7026277E" w:rsidR="008D6EF0" w:rsidRDefault="008D6EF0" w:rsidP="005B0B15"/>
    <w:p w14:paraId="02C60C88" w14:textId="62B96C27" w:rsidR="008D6EF0" w:rsidRDefault="008D6EF0" w:rsidP="005B0B15"/>
    <w:p w14:paraId="7E770B13" w14:textId="7BC6C00D" w:rsidR="008D6EF0" w:rsidRDefault="008D6EF0" w:rsidP="005B0B15"/>
    <w:p w14:paraId="12C2AB49" w14:textId="02F95771" w:rsidR="008D6EF0" w:rsidRDefault="008D6EF0" w:rsidP="005B0B15"/>
    <w:p w14:paraId="329C3DD4" w14:textId="7E34A057" w:rsidR="008D6EF0" w:rsidRDefault="008D6EF0" w:rsidP="005B0B15"/>
    <w:p w14:paraId="43F834D3" w14:textId="75ABA63A" w:rsidR="008D6EF0" w:rsidRDefault="008D6EF0" w:rsidP="005B0B15"/>
    <w:p w14:paraId="5515056A" w14:textId="126F027D" w:rsidR="008D6EF0" w:rsidRDefault="008D6EF0" w:rsidP="005B0B15"/>
    <w:p w14:paraId="47BF2D4E" w14:textId="2E89DC00" w:rsidR="008D6EF0" w:rsidRDefault="008D6EF0" w:rsidP="005B0B15"/>
    <w:p w14:paraId="79C9A7CA" w14:textId="535C4F5C" w:rsidR="008D6EF0" w:rsidRDefault="008D6EF0" w:rsidP="005B0B15"/>
    <w:p w14:paraId="175D6327" w14:textId="2AE325DC" w:rsidR="008D6EF0" w:rsidRDefault="008D6EF0" w:rsidP="005B0B15"/>
    <w:p w14:paraId="673043BC" w14:textId="63DFF40B" w:rsidR="008D6EF0" w:rsidRDefault="008D6EF0" w:rsidP="005B0B15"/>
    <w:p w14:paraId="21A234B2" w14:textId="21CB9C68" w:rsidR="008D6EF0" w:rsidRDefault="008D6EF0" w:rsidP="005B0B15"/>
    <w:p w14:paraId="1B3BF46F" w14:textId="4F1323A8" w:rsidR="008D6EF0" w:rsidRDefault="008D6EF0" w:rsidP="005B0B15"/>
    <w:p w14:paraId="7BB4306C" w14:textId="0FDE3BD2" w:rsidR="00040625" w:rsidRDefault="00040625" w:rsidP="002901B3">
      <w:pPr>
        <w:pStyle w:val="Ttulo1"/>
        <w:rPr>
          <w:b/>
          <w:bCs/>
        </w:rPr>
      </w:pPr>
      <w:bookmarkStart w:id="27" w:name="_Toc70922681"/>
      <w:r w:rsidRPr="002901B3">
        <w:rPr>
          <w:b/>
          <w:bCs/>
        </w:rPr>
        <w:t>HISTÓRIA 4ª SEMANA</w:t>
      </w:r>
      <w:bookmarkEnd w:id="27"/>
    </w:p>
    <w:p w14:paraId="5BA992E5" w14:textId="765753CD" w:rsidR="008D6EF0" w:rsidRDefault="008D6EF0" w:rsidP="008D6EF0">
      <w:r>
        <w:rPr>
          <w:noProof/>
        </w:rPr>
        <w:drawing>
          <wp:inline distT="0" distB="0" distL="0" distR="0" wp14:anchorId="5F6C4F95" wp14:editId="696C2F16">
            <wp:extent cx="5600700" cy="782955"/>
            <wp:effectExtent l="0" t="0" r="0" b="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6E67F" w14:textId="33356B0C" w:rsidR="00682E57" w:rsidRDefault="00682E57" w:rsidP="00682E57">
      <w:pPr>
        <w:jc w:val="center"/>
      </w:pPr>
      <w:r>
        <w:rPr>
          <w:noProof/>
        </w:rPr>
        <w:drawing>
          <wp:inline distT="0" distB="0" distL="0" distR="0" wp14:anchorId="23588580" wp14:editId="22F03E85">
            <wp:extent cx="4946015" cy="2489003"/>
            <wp:effectExtent l="0" t="0" r="6985" b="6985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4951661" cy="24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FFD21" w14:textId="759B4383" w:rsidR="00682E57" w:rsidRDefault="00682E57" w:rsidP="008D6EF0">
      <w:r>
        <w:rPr>
          <w:noProof/>
        </w:rPr>
        <w:drawing>
          <wp:inline distT="0" distB="0" distL="0" distR="0" wp14:anchorId="21EA0C89" wp14:editId="5025A8A8">
            <wp:extent cx="6479540" cy="5662930"/>
            <wp:effectExtent l="0" t="0" r="0" b="0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2"/>
                    <a:srcRect t="36314"/>
                    <a:stretch/>
                  </pic:blipFill>
                  <pic:spPr bwMode="auto">
                    <a:xfrm>
                      <a:off x="0" y="0"/>
                      <a:ext cx="6479540" cy="5662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79F891" w14:textId="69FF9365" w:rsidR="00682E57" w:rsidRDefault="00682E57" w:rsidP="008D6EF0"/>
    <w:p w14:paraId="0CC67418" w14:textId="55C8AA11" w:rsidR="00682E57" w:rsidRDefault="00682E57" w:rsidP="008D6EF0"/>
    <w:p w14:paraId="0E31355B" w14:textId="2091AFE2" w:rsidR="00682E57" w:rsidRDefault="00682E57" w:rsidP="008D6EF0">
      <w:r>
        <w:rPr>
          <w:noProof/>
        </w:rPr>
        <w:drawing>
          <wp:inline distT="0" distB="0" distL="0" distR="0" wp14:anchorId="560DB2C9" wp14:editId="16644AAE">
            <wp:extent cx="6479540" cy="9293860"/>
            <wp:effectExtent l="0" t="0" r="0" b="254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29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52D33" w14:textId="7A0F76F5" w:rsidR="00682E57" w:rsidRDefault="00682E57" w:rsidP="008D6EF0"/>
    <w:p w14:paraId="3E539043" w14:textId="65A94A24" w:rsidR="00682E57" w:rsidRDefault="00682E57" w:rsidP="008D6EF0"/>
    <w:p w14:paraId="2A8E3BD1" w14:textId="5A5023F3" w:rsidR="00682E57" w:rsidRDefault="00682E57" w:rsidP="008D6EF0">
      <w:r>
        <w:rPr>
          <w:noProof/>
        </w:rPr>
        <w:drawing>
          <wp:inline distT="0" distB="0" distL="0" distR="0" wp14:anchorId="20C90B63" wp14:editId="15182500">
            <wp:extent cx="6479540" cy="8956675"/>
            <wp:effectExtent l="0" t="0" r="0" b="0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00EE6" w14:textId="1E7A5D7A" w:rsidR="00682E57" w:rsidRDefault="00682E57" w:rsidP="008D6EF0"/>
    <w:p w14:paraId="5760E0F8" w14:textId="77777777" w:rsidR="00682E57" w:rsidRPr="008D6EF0" w:rsidRDefault="00682E57" w:rsidP="008D6EF0"/>
    <w:p w14:paraId="4AB2AA9A" w14:textId="410A3FD3" w:rsidR="00F927FB" w:rsidRDefault="00F927FB" w:rsidP="00F927FB">
      <w:pPr>
        <w:pStyle w:val="Ttulo1"/>
        <w:rPr>
          <w:b/>
          <w:bCs/>
        </w:rPr>
      </w:pPr>
      <w:bookmarkStart w:id="28" w:name="_Toc70922682"/>
      <w:r w:rsidRPr="002901B3">
        <w:rPr>
          <w:b/>
          <w:bCs/>
        </w:rPr>
        <w:t xml:space="preserve">HISTÓRIA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8"/>
    </w:p>
    <w:p w14:paraId="413F5FFD" w14:textId="661F2633" w:rsidR="00682E57" w:rsidRDefault="00682E57" w:rsidP="00682E57">
      <w:r>
        <w:rPr>
          <w:noProof/>
        </w:rPr>
        <w:drawing>
          <wp:inline distT="0" distB="0" distL="0" distR="0" wp14:anchorId="1FADC806" wp14:editId="5B6085B6">
            <wp:extent cx="6479540" cy="3756025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5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95415" w14:textId="20F68843" w:rsidR="00682E57" w:rsidRDefault="00682E57" w:rsidP="00682E57">
      <w:r>
        <w:rPr>
          <w:noProof/>
        </w:rPr>
        <w:drawing>
          <wp:inline distT="0" distB="0" distL="0" distR="0" wp14:anchorId="7994EB25" wp14:editId="3E42E28D">
            <wp:extent cx="6479540" cy="5572125"/>
            <wp:effectExtent l="0" t="0" r="0" b="9525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63075" w14:textId="3A5F10BA" w:rsidR="00682E57" w:rsidRDefault="00682E57" w:rsidP="00682E57">
      <w:r>
        <w:rPr>
          <w:noProof/>
        </w:rPr>
        <w:drawing>
          <wp:inline distT="0" distB="0" distL="0" distR="0" wp14:anchorId="6290651B" wp14:editId="596725F2">
            <wp:extent cx="6479540" cy="2421255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18955" w14:textId="71C050DC" w:rsidR="00B71F44" w:rsidRDefault="00B71F44" w:rsidP="00682E57">
      <w:r>
        <w:rPr>
          <w:noProof/>
        </w:rPr>
        <w:drawing>
          <wp:inline distT="0" distB="0" distL="0" distR="0" wp14:anchorId="0390A111" wp14:editId="69FB88E9">
            <wp:extent cx="6479540" cy="5137150"/>
            <wp:effectExtent l="0" t="0" r="0" b="635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3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AF3F7" w14:textId="4B578CDC" w:rsidR="00B71F44" w:rsidRDefault="00B71F44" w:rsidP="00682E57"/>
    <w:p w14:paraId="78C3ABCF" w14:textId="17B8D324" w:rsidR="00B71F44" w:rsidRDefault="00B71F44" w:rsidP="00682E57"/>
    <w:p w14:paraId="2888C04E" w14:textId="21850B67" w:rsidR="00B71F44" w:rsidRDefault="00B71F44" w:rsidP="00682E57"/>
    <w:p w14:paraId="08133D52" w14:textId="53E17749" w:rsidR="00B71F44" w:rsidRDefault="00B71F44" w:rsidP="00682E57"/>
    <w:p w14:paraId="0BAA06B6" w14:textId="5AE0DA0C" w:rsidR="00B71F44" w:rsidRDefault="00B71F44" w:rsidP="00682E57"/>
    <w:p w14:paraId="7F19D772" w14:textId="77A42A91" w:rsidR="00B71F44" w:rsidRDefault="00B71F44" w:rsidP="00682E57"/>
    <w:p w14:paraId="7001EBA4" w14:textId="04F32F20" w:rsidR="00B71F44" w:rsidRDefault="00B71F44" w:rsidP="00682E57"/>
    <w:p w14:paraId="0063849E" w14:textId="74090FFB" w:rsidR="00B71F44" w:rsidRDefault="00B71F44" w:rsidP="00682E57"/>
    <w:p w14:paraId="1AB6FAB2" w14:textId="427D67EE" w:rsidR="00B71F44" w:rsidRDefault="00B71F44" w:rsidP="00682E57"/>
    <w:p w14:paraId="6008DF1D" w14:textId="4161644F" w:rsidR="00B71F44" w:rsidRDefault="00B71F44" w:rsidP="00682E57"/>
    <w:p w14:paraId="5051EFDB" w14:textId="22CAAA69" w:rsidR="00B71F44" w:rsidRDefault="00B71F44" w:rsidP="00682E57"/>
    <w:p w14:paraId="53F83764" w14:textId="38CB8B78" w:rsidR="00B71F44" w:rsidRDefault="00B71F44" w:rsidP="00682E57"/>
    <w:p w14:paraId="73B251A8" w14:textId="321B4C76" w:rsidR="00B71F44" w:rsidRDefault="00B71F44" w:rsidP="00682E57">
      <w:r>
        <w:rPr>
          <w:noProof/>
        </w:rPr>
        <w:drawing>
          <wp:inline distT="0" distB="0" distL="0" distR="0" wp14:anchorId="0DA7465A" wp14:editId="046F04E4">
            <wp:extent cx="6479540" cy="3624580"/>
            <wp:effectExtent l="0" t="0" r="0" b="0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11618" w14:textId="501BE32C" w:rsidR="00B71F44" w:rsidRDefault="00B71F44" w:rsidP="00682E57">
      <w:r>
        <w:rPr>
          <w:noProof/>
        </w:rPr>
        <w:drawing>
          <wp:inline distT="0" distB="0" distL="0" distR="0" wp14:anchorId="535F9AD7" wp14:editId="7F1C5F33">
            <wp:extent cx="6479540" cy="3188335"/>
            <wp:effectExtent l="0" t="0" r="0" b="0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7012D" w14:textId="5296B2F5" w:rsidR="00B71F44" w:rsidRDefault="00B71F44" w:rsidP="00682E57"/>
    <w:p w14:paraId="7A5C44E1" w14:textId="21ED1CFE" w:rsidR="00B71F44" w:rsidRDefault="00B71F44" w:rsidP="00682E57"/>
    <w:p w14:paraId="207DFC7D" w14:textId="27DE2CD2" w:rsidR="00B71F44" w:rsidRDefault="00B71F44" w:rsidP="00682E57"/>
    <w:p w14:paraId="116A4F2E" w14:textId="59A9ED15" w:rsidR="00B71F44" w:rsidRDefault="00B71F44" w:rsidP="00682E57"/>
    <w:p w14:paraId="66F925F4" w14:textId="10B8DA85" w:rsidR="00B71F44" w:rsidRDefault="00B71F44" w:rsidP="00682E57"/>
    <w:p w14:paraId="1EA3DEF5" w14:textId="6C92A4C6" w:rsidR="00B71F44" w:rsidRDefault="00B71F44" w:rsidP="00682E57"/>
    <w:p w14:paraId="50C83E69" w14:textId="31133DED" w:rsidR="00B71F44" w:rsidRDefault="00B71F44" w:rsidP="00682E57"/>
    <w:p w14:paraId="4A3B7D6C" w14:textId="1FB6948A" w:rsidR="00B71F44" w:rsidRDefault="00B71F44" w:rsidP="00682E57"/>
    <w:p w14:paraId="3A6D30C6" w14:textId="7AAF85DB" w:rsidR="00B71F44" w:rsidRDefault="00B71F44" w:rsidP="00682E57"/>
    <w:p w14:paraId="3AAF210A" w14:textId="4D9F0CE5" w:rsidR="00B71F44" w:rsidRDefault="00B71F44" w:rsidP="00682E57"/>
    <w:p w14:paraId="69BE8B26" w14:textId="216159E9" w:rsidR="00B71F44" w:rsidRDefault="00B71F44" w:rsidP="00682E57"/>
    <w:p w14:paraId="2EC30986" w14:textId="3E9ADFD5" w:rsidR="00B71F44" w:rsidRDefault="00B71F44" w:rsidP="00682E57"/>
    <w:p w14:paraId="5689CF56" w14:textId="77777777" w:rsidR="00B71F44" w:rsidRPr="00682E57" w:rsidRDefault="00B71F44" w:rsidP="00682E57"/>
    <w:p w14:paraId="4347AA17" w14:textId="0AC3A7F6" w:rsidR="00F927FB" w:rsidRDefault="00F927FB" w:rsidP="00F927FB">
      <w:pPr>
        <w:pStyle w:val="Ttulo1"/>
        <w:rPr>
          <w:b/>
          <w:bCs/>
        </w:rPr>
      </w:pPr>
      <w:bookmarkStart w:id="29" w:name="_Toc70922683"/>
      <w:r w:rsidRPr="002901B3">
        <w:rPr>
          <w:b/>
          <w:bCs/>
        </w:rPr>
        <w:t xml:space="preserve">HISTÓRIA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9"/>
    </w:p>
    <w:p w14:paraId="0F0F3879" w14:textId="3C512448" w:rsidR="00B71F44" w:rsidRDefault="00B71F44" w:rsidP="00B71F44">
      <w:r>
        <w:rPr>
          <w:noProof/>
        </w:rPr>
        <w:drawing>
          <wp:inline distT="0" distB="0" distL="0" distR="0" wp14:anchorId="0BEA393B" wp14:editId="7DF39222">
            <wp:extent cx="6479540" cy="3846195"/>
            <wp:effectExtent l="0" t="0" r="0" b="1905"/>
            <wp:docPr id="175" name="Image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99F6C" w14:textId="39DC10DC" w:rsidR="00B71F44" w:rsidRDefault="00B71F44" w:rsidP="00B71F44">
      <w:r>
        <w:rPr>
          <w:noProof/>
        </w:rPr>
        <w:drawing>
          <wp:inline distT="0" distB="0" distL="0" distR="0" wp14:anchorId="68EF98D8" wp14:editId="4F0EC3E2">
            <wp:extent cx="6479540" cy="3190875"/>
            <wp:effectExtent l="0" t="0" r="0" b="9525"/>
            <wp:docPr id="176" name="Imagem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FA582" w14:textId="2F66590F" w:rsidR="00B71F44" w:rsidRDefault="00B71F44" w:rsidP="00B71F44">
      <w:r>
        <w:rPr>
          <w:noProof/>
        </w:rPr>
        <w:drawing>
          <wp:inline distT="0" distB="0" distL="0" distR="0" wp14:anchorId="7E49E089" wp14:editId="2B1DC048">
            <wp:extent cx="6551295" cy="2114550"/>
            <wp:effectExtent l="0" t="0" r="1905" b="0"/>
            <wp:docPr id="177" name="Imagem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556032" cy="211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35232" w14:textId="5C95A3BD" w:rsidR="00B71F44" w:rsidRDefault="00B71F44" w:rsidP="00B71F44"/>
    <w:p w14:paraId="73B76598" w14:textId="48D0C45E" w:rsidR="00B71F44" w:rsidRDefault="00A44AE5" w:rsidP="00B71F44">
      <w:r>
        <w:rPr>
          <w:noProof/>
        </w:rPr>
        <w:drawing>
          <wp:inline distT="0" distB="0" distL="0" distR="0" wp14:anchorId="192B3EFE" wp14:editId="48A79695">
            <wp:extent cx="6479540" cy="2076450"/>
            <wp:effectExtent l="0" t="0" r="0" b="0"/>
            <wp:docPr id="178" name="Imagem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A1FF2" w14:textId="5DC99D90" w:rsidR="00A44AE5" w:rsidRPr="00B71F44" w:rsidRDefault="00A44AE5" w:rsidP="00B71F44">
      <w:r>
        <w:rPr>
          <w:noProof/>
        </w:rPr>
        <w:drawing>
          <wp:inline distT="0" distB="0" distL="0" distR="0" wp14:anchorId="1AAE8517" wp14:editId="06E9CAEC">
            <wp:extent cx="6479540" cy="7419975"/>
            <wp:effectExtent l="0" t="0" r="0" b="9525"/>
            <wp:docPr id="179" name="Imagem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5"/>
                    <a:srcRect b="9589"/>
                    <a:stretch/>
                  </pic:blipFill>
                  <pic:spPr bwMode="auto">
                    <a:xfrm>
                      <a:off x="0" y="0"/>
                      <a:ext cx="6479540" cy="7419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550D85" w14:textId="526A4F65" w:rsidR="00F927FB" w:rsidRDefault="00A44AE5" w:rsidP="00F927FB">
      <w:r>
        <w:rPr>
          <w:noProof/>
        </w:rPr>
        <w:drawing>
          <wp:inline distT="0" distB="0" distL="0" distR="0" wp14:anchorId="6F68205D" wp14:editId="3C27801B">
            <wp:extent cx="6479540" cy="8841105"/>
            <wp:effectExtent l="0" t="0" r="0" b="0"/>
            <wp:docPr id="180" name="Imagem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4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4A963" w14:textId="3D9310AF" w:rsidR="00A44AE5" w:rsidRDefault="00A44AE5" w:rsidP="00F927FB"/>
    <w:p w14:paraId="4DF3DB9F" w14:textId="76F8E794" w:rsidR="00A44AE5" w:rsidRDefault="00A44AE5" w:rsidP="00F927FB"/>
    <w:p w14:paraId="45D91FDC" w14:textId="2107B4FE" w:rsidR="00A44AE5" w:rsidRDefault="00A44AE5" w:rsidP="00F927FB"/>
    <w:p w14:paraId="3FB72F51" w14:textId="3C2AA6FB" w:rsidR="00A44AE5" w:rsidRDefault="00A44AE5" w:rsidP="00F927FB"/>
    <w:p w14:paraId="4B54BA88" w14:textId="7A0AE6CC" w:rsidR="00A44AE5" w:rsidRPr="00F927FB" w:rsidRDefault="00A44AE5" w:rsidP="00F927FB">
      <w:r>
        <w:rPr>
          <w:noProof/>
        </w:rPr>
        <w:drawing>
          <wp:inline distT="0" distB="0" distL="0" distR="0" wp14:anchorId="0F451B85" wp14:editId="4EE0D2F8">
            <wp:extent cx="6479540" cy="9047480"/>
            <wp:effectExtent l="0" t="0" r="0" b="1270"/>
            <wp:docPr id="181" name="Imagem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4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486FF" w14:textId="220A5953" w:rsidR="009D10F6" w:rsidRDefault="009D10F6" w:rsidP="002901B3">
      <w:pPr>
        <w:pStyle w:val="Ttulo1"/>
        <w:rPr>
          <w:b/>
          <w:bCs/>
        </w:rPr>
      </w:pPr>
      <w:bookmarkStart w:id="30" w:name="_Toc70922684"/>
      <w:r w:rsidRPr="002901B3">
        <w:rPr>
          <w:b/>
          <w:bCs/>
        </w:rPr>
        <w:t>EDUCAÇÃO FÍSICA 1ª SEMANA</w:t>
      </w:r>
      <w:bookmarkEnd w:id="30"/>
    </w:p>
    <w:p w14:paraId="021187D8" w14:textId="1809108D" w:rsidR="00A44AE5" w:rsidRDefault="00A44AE5" w:rsidP="00A44AE5">
      <w:r>
        <w:rPr>
          <w:noProof/>
        </w:rPr>
        <w:drawing>
          <wp:inline distT="0" distB="0" distL="0" distR="0" wp14:anchorId="5D996A46" wp14:editId="13F96FF5">
            <wp:extent cx="6479540" cy="787400"/>
            <wp:effectExtent l="0" t="0" r="0" b="0"/>
            <wp:docPr id="182" name="Image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CA500" w14:textId="6348C9EA" w:rsidR="00A44AE5" w:rsidRDefault="00A44AE5" w:rsidP="00A44AE5">
      <w:r>
        <w:rPr>
          <w:noProof/>
        </w:rPr>
        <w:drawing>
          <wp:inline distT="0" distB="0" distL="0" distR="0" wp14:anchorId="15013B6D" wp14:editId="57801848">
            <wp:extent cx="6479540" cy="4695825"/>
            <wp:effectExtent l="0" t="0" r="0" b="9525"/>
            <wp:docPr id="183" name="Image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13E2" w14:textId="5CEADE17" w:rsidR="00A44AE5" w:rsidRDefault="00A44AE5" w:rsidP="00A44AE5">
      <w:pPr>
        <w:jc w:val="center"/>
      </w:pPr>
      <w:r>
        <w:rPr>
          <w:noProof/>
        </w:rPr>
        <w:drawing>
          <wp:inline distT="0" distB="0" distL="0" distR="0" wp14:anchorId="3B1E0403" wp14:editId="1CDCC7D4">
            <wp:extent cx="5400675" cy="1536047"/>
            <wp:effectExtent l="0" t="0" r="0" b="7620"/>
            <wp:docPr id="184" name="Image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408754" cy="1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6FC89" w14:textId="1009EDD1" w:rsidR="00A44AE5" w:rsidRPr="00A44AE5" w:rsidRDefault="00DA64AD" w:rsidP="00A44AE5">
      <w:pPr>
        <w:jc w:val="center"/>
      </w:pPr>
      <w:r>
        <w:rPr>
          <w:noProof/>
        </w:rPr>
        <w:drawing>
          <wp:inline distT="0" distB="0" distL="0" distR="0" wp14:anchorId="67F5266B" wp14:editId="4CA600D5">
            <wp:extent cx="6479540" cy="1976120"/>
            <wp:effectExtent l="0" t="0" r="0" b="5080"/>
            <wp:docPr id="185" name="Image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7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589B1" w14:textId="77777777" w:rsidR="00A44AE5" w:rsidRPr="00A44AE5" w:rsidRDefault="00A44AE5" w:rsidP="00A44AE5"/>
    <w:p w14:paraId="2241C47E" w14:textId="177ABBA1" w:rsidR="00B71F44" w:rsidRDefault="00B71F44" w:rsidP="00B71F44"/>
    <w:p w14:paraId="5A7CD791" w14:textId="71132794" w:rsidR="00DA64AD" w:rsidRDefault="00DA64AD" w:rsidP="00B71F44">
      <w:r>
        <w:rPr>
          <w:noProof/>
        </w:rPr>
        <w:drawing>
          <wp:inline distT="0" distB="0" distL="0" distR="0" wp14:anchorId="4D1F9709" wp14:editId="7324B56B">
            <wp:extent cx="6479540" cy="8145780"/>
            <wp:effectExtent l="0" t="0" r="0" b="7620"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4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24F3B" w14:textId="5189AB66" w:rsidR="00DA64AD" w:rsidRDefault="00DA64AD" w:rsidP="00B71F44"/>
    <w:p w14:paraId="29815022" w14:textId="1F90F39A" w:rsidR="00DA64AD" w:rsidRDefault="00DA64AD" w:rsidP="00B71F44"/>
    <w:p w14:paraId="16DE15C4" w14:textId="7A029794" w:rsidR="00DA64AD" w:rsidRDefault="00DA64AD" w:rsidP="00B71F44"/>
    <w:p w14:paraId="507DFB08" w14:textId="6CE14C9E" w:rsidR="00DA64AD" w:rsidRDefault="00DA64AD" w:rsidP="00B71F44"/>
    <w:p w14:paraId="1A453ED0" w14:textId="704F4873" w:rsidR="00DA64AD" w:rsidRDefault="00DA64AD" w:rsidP="00B71F44"/>
    <w:p w14:paraId="2C9B463D" w14:textId="77777777" w:rsidR="00DA64AD" w:rsidRPr="00B71F44" w:rsidRDefault="00DA64AD" w:rsidP="00B71F44"/>
    <w:p w14:paraId="7BEBE31D" w14:textId="56924D54" w:rsidR="009D10F6" w:rsidRDefault="009D10F6" w:rsidP="002901B3">
      <w:pPr>
        <w:pStyle w:val="Ttulo1"/>
        <w:rPr>
          <w:b/>
          <w:bCs/>
        </w:rPr>
      </w:pPr>
      <w:bookmarkStart w:id="31" w:name="_Toc70922685"/>
      <w:r w:rsidRPr="002901B3">
        <w:rPr>
          <w:b/>
          <w:bCs/>
        </w:rPr>
        <w:t>EDUCAÇÃO FÍSICA 2ª SEMANA</w:t>
      </w:r>
      <w:bookmarkEnd w:id="31"/>
    </w:p>
    <w:p w14:paraId="45AD6C94" w14:textId="7253ACCF" w:rsidR="00DA64AD" w:rsidRDefault="00DA64AD" w:rsidP="00DA64AD">
      <w:r>
        <w:rPr>
          <w:noProof/>
        </w:rPr>
        <w:drawing>
          <wp:inline distT="0" distB="0" distL="0" distR="0" wp14:anchorId="37847573" wp14:editId="6A9F0A1B">
            <wp:extent cx="6479540" cy="3728720"/>
            <wp:effectExtent l="0" t="0" r="0" b="5080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97CD6" w14:textId="729C42B1" w:rsidR="00DA64AD" w:rsidRDefault="00DA64AD" w:rsidP="00DA64AD">
      <w:r>
        <w:rPr>
          <w:noProof/>
        </w:rPr>
        <w:drawing>
          <wp:inline distT="0" distB="0" distL="0" distR="0" wp14:anchorId="02B2DAC2" wp14:editId="5A07A6F1">
            <wp:extent cx="6479540" cy="5097780"/>
            <wp:effectExtent l="0" t="0" r="0" b="7620"/>
            <wp:docPr id="188" name="Image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9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77AA8" w14:textId="7F0C1A31" w:rsidR="00DA64AD" w:rsidRDefault="00DA64AD" w:rsidP="00DA64AD"/>
    <w:p w14:paraId="0E55D732" w14:textId="0E2D435A" w:rsidR="00DA64AD" w:rsidRDefault="00DA64AD" w:rsidP="00DA64AD"/>
    <w:p w14:paraId="797D9148" w14:textId="613B8332" w:rsidR="00DA64AD" w:rsidRDefault="00DA64AD" w:rsidP="00DA64AD"/>
    <w:p w14:paraId="432501BC" w14:textId="1486CC65" w:rsidR="00DA64AD" w:rsidRDefault="00DA64AD" w:rsidP="00DA64AD">
      <w:r>
        <w:rPr>
          <w:noProof/>
        </w:rPr>
        <w:drawing>
          <wp:inline distT="0" distB="0" distL="0" distR="0" wp14:anchorId="2873DDB5" wp14:editId="239E8CA8">
            <wp:extent cx="6479540" cy="3745865"/>
            <wp:effectExtent l="0" t="0" r="0" b="6985"/>
            <wp:docPr id="189" name="Image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BFD7C" w14:textId="375EE5C6" w:rsidR="00DA64AD" w:rsidRPr="00DA64AD" w:rsidRDefault="00EC5810" w:rsidP="00DA64AD">
      <w:r>
        <w:rPr>
          <w:noProof/>
        </w:rPr>
        <w:drawing>
          <wp:inline distT="0" distB="0" distL="0" distR="0" wp14:anchorId="4EA1A9A8" wp14:editId="0B479675">
            <wp:extent cx="6479540" cy="4343400"/>
            <wp:effectExtent l="0" t="0" r="0" b="0"/>
            <wp:docPr id="190" name="Image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2A93B" w14:textId="5F8FC3AB" w:rsidR="00DA64AD" w:rsidRDefault="00DA64AD" w:rsidP="00DA64AD"/>
    <w:p w14:paraId="29526890" w14:textId="45B1B047" w:rsidR="00EC5810" w:rsidRDefault="00EC5810" w:rsidP="00DA64AD"/>
    <w:p w14:paraId="4CC462D8" w14:textId="6542D290" w:rsidR="00EC5810" w:rsidRDefault="00EC5810" w:rsidP="00DA64AD"/>
    <w:p w14:paraId="4F94D8D2" w14:textId="4E10E4C4" w:rsidR="00EC5810" w:rsidRDefault="00EC5810" w:rsidP="00DA64AD"/>
    <w:p w14:paraId="7925246B" w14:textId="6F2F93D1" w:rsidR="00EC5810" w:rsidRDefault="00EC5810" w:rsidP="00DA64AD"/>
    <w:p w14:paraId="0F46B097" w14:textId="77777777" w:rsidR="00EC5810" w:rsidRPr="00DA64AD" w:rsidRDefault="00EC5810" w:rsidP="00DA64AD"/>
    <w:p w14:paraId="2374C0C1" w14:textId="7BAE5404" w:rsidR="009D10F6" w:rsidRDefault="009D10F6" w:rsidP="002901B3">
      <w:pPr>
        <w:pStyle w:val="Ttulo1"/>
        <w:rPr>
          <w:b/>
          <w:bCs/>
        </w:rPr>
      </w:pPr>
      <w:bookmarkStart w:id="32" w:name="_Toc70922686"/>
      <w:r w:rsidRPr="002901B3">
        <w:rPr>
          <w:b/>
          <w:bCs/>
        </w:rPr>
        <w:t>EDUCAÇÃO FÍSICA 3ª SEMANA</w:t>
      </w:r>
      <w:bookmarkEnd w:id="32"/>
    </w:p>
    <w:p w14:paraId="69DA21C6" w14:textId="62B1AF00" w:rsidR="00EC5810" w:rsidRDefault="00EC5810" w:rsidP="00EC5810">
      <w:r>
        <w:rPr>
          <w:noProof/>
        </w:rPr>
        <w:drawing>
          <wp:inline distT="0" distB="0" distL="0" distR="0" wp14:anchorId="268EC9C3" wp14:editId="7B1FA4E0">
            <wp:extent cx="6134100" cy="3219450"/>
            <wp:effectExtent l="0" t="0" r="0" b="0"/>
            <wp:docPr id="191" name="Image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38B55" w14:textId="5202D964" w:rsidR="00EC5810" w:rsidRDefault="00EC5810" w:rsidP="00EC5810">
      <w:r>
        <w:rPr>
          <w:noProof/>
        </w:rPr>
        <w:drawing>
          <wp:inline distT="0" distB="0" distL="0" distR="0" wp14:anchorId="5C7011C8" wp14:editId="74433987">
            <wp:extent cx="6219825" cy="6076950"/>
            <wp:effectExtent l="0" t="0" r="9525" b="0"/>
            <wp:docPr id="192" name="Image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607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ABA27" w14:textId="2982B46E" w:rsidR="00EC5810" w:rsidRDefault="00EC5810" w:rsidP="00EC5810">
      <w:r>
        <w:rPr>
          <w:noProof/>
        </w:rPr>
        <w:drawing>
          <wp:inline distT="0" distB="0" distL="0" distR="0" wp14:anchorId="0DDE13B6" wp14:editId="1325BAFA">
            <wp:extent cx="6479540" cy="1482725"/>
            <wp:effectExtent l="0" t="0" r="0" b="3175"/>
            <wp:docPr id="193" name="Image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8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0AEDD" w14:textId="06D84865" w:rsidR="00EC5810" w:rsidRDefault="00EC5810" w:rsidP="00EC5810">
      <w:r>
        <w:rPr>
          <w:noProof/>
        </w:rPr>
        <w:drawing>
          <wp:inline distT="0" distB="0" distL="0" distR="0" wp14:anchorId="38710000" wp14:editId="3C65D395">
            <wp:extent cx="6479540" cy="5659755"/>
            <wp:effectExtent l="0" t="0" r="0" b="0"/>
            <wp:docPr id="194" name="Image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5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DF879" w14:textId="5A12131F" w:rsidR="00563175" w:rsidRDefault="00563175" w:rsidP="00EC5810"/>
    <w:p w14:paraId="02746BF3" w14:textId="475DFB08" w:rsidR="00563175" w:rsidRDefault="00563175" w:rsidP="00EC5810"/>
    <w:p w14:paraId="7B742CC2" w14:textId="32E610EE" w:rsidR="00563175" w:rsidRDefault="00563175" w:rsidP="00EC5810"/>
    <w:p w14:paraId="3F243714" w14:textId="6B61D214" w:rsidR="00563175" w:rsidRDefault="00563175" w:rsidP="00EC5810"/>
    <w:p w14:paraId="22C544F9" w14:textId="04F3DA1B" w:rsidR="00563175" w:rsidRDefault="00563175" w:rsidP="00EC5810"/>
    <w:p w14:paraId="1A02E287" w14:textId="7BB908AA" w:rsidR="00563175" w:rsidRDefault="00563175" w:rsidP="00EC5810"/>
    <w:p w14:paraId="048E67BC" w14:textId="662E4214" w:rsidR="00563175" w:rsidRDefault="00563175" w:rsidP="00EC5810"/>
    <w:p w14:paraId="17A9EE9B" w14:textId="6D337504" w:rsidR="00563175" w:rsidRDefault="00563175" w:rsidP="00EC5810"/>
    <w:p w14:paraId="6A1D09F2" w14:textId="1E9023D1" w:rsidR="00563175" w:rsidRDefault="00563175" w:rsidP="00EC5810"/>
    <w:p w14:paraId="1ABACE50" w14:textId="77777777" w:rsidR="00563175" w:rsidRPr="00EC5810" w:rsidRDefault="00563175" w:rsidP="00EC5810"/>
    <w:p w14:paraId="11F0D7B4" w14:textId="77777777" w:rsidR="00EC5810" w:rsidRPr="00EC5810" w:rsidRDefault="00EC5810" w:rsidP="00EC5810"/>
    <w:p w14:paraId="51137145" w14:textId="70274212" w:rsidR="009D10F6" w:rsidRDefault="009D10F6" w:rsidP="002901B3">
      <w:pPr>
        <w:pStyle w:val="Ttulo1"/>
        <w:rPr>
          <w:b/>
          <w:bCs/>
        </w:rPr>
      </w:pPr>
      <w:bookmarkStart w:id="33" w:name="_Toc70922687"/>
      <w:r w:rsidRPr="002901B3">
        <w:rPr>
          <w:b/>
          <w:bCs/>
        </w:rPr>
        <w:t>EDUCAÇÃO FÍSICA 4ª SEMANA</w:t>
      </w:r>
      <w:bookmarkEnd w:id="33"/>
    </w:p>
    <w:p w14:paraId="2D1EA0FB" w14:textId="06AE648B" w:rsidR="00563175" w:rsidRDefault="00563175" w:rsidP="00563175">
      <w:r>
        <w:rPr>
          <w:noProof/>
        </w:rPr>
        <w:drawing>
          <wp:inline distT="0" distB="0" distL="0" distR="0" wp14:anchorId="22D32229" wp14:editId="7D2B7181">
            <wp:extent cx="6479540" cy="3789680"/>
            <wp:effectExtent l="0" t="0" r="0" b="1270"/>
            <wp:docPr id="195" name="Image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8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3D394" w14:textId="5259A459" w:rsidR="00563175" w:rsidRDefault="00563175" w:rsidP="00563175">
      <w:r>
        <w:rPr>
          <w:noProof/>
        </w:rPr>
        <w:drawing>
          <wp:inline distT="0" distB="0" distL="0" distR="0" wp14:anchorId="43DC1AB5" wp14:editId="25809ED2">
            <wp:extent cx="6479540" cy="4804410"/>
            <wp:effectExtent l="0" t="0" r="0" b="0"/>
            <wp:docPr id="196" name="Image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2BDCD" w14:textId="5B9CA854" w:rsidR="00563175" w:rsidRDefault="00563175" w:rsidP="00563175"/>
    <w:p w14:paraId="23F28A90" w14:textId="2ABA8D4E" w:rsidR="00563175" w:rsidRDefault="00563175" w:rsidP="00563175"/>
    <w:p w14:paraId="51CBBEC1" w14:textId="1061CEA7" w:rsidR="00563175" w:rsidRDefault="00563175" w:rsidP="00563175"/>
    <w:p w14:paraId="13419CA9" w14:textId="5723B784" w:rsidR="00563175" w:rsidRDefault="00563175" w:rsidP="00563175"/>
    <w:p w14:paraId="71CBEA9E" w14:textId="1CB4129A" w:rsidR="00563175" w:rsidRPr="00563175" w:rsidRDefault="00563175" w:rsidP="00AF3F1C">
      <w:pPr>
        <w:jc w:val="center"/>
      </w:pPr>
      <w:r>
        <w:rPr>
          <w:noProof/>
        </w:rPr>
        <w:drawing>
          <wp:inline distT="0" distB="0" distL="0" distR="0" wp14:anchorId="1C3533F6" wp14:editId="161AC995">
            <wp:extent cx="6479540" cy="3799205"/>
            <wp:effectExtent l="0" t="0" r="0" b="0"/>
            <wp:docPr id="197" name="Image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D5DFA9" wp14:editId="0E605254">
            <wp:extent cx="6479540" cy="4251325"/>
            <wp:effectExtent l="0" t="0" r="0" b="0"/>
            <wp:docPr id="198" name="Image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5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B0D67A" wp14:editId="1B7EDBC9">
            <wp:extent cx="2965088" cy="1476375"/>
            <wp:effectExtent l="0" t="0" r="6985" b="0"/>
            <wp:docPr id="199" name="Image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2981897" cy="148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D5701" w14:textId="6CC26EE8" w:rsidR="00F927FB" w:rsidRDefault="00F927FB" w:rsidP="00F927FB">
      <w:pPr>
        <w:pStyle w:val="Ttulo1"/>
        <w:rPr>
          <w:b/>
          <w:bCs/>
        </w:rPr>
      </w:pPr>
      <w:bookmarkStart w:id="34" w:name="_Toc70922688"/>
      <w:r w:rsidRPr="002901B3">
        <w:rPr>
          <w:b/>
          <w:bCs/>
        </w:rPr>
        <w:t xml:space="preserve">EDUCAÇÃO FÍSICA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34"/>
    </w:p>
    <w:p w14:paraId="7A259FA8" w14:textId="47BB94D5" w:rsidR="00AF3F1C" w:rsidRDefault="00AF3F1C" w:rsidP="00AF3F1C">
      <w:r>
        <w:rPr>
          <w:noProof/>
        </w:rPr>
        <w:drawing>
          <wp:inline distT="0" distB="0" distL="0" distR="0" wp14:anchorId="0E2AB5C6" wp14:editId="28EAC694">
            <wp:extent cx="6479540" cy="3838575"/>
            <wp:effectExtent l="0" t="0" r="0" b="9525"/>
            <wp:docPr id="200" name="Image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97A3D" w14:textId="6D5D13E9" w:rsidR="00AF3F1C" w:rsidRDefault="00AF3F1C" w:rsidP="00AF3F1C"/>
    <w:p w14:paraId="26D1D525" w14:textId="51D0D922" w:rsidR="00AF3F1C" w:rsidRDefault="00AF3F1C" w:rsidP="00AF3F1C">
      <w:r>
        <w:rPr>
          <w:noProof/>
        </w:rPr>
        <w:drawing>
          <wp:inline distT="0" distB="0" distL="0" distR="0" wp14:anchorId="587DB2AD" wp14:editId="291052C1">
            <wp:extent cx="6479540" cy="3355340"/>
            <wp:effectExtent l="0" t="0" r="0" b="0"/>
            <wp:docPr id="201" name="Image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6BE20" w14:textId="62BBD920" w:rsidR="00AF3F1C" w:rsidRDefault="00AF3F1C" w:rsidP="00AF3F1C"/>
    <w:p w14:paraId="5B85998F" w14:textId="44409C13" w:rsidR="00AF3F1C" w:rsidRDefault="00AF3F1C" w:rsidP="00AF3F1C"/>
    <w:p w14:paraId="7DB04CFB" w14:textId="059A2534" w:rsidR="00AF3F1C" w:rsidRDefault="00AF3F1C" w:rsidP="00AF3F1C"/>
    <w:p w14:paraId="05920121" w14:textId="3528987E" w:rsidR="00AF3F1C" w:rsidRDefault="00AF3F1C" w:rsidP="00AF3F1C"/>
    <w:p w14:paraId="716EEEF7" w14:textId="15963919" w:rsidR="00AF3F1C" w:rsidRDefault="00AF3F1C" w:rsidP="00AF3F1C"/>
    <w:p w14:paraId="3F193425" w14:textId="31845B76" w:rsidR="00AF3F1C" w:rsidRDefault="00AF3F1C" w:rsidP="00AF3F1C"/>
    <w:p w14:paraId="3DB57970" w14:textId="3AFF084B" w:rsidR="00AF3F1C" w:rsidRDefault="00AF3F1C" w:rsidP="00AF3F1C"/>
    <w:p w14:paraId="64EDFB43" w14:textId="5D0A6CB0" w:rsidR="00AF3F1C" w:rsidRDefault="00AF3F1C" w:rsidP="00AF3F1C"/>
    <w:p w14:paraId="73F881D6" w14:textId="30115101" w:rsidR="00AF3F1C" w:rsidRDefault="00AF3F1C" w:rsidP="00AF3F1C"/>
    <w:p w14:paraId="235D639D" w14:textId="5004E3A9" w:rsidR="00AF3F1C" w:rsidRDefault="00AF3F1C" w:rsidP="00AF3F1C"/>
    <w:p w14:paraId="669EB2EB" w14:textId="7B76B896" w:rsidR="00AF3F1C" w:rsidRDefault="00AF3F1C" w:rsidP="00AF3F1C"/>
    <w:p w14:paraId="14944BE1" w14:textId="35412096" w:rsidR="00AF3F1C" w:rsidRDefault="00AF3F1C" w:rsidP="00AF3F1C">
      <w:r>
        <w:rPr>
          <w:noProof/>
        </w:rPr>
        <w:drawing>
          <wp:inline distT="0" distB="0" distL="0" distR="0" wp14:anchorId="0D752964" wp14:editId="7E4196BF">
            <wp:extent cx="6479540" cy="5444490"/>
            <wp:effectExtent l="0" t="0" r="0" b="3810"/>
            <wp:docPr id="202" name="Image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4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BF66E" w14:textId="4A2A6851" w:rsidR="00AF3F1C" w:rsidRDefault="00AF3F1C" w:rsidP="00AF3F1C">
      <w:r>
        <w:rPr>
          <w:noProof/>
        </w:rPr>
        <w:drawing>
          <wp:inline distT="0" distB="0" distL="0" distR="0" wp14:anchorId="1EDD84DC" wp14:editId="4A8E24E6">
            <wp:extent cx="6479540" cy="3672840"/>
            <wp:effectExtent l="0" t="0" r="0" b="3810"/>
            <wp:docPr id="203" name="Image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0C052" w14:textId="404C30DC" w:rsidR="00AF3F1C" w:rsidRDefault="00AF3F1C" w:rsidP="00AF3F1C"/>
    <w:p w14:paraId="45FB4522" w14:textId="6B98F588" w:rsidR="00AF3F1C" w:rsidRDefault="00AF3F1C" w:rsidP="00AF3F1C"/>
    <w:p w14:paraId="66104F80" w14:textId="6D45F421" w:rsidR="00AF3F1C" w:rsidRDefault="00AF3F1C" w:rsidP="00AF3F1C">
      <w:r>
        <w:rPr>
          <w:noProof/>
        </w:rPr>
        <w:drawing>
          <wp:inline distT="0" distB="0" distL="0" distR="0" wp14:anchorId="2EA1E7D0" wp14:editId="463152E5">
            <wp:extent cx="6479540" cy="4342765"/>
            <wp:effectExtent l="0" t="0" r="0" b="635"/>
            <wp:docPr id="204" name="Imagem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38722" w14:textId="1C4F2AF1" w:rsidR="00AF3F1C" w:rsidRDefault="00AF3F1C" w:rsidP="00AF3F1C"/>
    <w:p w14:paraId="242F22EA" w14:textId="0FED7DBA" w:rsidR="00AF3F1C" w:rsidRDefault="00AF3F1C" w:rsidP="00AF3F1C"/>
    <w:p w14:paraId="24FD02A4" w14:textId="242719AE" w:rsidR="00AF3F1C" w:rsidRDefault="00AF3F1C" w:rsidP="00AF3F1C"/>
    <w:p w14:paraId="0B10F0F8" w14:textId="33DBFFA0" w:rsidR="00AF3F1C" w:rsidRDefault="00AF3F1C" w:rsidP="00AF3F1C"/>
    <w:p w14:paraId="19EA662F" w14:textId="43815901" w:rsidR="00AF3F1C" w:rsidRDefault="00AF3F1C" w:rsidP="00AF3F1C"/>
    <w:p w14:paraId="54405CB2" w14:textId="31AAD9E5" w:rsidR="00AF3F1C" w:rsidRDefault="00AF3F1C" w:rsidP="00AF3F1C"/>
    <w:p w14:paraId="0275EB0E" w14:textId="5DA1D9FA" w:rsidR="00AF3F1C" w:rsidRDefault="00AF3F1C" w:rsidP="00AF3F1C"/>
    <w:p w14:paraId="25343CBD" w14:textId="3BB97E5B" w:rsidR="00AF3F1C" w:rsidRDefault="00AF3F1C" w:rsidP="00AF3F1C"/>
    <w:p w14:paraId="56312A52" w14:textId="33327796" w:rsidR="00AF3F1C" w:rsidRDefault="00AF3F1C" w:rsidP="00AF3F1C"/>
    <w:p w14:paraId="32228571" w14:textId="3C8A1592" w:rsidR="00AF3F1C" w:rsidRDefault="00AF3F1C" w:rsidP="00AF3F1C"/>
    <w:p w14:paraId="186A5955" w14:textId="3E59281A" w:rsidR="00AF3F1C" w:rsidRDefault="00AF3F1C" w:rsidP="00AF3F1C"/>
    <w:p w14:paraId="7D643DD7" w14:textId="2E6F2E7B" w:rsidR="00AF3F1C" w:rsidRDefault="00AF3F1C" w:rsidP="00AF3F1C"/>
    <w:p w14:paraId="7A56DFCC" w14:textId="78F27128" w:rsidR="00AF3F1C" w:rsidRDefault="00AF3F1C" w:rsidP="00AF3F1C"/>
    <w:p w14:paraId="07EBF6AF" w14:textId="20B12115" w:rsidR="00AF3F1C" w:rsidRDefault="00AF3F1C" w:rsidP="00AF3F1C"/>
    <w:p w14:paraId="464ED7E7" w14:textId="586506FE" w:rsidR="00AF3F1C" w:rsidRDefault="00AF3F1C" w:rsidP="00AF3F1C"/>
    <w:p w14:paraId="36CA2899" w14:textId="5C7248C6" w:rsidR="00AF3F1C" w:rsidRDefault="00AF3F1C" w:rsidP="00AF3F1C"/>
    <w:p w14:paraId="275EBE8E" w14:textId="6AEDB5F1" w:rsidR="00AF3F1C" w:rsidRDefault="00AF3F1C" w:rsidP="00AF3F1C"/>
    <w:p w14:paraId="3C69C20E" w14:textId="702C5FB5" w:rsidR="00AF3F1C" w:rsidRDefault="00AF3F1C" w:rsidP="00AF3F1C"/>
    <w:p w14:paraId="71609AF0" w14:textId="776C2C8F" w:rsidR="00AF3F1C" w:rsidRDefault="00AF3F1C" w:rsidP="00AF3F1C"/>
    <w:p w14:paraId="0BF65147" w14:textId="0E5F2CF0" w:rsidR="00AF3F1C" w:rsidRDefault="00AF3F1C" w:rsidP="00AF3F1C"/>
    <w:p w14:paraId="744BAB3B" w14:textId="552C4929" w:rsidR="00AF3F1C" w:rsidRDefault="00AF3F1C" w:rsidP="00AF3F1C"/>
    <w:p w14:paraId="1EFF810A" w14:textId="7D4E66F8" w:rsidR="00AF3F1C" w:rsidRDefault="00AF3F1C" w:rsidP="00AF3F1C"/>
    <w:p w14:paraId="43D135E6" w14:textId="189F187D" w:rsidR="00AF3F1C" w:rsidRDefault="00AF3F1C" w:rsidP="00AF3F1C"/>
    <w:p w14:paraId="2A7B3D24" w14:textId="65986241" w:rsidR="00AF3F1C" w:rsidRDefault="00AF3F1C" w:rsidP="00AF3F1C"/>
    <w:p w14:paraId="21FE3FB1" w14:textId="3C065964" w:rsidR="00AF3F1C" w:rsidRDefault="00AF3F1C" w:rsidP="00AF3F1C"/>
    <w:p w14:paraId="5AA03282" w14:textId="18AF5F50" w:rsidR="00AF3F1C" w:rsidRDefault="00AF3F1C" w:rsidP="00AF3F1C"/>
    <w:p w14:paraId="1AE84BF8" w14:textId="0A1EADA8" w:rsidR="00AF3F1C" w:rsidRDefault="00AF3F1C" w:rsidP="00AF3F1C"/>
    <w:p w14:paraId="55F8B1B7" w14:textId="7C1BD60C" w:rsidR="00AF3F1C" w:rsidRDefault="00AF3F1C" w:rsidP="00AF3F1C"/>
    <w:p w14:paraId="52EF9174" w14:textId="2B7EACF6" w:rsidR="00AF3F1C" w:rsidRDefault="00AF3F1C" w:rsidP="00AF3F1C"/>
    <w:p w14:paraId="35BE1469" w14:textId="600FE04C" w:rsidR="00AF3F1C" w:rsidRDefault="00AF3F1C" w:rsidP="00AF3F1C"/>
    <w:p w14:paraId="392FB3A1" w14:textId="77777777" w:rsidR="00F927FB" w:rsidRPr="002901B3" w:rsidRDefault="00F927FB" w:rsidP="00F927FB">
      <w:pPr>
        <w:pStyle w:val="Ttulo1"/>
        <w:rPr>
          <w:b/>
          <w:bCs/>
        </w:rPr>
      </w:pPr>
      <w:bookmarkStart w:id="35" w:name="_Toc70922689"/>
      <w:r w:rsidRPr="002901B3">
        <w:rPr>
          <w:b/>
          <w:bCs/>
        </w:rPr>
        <w:t xml:space="preserve">EDUCAÇÃO FÍSICA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35"/>
    </w:p>
    <w:p w14:paraId="760B0179" w14:textId="14C2AA39" w:rsidR="009D10F6" w:rsidRDefault="00AF3F1C" w:rsidP="002901B3">
      <w:pPr>
        <w:pStyle w:val="Ttulo1"/>
      </w:pPr>
      <w:r>
        <w:rPr>
          <w:noProof/>
        </w:rPr>
        <w:drawing>
          <wp:inline distT="0" distB="0" distL="0" distR="0" wp14:anchorId="0B090309" wp14:editId="524D1C68">
            <wp:extent cx="6162675" cy="4593590"/>
            <wp:effectExtent l="0" t="0" r="9525" b="0"/>
            <wp:docPr id="205" name="Imagem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459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484EE" w14:textId="6B527BE9" w:rsidR="009C4BD0" w:rsidRDefault="003F1E05" w:rsidP="002901B3">
      <w:pPr>
        <w:pStyle w:val="Ttulo1"/>
      </w:pPr>
      <w:r>
        <w:rPr>
          <w:noProof/>
        </w:rPr>
        <w:drawing>
          <wp:inline distT="0" distB="0" distL="0" distR="0" wp14:anchorId="04C97A81" wp14:editId="28B96488">
            <wp:extent cx="6479540" cy="3879850"/>
            <wp:effectExtent l="0" t="0" r="0" b="6350"/>
            <wp:docPr id="206" name="Image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7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896EC" w14:textId="0572D08D" w:rsidR="003F1E05" w:rsidRDefault="003F1E05" w:rsidP="003F1E05"/>
    <w:p w14:paraId="20B76B85" w14:textId="37A48CEE" w:rsidR="003F1E05" w:rsidRDefault="003F1E05" w:rsidP="003F1E05"/>
    <w:p w14:paraId="3EBF6878" w14:textId="50178D8C" w:rsidR="003F1E05" w:rsidRDefault="003F1E05" w:rsidP="003F1E05"/>
    <w:p w14:paraId="329E186A" w14:textId="1E4B8AE3" w:rsidR="003F1E05" w:rsidRDefault="003F1E05" w:rsidP="003F1E05">
      <w:r>
        <w:rPr>
          <w:noProof/>
        </w:rPr>
        <w:drawing>
          <wp:inline distT="0" distB="0" distL="0" distR="0" wp14:anchorId="7D25850F" wp14:editId="7AB6A69E">
            <wp:extent cx="6479540" cy="4843780"/>
            <wp:effectExtent l="0" t="0" r="0" b="0"/>
            <wp:docPr id="207" name="Imagem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4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BE9C0" w14:textId="5D09BAE2" w:rsidR="00A34CE6" w:rsidRDefault="00A34CE6" w:rsidP="003F1E05">
      <w:pPr>
        <w:rPr>
          <w:noProof/>
        </w:rPr>
      </w:pPr>
    </w:p>
    <w:p w14:paraId="5953546E" w14:textId="7BE2F74D" w:rsidR="00A34CE6" w:rsidRPr="003F1E05" w:rsidRDefault="00A34CE6" w:rsidP="003F1E05">
      <w:r>
        <w:rPr>
          <w:noProof/>
        </w:rPr>
        <w:drawing>
          <wp:inline distT="0" distB="0" distL="0" distR="0" wp14:anchorId="4D3643FA" wp14:editId="31CF9A14">
            <wp:extent cx="6479540" cy="4189095"/>
            <wp:effectExtent l="0" t="0" r="0" b="1905"/>
            <wp:docPr id="209" name="Imagem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4CE6" w:rsidRPr="003F1E05" w:rsidSect="00C722FF">
      <w:footerReference w:type="default" r:id="rId215"/>
      <w:pgSz w:w="11906" w:h="16838"/>
      <w:pgMar w:top="567" w:right="851" w:bottom="567" w:left="851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94C72" w14:textId="77777777" w:rsidR="0093377C" w:rsidRDefault="0093377C" w:rsidP="00C722FF">
      <w:r>
        <w:separator/>
      </w:r>
    </w:p>
  </w:endnote>
  <w:endnote w:type="continuationSeparator" w:id="0">
    <w:p w14:paraId="3755D152" w14:textId="77777777" w:rsidR="0093377C" w:rsidRDefault="0093377C" w:rsidP="00C7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644388"/>
      <w:docPartObj>
        <w:docPartGallery w:val="Page Numbers (Bottom of Page)"/>
        <w:docPartUnique/>
      </w:docPartObj>
    </w:sdtPr>
    <w:sdtEndPr/>
    <w:sdtContent>
      <w:p w14:paraId="5DB0444D" w14:textId="77777777" w:rsidR="00C722FF" w:rsidRDefault="00C722F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392320" w14:textId="77777777" w:rsidR="00C722FF" w:rsidRDefault="00C722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74095" w14:textId="77777777" w:rsidR="0093377C" w:rsidRDefault="0093377C" w:rsidP="00C722FF">
      <w:r>
        <w:separator/>
      </w:r>
    </w:p>
  </w:footnote>
  <w:footnote w:type="continuationSeparator" w:id="0">
    <w:p w14:paraId="25FD0F22" w14:textId="77777777" w:rsidR="0093377C" w:rsidRDefault="0093377C" w:rsidP="00C7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635"/>
    <w:rsid w:val="00024001"/>
    <w:rsid w:val="00040625"/>
    <w:rsid w:val="00041529"/>
    <w:rsid w:val="00041635"/>
    <w:rsid w:val="0004276D"/>
    <w:rsid w:val="00077F16"/>
    <w:rsid w:val="00110A1A"/>
    <w:rsid w:val="0012383F"/>
    <w:rsid w:val="00151BAF"/>
    <w:rsid w:val="00164828"/>
    <w:rsid w:val="0018663F"/>
    <w:rsid w:val="001A242B"/>
    <w:rsid w:val="001C2E97"/>
    <w:rsid w:val="001E2281"/>
    <w:rsid w:val="001E667D"/>
    <w:rsid w:val="001F4511"/>
    <w:rsid w:val="001F5E1B"/>
    <w:rsid w:val="001F5EFF"/>
    <w:rsid w:val="002046B6"/>
    <w:rsid w:val="00223A19"/>
    <w:rsid w:val="002437BE"/>
    <w:rsid w:val="00281E2C"/>
    <w:rsid w:val="002901B3"/>
    <w:rsid w:val="00291DB0"/>
    <w:rsid w:val="00367F02"/>
    <w:rsid w:val="003D1A05"/>
    <w:rsid w:val="003E240E"/>
    <w:rsid w:val="003E7D15"/>
    <w:rsid w:val="003F1E05"/>
    <w:rsid w:val="003F6297"/>
    <w:rsid w:val="00402A81"/>
    <w:rsid w:val="004260E9"/>
    <w:rsid w:val="0048294B"/>
    <w:rsid w:val="004834AD"/>
    <w:rsid w:val="00515A24"/>
    <w:rsid w:val="00563175"/>
    <w:rsid w:val="005B0B15"/>
    <w:rsid w:val="0061231A"/>
    <w:rsid w:val="006606C5"/>
    <w:rsid w:val="00662736"/>
    <w:rsid w:val="00682E57"/>
    <w:rsid w:val="006B34FA"/>
    <w:rsid w:val="006E38A9"/>
    <w:rsid w:val="0070369F"/>
    <w:rsid w:val="00723A34"/>
    <w:rsid w:val="007401EA"/>
    <w:rsid w:val="0075467E"/>
    <w:rsid w:val="0076501D"/>
    <w:rsid w:val="00794F63"/>
    <w:rsid w:val="007A4AB0"/>
    <w:rsid w:val="0081463C"/>
    <w:rsid w:val="00822814"/>
    <w:rsid w:val="00834F73"/>
    <w:rsid w:val="008572F2"/>
    <w:rsid w:val="008D38CA"/>
    <w:rsid w:val="008D6EF0"/>
    <w:rsid w:val="008F11BB"/>
    <w:rsid w:val="008F5C8C"/>
    <w:rsid w:val="0093377C"/>
    <w:rsid w:val="00946768"/>
    <w:rsid w:val="00960F30"/>
    <w:rsid w:val="00976BF3"/>
    <w:rsid w:val="009A0E32"/>
    <w:rsid w:val="009C4BD0"/>
    <w:rsid w:val="009D10F6"/>
    <w:rsid w:val="00A130B0"/>
    <w:rsid w:val="00A34CE6"/>
    <w:rsid w:val="00A44AE5"/>
    <w:rsid w:val="00A700E7"/>
    <w:rsid w:val="00A7290C"/>
    <w:rsid w:val="00A91B93"/>
    <w:rsid w:val="00AB0F4A"/>
    <w:rsid w:val="00AC2E53"/>
    <w:rsid w:val="00AF3F1C"/>
    <w:rsid w:val="00B60849"/>
    <w:rsid w:val="00B71F44"/>
    <w:rsid w:val="00C31CDC"/>
    <w:rsid w:val="00C359B9"/>
    <w:rsid w:val="00C674D5"/>
    <w:rsid w:val="00C722FF"/>
    <w:rsid w:val="00C8502D"/>
    <w:rsid w:val="00C8753D"/>
    <w:rsid w:val="00D0150E"/>
    <w:rsid w:val="00D115B3"/>
    <w:rsid w:val="00D62BC1"/>
    <w:rsid w:val="00D85495"/>
    <w:rsid w:val="00DA64AD"/>
    <w:rsid w:val="00E0684F"/>
    <w:rsid w:val="00E350EB"/>
    <w:rsid w:val="00E36DD4"/>
    <w:rsid w:val="00EA675D"/>
    <w:rsid w:val="00EC5810"/>
    <w:rsid w:val="00EC6D23"/>
    <w:rsid w:val="00F3516B"/>
    <w:rsid w:val="00F927FB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483B1"/>
  <w15:chartTrackingRefBased/>
  <w15:docId w15:val="{D8E1758F-D1C7-42EA-A995-500975EE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1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2901B3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901B3"/>
    <w:pPr>
      <w:spacing w:after="100"/>
    </w:pPr>
  </w:style>
  <w:style w:type="character" w:styleId="Hyperlink">
    <w:name w:val="Hyperlink"/>
    <w:basedOn w:val="Fontepargpadro"/>
    <w:uiPriority w:val="99"/>
    <w:unhideWhenUsed/>
    <w:rsid w:val="002901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22FF"/>
  </w:style>
  <w:style w:type="paragraph" w:styleId="Rodap">
    <w:name w:val="footer"/>
    <w:basedOn w:val="Normal"/>
    <w:link w:val="Rodap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22FF"/>
  </w:style>
  <w:style w:type="character" w:customStyle="1" w:styleId="fontstyle01">
    <w:name w:val="fontstyle01"/>
    <w:basedOn w:val="Fontepargpadro"/>
    <w:rsid w:val="001E2281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Fontepargpadro"/>
    <w:rsid w:val="001E2281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110A1A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16" Type="http://schemas.openxmlformats.org/officeDocument/2006/relationships/fontTable" Target="fontTable.xml"/><Relationship Id="rId211" Type="http://schemas.openxmlformats.org/officeDocument/2006/relationships/image" Target="media/image205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97" Type="http://schemas.openxmlformats.org/officeDocument/2006/relationships/image" Target="media/image191.png"/><Relationship Id="rId206" Type="http://schemas.openxmlformats.org/officeDocument/2006/relationships/image" Target="media/image200.png"/><Relationship Id="rId201" Type="http://schemas.openxmlformats.org/officeDocument/2006/relationships/image" Target="media/image195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217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12" Type="http://schemas.openxmlformats.org/officeDocument/2006/relationships/image" Target="media/image206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2" Type="http://schemas.openxmlformats.org/officeDocument/2006/relationships/image" Target="media/image196.png"/><Relationship Id="rId207" Type="http://schemas.openxmlformats.org/officeDocument/2006/relationships/image" Target="media/image201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13" Type="http://schemas.openxmlformats.org/officeDocument/2006/relationships/image" Target="media/image20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208" Type="http://schemas.openxmlformats.org/officeDocument/2006/relationships/image" Target="media/image202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14" Type="http://schemas.openxmlformats.org/officeDocument/2006/relationships/image" Target="media/image208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209" Type="http://schemas.openxmlformats.org/officeDocument/2006/relationships/image" Target="media/image203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10" Type="http://schemas.openxmlformats.org/officeDocument/2006/relationships/image" Target="media/image204.png"/><Relationship Id="rId215" Type="http://schemas.openxmlformats.org/officeDocument/2006/relationships/footer" Target="footer1.xml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2%202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0BDFE-137C-4DE6-A9C2-CBD1DC27D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2 2</Template>
  <TotalTime>10</TotalTime>
  <Pages>106</Pages>
  <Words>1422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2</cp:revision>
  <dcterms:created xsi:type="dcterms:W3CDTF">2021-05-05T12:27:00Z</dcterms:created>
  <dcterms:modified xsi:type="dcterms:W3CDTF">2021-05-05T12:27:00Z</dcterms:modified>
</cp:coreProperties>
</file>