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28EB3D" w14:textId="77777777" w:rsidR="00041529" w:rsidRDefault="00041529"/>
    <w:p w14:paraId="66D557E7" w14:textId="6721CFE2" w:rsidR="001A242B" w:rsidRPr="00041529" w:rsidRDefault="00281E2C" w:rsidP="00041529">
      <w:pPr>
        <w:jc w:val="center"/>
        <w:rPr>
          <w:b/>
          <w:bCs/>
        </w:rPr>
      </w:pPr>
      <w:r w:rsidRPr="00041529">
        <w:rPr>
          <w:b/>
          <w:bCs/>
        </w:rPr>
        <w:t xml:space="preserve">PET 2 – </w:t>
      </w:r>
      <w:r w:rsidR="00384768">
        <w:rPr>
          <w:b/>
          <w:bCs/>
        </w:rPr>
        <w:t>4</w:t>
      </w:r>
      <w:r w:rsidRPr="00041529">
        <w:rPr>
          <w:b/>
          <w:bCs/>
        </w:rPr>
        <w:t xml:space="preserve">º ano </w:t>
      </w:r>
      <w:r w:rsidR="00F3516B" w:rsidRPr="00041529">
        <w:rPr>
          <w:b/>
          <w:bCs/>
        </w:rPr>
        <w:t>–</w:t>
      </w:r>
      <w:r w:rsidRPr="00041529">
        <w:rPr>
          <w:b/>
          <w:bCs/>
        </w:rPr>
        <w:t xml:space="preserve"> 2021</w:t>
      </w:r>
    </w:p>
    <w:p w14:paraId="219A2378" w14:textId="77777777" w:rsidR="00F3516B" w:rsidRDefault="00F3516B"/>
    <w:p w14:paraId="314F714F" w14:textId="77777777" w:rsidR="00F3516B" w:rsidRDefault="00F3516B" w:rsidP="00041529">
      <w:pPr>
        <w:spacing w:line="480" w:lineRule="auto"/>
      </w:pPr>
      <w:r>
        <w:t>Escola:______________________________________________________________________</w:t>
      </w:r>
    </w:p>
    <w:p w14:paraId="4FBABED0" w14:textId="77777777" w:rsidR="00F3516B" w:rsidRDefault="00F3516B" w:rsidP="00041529">
      <w:pPr>
        <w:spacing w:line="480" w:lineRule="auto"/>
      </w:pPr>
      <w:r>
        <w:t>Nome:_______________________________________________________________________</w:t>
      </w:r>
    </w:p>
    <w:p w14:paraId="4A37069B" w14:textId="77777777" w:rsidR="007401EA" w:rsidRDefault="00041529" w:rsidP="00041529">
      <w:pPr>
        <w:spacing w:line="480" w:lineRule="auto"/>
      </w:pPr>
      <w:r>
        <w:t xml:space="preserve">Ano: </w:t>
      </w:r>
      <w:r>
        <w:softHyphen/>
      </w:r>
      <w:r>
        <w:softHyphen/>
      </w:r>
      <w:r>
        <w:softHyphen/>
      </w:r>
      <w:r>
        <w:softHyphen/>
        <w:t>________ Turma:____________________ Prof. _________________________________</w:t>
      </w:r>
    </w:p>
    <w:sdt>
      <w:sdtPr>
        <w:rPr>
          <w:rFonts w:ascii="Arial" w:eastAsiaTheme="minorHAnsi" w:hAnsi="Arial" w:cstheme="minorBidi"/>
          <w:b/>
          <w:bCs/>
          <w:color w:val="auto"/>
          <w:sz w:val="24"/>
          <w:szCs w:val="22"/>
          <w:lang w:eastAsia="en-US"/>
        </w:rPr>
        <w:id w:val="-1506743311"/>
        <w:docPartObj>
          <w:docPartGallery w:val="Table of Contents"/>
          <w:docPartUnique/>
        </w:docPartObj>
      </w:sdtPr>
      <w:sdtEndPr/>
      <w:sdtContent>
        <w:p w14:paraId="3C05485E" w14:textId="77777777" w:rsidR="002901B3" w:rsidRPr="00C31CDC" w:rsidRDefault="002901B3" w:rsidP="00C31CDC">
          <w:pPr>
            <w:pStyle w:val="CabealhodoSumrio"/>
            <w:spacing w:line="276" w:lineRule="auto"/>
            <w:jc w:val="center"/>
            <w:rPr>
              <w:b/>
              <w:bCs/>
            </w:rPr>
          </w:pPr>
          <w:r w:rsidRPr="00C31CDC">
            <w:rPr>
              <w:b/>
              <w:bCs/>
            </w:rPr>
            <w:t>Sumário</w:t>
          </w:r>
        </w:p>
        <w:p w14:paraId="31B612BE" w14:textId="5F8512C9" w:rsidR="00F927FB" w:rsidRPr="00024001" w:rsidRDefault="002901B3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70922654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1ª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_Toc70922654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0F9DFA3" w14:textId="3A6CAE30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5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2ª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_Toc70922655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D05372B" w14:textId="359ACC77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6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3ª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_Toc70922656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8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C226D59" w14:textId="6282BD9A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7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4ª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_Toc70922657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10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FC9CB91" w14:textId="53FDA4B5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8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5ª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_Toc70922658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13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B936A84" w14:textId="44263F2C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59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Língua portuguesa 6ª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_Toc70922659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15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16A38EC" w14:textId="6A532A0A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0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1ª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_Toc70922660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17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3168FF3" w14:textId="2911CD5A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1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2ª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_Toc70922661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20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39D2B6E" w14:textId="795BDEA7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2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3ª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_Toc70922662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23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F97DFBF" w14:textId="1CCD78BE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3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4ª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_Toc70922663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26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06F727C" w14:textId="3BBDDE9B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4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5ª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_Toc70922664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29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E87DF8D" w14:textId="750665CA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5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Matemática 6ª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_Toc70922665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32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D9822A1" w14:textId="02F96FB1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6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1ª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_Toc70922666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35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10753E74" w14:textId="7C986896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7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2ª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_Toc70922667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37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CE991F2" w14:textId="0B766A1D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8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3ª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_Toc70922668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38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790FEC1" w14:textId="3E02EAAD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69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4ª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_Toc70922669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42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08A061D" w14:textId="3E8A960F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0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5ª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_Toc70922670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45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A192B66" w14:textId="1AA345EF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1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Ciências 6ª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_Toc70922671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48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2A2CFFB" w14:textId="18D7805A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2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1ª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_Toc70922672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51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B11B303" w14:textId="2DA4D6C4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3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2ª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_Toc70922673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55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10D6A54" w14:textId="3F9A5912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4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3ª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_Toc70922674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58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AB51C9E" w14:textId="0387BFAF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5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4ª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_Toc70922675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61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11795DF" w14:textId="23805E52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6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5ª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_Toc70922676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65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00DD2F88" w14:textId="751F2B65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7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Geografia 6ª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_Toc70922677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68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40752BA1" w14:textId="4DCB1A02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8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1ª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_Toc70922678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72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6A179FCE" w14:textId="462FF408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79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2ª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_Toc70922679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77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75A8B09" w14:textId="3A02D25B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0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3ª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_Toc70922680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81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5794B302" w14:textId="774AD6FA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1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4ª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_Toc70922681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84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EA42C4A" w14:textId="66002EEF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2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5ª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_Toc70922682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87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B44078B" w14:textId="7A633C65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3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História 6ª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_Toc70922683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91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BE258A7" w14:textId="224A1A85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4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1ª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_Toc70922684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95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56FF3EF" w14:textId="354888CE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5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2ª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_Toc70922685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97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2EDD5A4" w14:textId="0EF55550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6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3ª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_Toc70922686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99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1929C8CD" w14:textId="55502D60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7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4ª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_Toc70922687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101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73091A3D" w14:textId="30D76442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8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5ª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_Toc70922688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103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3F409816" w14:textId="5371FFC9" w:rsidR="00F927FB" w:rsidRPr="00024001" w:rsidRDefault="00FA33E2">
          <w:pPr>
            <w:pStyle w:val="Sumrio1"/>
            <w:tabs>
              <w:tab w:val="right" w:leader="dot" w:pos="10194"/>
            </w:tabs>
            <w:rPr>
              <w:rFonts w:asciiTheme="minorHAnsi" w:eastAsiaTheme="minorEastAsia" w:hAnsiTheme="minorHAnsi"/>
              <w:noProof/>
              <w:sz w:val="18"/>
              <w:szCs w:val="18"/>
              <w:lang w:eastAsia="pt-BR"/>
            </w:rPr>
          </w:pPr>
          <w:hyperlink w:anchor="_Toc70922689" w:history="1">
            <w:r w:rsidR="00384768" w:rsidRPr="00024001">
              <w:rPr>
                <w:rStyle w:val="Hyperlink"/>
                <w:b/>
                <w:bCs/>
                <w:noProof/>
                <w:sz w:val="20"/>
                <w:szCs w:val="18"/>
              </w:rPr>
              <w:t>Educação física 6ª semana</w:t>
            </w:r>
            <w:r w:rsidR="00384768" w:rsidRPr="00024001">
              <w:rPr>
                <w:noProof/>
                <w:webHidden/>
                <w:sz w:val="20"/>
                <w:szCs w:val="18"/>
              </w:rPr>
              <w:tab/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begin"/>
            </w:r>
            <w:r w:rsidR="00F927FB" w:rsidRPr="00024001">
              <w:rPr>
                <w:noProof/>
                <w:webHidden/>
                <w:sz w:val="20"/>
                <w:szCs w:val="18"/>
              </w:rPr>
              <w:instrText xml:space="preserve"> PAGEREF _Toc70922689 \h </w:instrText>
            </w:r>
            <w:r w:rsidR="00F927FB" w:rsidRPr="00024001">
              <w:rPr>
                <w:noProof/>
                <w:webHidden/>
                <w:sz w:val="20"/>
                <w:szCs w:val="18"/>
              </w:rPr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separate"/>
            </w:r>
            <w:r w:rsidR="008561AE">
              <w:rPr>
                <w:noProof/>
                <w:webHidden/>
                <w:sz w:val="20"/>
                <w:szCs w:val="18"/>
              </w:rPr>
              <w:t>105</w:t>
            </w:r>
            <w:r w:rsidR="00F927FB" w:rsidRPr="00024001">
              <w:rPr>
                <w:noProof/>
                <w:webHidden/>
                <w:sz w:val="20"/>
                <w:szCs w:val="18"/>
              </w:rPr>
              <w:fldChar w:fldCharType="end"/>
            </w:r>
          </w:hyperlink>
        </w:p>
        <w:p w14:paraId="2C175CA2" w14:textId="77777777" w:rsidR="002901B3" w:rsidRDefault="002901B3" w:rsidP="007A4AB0">
          <w:pPr>
            <w:spacing w:line="276" w:lineRule="auto"/>
          </w:pPr>
          <w:r>
            <w:rPr>
              <w:b/>
              <w:bCs/>
            </w:rPr>
            <w:lastRenderedPageBreak/>
            <w:fldChar w:fldCharType="end"/>
          </w:r>
        </w:p>
      </w:sdtContent>
    </w:sdt>
    <w:p w14:paraId="1749881F" w14:textId="77777777" w:rsidR="007A4AB0" w:rsidRDefault="009C4BD0" w:rsidP="007A4AB0">
      <w:pPr>
        <w:pStyle w:val="Ttulo1"/>
        <w:rPr>
          <w:b/>
          <w:bCs/>
        </w:rPr>
      </w:pPr>
      <w:bookmarkStart w:id="0" w:name="_Toc70922654"/>
      <w:r w:rsidRPr="002901B3">
        <w:rPr>
          <w:b/>
          <w:bCs/>
        </w:rPr>
        <w:t>LÍNGUA PORTUGUESA 1ª SEMANA</w:t>
      </w:r>
      <w:bookmarkEnd w:id="0"/>
    </w:p>
    <w:p w14:paraId="7AF7DBDC" w14:textId="3388187A" w:rsidR="007A4AB0" w:rsidRDefault="00A207FD" w:rsidP="007A4AB0">
      <w:r>
        <w:rPr>
          <w:noProof/>
        </w:rPr>
        <w:drawing>
          <wp:inline distT="0" distB="0" distL="0" distR="0" wp14:anchorId="552D245A" wp14:editId="5DB63E7D">
            <wp:extent cx="6479540" cy="92138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2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FDCB6" w14:textId="353C75CC" w:rsidR="00A207FD" w:rsidRDefault="00817018" w:rsidP="007A4AB0">
      <w:r>
        <w:rPr>
          <w:noProof/>
        </w:rPr>
        <w:drawing>
          <wp:inline distT="0" distB="0" distL="0" distR="0" wp14:anchorId="1267FA8B" wp14:editId="751B5944">
            <wp:extent cx="6479540" cy="808164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081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FE2C1" w14:textId="77777777" w:rsidR="00817018" w:rsidRDefault="00817018" w:rsidP="007A4AB0"/>
    <w:p w14:paraId="11BA7585" w14:textId="77777777" w:rsidR="00794F63" w:rsidRDefault="00794F63" w:rsidP="007A4AB0">
      <w:pPr>
        <w:rPr>
          <w:noProof/>
        </w:rPr>
      </w:pPr>
      <w:r w:rsidRPr="00794F63">
        <w:rPr>
          <w:noProof/>
        </w:rPr>
        <w:t xml:space="preserve"> </w:t>
      </w:r>
    </w:p>
    <w:p w14:paraId="393B26B0" w14:textId="3FDC87A2" w:rsidR="00794F63" w:rsidRDefault="00817018" w:rsidP="007A4AB0">
      <w:r>
        <w:rPr>
          <w:noProof/>
        </w:rPr>
        <w:drawing>
          <wp:inline distT="0" distB="0" distL="0" distR="0" wp14:anchorId="29510885" wp14:editId="7391EA75">
            <wp:extent cx="6479540" cy="859663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59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C38E2" w14:textId="292EE037" w:rsidR="00817018" w:rsidRDefault="00817018" w:rsidP="007A4AB0"/>
    <w:p w14:paraId="065C549B" w14:textId="1F2681BF" w:rsidR="00817018" w:rsidRDefault="00817018" w:rsidP="007A4AB0"/>
    <w:p w14:paraId="234C4226" w14:textId="3F926367" w:rsidR="00817018" w:rsidRDefault="00817018" w:rsidP="007A4AB0"/>
    <w:p w14:paraId="6DFC37B6" w14:textId="7FF24463" w:rsidR="00817018" w:rsidRDefault="00817018" w:rsidP="007A4AB0"/>
    <w:p w14:paraId="0C369329" w14:textId="25353635" w:rsidR="00817018" w:rsidRDefault="00817018" w:rsidP="007A4AB0">
      <w:r>
        <w:rPr>
          <w:noProof/>
        </w:rPr>
        <w:drawing>
          <wp:inline distT="0" distB="0" distL="0" distR="0" wp14:anchorId="6E9E4CAF" wp14:editId="18879A40">
            <wp:extent cx="6479540" cy="8665210"/>
            <wp:effectExtent l="0" t="0" r="0" b="254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6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6D687F" w14:textId="4DE90857" w:rsidR="00817018" w:rsidRDefault="00817018" w:rsidP="007A4AB0"/>
    <w:p w14:paraId="7FF1C8F8" w14:textId="79B7CA5A" w:rsidR="00817018" w:rsidRDefault="00817018" w:rsidP="007A4AB0"/>
    <w:p w14:paraId="1ADACD11" w14:textId="56F9CE14" w:rsidR="00817018" w:rsidRDefault="00817018" w:rsidP="007A4AB0"/>
    <w:p w14:paraId="2B703CED" w14:textId="77777777" w:rsidR="00794F63" w:rsidRDefault="00794F63" w:rsidP="007A4AB0"/>
    <w:p w14:paraId="63FEB93D" w14:textId="77777777" w:rsidR="009C4BD0" w:rsidRDefault="009C4BD0" w:rsidP="002901B3">
      <w:pPr>
        <w:pStyle w:val="Ttulo1"/>
        <w:rPr>
          <w:b/>
          <w:bCs/>
        </w:rPr>
      </w:pPr>
      <w:bookmarkStart w:id="1" w:name="_Toc70922655"/>
      <w:r w:rsidRPr="002901B3">
        <w:rPr>
          <w:b/>
          <w:bCs/>
        </w:rPr>
        <w:lastRenderedPageBreak/>
        <w:t>LÍNGUA PORTUGUESA 2ª SEMANA</w:t>
      </w:r>
      <w:bookmarkEnd w:id="1"/>
    </w:p>
    <w:p w14:paraId="3E1543EF" w14:textId="77777777" w:rsidR="00C31CDC" w:rsidRDefault="00C31CDC" w:rsidP="00C31CDC"/>
    <w:p w14:paraId="50DBFB72" w14:textId="47A811C9" w:rsidR="00794F63" w:rsidRDefault="006F2CCD" w:rsidP="00C31CDC">
      <w:pPr>
        <w:rPr>
          <w:rFonts w:ascii="Barlow-Regular" w:hAnsi="Barlow-Regular"/>
          <w:color w:val="242021"/>
          <w:sz w:val="18"/>
          <w:szCs w:val="18"/>
        </w:rPr>
      </w:pPr>
      <w:r w:rsidRPr="006F2CCD">
        <w:rPr>
          <w:rFonts w:cs="Arial"/>
          <w:b/>
          <w:bCs/>
          <w:color w:val="242021"/>
          <w:szCs w:val="24"/>
        </w:rPr>
        <w:t>TEMA</w:t>
      </w:r>
      <w:r w:rsidRPr="006F2CCD">
        <w:rPr>
          <w:rFonts w:cs="Arial"/>
          <w:color w:val="242021"/>
          <w:szCs w:val="24"/>
        </w:rPr>
        <w:t>: Histórias em quadrinhos</w:t>
      </w:r>
      <w:r>
        <w:rPr>
          <w:rFonts w:cs="Arial"/>
          <w:color w:val="242021"/>
          <w:szCs w:val="24"/>
        </w:rPr>
        <w:t xml:space="preserve">. </w:t>
      </w:r>
      <w:r w:rsidRPr="006F2CCD">
        <w:rPr>
          <w:rFonts w:cs="Arial"/>
          <w:color w:val="242021"/>
          <w:szCs w:val="24"/>
        </w:rPr>
        <w:t>Caro (a) estudante, nessa semana você vai ler uma história clássica escrita de uma forma</w:t>
      </w:r>
      <w:r w:rsidRPr="006F2CCD">
        <w:rPr>
          <w:rFonts w:cs="Arial"/>
          <w:color w:val="242021"/>
          <w:szCs w:val="24"/>
        </w:rPr>
        <w:t xml:space="preserve"> </w:t>
      </w:r>
      <w:r w:rsidRPr="006F2CCD">
        <w:rPr>
          <w:rFonts w:cs="Arial"/>
          <w:color w:val="242021"/>
          <w:szCs w:val="24"/>
        </w:rPr>
        <w:t>diferente. Espero que goste!</w:t>
      </w:r>
      <w:r w:rsidRPr="006F2CCD">
        <w:rPr>
          <w:rFonts w:cs="Arial"/>
          <w:color w:val="242021"/>
          <w:szCs w:val="24"/>
        </w:rPr>
        <w:br/>
      </w:r>
      <w:r w:rsidRPr="006F2CCD">
        <w:rPr>
          <w:rFonts w:cs="Arial"/>
          <w:b/>
          <w:bCs/>
          <w:color w:val="242021"/>
          <w:szCs w:val="24"/>
        </w:rPr>
        <w:t>APRESENTAÇÃO:</w:t>
      </w:r>
      <w:r w:rsidR="002F0E1F">
        <w:rPr>
          <w:rFonts w:cs="Arial"/>
          <w:b/>
          <w:bCs/>
          <w:color w:val="242021"/>
          <w:szCs w:val="24"/>
        </w:rPr>
        <w:t xml:space="preserve"> </w:t>
      </w:r>
      <w:r w:rsidRPr="006F2CCD">
        <w:rPr>
          <w:rFonts w:cs="Arial"/>
          <w:color w:val="242021"/>
          <w:szCs w:val="24"/>
        </w:rPr>
        <w:t>As histórias em quadrinhos tornaram-se um dos principais tipos de textos lidos nos séculos XX e XXI. São narrativas gráficas, ou seja, histórias narradas compostas por imagem e texto. Podem ser vistas em revistas, jornais, formato de tirinhas.</w:t>
      </w:r>
      <w:r w:rsidRPr="006F2CCD">
        <w:rPr>
          <w:rFonts w:cs="Arial"/>
          <w:color w:val="242021"/>
          <w:szCs w:val="24"/>
        </w:rPr>
        <w:br/>
      </w:r>
      <w:r w:rsidRPr="006F2CCD">
        <w:rPr>
          <w:rFonts w:cs="Arial"/>
          <w:b/>
          <w:bCs/>
          <w:color w:val="242021"/>
          <w:szCs w:val="24"/>
        </w:rPr>
        <w:t>Características:</w:t>
      </w:r>
      <w:r w:rsidRPr="006F2CCD">
        <w:rPr>
          <w:rFonts w:cs="Arial"/>
          <w:color w:val="242021"/>
          <w:szCs w:val="24"/>
        </w:rPr>
        <w:br/>
        <w:t>•</w:t>
      </w:r>
      <w:r w:rsidRPr="006F2CCD">
        <w:rPr>
          <w:rFonts w:cs="Arial"/>
          <w:b/>
          <w:bCs/>
          <w:color w:val="242021"/>
          <w:szCs w:val="24"/>
        </w:rPr>
        <w:t xml:space="preserve"> </w:t>
      </w:r>
      <w:r w:rsidRPr="002F0E1F">
        <w:rPr>
          <w:rFonts w:cs="Arial"/>
          <w:color w:val="242021"/>
          <w:szCs w:val="24"/>
        </w:rPr>
        <w:t>Balões</w:t>
      </w:r>
      <w:r w:rsidRPr="006F2CCD">
        <w:rPr>
          <w:rFonts w:cs="Arial"/>
          <w:color w:val="242021"/>
          <w:szCs w:val="24"/>
        </w:rPr>
        <w:t xml:space="preserve"> de variados tipos e formas que mostram os diálogos dos personagens ou</w:t>
      </w:r>
      <w:r w:rsidRPr="006F2CCD">
        <w:rPr>
          <w:rFonts w:cs="Arial"/>
          <w:color w:val="242021"/>
          <w:szCs w:val="24"/>
        </w:rPr>
        <w:br/>
        <w:t>suas ideias.</w:t>
      </w:r>
      <w:r w:rsidRPr="006F2CCD">
        <w:rPr>
          <w:rFonts w:cs="Arial"/>
          <w:color w:val="242021"/>
          <w:szCs w:val="24"/>
        </w:rPr>
        <w:br/>
        <w:t>• Possui elementos básicos de narrativa tais como personagens, enredo, lugar, tempo e desfecho.</w:t>
      </w:r>
      <w:r w:rsidRPr="006F2CCD">
        <w:rPr>
          <w:rFonts w:cs="Arial"/>
          <w:color w:val="242021"/>
          <w:szCs w:val="24"/>
        </w:rPr>
        <w:br/>
        <w:t>• Sequência de imagens que montam uma cena.</w:t>
      </w:r>
      <w:r w:rsidRPr="006F2CCD">
        <w:rPr>
          <w:rFonts w:cs="Arial"/>
          <w:color w:val="242021"/>
          <w:szCs w:val="24"/>
        </w:rPr>
        <w:br/>
      </w:r>
      <w:r w:rsidRPr="006F2CCD">
        <w:rPr>
          <w:rFonts w:ascii="Barlow-Regular" w:hAnsi="Barlow-Regular"/>
          <w:color w:val="242021"/>
          <w:sz w:val="18"/>
          <w:szCs w:val="18"/>
        </w:rPr>
        <w:t>Disponível em: &lt;https://brasilescola.uol.com.br/redacao/historia-quadrinhos.htm&gt;. Acesso em: 15 de março de 2021.(adaptado)</w:t>
      </w:r>
    </w:p>
    <w:p w14:paraId="15BF1587" w14:textId="5EA996C9" w:rsidR="00A958AE" w:rsidRDefault="00A958AE" w:rsidP="00C31CDC">
      <w:pPr>
        <w:rPr>
          <w:rFonts w:ascii="Barlow-Regular" w:hAnsi="Barlow-Regular"/>
          <w:color w:val="242021"/>
          <w:sz w:val="18"/>
          <w:szCs w:val="18"/>
        </w:rPr>
      </w:pPr>
    </w:p>
    <w:p w14:paraId="2B0A8672" w14:textId="0CCC3AE9" w:rsidR="00A958AE" w:rsidRDefault="00A958AE" w:rsidP="00C31CDC">
      <w:r>
        <w:rPr>
          <w:noProof/>
        </w:rPr>
        <w:drawing>
          <wp:inline distT="0" distB="0" distL="0" distR="0" wp14:anchorId="2319305A" wp14:editId="3B7EDC0A">
            <wp:extent cx="6479540" cy="5648960"/>
            <wp:effectExtent l="0" t="0" r="0" b="889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64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CB6DE" w14:textId="4A684837" w:rsidR="00A958AE" w:rsidRDefault="00A958AE" w:rsidP="00C31CDC"/>
    <w:p w14:paraId="1DA74B49" w14:textId="35FFF92D" w:rsidR="00A958AE" w:rsidRDefault="00A958AE" w:rsidP="00C31CDC"/>
    <w:p w14:paraId="3806FC07" w14:textId="7EFF79B9" w:rsidR="00A958AE" w:rsidRDefault="00A958AE" w:rsidP="00C31CDC"/>
    <w:p w14:paraId="29ED9E9A" w14:textId="1BEA3F1B" w:rsidR="00A958AE" w:rsidRDefault="00A958AE" w:rsidP="00C31CDC"/>
    <w:p w14:paraId="0483BB64" w14:textId="4CB890DE" w:rsidR="00A958AE" w:rsidRDefault="00A958AE" w:rsidP="00C31CDC"/>
    <w:p w14:paraId="5F9A6E90" w14:textId="77777777" w:rsidR="00A958AE" w:rsidRDefault="00A958AE" w:rsidP="00C31CDC"/>
    <w:p w14:paraId="199D3734" w14:textId="77777777" w:rsidR="00817018" w:rsidRDefault="00817018" w:rsidP="00C31CDC"/>
    <w:p w14:paraId="224A132A" w14:textId="348D0601" w:rsidR="00794F63" w:rsidRDefault="00A958AE" w:rsidP="00C31CDC">
      <w:r>
        <w:rPr>
          <w:noProof/>
        </w:rPr>
        <w:lastRenderedPageBreak/>
        <w:drawing>
          <wp:inline distT="0" distB="0" distL="0" distR="0" wp14:anchorId="212C3253" wp14:editId="312713D2">
            <wp:extent cx="6479540" cy="1957705"/>
            <wp:effectExtent l="0" t="0" r="0" b="4445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95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CE086E" w14:textId="77777777" w:rsidR="00794F63" w:rsidRDefault="00794F63" w:rsidP="00C31CDC"/>
    <w:p w14:paraId="11261318" w14:textId="1737EA02" w:rsidR="00794F63" w:rsidRDefault="00A958AE" w:rsidP="00C31CDC">
      <w:r>
        <w:rPr>
          <w:noProof/>
        </w:rPr>
        <w:drawing>
          <wp:inline distT="0" distB="0" distL="0" distR="0" wp14:anchorId="57191BFA" wp14:editId="7B4104BB">
            <wp:extent cx="6479540" cy="6129020"/>
            <wp:effectExtent l="0" t="0" r="0" b="508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12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73CDB" w14:textId="77777777" w:rsidR="0012383F" w:rsidRDefault="0012383F" w:rsidP="00C31CDC"/>
    <w:p w14:paraId="1CA6A628" w14:textId="77777777" w:rsidR="0012383F" w:rsidRDefault="0012383F" w:rsidP="00C31CDC"/>
    <w:p w14:paraId="4041051A" w14:textId="77777777" w:rsidR="0012383F" w:rsidRDefault="0012383F" w:rsidP="00C31CDC"/>
    <w:p w14:paraId="196D959B" w14:textId="77777777" w:rsidR="0012383F" w:rsidRDefault="0012383F" w:rsidP="00C31CDC"/>
    <w:p w14:paraId="1C112903" w14:textId="77777777" w:rsidR="0012383F" w:rsidRDefault="0012383F" w:rsidP="00C31CDC"/>
    <w:p w14:paraId="595F196D" w14:textId="77777777" w:rsidR="0012383F" w:rsidRDefault="0012383F" w:rsidP="00C31CDC"/>
    <w:p w14:paraId="305F536C" w14:textId="77777777" w:rsidR="0012383F" w:rsidRDefault="0012383F" w:rsidP="00C31CDC"/>
    <w:p w14:paraId="5410347E" w14:textId="197D1508" w:rsidR="0012383F" w:rsidRDefault="00A958AE" w:rsidP="00C31CDC">
      <w:r>
        <w:rPr>
          <w:noProof/>
        </w:rPr>
        <w:lastRenderedPageBreak/>
        <w:drawing>
          <wp:inline distT="0" distB="0" distL="0" distR="0" wp14:anchorId="7EE721E0" wp14:editId="57E2239D">
            <wp:extent cx="6479540" cy="2242185"/>
            <wp:effectExtent l="0" t="0" r="0" b="571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242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C82F5" w14:textId="3432D46C" w:rsidR="00A958AE" w:rsidRDefault="00A958AE" w:rsidP="00C31CDC"/>
    <w:p w14:paraId="1D0C0AD4" w14:textId="77777777" w:rsidR="00A958AE" w:rsidRDefault="00A958AE" w:rsidP="00C31CDC"/>
    <w:p w14:paraId="0CBAB2F3" w14:textId="77777777" w:rsidR="0012383F" w:rsidRDefault="0012383F" w:rsidP="00C31CDC"/>
    <w:p w14:paraId="716FBA57" w14:textId="77777777" w:rsidR="0012383F" w:rsidRDefault="0012383F" w:rsidP="00C31CDC"/>
    <w:p w14:paraId="664C7FEF" w14:textId="77777777" w:rsidR="0012383F" w:rsidRDefault="0012383F" w:rsidP="00C31CDC"/>
    <w:p w14:paraId="1FD4D60F" w14:textId="77777777" w:rsidR="0012383F" w:rsidRDefault="0012383F" w:rsidP="00C31CDC"/>
    <w:p w14:paraId="4324B5F2" w14:textId="77777777" w:rsidR="0012383F" w:rsidRDefault="0012383F" w:rsidP="00C31CDC"/>
    <w:p w14:paraId="7264DD1A" w14:textId="77777777" w:rsidR="0012383F" w:rsidRDefault="0012383F" w:rsidP="00C31CDC"/>
    <w:p w14:paraId="228326A2" w14:textId="77777777" w:rsidR="0012383F" w:rsidRDefault="0012383F" w:rsidP="00C31CDC"/>
    <w:p w14:paraId="1C6DD5D1" w14:textId="77777777" w:rsidR="0012383F" w:rsidRDefault="0012383F" w:rsidP="00C31CDC"/>
    <w:p w14:paraId="3CB078E9" w14:textId="77777777" w:rsidR="0012383F" w:rsidRDefault="0012383F" w:rsidP="00C31CDC"/>
    <w:p w14:paraId="591B4F25" w14:textId="77777777" w:rsidR="0012383F" w:rsidRDefault="0012383F" w:rsidP="00C31CDC"/>
    <w:p w14:paraId="07B829BE" w14:textId="77777777" w:rsidR="0012383F" w:rsidRDefault="0012383F" w:rsidP="00C31CDC"/>
    <w:p w14:paraId="3F2615B2" w14:textId="77777777" w:rsidR="0012383F" w:rsidRDefault="0012383F" w:rsidP="00C31CDC"/>
    <w:p w14:paraId="331B25EE" w14:textId="77777777" w:rsidR="0012383F" w:rsidRDefault="0012383F" w:rsidP="00C31CDC"/>
    <w:p w14:paraId="338AF441" w14:textId="77777777" w:rsidR="0012383F" w:rsidRDefault="0012383F" w:rsidP="00C31CDC"/>
    <w:p w14:paraId="74C91E74" w14:textId="77777777" w:rsidR="0012383F" w:rsidRDefault="0012383F" w:rsidP="00C31CDC"/>
    <w:p w14:paraId="62A234DC" w14:textId="77777777" w:rsidR="0012383F" w:rsidRDefault="0012383F" w:rsidP="00C31CDC"/>
    <w:p w14:paraId="03D2CB58" w14:textId="77777777" w:rsidR="0012383F" w:rsidRDefault="0012383F" w:rsidP="00C31CDC"/>
    <w:p w14:paraId="48CFA644" w14:textId="77777777" w:rsidR="0012383F" w:rsidRDefault="0012383F" w:rsidP="00C31CDC"/>
    <w:p w14:paraId="612A5A7D" w14:textId="77777777" w:rsidR="0012383F" w:rsidRDefault="0012383F" w:rsidP="00C31CDC"/>
    <w:p w14:paraId="30DE5ACF" w14:textId="77777777" w:rsidR="0012383F" w:rsidRDefault="0012383F" w:rsidP="00C31CDC"/>
    <w:p w14:paraId="5D4E722B" w14:textId="77777777" w:rsidR="0012383F" w:rsidRDefault="0012383F" w:rsidP="00C31CDC"/>
    <w:p w14:paraId="257EB397" w14:textId="77777777" w:rsidR="0012383F" w:rsidRDefault="0012383F" w:rsidP="00C31CDC"/>
    <w:p w14:paraId="08BC64C7" w14:textId="77777777" w:rsidR="0012383F" w:rsidRDefault="0012383F" w:rsidP="00C31CDC"/>
    <w:p w14:paraId="3E72CD42" w14:textId="77777777" w:rsidR="0012383F" w:rsidRDefault="0012383F" w:rsidP="00C31CDC"/>
    <w:p w14:paraId="553921D6" w14:textId="77777777" w:rsidR="0012383F" w:rsidRDefault="0012383F" w:rsidP="00C31CDC"/>
    <w:p w14:paraId="0BD3E5D0" w14:textId="77777777" w:rsidR="0012383F" w:rsidRDefault="0012383F" w:rsidP="00C31CDC"/>
    <w:p w14:paraId="5B241296" w14:textId="77777777" w:rsidR="0012383F" w:rsidRDefault="0012383F" w:rsidP="00C31CDC"/>
    <w:p w14:paraId="11E9DCE9" w14:textId="77777777" w:rsidR="0012383F" w:rsidRDefault="0012383F" w:rsidP="00C31CDC"/>
    <w:p w14:paraId="53CC9702" w14:textId="77777777" w:rsidR="0012383F" w:rsidRDefault="0012383F" w:rsidP="00C31CDC"/>
    <w:p w14:paraId="6ACA02B0" w14:textId="77777777" w:rsidR="0012383F" w:rsidRDefault="0012383F" w:rsidP="00C31CDC"/>
    <w:p w14:paraId="62D60768" w14:textId="77777777" w:rsidR="0012383F" w:rsidRDefault="0012383F" w:rsidP="00C31CDC"/>
    <w:p w14:paraId="47E70928" w14:textId="72082774" w:rsidR="0012383F" w:rsidRDefault="0012383F" w:rsidP="00C31CDC"/>
    <w:p w14:paraId="3DDE6F13" w14:textId="1957EEF7" w:rsidR="00A958AE" w:rsidRDefault="00A958AE" w:rsidP="00C31CDC"/>
    <w:p w14:paraId="5D774302" w14:textId="4340B0A4" w:rsidR="00A958AE" w:rsidRDefault="00A958AE" w:rsidP="00C31CDC"/>
    <w:p w14:paraId="23C55A59" w14:textId="35FBCE61" w:rsidR="00A958AE" w:rsidRDefault="00A958AE" w:rsidP="00C31CDC"/>
    <w:p w14:paraId="182921ED" w14:textId="03F22A57" w:rsidR="00A958AE" w:rsidRDefault="00A958AE" w:rsidP="00C31CDC"/>
    <w:p w14:paraId="7C4EFF01" w14:textId="32062EC1" w:rsidR="00A958AE" w:rsidRDefault="00A958AE" w:rsidP="00C31CDC"/>
    <w:p w14:paraId="323C743C" w14:textId="77777777" w:rsidR="00A958AE" w:rsidRDefault="00A958AE" w:rsidP="00C31CDC"/>
    <w:p w14:paraId="05571E59" w14:textId="77777777" w:rsidR="009C4BD0" w:rsidRDefault="009C4BD0" w:rsidP="002901B3">
      <w:pPr>
        <w:pStyle w:val="Ttulo1"/>
        <w:rPr>
          <w:b/>
          <w:bCs/>
        </w:rPr>
      </w:pPr>
      <w:bookmarkStart w:id="2" w:name="_Toc70922656"/>
      <w:r w:rsidRPr="002901B3">
        <w:rPr>
          <w:b/>
          <w:bCs/>
        </w:rPr>
        <w:lastRenderedPageBreak/>
        <w:t>LÍNGUA PORTUGUESA 3ª SEMANA</w:t>
      </w:r>
      <w:bookmarkEnd w:id="2"/>
    </w:p>
    <w:p w14:paraId="119BFE0E" w14:textId="7EAC9B0A" w:rsidR="004B7CFB" w:rsidRDefault="004B7CFB" w:rsidP="0012383F">
      <w:r>
        <w:rPr>
          <w:noProof/>
        </w:rPr>
        <w:drawing>
          <wp:inline distT="0" distB="0" distL="0" distR="0" wp14:anchorId="1491E648" wp14:editId="3DE41F27">
            <wp:extent cx="6248400" cy="4991100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248400" cy="499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00193E" w14:textId="2543598E" w:rsidR="0012383F" w:rsidRDefault="004B7CFB" w:rsidP="0012383F">
      <w:r>
        <w:rPr>
          <w:noProof/>
        </w:rPr>
        <w:drawing>
          <wp:inline distT="0" distB="0" distL="0" distR="0" wp14:anchorId="30B34E95" wp14:editId="53ACAB89">
            <wp:extent cx="6000750" cy="4295775"/>
            <wp:effectExtent l="0" t="0" r="0" b="9525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0075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F55AF" w14:textId="50D79223" w:rsidR="004B7CFB" w:rsidRDefault="005602DB" w:rsidP="0012383F">
      <w:r>
        <w:rPr>
          <w:noProof/>
        </w:rPr>
        <w:lastRenderedPageBreak/>
        <w:drawing>
          <wp:inline distT="0" distB="0" distL="0" distR="0" wp14:anchorId="01A5A376" wp14:editId="3283C192">
            <wp:extent cx="6019800" cy="864270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047153" cy="8681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0E33B6" w14:textId="4E1BED0B" w:rsidR="005602DB" w:rsidRDefault="005602DB" w:rsidP="0012383F">
      <w:r>
        <w:rPr>
          <w:noProof/>
        </w:rPr>
        <w:drawing>
          <wp:inline distT="0" distB="0" distL="0" distR="0" wp14:anchorId="11D119CF" wp14:editId="0FD8F5C9">
            <wp:extent cx="6019800" cy="643630"/>
            <wp:effectExtent l="0" t="0" r="0" b="4445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43196" cy="646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619FBB" w14:textId="218C2AC2" w:rsidR="005602DB" w:rsidRDefault="005602DB" w:rsidP="0012383F">
      <w:r>
        <w:rPr>
          <w:noProof/>
        </w:rPr>
        <w:drawing>
          <wp:inline distT="0" distB="0" distL="0" distR="0" wp14:anchorId="34819D36" wp14:editId="7220C444">
            <wp:extent cx="6625129" cy="5143500"/>
            <wp:effectExtent l="0" t="0" r="4445" b="0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26765" cy="514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511511" w14:textId="4622327A" w:rsidR="005602DB" w:rsidRDefault="005602DB" w:rsidP="0012383F"/>
    <w:p w14:paraId="28F73E86" w14:textId="53AB97A8" w:rsidR="005602DB" w:rsidRPr="0012383F" w:rsidRDefault="00902F62" w:rsidP="00902F62">
      <w:pPr>
        <w:spacing w:line="360" w:lineRule="auto"/>
      </w:pPr>
      <w:r w:rsidRPr="00902F62">
        <w:rPr>
          <w:rFonts w:ascii="Barlow-Bold" w:hAnsi="Barlow-Bold"/>
          <w:b/>
          <w:bCs/>
          <w:color w:val="000002"/>
          <w:sz w:val="28"/>
          <w:szCs w:val="28"/>
        </w:rPr>
        <w:t xml:space="preserve">4 – </w:t>
      </w:r>
      <w:r w:rsidRPr="00902F62">
        <w:rPr>
          <w:rFonts w:ascii="Barlow-Regular" w:hAnsi="Barlow-Regular"/>
          <w:color w:val="000002"/>
          <w:sz w:val="28"/>
          <w:szCs w:val="28"/>
        </w:rPr>
        <w:t>Após ler os textos I e II, podemos afirmar que a intenção deles é:</w:t>
      </w:r>
      <w:r w:rsidRPr="00902F62">
        <w:rPr>
          <w:rFonts w:ascii="Barlow-Regular" w:hAnsi="Barlow-Regular"/>
          <w:color w:val="000002"/>
          <w:sz w:val="28"/>
          <w:szCs w:val="28"/>
        </w:rPr>
        <w:br/>
      </w:r>
      <w:r w:rsidRPr="00902F62">
        <w:rPr>
          <w:rFonts w:ascii="Barlow-Regular" w:hAnsi="Barlow-Regular"/>
          <w:color w:val="242021"/>
          <w:sz w:val="28"/>
          <w:szCs w:val="28"/>
        </w:rPr>
        <w:t>A) (</w:t>
      </w:r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902F62">
        <w:rPr>
          <w:rFonts w:ascii="Barlow-Regular" w:hAnsi="Barlow-Regular"/>
          <w:color w:val="242021"/>
          <w:sz w:val="28"/>
          <w:szCs w:val="28"/>
        </w:rPr>
        <w:t xml:space="preserve"> ) Somente divertir o leitor</w:t>
      </w:r>
      <w:r w:rsidRPr="00902F62">
        <w:rPr>
          <w:rFonts w:ascii="Barlow-Regular" w:hAnsi="Barlow-Regular"/>
          <w:color w:val="242021"/>
          <w:sz w:val="28"/>
          <w:szCs w:val="28"/>
        </w:rPr>
        <w:br/>
        <w:t xml:space="preserve">B) ( </w:t>
      </w:r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902F62">
        <w:rPr>
          <w:rFonts w:ascii="Barlow-Regular" w:hAnsi="Barlow-Regular"/>
          <w:color w:val="242021"/>
          <w:sz w:val="28"/>
          <w:szCs w:val="28"/>
        </w:rPr>
        <w:t>) Contar uma história</w:t>
      </w:r>
      <w:r w:rsidRPr="00902F62">
        <w:rPr>
          <w:rFonts w:ascii="Barlow-Regular" w:hAnsi="Barlow-Regular"/>
          <w:color w:val="242021"/>
          <w:sz w:val="28"/>
          <w:szCs w:val="28"/>
        </w:rPr>
        <w:br/>
        <w:t>C) (</w:t>
      </w:r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902F62">
        <w:rPr>
          <w:rFonts w:ascii="Barlow-Regular" w:hAnsi="Barlow-Regular"/>
          <w:color w:val="242021"/>
          <w:sz w:val="28"/>
          <w:szCs w:val="28"/>
        </w:rPr>
        <w:t xml:space="preserve"> ) Apenas apresentar o personagem</w:t>
      </w:r>
      <w:r w:rsidRPr="00902F62">
        <w:rPr>
          <w:rFonts w:ascii="Barlow-Regular" w:hAnsi="Barlow-Regular"/>
          <w:color w:val="242021"/>
          <w:sz w:val="28"/>
          <w:szCs w:val="28"/>
        </w:rPr>
        <w:br/>
        <w:t>D) (</w:t>
      </w:r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902F62">
        <w:rPr>
          <w:rFonts w:ascii="Barlow-Regular" w:hAnsi="Barlow-Regular"/>
          <w:color w:val="242021"/>
          <w:sz w:val="28"/>
          <w:szCs w:val="28"/>
        </w:rPr>
        <w:t xml:space="preserve"> ) Apresentar o personagem e divertir o leitor</w:t>
      </w:r>
      <w:r w:rsidRPr="00902F62">
        <w:rPr>
          <w:rFonts w:ascii="Barlow-Regular" w:hAnsi="Barlow-Regular"/>
          <w:color w:val="242021"/>
          <w:sz w:val="28"/>
          <w:szCs w:val="28"/>
        </w:rPr>
        <w:br/>
      </w:r>
      <w:r w:rsidRPr="00902F62">
        <w:rPr>
          <w:rFonts w:ascii="Barlow-Bold" w:hAnsi="Barlow-Bold"/>
          <w:b/>
          <w:bCs/>
          <w:color w:val="242021"/>
          <w:sz w:val="28"/>
          <w:szCs w:val="28"/>
        </w:rPr>
        <w:t xml:space="preserve">5 – </w:t>
      </w:r>
      <w:r w:rsidRPr="00902F62">
        <w:rPr>
          <w:rFonts w:ascii="Barlow-Regular" w:hAnsi="Barlow-Regular"/>
          <w:color w:val="242021"/>
          <w:sz w:val="28"/>
          <w:szCs w:val="28"/>
        </w:rPr>
        <w:t xml:space="preserve">Quais </w:t>
      </w:r>
      <w:r w:rsidRPr="00902F62">
        <w:rPr>
          <w:rFonts w:ascii="Barlow-Regular" w:hAnsi="Barlow-Regular"/>
          <w:color w:val="000002"/>
          <w:sz w:val="28"/>
          <w:szCs w:val="28"/>
        </w:rPr>
        <w:t xml:space="preserve">são os </w:t>
      </w:r>
      <w:r w:rsidRPr="00902F62">
        <w:rPr>
          <w:rFonts w:ascii="Barlow-Regular" w:hAnsi="Barlow-Regular"/>
          <w:color w:val="242021"/>
          <w:sz w:val="28"/>
          <w:szCs w:val="28"/>
        </w:rPr>
        <w:t xml:space="preserve">gêneros textuais </w:t>
      </w:r>
      <w:r w:rsidRPr="00902F62">
        <w:rPr>
          <w:rFonts w:ascii="Barlow-Regular" w:hAnsi="Barlow-Regular"/>
          <w:color w:val="000002"/>
          <w:sz w:val="28"/>
          <w:szCs w:val="28"/>
        </w:rPr>
        <w:t>dos textos?</w:t>
      </w:r>
      <w:r w:rsidRPr="00902F62">
        <w:rPr>
          <w:rFonts w:ascii="Barlow-Regular" w:hAnsi="Barlow-Regular"/>
          <w:color w:val="000002"/>
          <w:sz w:val="28"/>
          <w:szCs w:val="28"/>
        </w:rPr>
        <w:br/>
      </w:r>
      <w:r w:rsidRPr="00902F62">
        <w:rPr>
          <w:rFonts w:ascii="Barlow-Regular" w:hAnsi="Barlow-Regular"/>
          <w:color w:val="242021"/>
          <w:sz w:val="28"/>
          <w:szCs w:val="28"/>
        </w:rPr>
        <w:t>• Texto 1__________________________________________________________________</w:t>
      </w:r>
      <w:r w:rsidRPr="00902F62">
        <w:rPr>
          <w:rFonts w:ascii="Barlow-Regular" w:hAnsi="Barlow-Regular"/>
          <w:color w:val="242021"/>
          <w:sz w:val="28"/>
          <w:szCs w:val="28"/>
        </w:rPr>
        <w:br/>
        <w:t>• Texto 2__________________________________________________________________</w:t>
      </w:r>
      <w:r w:rsidRPr="00902F62">
        <w:rPr>
          <w:rFonts w:ascii="Barlow-Regular" w:hAnsi="Barlow-Regular"/>
          <w:color w:val="242021"/>
          <w:sz w:val="28"/>
          <w:szCs w:val="28"/>
        </w:rPr>
        <w:br/>
      </w:r>
      <w:r w:rsidRPr="00902F62">
        <w:rPr>
          <w:rFonts w:ascii="Barlow-Bold" w:hAnsi="Barlow-Bold"/>
          <w:b/>
          <w:bCs/>
          <w:color w:val="000002"/>
          <w:sz w:val="28"/>
          <w:szCs w:val="28"/>
        </w:rPr>
        <w:t xml:space="preserve">6 – </w:t>
      </w:r>
      <w:r w:rsidRPr="00902F62">
        <w:rPr>
          <w:rFonts w:ascii="Barlow-Regular" w:hAnsi="Barlow-Regular"/>
          <w:color w:val="000002"/>
          <w:sz w:val="28"/>
          <w:szCs w:val="28"/>
        </w:rPr>
        <w:t>Leia em voz alta para um adulto os textos I e II.</w:t>
      </w:r>
    </w:p>
    <w:p w14:paraId="51E0ECB3" w14:textId="77777777" w:rsidR="009C4BD0" w:rsidRDefault="009C4BD0" w:rsidP="002901B3">
      <w:pPr>
        <w:pStyle w:val="Ttulo1"/>
        <w:rPr>
          <w:b/>
          <w:bCs/>
        </w:rPr>
      </w:pPr>
      <w:bookmarkStart w:id="3" w:name="_Toc70922657"/>
      <w:r w:rsidRPr="002901B3">
        <w:rPr>
          <w:b/>
          <w:bCs/>
        </w:rPr>
        <w:lastRenderedPageBreak/>
        <w:t>LÍNGUA PORTUGUESA 4ª SEMANA</w:t>
      </w:r>
      <w:bookmarkEnd w:id="3"/>
    </w:p>
    <w:p w14:paraId="3CE568B8" w14:textId="7AEEDA20" w:rsidR="0061231A" w:rsidRDefault="008B1AC2" w:rsidP="0061231A">
      <w:pPr>
        <w:jc w:val="center"/>
      </w:pPr>
      <w:r>
        <w:rPr>
          <w:noProof/>
        </w:rPr>
        <w:drawing>
          <wp:inline distT="0" distB="0" distL="0" distR="0" wp14:anchorId="000480B7" wp14:editId="60496685">
            <wp:extent cx="6479540" cy="2685415"/>
            <wp:effectExtent l="0" t="0" r="0" b="635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68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2E75A" w14:textId="34538B50" w:rsidR="008B1AC2" w:rsidRDefault="008B1AC2" w:rsidP="0061231A">
      <w:pPr>
        <w:jc w:val="center"/>
      </w:pPr>
      <w:r>
        <w:rPr>
          <w:noProof/>
        </w:rPr>
        <w:drawing>
          <wp:inline distT="0" distB="0" distL="0" distR="0" wp14:anchorId="04145D19" wp14:editId="77D8A300">
            <wp:extent cx="6479540" cy="2425700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F1E94" w14:textId="77777777" w:rsidR="0061231A" w:rsidRDefault="0061231A" w:rsidP="0061231A"/>
    <w:p w14:paraId="3B74F566" w14:textId="39496814" w:rsidR="0048294B" w:rsidRDefault="008B1AC2" w:rsidP="0061231A">
      <w:r>
        <w:rPr>
          <w:noProof/>
        </w:rPr>
        <w:drawing>
          <wp:inline distT="0" distB="0" distL="0" distR="0" wp14:anchorId="502A9BB6" wp14:editId="3C13A8C3">
            <wp:extent cx="6479540" cy="4034155"/>
            <wp:effectExtent l="0" t="0" r="0" b="4445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3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71789" w14:textId="1AAA4CF5" w:rsidR="0048294B" w:rsidRDefault="009873B2" w:rsidP="0061231A">
      <w:r>
        <w:rPr>
          <w:noProof/>
        </w:rPr>
        <w:lastRenderedPageBreak/>
        <w:drawing>
          <wp:inline distT="0" distB="0" distL="0" distR="0" wp14:anchorId="49FEE756" wp14:editId="107604FE">
            <wp:extent cx="6479540" cy="4761865"/>
            <wp:effectExtent l="0" t="0" r="0" b="635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761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570DD3" w14:textId="1C6CB9D2" w:rsidR="009873B2" w:rsidRDefault="009873B2" w:rsidP="0061231A">
      <w:r>
        <w:rPr>
          <w:noProof/>
        </w:rPr>
        <w:drawing>
          <wp:inline distT="0" distB="0" distL="0" distR="0" wp14:anchorId="3B554759" wp14:editId="090B9556">
            <wp:extent cx="6479540" cy="4733925"/>
            <wp:effectExtent l="0" t="0" r="0" b="9525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73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215BE6" w14:textId="77777777" w:rsidR="009873B2" w:rsidRDefault="009873B2" w:rsidP="0061231A"/>
    <w:p w14:paraId="724E8F33" w14:textId="600F7733" w:rsidR="0048294B" w:rsidRDefault="009873B2" w:rsidP="0061231A">
      <w:r>
        <w:rPr>
          <w:noProof/>
        </w:rPr>
        <w:drawing>
          <wp:inline distT="0" distB="0" distL="0" distR="0" wp14:anchorId="54AE2972" wp14:editId="2CF22202">
            <wp:extent cx="6479540" cy="3707765"/>
            <wp:effectExtent l="0" t="0" r="0" b="6985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0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5CBC83" w14:textId="5D724279" w:rsidR="009873B2" w:rsidRDefault="009873B2" w:rsidP="0061231A">
      <w:r>
        <w:rPr>
          <w:noProof/>
        </w:rPr>
        <w:drawing>
          <wp:inline distT="0" distB="0" distL="0" distR="0" wp14:anchorId="6A7B90B9" wp14:editId="04942FCB">
            <wp:extent cx="6479540" cy="2533650"/>
            <wp:effectExtent l="0" t="0" r="0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6CF966" w14:textId="112579A6" w:rsidR="009873B2" w:rsidRDefault="009873B2" w:rsidP="0061231A">
      <w:r>
        <w:rPr>
          <w:noProof/>
        </w:rPr>
        <w:drawing>
          <wp:inline distT="0" distB="0" distL="0" distR="0" wp14:anchorId="65B8882E" wp14:editId="119F3E1C">
            <wp:extent cx="6479540" cy="3167380"/>
            <wp:effectExtent l="0" t="0" r="0" b="0"/>
            <wp:docPr id="26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16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E8D0FC" w14:textId="77777777" w:rsidR="00F927FB" w:rsidRDefault="00F927FB" w:rsidP="00F927FB">
      <w:pPr>
        <w:pStyle w:val="Ttulo1"/>
        <w:rPr>
          <w:b/>
          <w:bCs/>
        </w:rPr>
      </w:pPr>
      <w:bookmarkStart w:id="4" w:name="_Toc70922658"/>
      <w:r w:rsidRPr="002901B3">
        <w:rPr>
          <w:b/>
          <w:bCs/>
        </w:rPr>
        <w:lastRenderedPageBreak/>
        <w:t xml:space="preserve">LÍNGUA PORTUGUESA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4"/>
    </w:p>
    <w:p w14:paraId="15A60441" w14:textId="77777777" w:rsidR="002046B6" w:rsidRDefault="002046B6" w:rsidP="002046B6">
      <w:pPr>
        <w:jc w:val="both"/>
        <w:rPr>
          <w:rFonts w:cs="Arial"/>
          <w:color w:val="242021"/>
          <w:szCs w:val="24"/>
        </w:rPr>
      </w:pPr>
    </w:p>
    <w:p w14:paraId="72330744" w14:textId="77777777" w:rsidR="009873B2" w:rsidRDefault="009873B2" w:rsidP="009873B2">
      <w:pPr>
        <w:jc w:val="both"/>
        <w:rPr>
          <w:rFonts w:ascii="Barlow-Regular" w:hAnsi="Barlow-Regular"/>
          <w:color w:val="242021"/>
          <w:sz w:val="16"/>
          <w:szCs w:val="16"/>
        </w:rPr>
      </w:pPr>
      <w:r w:rsidRPr="009873B2">
        <w:rPr>
          <w:rFonts w:ascii="Barlow-Bold" w:hAnsi="Barlow-Bold"/>
          <w:b/>
          <w:bCs/>
          <w:color w:val="242021"/>
          <w:sz w:val="26"/>
          <w:szCs w:val="24"/>
        </w:rPr>
        <w:t>TEMA</w:t>
      </w:r>
      <w:r w:rsidRPr="009873B2">
        <w:rPr>
          <w:rFonts w:ascii="Barlow-Regular" w:hAnsi="Barlow-Regular"/>
          <w:color w:val="242021"/>
          <w:sz w:val="26"/>
          <w:szCs w:val="24"/>
        </w:rPr>
        <w:t>: Textos instrucionais</w:t>
      </w:r>
      <w:r>
        <w:rPr>
          <w:rFonts w:ascii="Barlow-Regular" w:hAnsi="Barlow-Regular"/>
          <w:color w:val="242021"/>
          <w:sz w:val="26"/>
          <w:szCs w:val="24"/>
        </w:rPr>
        <w:t xml:space="preserve"> </w:t>
      </w:r>
      <w:r w:rsidRPr="009873B2">
        <w:rPr>
          <w:rFonts w:ascii="Barlow-Regular" w:hAnsi="Barlow-Regular"/>
          <w:color w:val="242021"/>
          <w:sz w:val="26"/>
          <w:szCs w:val="24"/>
        </w:rPr>
        <w:t>Caro (a) estudante, você vai fazer uma leitura de um texto que ensina a fazer uma receita</w:t>
      </w:r>
      <w:r w:rsidRPr="009873B2">
        <w:rPr>
          <w:rFonts w:ascii="Barlow-Regular" w:hAnsi="Barlow-Regular"/>
          <w:color w:val="242021"/>
          <w:sz w:val="26"/>
          <w:szCs w:val="24"/>
        </w:rPr>
        <w:t xml:space="preserve"> </w:t>
      </w:r>
      <w:r w:rsidRPr="009873B2">
        <w:rPr>
          <w:rFonts w:ascii="Barlow-Regular" w:hAnsi="Barlow-Regular"/>
          <w:color w:val="242021"/>
          <w:sz w:val="26"/>
          <w:szCs w:val="24"/>
        </w:rPr>
        <w:t>saborosa de um doce que agrada muitas pessoas.</w:t>
      </w:r>
      <w:r w:rsidRPr="009873B2">
        <w:rPr>
          <w:rFonts w:ascii="Barlow-Regular" w:hAnsi="Barlow-Regular"/>
          <w:color w:val="242021"/>
          <w:sz w:val="26"/>
          <w:szCs w:val="24"/>
        </w:rPr>
        <w:br/>
      </w:r>
      <w:r w:rsidRPr="009873B2">
        <w:rPr>
          <w:rFonts w:ascii="Barlow-Bold" w:hAnsi="Barlow-Bold"/>
          <w:b/>
          <w:bCs/>
          <w:color w:val="242021"/>
          <w:sz w:val="26"/>
          <w:szCs w:val="24"/>
        </w:rPr>
        <w:t>APRESENTAÇÃO:</w:t>
      </w:r>
      <w:r w:rsidRPr="009873B2">
        <w:rPr>
          <w:rFonts w:ascii="Barlow-Bold" w:hAnsi="Barlow-Bold"/>
          <w:b/>
          <w:bCs/>
          <w:color w:val="242021"/>
          <w:sz w:val="26"/>
          <w:szCs w:val="24"/>
        </w:rPr>
        <w:br/>
      </w:r>
      <w:r w:rsidRPr="009873B2">
        <w:rPr>
          <w:rFonts w:ascii="Barlow-Regular" w:hAnsi="Barlow-Regular"/>
          <w:color w:val="242021"/>
          <w:sz w:val="26"/>
          <w:szCs w:val="24"/>
        </w:rPr>
        <w:t xml:space="preserve">Existe um gênero textual muito útil em nosso dia a dia, e sempre que precisamos lá estamos nós à sua procura. São os chamados textos Instrucionais. </w:t>
      </w:r>
      <w:r w:rsidRPr="009873B2">
        <w:rPr>
          <w:rFonts w:ascii="Barlow-Regular" w:hAnsi="Barlow-Regular"/>
          <w:color w:val="3C3F41"/>
          <w:sz w:val="26"/>
          <w:szCs w:val="24"/>
        </w:rPr>
        <w:t>Os mesmos têm função</w:t>
      </w:r>
      <w:r w:rsidRPr="009873B2">
        <w:rPr>
          <w:rFonts w:ascii="Barlow-Regular" w:hAnsi="Barlow-Regular"/>
          <w:color w:val="3C3F41"/>
          <w:sz w:val="26"/>
          <w:szCs w:val="24"/>
        </w:rPr>
        <w:t xml:space="preserve"> </w:t>
      </w:r>
      <w:r w:rsidRPr="009873B2">
        <w:rPr>
          <w:rFonts w:ascii="Barlow-Regular" w:hAnsi="Barlow-Regular"/>
          <w:color w:val="3C3F41"/>
          <w:sz w:val="26"/>
          <w:szCs w:val="24"/>
        </w:rPr>
        <w:t xml:space="preserve">única e exclusivamente informativa. </w:t>
      </w:r>
      <w:r w:rsidRPr="009873B2">
        <w:rPr>
          <w:rFonts w:ascii="Barlow-Regular" w:hAnsi="Barlow-Regular"/>
          <w:color w:val="242021"/>
          <w:sz w:val="26"/>
          <w:szCs w:val="24"/>
        </w:rPr>
        <w:t>Dentre eles estão: manuais de eletrodomésticos,</w:t>
      </w:r>
      <w:r w:rsidRPr="009873B2">
        <w:rPr>
          <w:rFonts w:ascii="Barlow-Regular" w:hAnsi="Barlow-Regular"/>
          <w:color w:val="242021"/>
          <w:sz w:val="26"/>
          <w:szCs w:val="24"/>
        </w:rPr>
        <w:t xml:space="preserve"> </w:t>
      </w:r>
      <w:r w:rsidRPr="009873B2">
        <w:rPr>
          <w:rFonts w:ascii="Barlow-Regular" w:hAnsi="Barlow-Regular"/>
          <w:color w:val="242021"/>
          <w:sz w:val="26"/>
          <w:szCs w:val="24"/>
        </w:rPr>
        <w:t>jogos eletrônicos, receitas culinárias, rótulos de embalagens de uma forma geral, entre</w:t>
      </w:r>
      <w:r w:rsidRPr="009873B2">
        <w:rPr>
          <w:rFonts w:ascii="Barlow-Regular" w:hAnsi="Barlow-Regular"/>
          <w:color w:val="242021"/>
          <w:sz w:val="26"/>
          <w:szCs w:val="24"/>
        </w:rPr>
        <w:t xml:space="preserve"> </w:t>
      </w:r>
      <w:r w:rsidRPr="009873B2">
        <w:rPr>
          <w:rFonts w:ascii="Barlow-Regular" w:hAnsi="Barlow-Regular"/>
          <w:color w:val="242021"/>
          <w:sz w:val="26"/>
          <w:szCs w:val="24"/>
        </w:rPr>
        <w:t>outros.</w:t>
      </w:r>
      <w:r w:rsidRPr="009873B2">
        <w:rPr>
          <w:rFonts w:ascii="Barlow-Regular" w:hAnsi="Barlow-Regular"/>
          <w:color w:val="242021"/>
          <w:sz w:val="26"/>
          <w:szCs w:val="24"/>
        </w:rPr>
        <w:br/>
      </w:r>
      <w:r w:rsidRPr="009873B2">
        <w:rPr>
          <w:rFonts w:ascii="Barlow-Regular" w:hAnsi="Barlow-Regular"/>
          <w:color w:val="242021"/>
          <w:sz w:val="16"/>
          <w:szCs w:val="16"/>
        </w:rPr>
        <w:t>Disponível em: &lt;https://mundoeducacao.uol.com.br/redacao/textos-instrucionais.htm&gt; Acesso em: 30 de Março de 2021</w:t>
      </w:r>
    </w:p>
    <w:p w14:paraId="53AC30A1" w14:textId="550A917F" w:rsidR="0048294B" w:rsidRPr="009873B2" w:rsidRDefault="009873B2" w:rsidP="009873B2">
      <w:pPr>
        <w:jc w:val="both"/>
        <w:rPr>
          <w:sz w:val="22"/>
          <w:szCs w:val="20"/>
        </w:rPr>
      </w:pPr>
      <w:r w:rsidRPr="009873B2">
        <w:rPr>
          <w:rFonts w:ascii="Barlow-Bold" w:hAnsi="Barlow-Bold"/>
          <w:b/>
          <w:bCs/>
          <w:color w:val="242021"/>
          <w:sz w:val="26"/>
          <w:szCs w:val="24"/>
        </w:rPr>
        <w:t>PARA SABER MAIS:</w:t>
      </w:r>
      <w:r>
        <w:rPr>
          <w:rFonts w:ascii="Barlow-Bold" w:hAnsi="Barlow-Bold"/>
          <w:b/>
          <w:bCs/>
          <w:color w:val="242021"/>
          <w:sz w:val="26"/>
          <w:szCs w:val="24"/>
        </w:rPr>
        <w:t xml:space="preserve"> </w:t>
      </w:r>
      <w:r w:rsidRPr="009873B2">
        <w:rPr>
          <w:rFonts w:ascii="Barlow-Regular" w:hAnsi="Barlow-Regular"/>
          <w:color w:val="242021"/>
          <w:sz w:val="26"/>
          <w:szCs w:val="24"/>
        </w:rPr>
        <w:t>Se você quiser saber mais sobre as características dos textos instrucionais, como é</w:t>
      </w:r>
      <w:r>
        <w:rPr>
          <w:rFonts w:ascii="Barlow-Regular" w:hAnsi="Barlow-Regular"/>
          <w:color w:val="242021"/>
          <w:sz w:val="26"/>
          <w:szCs w:val="24"/>
        </w:rPr>
        <w:t xml:space="preserve"> </w:t>
      </w:r>
      <w:r w:rsidRPr="009873B2">
        <w:rPr>
          <w:rFonts w:ascii="Barlow-Regular" w:hAnsi="Barlow-Regular"/>
          <w:color w:val="242021"/>
          <w:sz w:val="26"/>
          <w:szCs w:val="24"/>
        </w:rPr>
        <w:t>estrutura, como eles se organizam, para que servem e outras curiosidades, assista ao</w:t>
      </w:r>
      <w:r>
        <w:rPr>
          <w:rFonts w:ascii="Barlow-Regular" w:hAnsi="Barlow-Regular"/>
          <w:color w:val="242021"/>
          <w:sz w:val="26"/>
          <w:szCs w:val="24"/>
        </w:rPr>
        <w:t xml:space="preserve"> </w:t>
      </w:r>
      <w:r w:rsidRPr="009873B2">
        <w:rPr>
          <w:rFonts w:ascii="Barlow-Regular" w:hAnsi="Barlow-Regular"/>
          <w:color w:val="242021"/>
          <w:sz w:val="26"/>
          <w:szCs w:val="24"/>
        </w:rPr>
        <w:t>vídeo “Textos instrucionais” disponível em: &lt;https://www.youtube.com/</w:t>
      </w:r>
      <w:proofErr w:type="spellStart"/>
      <w:r w:rsidRPr="009873B2">
        <w:rPr>
          <w:rFonts w:ascii="Barlow-Regular" w:hAnsi="Barlow-Regular"/>
          <w:color w:val="242021"/>
          <w:sz w:val="26"/>
          <w:szCs w:val="24"/>
        </w:rPr>
        <w:t>watch?v</w:t>
      </w:r>
      <w:proofErr w:type="spellEnd"/>
      <w:r w:rsidRPr="009873B2">
        <w:rPr>
          <w:rFonts w:ascii="Barlow-Regular" w:hAnsi="Barlow-Regular"/>
          <w:color w:val="242021"/>
          <w:sz w:val="26"/>
          <w:szCs w:val="24"/>
        </w:rPr>
        <w:t>=P-SvEE4sr90&gt;. Acesso em: 01/04/2021.</w:t>
      </w:r>
    </w:p>
    <w:p w14:paraId="4D526EBF" w14:textId="169B6C9D" w:rsidR="009873B2" w:rsidRDefault="009873B2" w:rsidP="0048294B">
      <w:r>
        <w:rPr>
          <w:noProof/>
        </w:rPr>
        <w:drawing>
          <wp:inline distT="0" distB="0" distL="0" distR="0" wp14:anchorId="63A27E60" wp14:editId="70D4C6BE">
            <wp:extent cx="6612890" cy="6486525"/>
            <wp:effectExtent l="0" t="0" r="0" b="9525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615183" cy="6488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27738" w14:textId="77777777" w:rsidR="002046B6" w:rsidRDefault="002046B6" w:rsidP="0048294B"/>
    <w:p w14:paraId="183453F2" w14:textId="77777777" w:rsidR="002046B6" w:rsidRDefault="002046B6" w:rsidP="0048294B"/>
    <w:p w14:paraId="2A853206" w14:textId="77777777" w:rsidR="002046B6" w:rsidRDefault="002046B6" w:rsidP="0048294B"/>
    <w:p w14:paraId="7C759CBD" w14:textId="59A2C5D2" w:rsidR="002046B6" w:rsidRDefault="00A73844" w:rsidP="0048294B">
      <w:r>
        <w:rPr>
          <w:noProof/>
        </w:rPr>
        <w:drawing>
          <wp:inline distT="0" distB="0" distL="0" distR="0" wp14:anchorId="548BE034" wp14:editId="2D120163">
            <wp:extent cx="6200775" cy="1389380"/>
            <wp:effectExtent l="0" t="0" r="9525" b="127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6200775" cy="138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0B08AE" w14:textId="4F441D71" w:rsidR="002046B6" w:rsidRPr="0048294B" w:rsidRDefault="00A73844" w:rsidP="0048294B">
      <w:r>
        <w:rPr>
          <w:noProof/>
        </w:rPr>
        <w:drawing>
          <wp:inline distT="0" distB="0" distL="0" distR="0" wp14:anchorId="032A666D" wp14:editId="48C56904">
            <wp:extent cx="6479540" cy="7867650"/>
            <wp:effectExtent l="0" t="0" r="0" b="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86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8C52B" w14:textId="77777777" w:rsidR="00F927FB" w:rsidRPr="002901B3" w:rsidRDefault="00F927FB" w:rsidP="00F927FB">
      <w:pPr>
        <w:pStyle w:val="Ttulo1"/>
        <w:rPr>
          <w:b/>
          <w:bCs/>
        </w:rPr>
      </w:pPr>
      <w:bookmarkStart w:id="5" w:name="_Toc70922659"/>
      <w:r w:rsidRPr="002901B3">
        <w:rPr>
          <w:b/>
          <w:bCs/>
        </w:rPr>
        <w:lastRenderedPageBreak/>
        <w:t xml:space="preserve">LÍNGUA PORTUGUESA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5"/>
    </w:p>
    <w:p w14:paraId="2190C0D0" w14:textId="77777777" w:rsidR="00F927FB" w:rsidRDefault="00F927FB" w:rsidP="00F927FB"/>
    <w:p w14:paraId="4941BC43" w14:textId="0A0A07A5" w:rsidR="002046B6" w:rsidRDefault="00A73844" w:rsidP="00F927FB">
      <w:r>
        <w:rPr>
          <w:noProof/>
        </w:rPr>
        <w:drawing>
          <wp:inline distT="0" distB="0" distL="0" distR="0" wp14:anchorId="719CAC3F" wp14:editId="1A6AB0B6">
            <wp:extent cx="6479540" cy="4599940"/>
            <wp:effectExtent l="0" t="0" r="0" b="0"/>
            <wp:docPr id="31" name="Image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99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D3EA08" w14:textId="22B93A7F" w:rsidR="00A73844" w:rsidRDefault="00A73844" w:rsidP="00F927FB">
      <w:r>
        <w:rPr>
          <w:noProof/>
        </w:rPr>
        <w:drawing>
          <wp:inline distT="0" distB="0" distL="0" distR="0" wp14:anchorId="084E58AB" wp14:editId="102CD377">
            <wp:extent cx="6479540" cy="4485640"/>
            <wp:effectExtent l="0" t="0" r="0" b="0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8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5F1CE" w14:textId="637B4E09" w:rsidR="00A73844" w:rsidRDefault="00A73844" w:rsidP="00A73844">
      <w:pPr>
        <w:spacing w:line="360" w:lineRule="auto"/>
      </w:pPr>
    </w:p>
    <w:p w14:paraId="7489168F" w14:textId="72329BFE" w:rsidR="00A73844" w:rsidRDefault="00A73844" w:rsidP="00A73844">
      <w:pPr>
        <w:spacing w:line="360" w:lineRule="auto"/>
      </w:pPr>
      <w:r w:rsidRPr="00A73844">
        <w:rPr>
          <w:rFonts w:ascii="Barlow-Regular" w:hAnsi="Barlow-Regular"/>
          <w:color w:val="242021"/>
          <w:sz w:val="28"/>
          <w:szCs w:val="28"/>
        </w:rPr>
        <w:t>• Em qual país surgiu o teatro?</w:t>
      </w:r>
      <w:r w:rsidRPr="00A73844">
        <w:rPr>
          <w:rFonts w:ascii="Barlow-Regular" w:hAnsi="Barlow-Regular"/>
          <w:color w:val="242021"/>
          <w:sz w:val="28"/>
          <w:szCs w:val="28"/>
        </w:rPr>
        <w:br/>
        <w:t>A) Brasil.</w:t>
      </w:r>
      <w:r w:rsidRPr="00A73844">
        <w:rPr>
          <w:rFonts w:ascii="Barlow-Regular" w:hAnsi="Barlow-Regular"/>
          <w:color w:val="242021"/>
          <w:sz w:val="28"/>
          <w:szCs w:val="28"/>
        </w:rPr>
        <w:br/>
        <w:t>B) Estados Unidos.</w:t>
      </w:r>
      <w:r w:rsidRPr="00A73844">
        <w:rPr>
          <w:rFonts w:ascii="Barlow-Regular" w:hAnsi="Barlow-Regular"/>
          <w:color w:val="242021"/>
          <w:sz w:val="28"/>
          <w:szCs w:val="28"/>
        </w:rPr>
        <w:br/>
        <w:t>C) Grécia.</w:t>
      </w:r>
      <w:r w:rsidRPr="00A73844">
        <w:rPr>
          <w:rFonts w:ascii="Barlow-Regular" w:hAnsi="Barlow-Regular"/>
          <w:color w:val="242021"/>
          <w:sz w:val="28"/>
          <w:szCs w:val="28"/>
        </w:rPr>
        <w:br/>
        <w:t>D) Japão.</w:t>
      </w:r>
      <w:r w:rsidRPr="00A73844">
        <w:rPr>
          <w:rFonts w:ascii="Barlow-Regular" w:hAnsi="Barlow-Regular"/>
          <w:color w:val="242021"/>
          <w:sz w:val="28"/>
          <w:szCs w:val="28"/>
        </w:rPr>
        <w:br/>
      </w:r>
      <w:r w:rsidRPr="00A73844">
        <w:rPr>
          <w:rFonts w:ascii="Barlow-Bold" w:hAnsi="Barlow-Bold"/>
          <w:b/>
          <w:bCs/>
          <w:color w:val="242021"/>
          <w:sz w:val="28"/>
          <w:szCs w:val="28"/>
        </w:rPr>
        <w:t xml:space="preserve">2 – </w:t>
      </w:r>
      <w:r w:rsidRPr="00A73844">
        <w:rPr>
          <w:rFonts w:ascii="Barlow-Regular" w:hAnsi="Barlow-Regular"/>
          <w:color w:val="242021"/>
          <w:sz w:val="28"/>
          <w:szCs w:val="28"/>
        </w:rPr>
        <w:t>Marque a alternativa que apresenta uma palavra que não é monossílaba:</w:t>
      </w:r>
      <w:r w:rsidRPr="00A73844">
        <w:rPr>
          <w:rFonts w:ascii="Barlow-Regular" w:hAnsi="Barlow-Regular"/>
          <w:color w:val="242021"/>
          <w:sz w:val="28"/>
          <w:szCs w:val="28"/>
        </w:rPr>
        <w:br/>
        <w:t>A) Quem, já</w:t>
      </w:r>
      <w:r w:rsidRPr="00A73844">
        <w:rPr>
          <w:rFonts w:ascii="Barlow-Regular" w:hAnsi="Barlow-Regular"/>
          <w:color w:val="242021"/>
          <w:sz w:val="28"/>
          <w:szCs w:val="28"/>
        </w:rPr>
        <w:br/>
        <w:t>B) Mar, flor</w:t>
      </w:r>
      <w:r w:rsidRPr="00A73844">
        <w:rPr>
          <w:rFonts w:ascii="Barlow-Regular" w:hAnsi="Barlow-Regular"/>
          <w:color w:val="242021"/>
          <w:sz w:val="28"/>
          <w:szCs w:val="28"/>
        </w:rPr>
        <w:br/>
        <w:t>C) Pá, tem</w:t>
      </w:r>
      <w:r w:rsidRPr="00A73844">
        <w:rPr>
          <w:rFonts w:ascii="Barlow-Regular" w:hAnsi="Barlow-Regular"/>
          <w:color w:val="242021"/>
          <w:sz w:val="28"/>
          <w:szCs w:val="28"/>
        </w:rPr>
        <w:br/>
        <w:t>D) Pé, ontem</w:t>
      </w:r>
      <w:r w:rsidRPr="00A73844">
        <w:rPr>
          <w:rFonts w:ascii="Barlow-Regular" w:hAnsi="Barlow-Regular"/>
          <w:color w:val="242021"/>
          <w:sz w:val="28"/>
          <w:szCs w:val="28"/>
        </w:rPr>
        <w:br/>
      </w:r>
      <w:r w:rsidRPr="00A73844">
        <w:rPr>
          <w:rFonts w:ascii="Barlow-Bold" w:hAnsi="Barlow-Bold"/>
          <w:b/>
          <w:bCs/>
          <w:color w:val="242021"/>
          <w:sz w:val="28"/>
          <w:szCs w:val="28"/>
        </w:rPr>
        <w:t xml:space="preserve">3 – </w:t>
      </w:r>
      <w:r w:rsidRPr="00A73844">
        <w:rPr>
          <w:rFonts w:ascii="Barlow-Regular" w:hAnsi="Barlow-Regular"/>
          <w:color w:val="242021"/>
          <w:sz w:val="28"/>
          <w:szCs w:val="28"/>
        </w:rPr>
        <w:t>Separe as palavras em sílabas e classifique quanto ao número:</w:t>
      </w:r>
      <w:r w:rsidRPr="00A73844">
        <w:rPr>
          <w:rFonts w:ascii="Barlow-Regular" w:hAnsi="Barlow-Regular"/>
          <w:color w:val="242021"/>
          <w:sz w:val="28"/>
          <w:szCs w:val="28"/>
        </w:rPr>
        <w:br/>
        <w:t>A) Origem _________________________________________________________________</w:t>
      </w:r>
      <w:r w:rsidRPr="00A73844">
        <w:rPr>
          <w:rFonts w:ascii="Barlow-Regular" w:hAnsi="Barlow-Regular"/>
          <w:color w:val="242021"/>
          <w:sz w:val="28"/>
          <w:szCs w:val="28"/>
        </w:rPr>
        <w:br/>
        <w:t>B) Jesuítas ________________________________________________________________</w:t>
      </w:r>
      <w:r w:rsidRPr="00A73844">
        <w:rPr>
          <w:rFonts w:ascii="Barlow-Regular" w:hAnsi="Barlow-Regular"/>
          <w:color w:val="242021"/>
          <w:sz w:val="28"/>
          <w:szCs w:val="28"/>
        </w:rPr>
        <w:br/>
        <w:t>C) Apareceu _______________________________________________________________</w:t>
      </w:r>
      <w:r w:rsidRPr="00A73844">
        <w:rPr>
          <w:rFonts w:ascii="Barlow-Regular" w:hAnsi="Barlow-Regular"/>
          <w:color w:val="242021"/>
          <w:sz w:val="28"/>
          <w:szCs w:val="28"/>
        </w:rPr>
        <w:br/>
        <w:t>D) Dramatizar ______________________________________________________________</w:t>
      </w:r>
      <w:r w:rsidRPr="00A73844">
        <w:rPr>
          <w:rFonts w:ascii="Barlow-Regular" w:hAnsi="Barlow-Regular"/>
          <w:color w:val="242021"/>
          <w:sz w:val="28"/>
          <w:szCs w:val="28"/>
        </w:rPr>
        <w:br/>
        <w:t>E) Teatro __________________________________________________________________</w:t>
      </w:r>
      <w:r w:rsidRPr="00A73844">
        <w:rPr>
          <w:rFonts w:ascii="Barlow-Regular" w:hAnsi="Barlow-Regular"/>
          <w:color w:val="242021"/>
          <w:sz w:val="28"/>
          <w:szCs w:val="28"/>
        </w:rPr>
        <w:br/>
        <w:t>F) Seu ____________________________________________________________________</w:t>
      </w:r>
      <w:r w:rsidRPr="00A73844">
        <w:rPr>
          <w:rFonts w:ascii="Barlow-Regular" w:hAnsi="Barlow-Regular"/>
          <w:color w:val="242021"/>
          <w:sz w:val="28"/>
          <w:szCs w:val="28"/>
        </w:rPr>
        <w:br/>
        <w:t>G) Danças _________________________________________________________________</w:t>
      </w:r>
      <w:r w:rsidRPr="00A73844">
        <w:rPr>
          <w:rFonts w:ascii="Barlow-Regular" w:hAnsi="Barlow-Regular"/>
          <w:color w:val="242021"/>
          <w:sz w:val="28"/>
          <w:szCs w:val="28"/>
        </w:rPr>
        <w:br/>
      </w:r>
      <w:r w:rsidRPr="00A73844">
        <w:rPr>
          <w:rFonts w:ascii="Barlow-Bold" w:hAnsi="Barlow-Bold"/>
          <w:b/>
          <w:bCs/>
          <w:color w:val="242021"/>
          <w:sz w:val="28"/>
          <w:szCs w:val="28"/>
        </w:rPr>
        <w:t xml:space="preserve">4 – </w:t>
      </w:r>
      <w:r w:rsidRPr="00A73844">
        <w:rPr>
          <w:rFonts w:ascii="Barlow-Regular" w:hAnsi="Barlow-Regular"/>
          <w:color w:val="242021"/>
          <w:sz w:val="28"/>
          <w:szCs w:val="28"/>
        </w:rPr>
        <w:t>Assinale a alternativa em que a divisão silábica está correta:</w:t>
      </w:r>
      <w:r w:rsidRPr="00A73844">
        <w:rPr>
          <w:rFonts w:ascii="Barlow-Regular" w:hAnsi="Barlow-Regular"/>
          <w:color w:val="242021"/>
          <w:sz w:val="28"/>
          <w:szCs w:val="28"/>
        </w:rPr>
        <w:br/>
        <w:t>(</w:t>
      </w:r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A73844">
        <w:rPr>
          <w:rFonts w:ascii="Barlow-Regular" w:hAnsi="Barlow-Regular"/>
          <w:color w:val="242021"/>
          <w:sz w:val="28"/>
          <w:szCs w:val="28"/>
        </w:rPr>
        <w:t xml:space="preserve"> ) </w:t>
      </w:r>
      <w:proofErr w:type="spellStart"/>
      <w:r w:rsidRPr="00A73844">
        <w:rPr>
          <w:rFonts w:ascii="Barlow-Regular" w:hAnsi="Barlow-Regular"/>
          <w:color w:val="242021"/>
          <w:sz w:val="28"/>
          <w:szCs w:val="28"/>
        </w:rPr>
        <w:t>tea-t-ro</w:t>
      </w:r>
      <w:proofErr w:type="spellEnd"/>
      <w:r w:rsidRPr="00A73844">
        <w:rPr>
          <w:rFonts w:ascii="Barlow-Regular" w:hAnsi="Barlow-Regular"/>
          <w:color w:val="242021"/>
          <w:sz w:val="28"/>
          <w:szCs w:val="28"/>
        </w:rPr>
        <w:t xml:space="preserve">, </w:t>
      </w:r>
      <w:proofErr w:type="spellStart"/>
      <w:r w:rsidRPr="00A73844">
        <w:rPr>
          <w:rFonts w:ascii="Barlow-Regular" w:hAnsi="Barlow-Regular"/>
          <w:color w:val="242021"/>
          <w:sz w:val="28"/>
          <w:szCs w:val="28"/>
        </w:rPr>
        <w:t>Gré-ci-a</w:t>
      </w:r>
      <w:proofErr w:type="spellEnd"/>
      <w:r w:rsidRPr="00A73844">
        <w:rPr>
          <w:rFonts w:ascii="Barlow-Regular" w:hAnsi="Barlow-Regular"/>
          <w:color w:val="242021"/>
          <w:sz w:val="28"/>
          <w:szCs w:val="28"/>
        </w:rPr>
        <w:t xml:space="preserve">, </w:t>
      </w:r>
      <w:proofErr w:type="spellStart"/>
      <w:r w:rsidRPr="00A73844">
        <w:rPr>
          <w:rFonts w:ascii="Barlow-Regular" w:hAnsi="Barlow-Regular"/>
          <w:color w:val="242021"/>
          <w:sz w:val="28"/>
          <w:szCs w:val="28"/>
        </w:rPr>
        <w:t>so</w:t>
      </w:r>
      <w:proofErr w:type="spellEnd"/>
      <w:r w:rsidRPr="00A73844">
        <w:rPr>
          <w:rFonts w:ascii="Barlow-Regular" w:hAnsi="Barlow-Regular"/>
          <w:color w:val="242021"/>
          <w:sz w:val="28"/>
          <w:szCs w:val="28"/>
        </w:rPr>
        <w:t>-</w:t>
      </w:r>
      <w:proofErr w:type="spellStart"/>
      <w:r w:rsidRPr="00A73844">
        <w:rPr>
          <w:rFonts w:ascii="Barlow-Regular" w:hAnsi="Barlow-Regular"/>
          <w:color w:val="242021"/>
          <w:sz w:val="28"/>
          <w:szCs w:val="28"/>
        </w:rPr>
        <w:t>ci</w:t>
      </w:r>
      <w:proofErr w:type="spellEnd"/>
      <w:r w:rsidRPr="00A73844">
        <w:rPr>
          <w:rFonts w:ascii="Barlow-Regular" w:hAnsi="Barlow-Regular"/>
          <w:color w:val="242021"/>
          <w:sz w:val="28"/>
          <w:szCs w:val="28"/>
        </w:rPr>
        <w:t>-e-da-</w:t>
      </w:r>
      <w:proofErr w:type="spellStart"/>
      <w:r w:rsidRPr="00A73844">
        <w:rPr>
          <w:rFonts w:ascii="Barlow-Regular" w:hAnsi="Barlow-Regular"/>
          <w:color w:val="242021"/>
          <w:sz w:val="28"/>
          <w:szCs w:val="28"/>
        </w:rPr>
        <w:t>des</w:t>
      </w:r>
      <w:proofErr w:type="spellEnd"/>
      <w:r w:rsidRPr="00A73844">
        <w:rPr>
          <w:rFonts w:ascii="Barlow-Regular" w:hAnsi="Barlow-Regular"/>
          <w:color w:val="242021"/>
          <w:sz w:val="28"/>
          <w:szCs w:val="28"/>
        </w:rPr>
        <w:br/>
        <w:t>(</w:t>
      </w:r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A73844">
        <w:rPr>
          <w:rFonts w:ascii="Barlow-Regular" w:hAnsi="Barlow-Regular"/>
          <w:color w:val="242021"/>
          <w:sz w:val="28"/>
          <w:szCs w:val="28"/>
        </w:rPr>
        <w:t xml:space="preserve"> ) </w:t>
      </w:r>
      <w:proofErr w:type="spellStart"/>
      <w:r w:rsidRPr="00A73844">
        <w:rPr>
          <w:rFonts w:ascii="Barlow-Regular" w:hAnsi="Barlow-Regular"/>
          <w:color w:val="242021"/>
          <w:sz w:val="28"/>
          <w:szCs w:val="28"/>
        </w:rPr>
        <w:t>ar-te</w:t>
      </w:r>
      <w:proofErr w:type="spellEnd"/>
      <w:r w:rsidRPr="00A73844">
        <w:rPr>
          <w:rFonts w:ascii="Barlow-Regular" w:hAnsi="Barlow-Regular"/>
          <w:color w:val="242021"/>
          <w:sz w:val="28"/>
          <w:szCs w:val="28"/>
        </w:rPr>
        <w:t xml:space="preserve">, de-u-se-s, </w:t>
      </w:r>
      <w:proofErr w:type="spellStart"/>
      <w:r w:rsidRPr="00A73844">
        <w:rPr>
          <w:rFonts w:ascii="Barlow-Regular" w:hAnsi="Barlow-Regular"/>
          <w:color w:val="242021"/>
          <w:sz w:val="28"/>
          <w:szCs w:val="28"/>
        </w:rPr>
        <w:t>ín-di-os</w:t>
      </w:r>
      <w:proofErr w:type="spellEnd"/>
      <w:r w:rsidRPr="00A73844">
        <w:rPr>
          <w:rFonts w:ascii="Barlow-Regular" w:hAnsi="Barlow-Regular"/>
          <w:color w:val="242021"/>
          <w:sz w:val="28"/>
          <w:szCs w:val="28"/>
        </w:rPr>
        <w:br/>
        <w:t>(</w:t>
      </w:r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A73844">
        <w:rPr>
          <w:rFonts w:ascii="Barlow-Regular" w:hAnsi="Barlow-Regular"/>
          <w:color w:val="242021"/>
          <w:sz w:val="28"/>
          <w:szCs w:val="28"/>
        </w:rPr>
        <w:t xml:space="preserve"> ) </w:t>
      </w:r>
      <w:proofErr w:type="spellStart"/>
      <w:r w:rsidRPr="00A73844">
        <w:rPr>
          <w:rFonts w:ascii="Barlow-Regular" w:hAnsi="Barlow-Regular"/>
          <w:color w:val="242021"/>
          <w:sz w:val="28"/>
          <w:szCs w:val="28"/>
        </w:rPr>
        <w:t>fa</w:t>
      </w:r>
      <w:proofErr w:type="spellEnd"/>
      <w:r w:rsidRPr="00A73844">
        <w:rPr>
          <w:rFonts w:ascii="Barlow-Regular" w:hAnsi="Barlow-Regular"/>
          <w:color w:val="242021"/>
          <w:sz w:val="28"/>
          <w:szCs w:val="28"/>
        </w:rPr>
        <w:t>-</w:t>
      </w:r>
      <w:proofErr w:type="spellStart"/>
      <w:r w:rsidRPr="00A73844">
        <w:rPr>
          <w:rFonts w:ascii="Barlow-Regular" w:hAnsi="Barlow-Regular"/>
          <w:color w:val="242021"/>
          <w:sz w:val="28"/>
          <w:szCs w:val="28"/>
        </w:rPr>
        <w:t>vo</w:t>
      </w:r>
      <w:proofErr w:type="spellEnd"/>
      <w:r w:rsidRPr="00A73844">
        <w:rPr>
          <w:rFonts w:ascii="Barlow-Regular" w:hAnsi="Barlow-Regular"/>
          <w:color w:val="242021"/>
          <w:sz w:val="28"/>
          <w:szCs w:val="28"/>
        </w:rPr>
        <w:t>-r-á-v-e-</w:t>
      </w:r>
      <w:proofErr w:type="spellStart"/>
      <w:r w:rsidRPr="00A73844">
        <w:rPr>
          <w:rFonts w:ascii="Barlow-Regular" w:hAnsi="Barlow-Regular"/>
          <w:color w:val="242021"/>
          <w:sz w:val="28"/>
          <w:szCs w:val="28"/>
        </w:rPr>
        <w:t>is</w:t>
      </w:r>
      <w:proofErr w:type="spellEnd"/>
      <w:r w:rsidRPr="00A73844">
        <w:rPr>
          <w:rFonts w:ascii="Barlow-Regular" w:hAnsi="Barlow-Regular"/>
          <w:color w:val="242021"/>
          <w:sz w:val="28"/>
          <w:szCs w:val="28"/>
        </w:rPr>
        <w:t xml:space="preserve">, </w:t>
      </w:r>
      <w:proofErr w:type="spellStart"/>
      <w:r w:rsidRPr="00A73844">
        <w:rPr>
          <w:rFonts w:ascii="Barlow-Regular" w:hAnsi="Barlow-Regular"/>
          <w:color w:val="242021"/>
          <w:sz w:val="28"/>
          <w:szCs w:val="28"/>
        </w:rPr>
        <w:t>im-plan-ta-ção</w:t>
      </w:r>
      <w:proofErr w:type="spellEnd"/>
      <w:r w:rsidRPr="00A73844">
        <w:rPr>
          <w:rFonts w:ascii="Barlow-Regular" w:hAnsi="Barlow-Regular"/>
          <w:color w:val="242021"/>
          <w:sz w:val="28"/>
          <w:szCs w:val="28"/>
        </w:rPr>
        <w:t xml:space="preserve">, </w:t>
      </w:r>
      <w:proofErr w:type="spellStart"/>
      <w:r w:rsidRPr="00A73844">
        <w:rPr>
          <w:rFonts w:ascii="Barlow-Regular" w:hAnsi="Barlow-Regular"/>
          <w:color w:val="242021"/>
          <w:sz w:val="28"/>
          <w:szCs w:val="28"/>
        </w:rPr>
        <w:t>fí-si-co</w:t>
      </w:r>
      <w:proofErr w:type="spellEnd"/>
      <w:r w:rsidRPr="00A73844">
        <w:rPr>
          <w:rFonts w:ascii="Barlow-Regular" w:hAnsi="Barlow-Regular"/>
          <w:color w:val="242021"/>
          <w:sz w:val="28"/>
          <w:szCs w:val="28"/>
        </w:rPr>
        <w:br/>
        <w:t>(</w:t>
      </w:r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A73844">
        <w:rPr>
          <w:rFonts w:ascii="Barlow-Regular" w:hAnsi="Barlow-Regular"/>
          <w:color w:val="242021"/>
          <w:sz w:val="28"/>
          <w:szCs w:val="28"/>
        </w:rPr>
        <w:t xml:space="preserve"> ) </w:t>
      </w:r>
      <w:proofErr w:type="spellStart"/>
      <w:r w:rsidRPr="00A73844">
        <w:rPr>
          <w:rFonts w:ascii="Barlow-Regular" w:hAnsi="Barlow-Regular"/>
          <w:color w:val="242021"/>
          <w:sz w:val="28"/>
          <w:szCs w:val="28"/>
        </w:rPr>
        <w:t>Di-o-ní-si-o</w:t>
      </w:r>
      <w:proofErr w:type="spellEnd"/>
      <w:r w:rsidRPr="00A73844">
        <w:rPr>
          <w:rFonts w:ascii="Barlow-Regular" w:hAnsi="Barlow-Regular"/>
          <w:color w:val="242021"/>
          <w:sz w:val="28"/>
          <w:szCs w:val="28"/>
        </w:rPr>
        <w:t xml:space="preserve">, </w:t>
      </w:r>
      <w:proofErr w:type="spellStart"/>
      <w:r w:rsidRPr="00A73844">
        <w:rPr>
          <w:rFonts w:ascii="Barlow-Regular" w:hAnsi="Barlow-Regular"/>
          <w:color w:val="242021"/>
          <w:sz w:val="28"/>
          <w:szCs w:val="28"/>
        </w:rPr>
        <w:t>dan-ças</w:t>
      </w:r>
      <w:proofErr w:type="spellEnd"/>
      <w:r w:rsidRPr="00A73844">
        <w:rPr>
          <w:rFonts w:ascii="Barlow-Regular" w:hAnsi="Barlow-Regular"/>
          <w:color w:val="242021"/>
          <w:sz w:val="28"/>
          <w:szCs w:val="28"/>
        </w:rPr>
        <w:t xml:space="preserve">, </w:t>
      </w:r>
      <w:proofErr w:type="spellStart"/>
      <w:r w:rsidRPr="00A73844">
        <w:rPr>
          <w:rFonts w:ascii="Barlow-Regular" w:hAnsi="Barlow-Regular"/>
          <w:color w:val="242021"/>
          <w:sz w:val="28"/>
          <w:szCs w:val="28"/>
        </w:rPr>
        <w:t>je-su-í-tas</w:t>
      </w:r>
      <w:proofErr w:type="spellEnd"/>
    </w:p>
    <w:p w14:paraId="79E021DD" w14:textId="77777777" w:rsidR="002046B6" w:rsidRDefault="002046B6" w:rsidP="00F927FB"/>
    <w:p w14:paraId="26801F16" w14:textId="77777777" w:rsidR="002046B6" w:rsidRDefault="002046B6" w:rsidP="00F927FB"/>
    <w:p w14:paraId="1C3555F4" w14:textId="77777777" w:rsidR="002046B6" w:rsidRDefault="002046B6" w:rsidP="00F927FB"/>
    <w:p w14:paraId="452F25A4" w14:textId="77777777" w:rsidR="002046B6" w:rsidRDefault="002046B6" w:rsidP="00F927FB"/>
    <w:p w14:paraId="3CC3E0AA" w14:textId="77777777" w:rsidR="002046B6" w:rsidRDefault="002046B6" w:rsidP="00F927FB"/>
    <w:p w14:paraId="418EBCAA" w14:textId="34681F96" w:rsidR="002046B6" w:rsidRDefault="002046B6" w:rsidP="00F927FB"/>
    <w:p w14:paraId="1990959C" w14:textId="5AC84C86" w:rsidR="00A73844" w:rsidRDefault="00A73844" w:rsidP="00F927FB"/>
    <w:p w14:paraId="512C9C20" w14:textId="77777777" w:rsidR="00A73844" w:rsidRDefault="00A73844" w:rsidP="00F927FB"/>
    <w:p w14:paraId="1BE8969C" w14:textId="77777777" w:rsidR="002046B6" w:rsidRDefault="002046B6" w:rsidP="00F927FB"/>
    <w:p w14:paraId="44E691C6" w14:textId="77777777" w:rsidR="00151BAF" w:rsidRPr="00F927FB" w:rsidRDefault="00151BAF" w:rsidP="00151BAF">
      <w:pPr>
        <w:jc w:val="center"/>
      </w:pPr>
    </w:p>
    <w:p w14:paraId="5C732E1F" w14:textId="77777777" w:rsidR="009C4BD0" w:rsidRDefault="001F4511" w:rsidP="002901B3">
      <w:pPr>
        <w:pStyle w:val="Ttulo1"/>
        <w:rPr>
          <w:b/>
          <w:bCs/>
        </w:rPr>
      </w:pPr>
      <w:bookmarkStart w:id="6" w:name="_Toc70922660"/>
      <w:r w:rsidRPr="002901B3">
        <w:rPr>
          <w:b/>
          <w:bCs/>
        </w:rPr>
        <w:lastRenderedPageBreak/>
        <w:t>MATEMÁTICA</w:t>
      </w:r>
      <w:r w:rsidR="009C4BD0" w:rsidRPr="002901B3">
        <w:rPr>
          <w:b/>
          <w:bCs/>
        </w:rPr>
        <w:t xml:space="preserve"> 1ª SEMANA</w:t>
      </w:r>
      <w:bookmarkEnd w:id="6"/>
    </w:p>
    <w:p w14:paraId="49BD4942" w14:textId="77777777" w:rsidR="00151BAF" w:rsidRDefault="00151BAF" w:rsidP="00151BAF"/>
    <w:p w14:paraId="7DB03553" w14:textId="1A657344" w:rsidR="00151BAF" w:rsidRDefault="00C2797D" w:rsidP="00151BAF">
      <w:r>
        <w:rPr>
          <w:noProof/>
        </w:rPr>
        <w:drawing>
          <wp:inline distT="0" distB="0" distL="0" distR="0" wp14:anchorId="788B5AE5" wp14:editId="4D38E2E6">
            <wp:extent cx="6479540" cy="897255"/>
            <wp:effectExtent l="0" t="0" r="0" b="0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3A5C9" w14:textId="0034B7E9" w:rsidR="00C2797D" w:rsidRDefault="00C2797D" w:rsidP="00151BAF">
      <w:r>
        <w:rPr>
          <w:noProof/>
        </w:rPr>
        <w:drawing>
          <wp:inline distT="0" distB="0" distL="0" distR="0" wp14:anchorId="01802244" wp14:editId="476BADCA">
            <wp:extent cx="6479540" cy="7981950"/>
            <wp:effectExtent l="0" t="0" r="0" b="0"/>
            <wp:docPr id="36" name="Image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98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FAB4E0" w14:textId="77777777" w:rsidR="00151BAF" w:rsidRDefault="00151BAF" w:rsidP="00151BAF"/>
    <w:p w14:paraId="0BF9DBCE" w14:textId="3B564B98" w:rsidR="00151BAF" w:rsidRDefault="00C2797D" w:rsidP="00151BAF">
      <w:r>
        <w:rPr>
          <w:noProof/>
        </w:rPr>
        <w:lastRenderedPageBreak/>
        <w:drawing>
          <wp:inline distT="0" distB="0" distL="0" distR="0" wp14:anchorId="636CDCBB" wp14:editId="0F473F5B">
            <wp:extent cx="6479540" cy="8502015"/>
            <wp:effectExtent l="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50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ECF45" w14:textId="7F828E16" w:rsidR="00C2797D" w:rsidRDefault="00C2797D" w:rsidP="00151BAF"/>
    <w:p w14:paraId="4E91E44B" w14:textId="4DEFE64A" w:rsidR="00C2797D" w:rsidRDefault="00C2797D" w:rsidP="00151BAF"/>
    <w:p w14:paraId="076284F2" w14:textId="6992E625" w:rsidR="00C2797D" w:rsidRDefault="00C2797D" w:rsidP="00151BAF"/>
    <w:p w14:paraId="4393F60E" w14:textId="1E533E0C" w:rsidR="00C2797D" w:rsidRDefault="00C2797D" w:rsidP="00151BAF"/>
    <w:p w14:paraId="7A80065B" w14:textId="1C80D383" w:rsidR="00C2797D" w:rsidRDefault="00C2797D" w:rsidP="00151BAF"/>
    <w:p w14:paraId="153F0536" w14:textId="2DB79A12" w:rsidR="00C2797D" w:rsidRDefault="00C2797D" w:rsidP="00151BAF"/>
    <w:p w14:paraId="779E79E1" w14:textId="440975F6" w:rsidR="00C2797D" w:rsidRDefault="00C2797D" w:rsidP="00151BAF">
      <w:r>
        <w:rPr>
          <w:noProof/>
        </w:rPr>
        <w:lastRenderedPageBreak/>
        <w:drawing>
          <wp:inline distT="0" distB="0" distL="0" distR="0" wp14:anchorId="39FF36EF" wp14:editId="64DC1C8E">
            <wp:extent cx="6479540" cy="8936990"/>
            <wp:effectExtent l="0" t="0" r="0" b="0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36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22D01" w14:textId="77777777" w:rsidR="00151BAF" w:rsidRDefault="00151BAF" w:rsidP="00151BAF"/>
    <w:p w14:paraId="3635378F" w14:textId="77777777" w:rsidR="00151BAF" w:rsidRDefault="00151BAF" w:rsidP="00151BAF"/>
    <w:p w14:paraId="32A14BA2" w14:textId="77777777" w:rsidR="00151BAF" w:rsidRDefault="00151BAF" w:rsidP="00151BAF"/>
    <w:p w14:paraId="637B09D1" w14:textId="77777777" w:rsidR="009C4BD0" w:rsidRDefault="001F4511" w:rsidP="002901B3">
      <w:pPr>
        <w:pStyle w:val="Ttulo1"/>
        <w:rPr>
          <w:b/>
          <w:bCs/>
        </w:rPr>
      </w:pPr>
      <w:bookmarkStart w:id="7" w:name="_Toc70922661"/>
      <w:r w:rsidRPr="002901B3">
        <w:rPr>
          <w:b/>
          <w:bCs/>
        </w:rPr>
        <w:lastRenderedPageBreak/>
        <w:t xml:space="preserve">MATEMÁTICA </w:t>
      </w:r>
      <w:r w:rsidR="009C4BD0" w:rsidRPr="002901B3">
        <w:rPr>
          <w:b/>
          <w:bCs/>
        </w:rPr>
        <w:t>2ª SEMANA</w:t>
      </w:r>
      <w:bookmarkEnd w:id="7"/>
    </w:p>
    <w:p w14:paraId="023480CE" w14:textId="77777777" w:rsidR="00151BAF" w:rsidRDefault="00151BAF" w:rsidP="00151BAF"/>
    <w:p w14:paraId="6D5A4F5E" w14:textId="315D0E0C" w:rsidR="00151BAF" w:rsidRDefault="00C2797D" w:rsidP="00151BAF">
      <w:r>
        <w:rPr>
          <w:noProof/>
        </w:rPr>
        <w:drawing>
          <wp:inline distT="0" distB="0" distL="0" distR="0" wp14:anchorId="59F0BF58" wp14:editId="29255FB7">
            <wp:extent cx="6479540" cy="381000"/>
            <wp:effectExtent l="0" t="0" r="0" b="0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3B1D3" w14:textId="26F4CEA0" w:rsidR="00151BAF" w:rsidRDefault="00C2797D" w:rsidP="00151BAF">
      <w:r>
        <w:rPr>
          <w:noProof/>
        </w:rPr>
        <w:drawing>
          <wp:inline distT="0" distB="0" distL="0" distR="0" wp14:anchorId="2A168C75" wp14:editId="7087DB4B">
            <wp:extent cx="6479540" cy="1108710"/>
            <wp:effectExtent l="0" t="0" r="0" b="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A785B4" w14:textId="1F87DD86" w:rsidR="00C2797D" w:rsidRDefault="00C2797D" w:rsidP="00151BAF">
      <w:r>
        <w:rPr>
          <w:noProof/>
        </w:rPr>
        <w:drawing>
          <wp:inline distT="0" distB="0" distL="0" distR="0" wp14:anchorId="3A4A2456" wp14:editId="1766AF6A">
            <wp:extent cx="6479540" cy="7677150"/>
            <wp:effectExtent l="0" t="0" r="0" b="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67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9BC0C" w14:textId="77777777" w:rsidR="00151BAF" w:rsidRDefault="00151BAF" w:rsidP="00151BAF"/>
    <w:p w14:paraId="17E014BE" w14:textId="77777777" w:rsidR="00151BAF" w:rsidRDefault="00151BAF" w:rsidP="00151BAF"/>
    <w:p w14:paraId="0A888495" w14:textId="7EA2DB9A" w:rsidR="004834AD" w:rsidRDefault="00C2797D" w:rsidP="00151BAF">
      <w:r>
        <w:rPr>
          <w:noProof/>
        </w:rPr>
        <w:drawing>
          <wp:inline distT="0" distB="0" distL="0" distR="0" wp14:anchorId="48CFAEFC" wp14:editId="469BB244">
            <wp:extent cx="6479540" cy="9000490"/>
            <wp:effectExtent l="0" t="0" r="0" b="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9000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30D83" w14:textId="77777777" w:rsidR="004834AD" w:rsidRDefault="004834AD" w:rsidP="00151BAF"/>
    <w:p w14:paraId="373A3C13" w14:textId="4CAEE288" w:rsidR="004834AD" w:rsidRDefault="00C2797D" w:rsidP="00151BAF">
      <w:r>
        <w:rPr>
          <w:noProof/>
        </w:rPr>
        <w:lastRenderedPageBreak/>
        <w:drawing>
          <wp:inline distT="0" distB="0" distL="0" distR="0" wp14:anchorId="6C356AE6" wp14:editId="65A1232F">
            <wp:extent cx="6479540" cy="8646795"/>
            <wp:effectExtent l="0" t="0" r="0" b="1905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46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F6471" w14:textId="77777777" w:rsidR="004834AD" w:rsidRDefault="004834AD" w:rsidP="00151BAF"/>
    <w:p w14:paraId="5F5D1E16" w14:textId="77777777" w:rsidR="004834AD" w:rsidRDefault="004834AD" w:rsidP="00151BAF"/>
    <w:p w14:paraId="1258266F" w14:textId="77777777" w:rsidR="004834AD" w:rsidRDefault="004834AD" w:rsidP="00151BAF"/>
    <w:p w14:paraId="5AC72E24" w14:textId="77777777" w:rsidR="004834AD" w:rsidRDefault="004834AD" w:rsidP="00151BAF"/>
    <w:p w14:paraId="2641EF4D" w14:textId="77777777" w:rsidR="004834AD" w:rsidRDefault="004834AD" w:rsidP="00151BAF"/>
    <w:p w14:paraId="0DB56BB7" w14:textId="71CFB6A9" w:rsidR="009C4BD0" w:rsidRDefault="006E38A9" w:rsidP="002901B3">
      <w:pPr>
        <w:pStyle w:val="Ttulo1"/>
        <w:rPr>
          <w:b/>
          <w:bCs/>
        </w:rPr>
      </w:pPr>
      <w:bookmarkStart w:id="8" w:name="_Toc70922662"/>
      <w:r w:rsidRPr="002901B3">
        <w:rPr>
          <w:b/>
          <w:bCs/>
        </w:rPr>
        <w:lastRenderedPageBreak/>
        <w:t>MATEMÁTICA</w:t>
      </w:r>
      <w:r w:rsidR="009C4BD0" w:rsidRPr="002901B3">
        <w:rPr>
          <w:b/>
          <w:bCs/>
        </w:rPr>
        <w:t xml:space="preserve"> 3ª SEMANA</w:t>
      </w:r>
      <w:bookmarkEnd w:id="8"/>
    </w:p>
    <w:p w14:paraId="489F6383" w14:textId="25B964A5" w:rsidR="00C2797D" w:rsidRDefault="00C2797D" w:rsidP="00C2797D"/>
    <w:p w14:paraId="5456CF6E" w14:textId="4123D30B" w:rsidR="00C2797D" w:rsidRDefault="00C2797D" w:rsidP="00C2797D">
      <w:r>
        <w:rPr>
          <w:noProof/>
        </w:rPr>
        <w:drawing>
          <wp:inline distT="0" distB="0" distL="0" distR="0" wp14:anchorId="43B9AAD3" wp14:editId="76CF46C1">
            <wp:extent cx="6479540" cy="5562600"/>
            <wp:effectExtent l="0" t="0" r="0" b="0"/>
            <wp:docPr id="44" name="Image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56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41262" w14:textId="3EB9979D" w:rsidR="00C2797D" w:rsidRPr="00C2797D" w:rsidRDefault="004B51E3" w:rsidP="00C2797D">
      <w:r>
        <w:rPr>
          <w:noProof/>
        </w:rPr>
        <w:drawing>
          <wp:inline distT="0" distB="0" distL="0" distR="0" wp14:anchorId="70FA3F78" wp14:editId="0B93F212">
            <wp:extent cx="6479540" cy="2362200"/>
            <wp:effectExtent l="0" t="0" r="0" b="0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20687" w14:textId="77777777" w:rsidR="004834AD" w:rsidRDefault="004834AD" w:rsidP="004834AD"/>
    <w:p w14:paraId="76F1219C" w14:textId="77777777" w:rsidR="004834AD" w:rsidRDefault="004834AD" w:rsidP="004834AD"/>
    <w:p w14:paraId="1BA36332" w14:textId="77777777" w:rsidR="004834AD" w:rsidRDefault="004834AD" w:rsidP="004834AD"/>
    <w:p w14:paraId="66214303" w14:textId="77777777" w:rsidR="004834AD" w:rsidRDefault="004834AD" w:rsidP="004834AD"/>
    <w:p w14:paraId="2514BFBB" w14:textId="77777777" w:rsidR="004834AD" w:rsidRDefault="004834AD" w:rsidP="004834AD"/>
    <w:p w14:paraId="280C2328" w14:textId="77777777" w:rsidR="004834AD" w:rsidRDefault="004834AD" w:rsidP="004834AD"/>
    <w:p w14:paraId="74AD6E2D" w14:textId="77777777" w:rsidR="004834AD" w:rsidRDefault="004834AD" w:rsidP="004834AD"/>
    <w:p w14:paraId="3C689A7A" w14:textId="5F2FE5CB" w:rsidR="004834AD" w:rsidRDefault="004B51E3" w:rsidP="004834AD">
      <w:r>
        <w:rPr>
          <w:noProof/>
        </w:rPr>
        <w:lastRenderedPageBreak/>
        <w:drawing>
          <wp:inline distT="0" distB="0" distL="0" distR="0" wp14:anchorId="2D5451C6" wp14:editId="05288617">
            <wp:extent cx="6334125" cy="5715000"/>
            <wp:effectExtent l="0" t="0" r="9525" b="0"/>
            <wp:docPr id="46" name="Imagem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334125" cy="57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F8665" w14:textId="780A5019" w:rsidR="004B51E3" w:rsidRDefault="004B51E3" w:rsidP="004834AD">
      <w:r>
        <w:rPr>
          <w:noProof/>
        </w:rPr>
        <w:drawing>
          <wp:inline distT="0" distB="0" distL="0" distR="0" wp14:anchorId="3EAFD43B" wp14:editId="036B264C">
            <wp:extent cx="6479540" cy="3815080"/>
            <wp:effectExtent l="0" t="0" r="0" b="0"/>
            <wp:docPr id="47" name="Imagem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15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FB03FA" w14:textId="3C29AC78" w:rsidR="004834AD" w:rsidRDefault="004B51E3" w:rsidP="004834AD">
      <w:r>
        <w:rPr>
          <w:noProof/>
        </w:rPr>
        <w:lastRenderedPageBreak/>
        <w:drawing>
          <wp:inline distT="0" distB="0" distL="0" distR="0" wp14:anchorId="3646F7DF" wp14:editId="478B0AC9">
            <wp:extent cx="6479540" cy="3914775"/>
            <wp:effectExtent l="0" t="0" r="0" b="9525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CA3D34" w14:textId="77777777" w:rsidR="004B51E3" w:rsidRDefault="004B51E3" w:rsidP="004834AD"/>
    <w:p w14:paraId="1FD45681" w14:textId="77777777" w:rsidR="004834AD" w:rsidRDefault="004834AD" w:rsidP="004834AD"/>
    <w:p w14:paraId="30074DAF" w14:textId="77777777" w:rsidR="004834AD" w:rsidRDefault="004834AD" w:rsidP="004834AD"/>
    <w:p w14:paraId="233BFC9B" w14:textId="77777777" w:rsidR="004834AD" w:rsidRDefault="004834AD" w:rsidP="004834AD"/>
    <w:p w14:paraId="4F568B78" w14:textId="77777777" w:rsidR="004834AD" w:rsidRDefault="004834AD" w:rsidP="004834AD"/>
    <w:p w14:paraId="4631472C" w14:textId="77777777" w:rsidR="004834AD" w:rsidRDefault="004834AD" w:rsidP="004834AD"/>
    <w:p w14:paraId="6B842EE2" w14:textId="77777777" w:rsidR="004834AD" w:rsidRDefault="004834AD" w:rsidP="004834AD"/>
    <w:p w14:paraId="49079461" w14:textId="77777777" w:rsidR="004834AD" w:rsidRDefault="004834AD" w:rsidP="004834AD"/>
    <w:p w14:paraId="42D425E1" w14:textId="77777777" w:rsidR="004834AD" w:rsidRDefault="004834AD" w:rsidP="004834AD"/>
    <w:p w14:paraId="5FBDFE01" w14:textId="77777777" w:rsidR="004834AD" w:rsidRDefault="004834AD" w:rsidP="004834AD"/>
    <w:p w14:paraId="16C66154" w14:textId="77777777" w:rsidR="004834AD" w:rsidRDefault="004834AD" w:rsidP="004834AD"/>
    <w:p w14:paraId="53909BBF" w14:textId="77777777" w:rsidR="004834AD" w:rsidRDefault="004834AD" w:rsidP="004834AD"/>
    <w:p w14:paraId="6DB3CC1F" w14:textId="77777777" w:rsidR="004834AD" w:rsidRDefault="004834AD" w:rsidP="004834AD"/>
    <w:p w14:paraId="25AAA405" w14:textId="77777777" w:rsidR="004834AD" w:rsidRDefault="004834AD" w:rsidP="004834AD"/>
    <w:p w14:paraId="1E6316E1" w14:textId="77777777" w:rsidR="004834AD" w:rsidRDefault="004834AD" w:rsidP="004834AD"/>
    <w:p w14:paraId="5A717F04" w14:textId="77777777" w:rsidR="004834AD" w:rsidRDefault="004834AD" w:rsidP="004834AD"/>
    <w:p w14:paraId="4F22AF05" w14:textId="77777777" w:rsidR="004834AD" w:rsidRDefault="004834AD" w:rsidP="004834AD"/>
    <w:p w14:paraId="00A1223F" w14:textId="77777777" w:rsidR="004834AD" w:rsidRDefault="004834AD" w:rsidP="004834AD"/>
    <w:p w14:paraId="40AB6CAE" w14:textId="77777777" w:rsidR="004834AD" w:rsidRDefault="004834AD" w:rsidP="004834AD"/>
    <w:p w14:paraId="0B7525FC" w14:textId="77777777" w:rsidR="004834AD" w:rsidRDefault="004834AD" w:rsidP="004834AD"/>
    <w:p w14:paraId="283EDA2A" w14:textId="77777777" w:rsidR="004834AD" w:rsidRDefault="004834AD" w:rsidP="004834AD"/>
    <w:p w14:paraId="0E4437C8" w14:textId="77777777" w:rsidR="004834AD" w:rsidRDefault="004834AD" w:rsidP="004834AD"/>
    <w:p w14:paraId="6A1CA1CF" w14:textId="77777777" w:rsidR="004834AD" w:rsidRDefault="004834AD" w:rsidP="004834AD"/>
    <w:p w14:paraId="67787E34" w14:textId="77777777" w:rsidR="004834AD" w:rsidRDefault="004834AD" w:rsidP="004834AD"/>
    <w:p w14:paraId="148E8256" w14:textId="77777777" w:rsidR="004834AD" w:rsidRDefault="004834AD" w:rsidP="004834AD"/>
    <w:p w14:paraId="3A2AD0DE" w14:textId="77777777" w:rsidR="004834AD" w:rsidRDefault="004834AD" w:rsidP="004834AD"/>
    <w:p w14:paraId="179BB442" w14:textId="77777777" w:rsidR="004834AD" w:rsidRDefault="004834AD" w:rsidP="004834AD"/>
    <w:p w14:paraId="4B5F1920" w14:textId="77777777" w:rsidR="004834AD" w:rsidRDefault="004834AD" w:rsidP="004834AD"/>
    <w:p w14:paraId="1A53AF9A" w14:textId="77777777" w:rsidR="004834AD" w:rsidRDefault="004834AD" w:rsidP="004834AD"/>
    <w:p w14:paraId="17846BA8" w14:textId="77777777" w:rsidR="004834AD" w:rsidRDefault="004834AD" w:rsidP="004834AD"/>
    <w:p w14:paraId="4E22D529" w14:textId="77777777" w:rsidR="004834AD" w:rsidRDefault="004834AD" w:rsidP="004834AD"/>
    <w:p w14:paraId="29586A86" w14:textId="77777777" w:rsidR="004834AD" w:rsidRDefault="004834AD" w:rsidP="004834AD"/>
    <w:p w14:paraId="66842F5F" w14:textId="5A9AC3EA" w:rsidR="0004276D" w:rsidRDefault="006E38A9" w:rsidP="00EC6D23">
      <w:pPr>
        <w:pStyle w:val="Ttulo1"/>
        <w:rPr>
          <w:b/>
          <w:bCs/>
        </w:rPr>
      </w:pPr>
      <w:bookmarkStart w:id="9" w:name="_Toc70922663"/>
      <w:r w:rsidRPr="002901B3">
        <w:rPr>
          <w:b/>
          <w:bCs/>
        </w:rPr>
        <w:lastRenderedPageBreak/>
        <w:t xml:space="preserve">MATEMÁTICA </w:t>
      </w:r>
      <w:r w:rsidR="009C4BD0" w:rsidRPr="002901B3">
        <w:rPr>
          <w:b/>
          <w:bCs/>
        </w:rPr>
        <w:t>4ª SEMANA</w:t>
      </w:r>
      <w:bookmarkEnd w:id="9"/>
    </w:p>
    <w:p w14:paraId="7E5AC18B" w14:textId="4425426D" w:rsidR="004B51E3" w:rsidRDefault="004B51E3" w:rsidP="004B51E3">
      <w:r>
        <w:rPr>
          <w:noProof/>
        </w:rPr>
        <w:drawing>
          <wp:inline distT="0" distB="0" distL="0" distR="0" wp14:anchorId="4D5FBBBB" wp14:editId="771A39B8">
            <wp:extent cx="6479540" cy="4554220"/>
            <wp:effectExtent l="0" t="0" r="0" b="0"/>
            <wp:docPr id="49" name="Imagem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5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22FBB" w14:textId="22FADE22" w:rsidR="004B51E3" w:rsidRDefault="004B51E3" w:rsidP="004B51E3"/>
    <w:p w14:paraId="0D2885E9" w14:textId="1FA9D89B" w:rsidR="004B51E3" w:rsidRPr="004B51E3" w:rsidRDefault="004B51E3" w:rsidP="004B51E3">
      <w:r>
        <w:rPr>
          <w:noProof/>
        </w:rPr>
        <w:drawing>
          <wp:inline distT="0" distB="0" distL="0" distR="0" wp14:anchorId="51E7646F" wp14:editId="1416C619">
            <wp:extent cx="6479540" cy="3803650"/>
            <wp:effectExtent l="0" t="0" r="0" b="6350"/>
            <wp:docPr id="50" name="Imagem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0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A37A9" w14:textId="48BA6547" w:rsidR="0004276D" w:rsidRDefault="0004276D" w:rsidP="0004276D">
      <w:pPr>
        <w:spacing w:line="360" w:lineRule="auto"/>
      </w:pPr>
    </w:p>
    <w:p w14:paraId="31CC377A" w14:textId="0278FF44" w:rsidR="004B51E3" w:rsidRDefault="004B51E3" w:rsidP="0004276D">
      <w:pPr>
        <w:spacing w:line="360" w:lineRule="auto"/>
      </w:pPr>
    </w:p>
    <w:p w14:paraId="76E5932A" w14:textId="2056481C" w:rsidR="004B51E3" w:rsidRDefault="004B51E3" w:rsidP="0004276D">
      <w:pPr>
        <w:spacing w:line="360" w:lineRule="auto"/>
      </w:pPr>
    </w:p>
    <w:p w14:paraId="29192E9E" w14:textId="6950090F" w:rsidR="004B51E3" w:rsidRDefault="004B51E3" w:rsidP="0004276D">
      <w:pPr>
        <w:spacing w:line="360" w:lineRule="auto"/>
      </w:pPr>
    </w:p>
    <w:p w14:paraId="3E786794" w14:textId="14D54409" w:rsidR="004B51E3" w:rsidRDefault="004B51E3" w:rsidP="0004276D">
      <w:pPr>
        <w:spacing w:line="360" w:lineRule="auto"/>
      </w:pPr>
      <w:r>
        <w:rPr>
          <w:noProof/>
        </w:rPr>
        <w:drawing>
          <wp:inline distT="0" distB="0" distL="0" distR="0" wp14:anchorId="65081F47" wp14:editId="113762C8">
            <wp:extent cx="6479540" cy="4750435"/>
            <wp:effectExtent l="0" t="0" r="0" b="0"/>
            <wp:docPr id="51" name="Imagem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75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FDBA5" w14:textId="685326F4" w:rsidR="004B51E3" w:rsidRDefault="004B51E3" w:rsidP="0004276D">
      <w:pPr>
        <w:spacing w:line="360" w:lineRule="auto"/>
      </w:pPr>
      <w:r>
        <w:rPr>
          <w:noProof/>
        </w:rPr>
        <w:drawing>
          <wp:inline distT="0" distB="0" distL="0" distR="0" wp14:anchorId="2D1F26A0" wp14:editId="0D469873">
            <wp:extent cx="6479540" cy="4468495"/>
            <wp:effectExtent l="0" t="0" r="0" b="8255"/>
            <wp:docPr id="52" name="Image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6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A3ACD" w14:textId="43607AEF" w:rsidR="004B51E3" w:rsidRDefault="001B0B07" w:rsidP="0004276D">
      <w:pPr>
        <w:spacing w:line="360" w:lineRule="auto"/>
      </w:pPr>
      <w:r>
        <w:rPr>
          <w:noProof/>
        </w:rPr>
        <w:lastRenderedPageBreak/>
        <w:drawing>
          <wp:inline distT="0" distB="0" distL="0" distR="0" wp14:anchorId="5B4775DA" wp14:editId="40276BD4">
            <wp:extent cx="6479540" cy="580390"/>
            <wp:effectExtent l="0" t="0" r="0" b="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80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8F146" w14:textId="231D5C1A" w:rsidR="001B0B07" w:rsidRDefault="001B0B07" w:rsidP="0004276D">
      <w:pPr>
        <w:spacing w:line="360" w:lineRule="auto"/>
      </w:pPr>
    </w:p>
    <w:p w14:paraId="38631B66" w14:textId="47E6B10A" w:rsidR="001B0B07" w:rsidRDefault="001B0B07" w:rsidP="0004276D">
      <w:pPr>
        <w:spacing w:line="360" w:lineRule="auto"/>
      </w:pPr>
    </w:p>
    <w:p w14:paraId="7822AA11" w14:textId="40F8CD70" w:rsidR="001B0B07" w:rsidRDefault="001B0B07" w:rsidP="0004276D">
      <w:pPr>
        <w:spacing w:line="360" w:lineRule="auto"/>
      </w:pPr>
    </w:p>
    <w:p w14:paraId="23EE1C21" w14:textId="2DFCBEDD" w:rsidR="001B0B07" w:rsidRDefault="001B0B07" w:rsidP="0004276D">
      <w:pPr>
        <w:spacing w:line="360" w:lineRule="auto"/>
      </w:pPr>
    </w:p>
    <w:p w14:paraId="5432DF67" w14:textId="7DDCBF16" w:rsidR="001B0B07" w:rsidRDefault="001B0B07" w:rsidP="0004276D">
      <w:pPr>
        <w:spacing w:line="360" w:lineRule="auto"/>
      </w:pPr>
    </w:p>
    <w:p w14:paraId="189BB98A" w14:textId="65B65D72" w:rsidR="001B0B07" w:rsidRDefault="001B0B07" w:rsidP="0004276D">
      <w:pPr>
        <w:spacing w:line="360" w:lineRule="auto"/>
      </w:pPr>
    </w:p>
    <w:p w14:paraId="202BDDA5" w14:textId="764DF20C" w:rsidR="001B0B07" w:rsidRDefault="001B0B07" w:rsidP="0004276D">
      <w:pPr>
        <w:spacing w:line="360" w:lineRule="auto"/>
      </w:pPr>
    </w:p>
    <w:p w14:paraId="274BAFE5" w14:textId="30FD3E26" w:rsidR="001B0B07" w:rsidRDefault="001B0B07" w:rsidP="0004276D">
      <w:pPr>
        <w:spacing w:line="360" w:lineRule="auto"/>
      </w:pPr>
    </w:p>
    <w:p w14:paraId="7E460AD2" w14:textId="2635D93E" w:rsidR="001B0B07" w:rsidRDefault="001B0B07" w:rsidP="0004276D">
      <w:pPr>
        <w:spacing w:line="360" w:lineRule="auto"/>
      </w:pPr>
    </w:p>
    <w:p w14:paraId="7ADBF4B7" w14:textId="2E7555D9" w:rsidR="001B0B07" w:rsidRDefault="001B0B07" w:rsidP="0004276D">
      <w:pPr>
        <w:spacing w:line="360" w:lineRule="auto"/>
      </w:pPr>
    </w:p>
    <w:p w14:paraId="666B25BE" w14:textId="35A373CE" w:rsidR="001B0B07" w:rsidRDefault="001B0B07" w:rsidP="0004276D">
      <w:pPr>
        <w:spacing w:line="360" w:lineRule="auto"/>
      </w:pPr>
    </w:p>
    <w:p w14:paraId="5A9E6872" w14:textId="4832C31F" w:rsidR="001B0B07" w:rsidRDefault="001B0B07" w:rsidP="0004276D">
      <w:pPr>
        <w:spacing w:line="360" w:lineRule="auto"/>
      </w:pPr>
    </w:p>
    <w:p w14:paraId="5E74598C" w14:textId="58DBA36F" w:rsidR="001B0B07" w:rsidRDefault="001B0B07" w:rsidP="0004276D">
      <w:pPr>
        <w:spacing w:line="360" w:lineRule="auto"/>
      </w:pPr>
    </w:p>
    <w:p w14:paraId="7D19C30B" w14:textId="3A7CB626" w:rsidR="001B0B07" w:rsidRDefault="001B0B07" w:rsidP="0004276D">
      <w:pPr>
        <w:spacing w:line="360" w:lineRule="auto"/>
      </w:pPr>
    </w:p>
    <w:p w14:paraId="5D64A7FE" w14:textId="141D8F71" w:rsidR="001B0B07" w:rsidRDefault="001B0B07" w:rsidP="0004276D">
      <w:pPr>
        <w:spacing w:line="360" w:lineRule="auto"/>
      </w:pPr>
    </w:p>
    <w:p w14:paraId="4D148F28" w14:textId="6653FE00" w:rsidR="001B0B07" w:rsidRDefault="001B0B07" w:rsidP="0004276D">
      <w:pPr>
        <w:spacing w:line="360" w:lineRule="auto"/>
      </w:pPr>
    </w:p>
    <w:p w14:paraId="3F44308C" w14:textId="7D10B003" w:rsidR="001B0B07" w:rsidRDefault="001B0B07" w:rsidP="0004276D">
      <w:pPr>
        <w:spacing w:line="360" w:lineRule="auto"/>
      </w:pPr>
    </w:p>
    <w:p w14:paraId="043D6984" w14:textId="2A0E98AD" w:rsidR="001B0B07" w:rsidRDefault="001B0B07" w:rsidP="0004276D">
      <w:pPr>
        <w:spacing w:line="360" w:lineRule="auto"/>
      </w:pPr>
    </w:p>
    <w:p w14:paraId="0D03FFF7" w14:textId="195C08A3" w:rsidR="001B0B07" w:rsidRDefault="001B0B07" w:rsidP="0004276D">
      <w:pPr>
        <w:spacing w:line="360" w:lineRule="auto"/>
      </w:pPr>
    </w:p>
    <w:p w14:paraId="7AC41965" w14:textId="382B6C25" w:rsidR="001B0B07" w:rsidRDefault="001B0B07" w:rsidP="0004276D">
      <w:pPr>
        <w:spacing w:line="360" w:lineRule="auto"/>
      </w:pPr>
    </w:p>
    <w:p w14:paraId="74E0A360" w14:textId="4747276D" w:rsidR="001B0B07" w:rsidRDefault="001B0B07" w:rsidP="0004276D">
      <w:pPr>
        <w:spacing w:line="360" w:lineRule="auto"/>
      </w:pPr>
    </w:p>
    <w:p w14:paraId="0FC05498" w14:textId="34A60FF9" w:rsidR="001B0B07" w:rsidRDefault="001B0B07" w:rsidP="0004276D">
      <w:pPr>
        <w:spacing w:line="360" w:lineRule="auto"/>
      </w:pPr>
    </w:p>
    <w:p w14:paraId="61BF955A" w14:textId="49D97897" w:rsidR="001B0B07" w:rsidRDefault="001B0B07" w:rsidP="0004276D">
      <w:pPr>
        <w:spacing w:line="360" w:lineRule="auto"/>
      </w:pPr>
    </w:p>
    <w:p w14:paraId="36F420A2" w14:textId="3DB4EECB" w:rsidR="001B0B07" w:rsidRDefault="001B0B07" w:rsidP="0004276D">
      <w:pPr>
        <w:spacing w:line="360" w:lineRule="auto"/>
      </w:pPr>
    </w:p>
    <w:p w14:paraId="6139AAA6" w14:textId="121E47C8" w:rsidR="001B0B07" w:rsidRDefault="001B0B07" w:rsidP="0004276D">
      <w:pPr>
        <w:spacing w:line="360" w:lineRule="auto"/>
      </w:pPr>
    </w:p>
    <w:p w14:paraId="2EB48CA3" w14:textId="385A0975" w:rsidR="001B0B07" w:rsidRDefault="001B0B07" w:rsidP="0004276D">
      <w:pPr>
        <w:spacing w:line="360" w:lineRule="auto"/>
      </w:pPr>
    </w:p>
    <w:p w14:paraId="7129B26E" w14:textId="0C665E13" w:rsidR="001B0B07" w:rsidRDefault="001B0B07" w:rsidP="0004276D">
      <w:pPr>
        <w:spacing w:line="360" w:lineRule="auto"/>
      </w:pPr>
    </w:p>
    <w:p w14:paraId="4E33ABEF" w14:textId="36DB8E0F" w:rsidR="001B0B07" w:rsidRDefault="001B0B07" w:rsidP="0004276D">
      <w:pPr>
        <w:spacing w:line="360" w:lineRule="auto"/>
      </w:pPr>
    </w:p>
    <w:p w14:paraId="1FE59D28" w14:textId="3A75A6FA" w:rsidR="001B0B07" w:rsidRDefault="001B0B07" w:rsidP="0004276D">
      <w:pPr>
        <w:spacing w:line="360" w:lineRule="auto"/>
      </w:pPr>
    </w:p>
    <w:p w14:paraId="4E9398F7" w14:textId="69A68D7D" w:rsidR="001B0B07" w:rsidRDefault="001B0B07" w:rsidP="0004276D">
      <w:pPr>
        <w:spacing w:line="360" w:lineRule="auto"/>
      </w:pPr>
    </w:p>
    <w:p w14:paraId="358EE5A1" w14:textId="76DB021C" w:rsidR="001B0B07" w:rsidRDefault="001B0B07" w:rsidP="0004276D">
      <w:pPr>
        <w:spacing w:line="360" w:lineRule="auto"/>
      </w:pPr>
    </w:p>
    <w:p w14:paraId="4AECEC13" w14:textId="19AE02B5" w:rsidR="001B0B07" w:rsidRDefault="001B0B07" w:rsidP="0004276D">
      <w:pPr>
        <w:spacing w:line="360" w:lineRule="auto"/>
      </w:pPr>
    </w:p>
    <w:p w14:paraId="43AA9B8B" w14:textId="77777777" w:rsidR="001B0B07" w:rsidRPr="0004276D" w:rsidRDefault="001B0B07" w:rsidP="0004276D">
      <w:pPr>
        <w:spacing w:line="360" w:lineRule="auto"/>
      </w:pPr>
    </w:p>
    <w:p w14:paraId="20D63AAB" w14:textId="77777777" w:rsidR="00F927FB" w:rsidRDefault="00F927FB" w:rsidP="00F927FB">
      <w:pPr>
        <w:pStyle w:val="Ttulo1"/>
        <w:rPr>
          <w:b/>
          <w:bCs/>
        </w:rPr>
      </w:pPr>
      <w:bookmarkStart w:id="10" w:name="_Toc70922664"/>
      <w:r w:rsidRPr="002901B3">
        <w:rPr>
          <w:b/>
          <w:bCs/>
        </w:rPr>
        <w:lastRenderedPageBreak/>
        <w:t xml:space="preserve">MATEMÁTICA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10"/>
    </w:p>
    <w:p w14:paraId="559577BA" w14:textId="29582640" w:rsidR="0018663F" w:rsidRDefault="001B0B07" w:rsidP="0004276D">
      <w:r>
        <w:rPr>
          <w:noProof/>
        </w:rPr>
        <w:drawing>
          <wp:inline distT="0" distB="0" distL="0" distR="0" wp14:anchorId="6FC30851" wp14:editId="16612F16">
            <wp:extent cx="6479540" cy="4296410"/>
            <wp:effectExtent l="0" t="0" r="0" b="8890"/>
            <wp:docPr id="54" name="Imagem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9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03520" w14:textId="54ADA61D" w:rsidR="001B0B07" w:rsidRDefault="001B0B07" w:rsidP="0004276D">
      <w:r>
        <w:rPr>
          <w:noProof/>
        </w:rPr>
        <w:drawing>
          <wp:inline distT="0" distB="0" distL="0" distR="0" wp14:anchorId="68E303F3" wp14:editId="37E7DA47">
            <wp:extent cx="6479540" cy="3764915"/>
            <wp:effectExtent l="0" t="0" r="0" b="6985"/>
            <wp:docPr id="55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6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A9BF3" w14:textId="668354DC" w:rsidR="001B0B07" w:rsidRDefault="001B0B07" w:rsidP="0004276D"/>
    <w:p w14:paraId="575B7B73" w14:textId="6B9BCA75" w:rsidR="001B0B07" w:rsidRDefault="001B0B07" w:rsidP="0004276D"/>
    <w:p w14:paraId="52B2E8FB" w14:textId="34A0D667" w:rsidR="001B0B07" w:rsidRDefault="001B0B07" w:rsidP="0004276D"/>
    <w:p w14:paraId="194DF281" w14:textId="5E5D0478" w:rsidR="001B0B07" w:rsidRDefault="001B0B07" w:rsidP="0004276D"/>
    <w:p w14:paraId="318165FB" w14:textId="4C3227B9" w:rsidR="001B0B07" w:rsidRDefault="001B0B07" w:rsidP="0004276D"/>
    <w:p w14:paraId="3B2AC05F" w14:textId="7222C005" w:rsidR="001B0B07" w:rsidRDefault="001B0B07" w:rsidP="0004276D"/>
    <w:p w14:paraId="3A2D72E8" w14:textId="7C9E081E" w:rsidR="001B0B07" w:rsidRDefault="001B0B07" w:rsidP="0004276D"/>
    <w:p w14:paraId="55AA5EEF" w14:textId="32107C95" w:rsidR="001B0B07" w:rsidRDefault="001B0B07" w:rsidP="0004276D">
      <w:r>
        <w:rPr>
          <w:noProof/>
        </w:rPr>
        <w:lastRenderedPageBreak/>
        <w:drawing>
          <wp:inline distT="0" distB="0" distL="0" distR="0" wp14:anchorId="274EB805" wp14:editId="024BD3FF">
            <wp:extent cx="6479540" cy="1985645"/>
            <wp:effectExtent l="0" t="0" r="0" b="0"/>
            <wp:docPr id="56" name="Imagem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98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83AA5" w14:textId="570A2ABC" w:rsidR="001B0B07" w:rsidRDefault="001B0B07" w:rsidP="0004276D"/>
    <w:p w14:paraId="3C16600A" w14:textId="5FDCCA13" w:rsidR="001B0B07" w:rsidRDefault="001B0B07" w:rsidP="0004276D">
      <w:r>
        <w:rPr>
          <w:noProof/>
        </w:rPr>
        <w:drawing>
          <wp:inline distT="0" distB="0" distL="0" distR="0" wp14:anchorId="6D79216B" wp14:editId="00E1573F">
            <wp:extent cx="6479540" cy="2847340"/>
            <wp:effectExtent l="0" t="0" r="0" b="0"/>
            <wp:docPr id="57" name="Imagem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4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131F7" w14:textId="5132B8BF" w:rsidR="001B0B07" w:rsidRDefault="001B0B07" w:rsidP="0004276D"/>
    <w:p w14:paraId="21E655E0" w14:textId="6735C6FA" w:rsidR="001B0B07" w:rsidRDefault="001B0B07" w:rsidP="0004276D">
      <w:r>
        <w:rPr>
          <w:noProof/>
        </w:rPr>
        <w:drawing>
          <wp:inline distT="0" distB="0" distL="0" distR="0" wp14:anchorId="0ED4794A" wp14:editId="2DBA82B9">
            <wp:extent cx="6479540" cy="4191635"/>
            <wp:effectExtent l="0" t="0" r="0" b="0"/>
            <wp:docPr id="58" name="Image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19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F4182" w14:textId="6E8F4D8F" w:rsidR="001B0B07" w:rsidRDefault="001B0B07" w:rsidP="0004276D"/>
    <w:p w14:paraId="0A9F6BCD" w14:textId="77777777" w:rsidR="001B0B07" w:rsidRDefault="001B0B07" w:rsidP="0004276D"/>
    <w:p w14:paraId="621F10F5" w14:textId="7A4FC0F0" w:rsidR="0018663F" w:rsidRDefault="001B0B07" w:rsidP="0004276D">
      <w:r>
        <w:rPr>
          <w:noProof/>
        </w:rPr>
        <w:drawing>
          <wp:inline distT="0" distB="0" distL="0" distR="0" wp14:anchorId="45BB25DD" wp14:editId="5D793D9F">
            <wp:extent cx="6048375" cy="2245360"/>
            <wp:effectExtent l="0" t="0" r="9525" b="2540"/>
            <wp:docPr id="59" name="Imagem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6048375" cy="224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14DDC" w14:textId="2FC94E52" w:rsidR="001B0B07" w:rsidRDefault="001B0B07" w:rsidP="0004276D">
      <w:r>
        <w:rPr>
          <w:noProof/>
        </w:rPr>
        <w:drawing>
          <wp:inline distT="0" distB="0" distL="0" distR="0" wp14:anchorId="4ADFD0F8" wp14:editId="4188BF13">
            <wp:extent cx="6479540" cy="3257550"/>
            <wp:effectExtent l="0" t="0" r="0" b="0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E7415" w14:textId="69F54754" w:rsidR="001B0B07" w:rsidRDefault="001B0B07" w:rsidP="0004276D">
      <w:r>
        <w:rPr>
          <w:noProof/>
        </w:rPr>
        <w:drawing>
          <wp:inline distT="0" distB="0" distL="0" distR="0" wp14:anchorId="2829EB37" wp14:editId="24D3C43E">
            <wp:extent cx="6286500" cy="3818737"/>
            <wp:effectExtent l="0" t="0" r="0" b="0"/>
            <wp:docPr id="61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6313235" cy="3834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B690A8" w14:textId="77777777" w:rsidR="00F927FB" w:rsidRDefault="00F927FB" w:rsidP="00F927FB">
      <w:pPr>
        <w:pStyle w:val="Ttulo1"/>
        <w:rPr>
          <w:b/>
          <w:bCs/>
        </w:rPr>
      </w:pPr>
      <w:bookmarkStart w:id="11" w:name="_Toc70922665"/>
      <w:r w:rsidRPr="002901B3">
        <w:rPr>
          <w:b/>
          <w:bCs/>
        </w:rPr>
        <w:lastRenderedPageBreak/>
        <w:t xml:space="preserve">MATEMÁTICA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11"/>
    </w:p>
    <w:p w14:paraId="36D866E8" w14:textId="77777777" w:rsidR="006B34FA" w:rsidRDefault="006B34FA" w:rsidP="0076501D"/>
    <w:p w14:paraId="26F09F02" w14:textId="7942512D" w:rsidR="006B34FA" w:rsidRDefault="00BE2382" w:rsidP="0076501D">
      <w:r w:rsidRPr="00BE2382">
        <w:rPr>
          <w:rFonts w:ascii="Barlow-Bold" w:hAnsi="Barlow-Bold"/>
          <w:b/>
          <w:bCs/>
          <w:color w:val="242021"/>
          <w:sz w:val="28"/>
          <w:szCs w:val="28"/>
        </w:rPr>
        <w:t xml:space="preserve">TEMA: </w:t>
      </w:r>
      <w:r w:rsidRPr="00BE2382">
        <w:rPr>
          <w:rFonts w:ascii="Barlow-Regular" w:hAnsi="Barlow-Regular"/>
          <w:color w:val="242021"/>
          <w:sz w:val="28"/>
          <w:szCs w:val="28"/>
        </w:rPr>
        <w:t>Sistema Monetário Brasileiro</w:t>
      </w:r>
      <w:r w:rsidRPr="00BE2382">
        <w:rPr>
          <w:rFonts w:ascii="Barlow-Regular" w:hAnsi="Barlow-Regular"/>
          <w:color w:val="242021"/>
          <w:sz w:val="28"/>
          <w:szCs w:val="28"/>
        </w:rPr>
        <w:br/>
        <w:t>Oi criança! Vamos aprender um pouco mais sobre o nosso Sistema Monetário?</w:t>
      </w:r>
      <w:r w:rsidRPr="00BE2382">
        <w:rPr>
          <w:rFonts w:ascii="Barlow-Regular" w:hAnsi="Barlow-Regular"/>
          <w:color w:val="242021"/>
          <w:sz w:val="28"/>
          <w:szCs w:val="28"/>
        </w:rPr>
        <w:br/>
      </w:r>
      <w:r w:rsidRPr="00BE2382">
        <w:rPr>
          <w:rFonts w:ascii="Barlow-Bold" w:hAnsi="Barlow-Bold"/>
          <w:b/>
          <w:bCs/>
          <w:color w:val="242021"/>
          <w:sz w:val="28"/>
          <w:szCs w:val="28"/>
        </w:rPr>
        <w:t>APRESENTAÇÃO:</w:t>
      </w:r>
      <w:r w:rsidRPr="00BE2382">
        <w:rPr>
          <w:rFonts w:ascii="Barlow-Bold" w:hAnsi="Barlow-Bold"/>
          <w:b/>
          <w:bCs/>
          <w:color w:val="242021"/>
          <w:sz w:val="28"/>
          <w:szCs w:val="28"/>
        </w:rPr>
        <w:br/>
      </w:r>
      <w:r w:rsidRPr="00BE2382">
        <w:rPr>
          <w:rFonts w:ascii="Barlow-Regular" w:hAnsi="Barlow-Regular"/>
          <w:color w:val="242021"/>
          <w:sz w:val="28"/>
          <w:szCs w:val="28"/>
        </w:rPr>
        <w:t>Um sistema monetário é um conjunto de regras e instituições cujo objetivo é organizar</w:t>
      </w:r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BE2382">
        <w:rPr>
          <w:rFonts w:ascii="Barlow-Regular" w:hAnsi="Barlow-Regular"/>
          <w:color w:val="242021"/>
          <w:sz w:val="28"/>
          <w:szCs w:val="28"/>
        </w:rPr>
        <w:t>a moeda em um determinado espaço monetário. Todos nós temos de aprender a melhor forma de gastar o nosso dinheiro. Devemos lidar com o dinheiro de forma equilibrada e responsável.</w:t>
      </w:r>
      <w:r w:rsidRPr="00BE2382">
        <w:rPr>
          <w:rFonts w:ascii="Barlow-Regular" w:hAnsi="Barlow-Regular"/>
          <w:color w:val="242021"/>
          <w:sz w:val="28"/>
          <w:szCs w:val="28"/>
        </w:rPr>
        <w:br/>
        <w:t>Quando compramos ou vendemos alguma coisa, usamos dinheiro. Todo país tem o</w:t>
      </w:r>
      <w:r w:rsidRPr="00BE2382">
        <w:rPr>
          <w:rFonts w:ascii="Barlow-Regular" w:hAnsi="Barlow-Regular"/>
          <w:color w:val="242021"/>
          <w:sz w:val="28"/>
          <w:szCs w:val="28"/>
        </w:rPr>
        <w:br/>
        <w:t>seu dinheiro.</w:t>
      </w:r>
      <w:r w:rsidRPr="00BE2382">
        <w:rPr>
          <w:rFonts w:ascii="Barlow-Regular" w:hAnsi="Barlow-Regular"/>
          <w:color w:val="242021"/>
          <w:sz w:val="28"/>
          <w:szCs w:val="28"/>
        </w:rPr>
        <w:br/>
        <w:t>O nosso dinheiro é o real. O símbolo do real é R$. O nosso dinheiro pode ser encontrado</w:t>
      </w:r>
      <w:r>
        <w:rPr>
          <w:rFonts w:ascii="Barlow-Regular" w:hAnsi="Barlow-Regular"/>
          <w:color w:val="242021"/>
          <w:sz w:val="28"/>
          <w:szCs w:val="28"/>
        </w:rPr>
        <w:t xml:space="preserve"> </w:t>
      </w:r>
      <w:r w:rsidRPr="00BE2382">
        <w:rPr>
          <w:rFonts w:ascii="Barlow-Regular" w:hAnsi="Barlow-Regular"/>
          <w:color w:val="242021"/>
          <w:sz w:val="28"/>
          <w:szCs w:val="28"/>
        </w:rPr>
        <w:t>em moedas e cédulas (notas).</w:t>
      </w:r>
      <w:r w:rsidRPr="00BE2382">
        <w:rPr>
          <w:rFonts w:ascii="Barlow-Regular" w:hAnsi="Barlow-Regular"/>
          <w:color w:val="242021"/>
          <w:sz w:val="28"/>
          <w:szCs w:val="28"/>
        </w:rPr>
        <w:br/>
      </w:r>
      <w:r w:rsidRPr="00BE2382">
        <w:rPr>
          <w:rFonts w:ascii="Barlow-Regular" w:hAnsi="Barlow-Regular"/>
          <w:color w:val="242021"/>
          <w:sz w:val="18"/>
          <w:szCs w:val="18"/>
        </w:rPr>
        <w:t>Disponível em:&lt;https://www.pedagogia.com.br/</w:t>
      </w:r>
      <w:proofErr w:type="spellStart"/>
      <w:r w:rsidRPr="00BE2382">
        <w:rPr>
          <w:rFonts w:ascii="Barlow-Regular" w:hAnsi="Barlow-Regular"/>
          <w:color w:val="242021"/>
          <w:sz w:val="18"/>
          <w:szCs w:val="18"/>
        </w:rPr>
        <w:t>atividade.php?id</w:t>
      </w:r>
      <w:proofErr w:type="spellEnd"/>
      <w:r w:rsidRPr="00BE2382">
        <w:rPr>
          <w:rFonts w:ascii="Barlow-Regular" w:hAnsi="Barlow-Regular"/>
          <w:color w:val="242021"/>
          <w:sz w:val="18"/>
          <w:szCs w:val="18"/>
        </w:rPr>
        <w:t>=211&gt;. Acesso em: 26 de março de 2</w:t>
      </w:r>
      <w:r>
        <w:rPr>
          <w:noProof/>
        </w:rPr>
        <w:drawing>
          <wp:inline distT="0" distB="0" distL="0" distR="0" wp14:anchorId="00312F60" wp14:editId="5BEA0734">
            <wp:extent cx="6479540" cy="6448425"/>
            <wp:effectExtent l="0" t="0" r="0" b="9525"/>
            <wp:docPr id="63" name="Imagem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44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E2382">
        <w:rPr>
          <w:rFonts w:ascii="Barlow-Regular" w:hAnsi="Barlow-Regular"/>
          <w:color w:val="242021"/>
          <w:sz w:val="18"/>
          <w:szCs w:val="18"/>
        </w:rPr>
        <w:t>021.</w:t>
      </w:r>
    </w:p>
    <w:p w14:paraId="6CBF73E6" w14:textId="5F51CB15" w:rsidR="00BE2382" w:rsidRDefault="00BE2382" w:rsidP="0076501D"/>
    <w:p w14:paraId="7810E990" w14:textId="77777777" w:rsidR="006B34FA" w:rsidRDefault="006B34FA" w:rsidP="0076501D"/>
    <w:p w14:paraId="3BDD3159" w14:textId="4F581A73" w:rsidR="006B34FA" w:rsidRDefault="00BE2382" w:rsidP="0076501D">
      <w:r>
        <w:rPr>
          <w:noProof/>
        </w:rPr>
        <w:drawing>
          <wp:inline distT="0" distB="0" distL="0" distR="0" wp14:anchorId="10F87D88" wp14:editId="5072634B">
            <wp:extent cx="6479540" cy="8982075"/>
            <wp:effectExtent l="0" t="0" r="0" b="9525"/>
            <wp:docPr id="64" name="Imagem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8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B7E54" w14:textId="784D8F8B" w:rsidR="00BE2382" w:rsidRDefault="00BE2382" w:rsidP="0076501D"/>
    <w:p w14:paraId="5288BF4E" w14:textId="631FFE42" w:rsidR="00BE2382" w:rsidRDefault="00BE2382" w:rsidP="0076501D"/>
    <w:p w14:paraId="5D6A0B88" w14:textId="054C2925" w:rsidR="00BE2382" w:rsidRDefault="00BE2382" w:rsidP="0076501D">
      <w:r>
        <w:rPr>
          <w:noProof/>
        </w:rPr>
        <w:lastRenderedPageBreak/>
        <w:drawing>
          <wp:inline distT="0" distB="0" distL="0" distR="0" wp14:anchorId="3A536E91" wp14:editId="6669D639">
            <wp:extent cx="6479540" cy="4974590"/>
            <wp:effectExtent l="0" t="0" r="0" b="0"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7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D31B26" w14:textId="1885C062" w:rsidR="00BE2382" w:rsidRDefault="00BE2382" w:rsidP="0076501D"/>
    <w:p w14:paraId="5E323582" w14:textId="473BA820" w:rsidR="00BE2382" w:rsidRDefault="00BE2382" w:rsidP="0076501D"/>
    <w:p w14:paraId="56AD9CAE" w14:textId="5D609CDF" w:rsidR="00BE2382" w:rsidRDefault="00BE2382" w:rsidP="0076501D"/>
    <w:p w14:paraId="5E6EF2CC" w14:textId="61656981" w:rsidR="00BE2382" w:rsidRDefault="00BE2382" w:rsidP="0076501D"/>
    <w:p w14:paraId="0A8D5B33" w14:textId="6BF06521" w:rsidR="00BE2382" w:rsidRDefault="00BE2382" w:rsidP="0076501D"/>
    <w:p w14:paraId="00648646" w14:textId="2B7FD278" w:rsidR="00BE2382" w:rsidRDefault="00BE2382" w:rsidP="0076501D"/>
    <w:p w14:paraId="61BA116C" w14:textId="3A3B3D91" w:rsidR="00BE2382" w:rsidRDefault="00BE2382" w:rsidP="0076501D"/>
    <w:p w14:paraId="0DB5BBA5" w14:textId="0FEC65DD" w:rsidR="00BE2382" w:rsidRDefault="00BE2382" w:rsidP="0076501D"/>
    <w:p w14:paraId="7B0C763F" w14:textId="28213A1C" w:rsidR="00BE2382" w:rsidRDefault="00BE2382" w:rsidP="0076501D"/>
    <w:p w14:paraId="1DBF1B51" w14:textId="4787AF6B" w:rsidR="00BE2382" w:rsidRDefault="00BE2382" w:rsidP="0076501D"/>
    <w:p w14:paraId="3B61702B" w14:textId="2418E25C" w:rsidR="00BE2382" w:rsidRDefault="00BE2382" w:rsidP="0076501D"/>
    <w:p w14:paraId="69B0BADC" w14:textId="3BFD8927" w:rsidR="00BE2382" w:rsidRDefault="00BE2382" w:rsidP="0076501D"/>
    <w:p w14:paraId="088360FB" w14:textId="332C3F6C" w:rsidR="00BE2382" w:rsidRDefault="00BE2382" w:rsidP="0076501D"/>
    <w:p w14:paraId="4389DB97" w14:textId="1ABA0307" w:rsidR="00BE2382" w:rsidRDefault="00BE2382" w:rsidP="0076501D"/>
    <w:p w14:paraId="6D12EED8" w14:textId="0A61C35E" w:rsidR="00BE2382" w:rsidRDefault="00BE2382" w:rsidP="0076501D"/>
    <w:p w14:paraId="63909A07" w14:textId="3D71F72E" w:rsidR="00BE2382" w:rsidRDefault="00BE2382" w:rsidP="0076501D"/>
    <w:p w14:paraId="5824641F" w14:textId="0721CCE3" w:rsidR="00BE2382" w:rsidRDefault="00BE2382" w:rsidP="0076501D"/>
    <w:p w14:paraId="36BDC8DA" w14:textId="29CF295D" w:rsidR="00BE2382" w:rsidRDefault="00BE2382" w:rsidP="0076501D"/>
    <w:p w14:paraId="0B72AA48" w14:textId="48FB494C" w:rsidR="00BE2382" w:rsidRDefault="00BE2382" w:rsidP="0076501D"/>
    <w:p w14:paraId="6B37CAD7" w14:textId="566D78F7" w:rsidR="00BE2382" w:rsidRDefault="00BE2382" w:rsidP="0076501D"/>
    <w:p w14:paraId="40C67412" w14:textId="185FB64D" w:rsidR="00BE2382" w:rsidRDefault="00BE2382" w:rsidP="0076501D"/>
    <w:p w14:paraId="2AE160B2" w14:textId="23475366" w:rsidR="00BE2382" w:rsidRDefault="00BE2382" w:rsidP="0076501D"/>
    <w:p w14:paraId="02573584" w14:textId="66ACCB0A" w:rsidR="00BE2382" w:rsidRDefault="00BE2382" w:rsidP="0076501D"/>
    <w:p w14:paraId="0DF6206C" w14:textId="364674ED" w:rsidR="00BE2382" w:rsidRDefault="00BE2382" w:rsidP="0076501D"/>
    <w:p w14:paraId="48006996" w14:textId="52DF6FE4" w:rsidR="00BE2382" w:rsidRDefault="00BE2382" w:rsidP="0076501D"/>
    <w:p w14:paraId="60D453D8" w14:textId="4CA17363" w:rsidR="00BE2382" w:rsidRDefault="00BE2382" w:rsidP="0076501D"/>
    <w:p w14:paraId="3383D32D" w14:textId="7CACCECB" w:rsidR="006E38A9" w:rsidRDefault="006E38A9" w:rsidP="002901B3">
      <w:pPr>
        <w:pStyle w:val="Ttulo1"/>
        <w:rPr>
          <w:b/>
          <w:bCs/>
        </w:rPr>
      </w:pPr>
      <w:bookmarkStart w:id="12" w:name="_Toc70922666"/>
      <w:r w:rsidRPr="002901B3">
        <w:rPr>
          <w:b/>
          <w:bCs/>
        </w:rPr>
        <w:lastRenderedPageBreak/>
        <w:t>CIÊNCIA</w:t>
      </w:r>
      <w:r w:rsidR="0075467E" w:rsidRPr="002901B3">
        <w:rPr>
          <w:b/>
          <w:bCs/>
        </w:rPr>
        <w:t>S</w:t>
      </w:r>
      <w:r w:rsidRPr="002901B3">
        <w:rPr>
          <w:b/>
          <w:bCs/>
        </w:rPr>
        <w:t xml:space="preserve"> 1ª SEMANA</w:t>
      </w:r>
      <w:bookmarkEnd w:id="12"/>
    </w:p>
    <w:p w14:paraId="0C863F8E" w14:textId="1540DD2A" w:rsidR="00BE2382" w:rsidRDefault="00BE2382" w:rsidP="00BE2382"/>
    <w:p w14:paraId="74715F09" w14:textId="678AEFF0" w:rsidR="00BE2382" w:rsidRPr="00BE2382" w:rsidRDefault="00A47AC3" w:rsidP="00BE2382">
      <w:r>
        <w:rPr>
          <w:noProof/>
        </w:rPr>
        <w:drawing>
          <wp:inline distT="0" distB="0" distL="0" distR="0" wp14:anchorId="5823CAFD" wp14:editId="0DA95D74">
            <wp:extent cx="6479540" cy="899160"/>
            <wp:effectExtent l="0" t="0" r="0" b="0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C13B49" w14:textId="750CAC2D" w:rsidR="00A47AC3" w:rsidRDefault="00A47AC3" w:rsidP="006B34FA">
      <w:r>
        <w:rPr>
          <w:noProof/>
        </w:rPr>
        <w:drawing>
          <wp:inline distT="0" distB="0" distL="0" distR="0" wp14:anchorId="24E0B5A8" wp14:editId="4B4428A2">
            <wp:extent cx="6479540" cy="3676650"/>
            <wp:effectExtent l="0" t="0" r="0" b="0"/>
            <wp:docPr id="68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76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362234" w14:textId="1CB0AE63" w:rsidR="00A47AC3" w:rsidRDefault="00A47AC3" w:rsidP="006B34FA">
      <w:r>
        <w:rPr>
          <w:noProof/>
        </w:rPr>
        <w:drawing>
          <wp:inline distT="0" distB="0" distL="0" distR="0" wp14:anchorId="596CC10B" wp14:editId="05E65687">
            <wp:extent cx="6479540" cy="2247900"/>
            <wp:effectExtent l="0" t="0" r="0" b="0"/>
            <wp:docPr id="70" name="Image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EBD91" w14:textId="10D7AE04" w:rsidR="005C6933" w:rsidRDefault="005C6933" w:rsidP="006B34FA">
      <w:r>
        <w:rPr>
          <w:noProof/>
        </w:rPr>
        <w:drawing>
          <wp:inline distT="0" distB="0" distL="0" distR="0" wp14:anchorId="4CB3DC47" wp14:editId="06D3BCBC">
            <wp:extent cx="6134100" cy="2266950"/>
            <wp:effectExtent l="0" t="0" r="0" b="0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226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3B76CA" w14:textId="77777777" w:rsidR="005C6933" w:rsidRDefault="005C6933" w:rsidP="006B34FA"/>
    <w:p w14:paraId="08B14CA7" w14:textId="3E5D1DA6" w:rsidR="008F5C8C" w:rsidRDefault="005C6933" w:rsidP="006B34FA">
      <w:r>
        <w:rPr>
          <w:noProof/>
        </w:rPr>
        <w:drawing>
          <wp:inline distT="0" distB="0" distL="0" distR="0" wp14:anchorId="154746DB" wp14:editId="3D223818">
            <wp:extent cx="6479540" cy="6172200"/>
            <wp:effectExtent l="0" t="0" r="0" b="0"/>
            <wp:docPr id="72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17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D65626" w14:textId="77777777" w:rsidR="008F5C8C" w:rsidRDefault="008F5C8C" w:rsidP="006B34FA"/>
    <w:p w14:paraId="7DB39B1C" w14:textId="77777777" w:rsidR="008F5C8C" w:rsidRDefault="008F5C8C" w:rsidP="006B34FA"/>
    <w:p w14:paraId="6E5280EC" w14:textId="77777777" w:rsidR="008F5C8C" w:rsidRDefault="008F5C8C" w:rsidP="006B34FA"/>
    <w:p w14:paraId="6E28D265" w14:textId="64CEC144" w:rsidR="008F5C8C" w:rsidRDefault="008F5C8C" w:rsidP="006B34FA"/>
    <w:p w14:paraId="6AD931A8" w14:textId="6C21C48F" w:rsidR="005C6933" w:rsidRDefault="005C6933" w:rsidP="006B34FA"/>
    <w:p w14:paraId="667E80E2" w14:textId="1E233D56" w:rsidR="005C6933" w:rsidRDefault="005C6933" w:rsidP="006B34FA"/>
    <w:p w14:paraId="48F4E0E9" w14:textId="75652E39" w:rsidR="005C6933" w:rsidRDefault="005C6933" w:rsidP="006B34FA"/>
    <w:p w14:paraId="45AB29E8" w14:textId="52738405" w:rsidR="005C6933" w:rsidRDefault="005C6933" w:rsidP="006B34FA"/>
    <w:p w14:paraId="349C8C62" w14:textId="74C259E6" w:rsidR="005C6933" w:rsidRDefault="005C6933" w:rsidP="006B34FA"/>
    <w:p w14:paraId="5EFFC5A3" w14:textId="154DEC70" w:rsidR="005C6933" w:rsidRDefault="005C6933" w:rsidP="006B34FA"/>
    <w:p w14:paraId="69743F94" w14:textId="2BB80821" w:rsidR="005C6933" w:rsidRDefault="005C6933" w:rsidP="006B34FA"/>
    <w:p w14:paraId="4E1C9B07" w14:textId="3A74287F" w:rsidR="005C6933" w:rsidRDefault="005C6933" w:rsidP="006B34FA"/>
    <w:p w14:paraId="15425885" w14:textId="2D4AABA0" w:rsidR="005C6933" w:rsidRDefault="005C6933" w:rsidP="006B34FA"/>
    <w:p w14:paraId="24A6F3A4" w14:textId="33DD9E3D" w:rsidR="005C6933" w:rsidRDefault="005C6933" w:rsidP="006B34FA"/>
    <w:p w14:paraId="580C64D2" w14:textId="6E84C43F" w:rsidR="005C6933" w:rsidRDefault="005C6933" w:rsidP="006B34FA"/>
    <w:p w14:paraId="76699DAB" w14:textId="77777777" w:rsidR="005C6933" w:rsidRDefault="005C6933" w:rsidP="006B34FA"/>
    <w:p w14:paraId="2F1C65DA" w14:textId="77777777" w:rsidR="008F5C8C" w:rsidRDefault="008F5C8C" w:rsidP="006B34FA"/>
    <w:p w14:paraId="6F7C2B18" w14:textId="77777777" w:rsidR="006E38A9" w:rsidRDefault="0075467E" w:rsidP="002901B3">
      <w:pPr>
        <w:pStyle w:val="Ttulo1"/>
        <w:rPr>
          <w:b/>
          <w:bCs/>
        </w:rPr>
      </w:pPr>
      <w:bookmarkStart w:id="13" w:name="_Toc70922667"/>
      <w:r w:rsidRPr="002901B3">
        <w:rPr>
          <w:b/>
          <w:bCs/>
        </w:rPr>
        <w:lastRenderedPageBreak/>
        <w:t xml:space="preserve">CIÊNCIAS </w:t>
      </w:r>
      <w:r w:rsidR="006E38A9" w:rsidRPr="002901B3">
        <w:rPr>
          <w:b/>
          <w:bCs/>
        </w:rPr>
        <w:t>2ª SEMANA</w:t>
      </w:r>
      <w:bookmarkEnd w:id="13"/>
    </w:p>
    <w:p w14:paraId="098E1BD4" w14:textId="6266194F" w:rsidR="008F5C8C" w:rsidRDefault="005C6933" w:rsidP="008F5C8C">
      <w:r>
        <w:rPr>
          <w:noProof/>
        </w:rPr>
        <w:drawing>
          <wp:inline distT="0" distB="0" distL="0" distR="0" wp14:anchorId="105A7EB6" wp14:editId="28D3DA30">
            <wp:extent cx="6479540" cy="5103495"/>
            <wp:effectExtent l="0" t="0" r="0" b="1905"/>
            <wp:docPr id="73" name="Image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10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E5DC8C" w14:textId="77777777" w:rsidR="005C6933" w:rsidRDefault="005C6933" w:rsidP="008F5C8C"/>
    <w:p w14:paraId="2BCE3AE8" w14:textId="77777777" w:rsidR="008F5C8C" w:rsidRDefault="008F5C8C" w:rsidP="008F5C8C"/>
    <w:p w14:paraId="21B6942D" w14:textId="77777777" w:rsidR="008F5C8C" w:rsidRDefault="008F5C8C" w:rsidP="008F5C8C"/>
    <w:p w14:paraId="745F372B" w14:textId="77777777" w:rsidR="008F5C8C" w:rsidRDefault="008F5C8C" w:rsidP="008F5C8C"/>
    <w:p w14:paraId="03D46F00" w14:textId="77777777" w:rsidR="008F5C8C" w:rsidRDefault="008F5C8C" w:rsidP="008F5C8C"/>
    <w:p w14:paraId="07B30894" w14:textId="77777777" w:rsidR="003E240E" w:rsidRDefault="003E240E" w:rsidP="008F5C8C"/>
    <w:p w14:paraId="7A5CC45E" w14:textId="77777777" w:rsidR="003E240E" w:rsidRDefault="003E240E" w:rsidP="008F5C8C"/>
    <w:p w14:paraId="53E6499A" w14:textId="77777777" w:rsidR="003E240E" w:rsidRDefault="003E240E" w:rsidP="008F5C8C"/>
    <w:p w14:paraId="44A271BC" w14:textId="77777777" w:rsidR="003E240E" w:rsidRDefault="003E240E" w:rsidP="008F5C8C"/>
    <w:p w14:paraId="26F21C81" w14:textId="77777777" w:rsidR="003E240E" w:rsidRDefault="003E240E" w:rsidP="008F5C8C"/>
    <w:p w14:paraId="41EB4512" w14:textId="77777777" w:rsidR="00395963" w:rsidRDefault="00395963" w:rsidP="002901B3">
      <w:pPr>
        <w:pStyle w:val="Ttulo1"/>
        <w:rPr>
          <w:b/>
          <w:bCs/>
        </w:rPr>
      </w:pPr>
      <w:bookmarkStart w:id="14" w:name="_Toc70922668"/>
      <w:r>
        <w:rPr>
          <w:noProof/>
        </w:rPr>
        <w:lastRenderedPageBreak/>
        <w:drawing>
          <wp:inline distT="0" distB="0" distL="0" distR="0" wp14:anchorId="4424F1CB" wp14:editId="5A7043CB">
            <wp:extent cx="6479540" cy="8634095"/>
            <wp:effectExtent l="0" t="0" r="0" b="0"/>
            <wp:docPr id="74" name="Image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63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03D93" w14:textId="77777777" w:rsidR="00395963" w:rsidRDefault="00395963" w:rsidP="002901B3">
      <w:pPr>
        <w:pStyle w:val="Ttulo1"/>
        <w:rPr>
          <w:b/>
          <w:bCs/>
        </w:rPr>
      </w:pPr>
    </w:p>
    <w:p w14:paraId="7E8E504C" w14:textId="77777777" w:rsidR="00395963" w:rsidRDefault="00395963" w:rsidP="002901B3">
      <w:pPr>
        <w:pStyle w:val="Ttulo1"/>
        <w:rPr>
          <w:b/>
          <w:bCs/>
        </w:rPr>
      </w:pPr>
    </w:p>
    <w:p w14:paraId="30AF0280" w14:textId="545E218B" w:rsidR="00395963" w:rsidRDefault="00395963" w:rsidP="002901B3">
      <w:pPr>
        <w:pStyle w:val="Ttulo1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0CBB6CA1" wp14:editId="408F4BDD">
            <wp:extent cx="6479540" cy="8769350"/>
            <wp:effectExtent l="0" t="0" r="0" b="0"/>
            <wp:docPr id="75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76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9BD8B" w14:textId="77777777" w:rsidR="00395963" w:rsidRPr="00395963" w:rsidRDefault="00395963" w:rsidP="00395963"/>
    <w:p w14:paraId="313C4739" w14:textId="72A4D229" w:rsidR="006E38A9" w:rsidRDefault="0075467E" w:rsidP="002901B3">
      <w:pPr>
        <w:pStyle w:val="Ttulo1"/>
        <w:rPr>
          <w:b/>
          <w:bCs/>
        </w:rPr>
      </w:pPr>
      <w:r w:rsidRPr="002901B3">
        <w:rPr>
          <w:b/>
          <w:bCs/>
        </w:rPr>
        <w:lastRenderedPageBreak/>
        <w:t xml:space="preserve">CIÊNCIAS </w:t>
      </w:r>
      <w:r w:rsidR="006E38A9" w:rsidRPr="002901B3">
        <w:rPr>
          <w:b/>
          <w:bCs/>
        </w:rPr>
        <w:t>3ª SEMANA</w:t>
      </w:r>
      <w:bookmarkEnd w:id="14"/>
    </w:p>
    <w:p w14:paraId="381F74F1" w14:textId="693A6BC9" w:rsidR="006B2F07" w:rsidRDefault="006B2F07" w:rsidP="006B2F07">
      <w:r>
        <w:rPr>
          <w:noProof/>
        </w:rPr>
        <w:drawing>
          <wp:inline distT="0" distB="0" distL="0" distR="0" wp14:anchorId="763C77D2" wp14:editId="1EBF9120">
            <wp:extent cx="6479540" cy="4124325"/>
            <wp:effectExtent l="0" t="0" r="0" b="9525"/>
            <wp:docPr id="76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5DDC8" w14:textId="3AFD78AC" w:rsidR="006B2F07" w:rsidRDefault="006B2F07" w:rsidP="006B2F07">
      <w:r>
        <w:rPr>
          <w:noProof/>
        </w:rPr>
        <w:drawing>
          <wp:inline distT="0" distB="0" distL="0" distR="0" wp14:anchorId="3102C931" wp14:editId="0D5CC4FB">
            <wp:extent cx="6479540" cy="4999990"/>
            <wp:effectExtent l="0" t="0" r="0" b="0"/>
            <wp:docPr id="77" name="Image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9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0B2DC3" w14:textId="7B70106E" w:rsidR="006B2F07" w:rsidRDefault="006B2F07" w:rsidP="006B2F07"/>
    <w:p w14:paraId="1533340A" w14:textId="77777777" w:rsidR="006B2F07" w:rsidRPr="006B2F07" w:rsidRDefault="006B2F07" w:rsidP="006B2F07"/>
    <w:p w14:paraId="70851EAF" w14:textId="4261BCF0" w:rsidR="003E240E" w:rsidRDefault="006B2F07" w:rsidP="003E240E">
      <w:r>
        <w:rPr>
          <w:noProof/>
        </w:rPr>
        <w:drawing>
          <wp:inline distT="0" distB="0" distL="0" distR="0" wp14:anchorId="3A9A09C5" wp14:editId="3543A63C">
            <wp:extent cx="6479540" cy="2745740"/>
            <wp:effectExtent l="0" t="0" r="0" b="0"/>
            <wp:docPr id="78" name="Imagem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4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71CA1" w14:textId="77777777" w:rsidR="003E240E" w:rsidRDefault="003E240E" w:rsidP="003E240E"/>
    <w:p w14:paraId="4C122C79" w14:textId="77777777" w:rsidR="003E240E" w:rsidRDefault="003E240E" w:rsidP="003E240E"/>
    <w:p w14:paraId="7040EB95" w14:textId="77777777" w:rsidR="003E240E" w:rsidRDefault="003E240E" w:rsidP="003E240E"/>
    <w:p w14:paraId="059A93DD" w14:textId="77777777" w:rsidR="003E240E" w:rsidRDefault="003E240E" w:rsidP="003E240E"/>
    <w:p w14:paraId="16274BF2" w14:textId="77777777" w:rsidR="003E240E" w:rsidRDefault="003E240E" w:rsidP="003E240E"/>
    <w:p w14:paraId="7C994167" w14:textId="77777777" w:rsidR="003E240E" w:rsidRDefault="003E240E" w:rsidP="003E240E"/>
    <w:p w14:paraId="1E6EF8FE" w14:textId="77777777" w:rsidR="003E240E" w:rsidRDefault="003E240E" w:rsidP="003E240E"/>
    <w:p w14:paraId="2252E365" w14:textId="77777777" w:rsidR="003E240E" w:rsidRDefault="003E240E" w:rsidP="003E240E"/>
    <w:p w14:paraId="60EA593B" w14:textId="77777777" w:rsidR="003E240E" w:rsidRDefault="003E240E" w:rsidP="003E240E"/>
    <w:p w14:paraId="196E0779" w14:textId="77777777" w:rsidR="003E240E" w:rsidRDefault="003E240E" w:rsidP="003E240E"/>
    <w:p w14:paraId="2D217B09" w14:textId="77777777" w:rsidR="003E240E" w:rsidRDefault="003E240E" w:rsidP="003E240E"/>
    <w:p w14:paraId="7879C615" w14:textId="77777777" w:rsidR="003E240E" w:rsidRDefault="003E240E" w:rsidP="003E240E"/>
    <w:p w14:paraId="72B10E35" w14:textId="5A08EA31" w:rsidR="003E240E" w:rsidRDefault="003E240E" w:rsidP="003E240E"/>
    <w:p w14:paraId="0D7B0DC1" w14:textId="77777777" w:rsidR="003E240E" w:rsidRDefault="003E240E" w:rsidP="003E240E"/>
    <w:p w14:paraId="44CB5A63" w14:textId="77777777" w:rsidR="003E240E" w:rsidRDefault="003E240E" w:rsidP="003E240E"/>
    <w:p w14:paraId="4857676C" w14:textId="77777777" w:rsidR="003E240E" w:rsidRDefault="003E240E" w:rsidP="003E240E"/>
    <w:p w14:paraId="5C2783CF" w14:textId="77777777" w:rsidR="003E240E" w:rsidRDefault="003E240E" w:rsidP="003E240E"/>
    <w:p w14:paraId="72F8736A" w14:textId="0AF3E1DB" w:rsidR="003E240E" w:rsidRDefault="003E240E" w:rsidP="003E240E"/>
    <w:p w14:paraId="407093D5" w14:textId="7F4D1EBD" w:rsidR="003E240E" w:rsidRDefault="003E240E" w:rsidP="003E240E"/>
    <w:p w14:paraId="4CA13BC9" w14:textId="607F6310" w:rsidR="006B2F07" w:rsidRDefault="006B2F07" w:rsidP="003E240E"/>
    <w:p w14:paraId="12083CE0" w14:textId="61140B9B" w:rsidR="006B2F07" w:rsidRDefault="006B2F07" w:rsidP="003E240E"/>
    <w:p w14:paraId="590E15EB" w14:textId="0C6BC5B2" w:rsidR="006B2F07" w:rsidRDefault="006B2F07" w:rsidP="003E240E"/>
    <w:p w14:paraId="1D8BF1AB" w14:textId="1CC2E2D9" w:rsidR="006B2F07" w:rsidRDefault="006B2F07" w:rsidP="003E240E"/>
    <w:p w14:paraId="7B855B5F" w14:textId="460F42B9" w:rsidR="006B2F07" w:rsidRDefault="006B2F07" w:rsidP="003E240E"/>
    <w:p w14:paraId="527F8CBF" w14:textId="0247578D" w:rsidR="006B2F07" w:rsidRDefault="006B2F07" w:rsidP="003E240E"/>
    <w:p w14:paraId="05F67FBD" w14:textId="5C8F1C06" w:rsidR="006B2F07" w:rsidRDefault="006B2F07" w:rsidP="003E240E"/>
    <w:p w14:paraId="79330302" w14:textId="350769C6" w:rsidR="006B2F07" w:rsidRDefault="006B2F07" w:rsidP="003E240E"/>
    <w:p w14:paraId="7871A91E" w14:textId="3B71DC16" w:rsidR="006B2F07" w:rsidRDefault="006B2F07" w:rsidP="003E240E"/>
    <w:p w14:paraId="1A14F8F5" w14:textId="319F94FD" w:rsidR="006B2F07" w:rsidRDefault="006B2F07" w:rsidP="003E240E"/>
    <w:p w14:paraId="52237A69" w14:textId="361BF971" w:rsidR="006B2F07" w:rsidRDefault="006B2F07" w:rsidP="003E240E"/>
    <w:p w14:paraId="6A3D4215" w14:textId="4B1D1E42" w:rsidR="006B2F07" w:rsidRDefault="006B2F07" w:rsidP="003E240E"/>
    <w:p w14:paraId="371EA2C4" w14:textId="2D571C69" w:rsidR="006B2F07" w:rsidRDefault="006B2F07" w:rsidP="003E240E"/>
    <w:p w14:paraId="01E9AE82" w14:textId="7CD853D7" w:rsidR="006B2F07" w:rsidRDefault="006B2F07" w:rsidP="003E240E"/>
    <w:p w14:paraId="12155C2B" w14:textId="587D87CE" w:rsidR="006B2F07" w:rsidRDefault="006B2F07" w:rsidP="003E240E"/>
    <w:p w14:paraId="62CFCDCA" w14:textId="5916A40F" w:rsidR="006B2F07" w:rsidRDefault="006B2F07" w:rsidP="003E240E"/>
    <w:p w14:paraId="54A0BFF2" w14:textId="35F0815A" w:rsidR="006B2F07" w:rsidRDefault="006B2F07" w:rsidP="003E240E"/>
    <w:p w14:paraId="669F3CC0" w14:textId="05EA708A" w:rsidR="006B2F07" w:rsidRDefault="006B2F07" w:rsidP="003E240E"/>
    <w:p w14:paraId="0DEC08FF" w14:textId="3321CE38" w:rsidR="006B2F07" w:rsidRDefault="006B2F07" w:rsidP="003E240E"/>
    <w:p w14:paraId="2BEEC430" w14:textId="6FDE3CC8" w:rsidR="006B2F07" w:rsidRDefault="0075467E" w:rsidP="006B2F07">
      <w:pPr>
        <w:pStyle w:val="Ttulo1"/>
        <w:rPr>
          <w:b/>
          <w:bCs/>
        </w:rPr>
      </w:pPr>
      <w:bookmarkStart w:id="15" w:name="_Toc70922669"/>
      <w:r w:rsidRPr="002901B3">
        <w:rPr>
          <w:b/>
          <w:bCs/>
        </w:rPr>
        <w:lastRenderedPageBreak/>
        <w:t>CIÊNCIAS</w:t>
      </w:r>
      <w:r w:rsidR="006E38A9" w:rsidRPr="002901B3">
        <w:rPr>
          <w:b/>
          <w:bCs/>
        </w:rPr>
        <w:t xml:space="preserve"> 4ª SEMANA</w:t>
      </w:r>
      <w:bookmarkEnd w:id="15"/>
    </w:p>
    <w:p w14:paraId="3BCECA2E" w14:textId="7CE549B8" w:rsidR="006B2F07" w:rsidRDefault="006B2F07" w:rsidP="006B2F07">
      <w:r>
        <w:rPr>
          <w:noProof/>
        </w:rPr>
        <w:drawing>
          <wp:inline distT="0" distB="0" distL="0" distR="0" wp14:anchorId="601A9573" wp14:editId="52782072">
            <wp:extent cx="6479540" cy="3990975"/>
            <wp:effectExtent l="0" t="0" r="0" b="9525"/>
            <wp:docPr id="79" name="Image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9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A1A5F" w14:textId="2A4AB85A" w:rsidR="006B2F07" w:rsidRDefault="00485A84" w:rsidP="006B2F07">
      <w:r>
        <w:rPr>
          <w:noProof/>
        </w:rPr>
        <w:drawing>
          <wp:inline distT="0" distB="0" distL="0" distR="0" wp14:anchorId="48F0C9FC" wp14:editId="45D227B9">
            <wp:extent cx="6479540" cy="4681220"/>
            <wp:effectExtent l="0" t="0" r="0" b="5080"/>
            <wp:docPr id="81" name="Image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68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8F2DDD" w14:textId="29905A74" w:rsidR="00485A84" w:rsidRDefault="00485A84" w:rsidP="006B2F07"/>
    <w:p w14:paraId="21EAF03B" w14:textId="56825F96" w:rsidR="00485A84" w:rsidRDefault="00485A84" w:rsidP="006B2F07"/>
    <w:p w14:paraId="6299D2AF" w14:textId="1DFC6BB1" w:rsidR="00485A84" w:rsidRDefault="00485A84" w:rsidP="006B2F07"/>
    <w:p w14:paraId="43C62782" w14:textId="0713EBBB" w:rsidR="00485A84" w:rsidRDefault="00485A84" w:rsidP="006B2F07">
      <w:r>
        <w:rPr>
          <w:noProof/>
        </w:rPr>
        <w:lastRenderedPageBreak/>
        <w:drawing>
          <wp:inline distT="0" distB="0" distL="0" distR="0" wp14:anchorId="38B78622" wp14:editId="2FDE026D">
            <wp:extent cx="6479540" cy="4011930"/>
            <wp:effectExtent l="0" t="0" r="0" b="7620"/>
            <wp:docPr id="82" name="Imagem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1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9CB2578" wp14:editId="2E156D6E">
            <wp:extent cx="6479540" cy="5419725"/>
            <wp:effectExtent l="0" t="0" r="0" b="9525"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41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472573" w14:textId="62A5A6D9" w:rsidR="00485A84" w:rsidRDefault="00485A84" w:rsidP="006B2F07">
      <w:r>
        <w:rPr>
          <w:noProof/>
        </w:rPr>
        <w:lastRenderedPageBreak/>
        <w:drawing>
          <wp:inline distT="0" distB="0" distL="0" distR="0" wp14:anchorId="39D69F7D" wp14:editId="5EA10765">
            <wp:extent cx="6479540" cy="2715260"/>
            <wp:effectExtent l="0" t="0" r="0" b="8890"/>
            <wp:docPr id="85" name="Imagem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1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EC806" w14:textId="64CC5FA5" w:rsidR="00485A84" w:rsidRPr="006B2F07" w:rsidRDefault="00485A84" w:rsidP="006B2F07">
      <w:r>
        <w:rPr>
          <w:noProof/>
        </w:rPr>
        <w:drawing>
          <wp:inline distT="0" distB="0" distL="0" distR="0" wp14:anchorId="0F7E16B5" wp14:editId="40F0E8B6">
            <wp:extent cx="6479540" cy="5943600"/>
            <wp:effectExtent l="0" t="0" r="0" b="0"/>
            <wp:docPr id="86" name="Imagem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4D2BE" w14:textId="77777777" w:rsidR="00485A84" w:rsidRDefault="00485A84" w:rsidP="00F927FB">
      <w:pPr>
        <w:pStyle w:val="Ttulo1"/>
        <w:rPr>
          <w:b/>
          <w:bCs/>
        </w:rPr>
      </w:pPr>
      <w:bookmarkStart w:id="16" w:name="_Toc70922670"/>
    </w:p>
    <w:p w14:paraId="262DBEBE" w14:textId="3415BD02" w:rsidR="00F927FB" w:rsidRDefault="00F927FB" w:rsidP="00F927FB">
      <w:pPr>
        <w:pStyle w:val="Ttulo1"/>
        <w:rPr>
          <w:b/>
          <w:bCs/>
        </w:rPr>
      </w:pPr>
      <w:r w:rsidRPr="002901B3">
        <w:rPr>
          <w:b/>
          <w:bCs/>
        </w:rPr>
        <w:t xml:space="preserve">CIÊNCIAS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16"/>
    </w:p>
    <w:p w14:paraId="4100C47A" w14:textId="78C4AA4C" w:rsidR="00485A84" w:rsidRDefault="00485A84" w:rsidP="00485A84">
      <w:r>
        <w:rPr>
          <w:noProof/>
        </w:rPr>
        <w:drawing>
          <wp:inline distT="0" distB="0" distL="0" distR="0" wp14:anchorId="30A3BA7D" wp14:editId="7B4DF533">
            <wp:extent cx="6479540" cy="5458460"/>
            <wp:effectExtent l="0" t="0" r="0" b="8890"/>
            <wp:docPr id="87" name="Image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45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620B8" w14:textId="78E8B86F" w:rsidR="00485A84" w:rsidRDefault="00485A84" w:rsidP="00485A84"/>
    <w:p w14:paraId="12F87C07" w14:textId="0659C0D6" w:rsidR="00485A84" w:rsidRDefault="00485A84" w:rsidP="00485A84">
      <w:r>
        <w:rPr>
          <w:noProof/>
        </w:rPr>
        <w:drawing>
          <wp:inline distT="0" distB="0" distL="0" distR="0" wp14:anchorId="75E271CE" wp14:editId="5B1D1920">
            <wp:extent cx="6479540" cy="1533525"/>
            <wp:effectExtent l="0" t="0" r="0" b="9525"/>
            <wp:docPr id="88" name="Imagem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78DE9" w14:textId="21333039" w:rsidR="00485A84" w:rsidRDefault="00485A84" w:rsidP="00485A84"/>
    <w:p w14:paraId="43CDBAFF" w14:textId="468B9CA2" w:rsidR="00485A84" w:rsidRDefault="00485A84" w:rsidP="00485A84"/>
    <w:p w14:paraId="7504BE14" w14:textId="51FCED31" w:rsidR="00485A84" w:rsidRDefault="00485A84" w:rsidP="00485A84"/>
    <w:p w14:paraId="6F24483D" w14:textId="5DF44B63" w:rsidR="00485A84" w:rsidRDefault="00485A84" w:rsidP="00485A84"/>
    <w:p w14:paraId="7FFCFF49" w14:textId="27DA8A0F" w:rsidR="00485A84" w:rsidRDefault="00485A84" w:rsidP="00485A84"/>
    <w:p w14:paraId="05EF22B7" w14:textId="421381F9" w:rsidR="00485A84" w:rsidRDefault="00485A84" w:rsidP="00485A84"/>
    <w:p w14:paraId="016E0FD8" w14:textId="76627189" w:rsidR="00485A84" w:rsidRDefault="00485A84" w:rsidP="00485A84"/>
    <w:p w14:paraId="39AA8B15" w14:textId="5EA682D0" w:rsidR="00485A84" w:rsidRDefault="00485A84" w:rsidP="00485A84"/>
    <w:p w14:paraId="34F54BC4" w14:textId="41686EC0" w:rsidR="00485A84" w:rsidRDefault="00485A84" w:rsidP="00485A84"/>
    <w:p w14:paraId="5E6D9FB4" w14:textId="2E94A212" w:rsidR="00485A84" w:rsidRDefault="00485A84" w:rsidP="00485A84"/>
    <w:p w14:paraId="171A52AD" w14:textId="67E26AEC" w:rsidR="00485A84" w:rsidRDefault="00485A84" w:rsidP="00485A84"/>
    <w:p w14:paraId="742CC2C9" w14:textId="641CF4D4" w:rsidR="00485A84" w:rsidRDefault="00485A84" w:rsidP="00485A84">
      <w:r>
        <w:rPr>
          <w:noProof/>
        </w:rPr>
        <w:drawing>
          <wp:inline distT="0" distB="0" distL="0" distR="0" wp14:anchorId="3601B8CA" wp14:editId="3ED3F2F8">
            <wp:extent cx="6479540" cy="4800600"/>
            <wp:effectExtent l="0" t="0" r="0" b="0"/>
            <wp:docPr id="89" name="Imagem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0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9469A" w14:textId="29F410F1" w:rsidR="00485A84" w:rsidRDefault="00485A84" w:rsidP="00485A84"/>
    <w:p w14:paraId="133ABF27" w14:textId="17CE94DF" w:rsidR="00485A84" w:rsidRDefault="00485A84" w:rsidP="00485A84">
      <w:r>
        <w:rPr>
          <w:noProof/>
        </w:rPr>
        <w:drawing>
          <wp:inline distT="0" distB="0" distL="0" distR="0" wp14:anchorId="1252C02E" wp14:editId="228307CA">
            <wp:extent cx="6479540" cy="3688080"/>
            <wp:effectExtent l="0" t="0" r="0" b="7620"/>
            <wp:docPr id="90" name="Imagem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68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1E33C" w14:textId="3E99CB4F" w:rsidR="00485A84" w:rsidRDefault="00485A84" w:rsidP="00485A84"/>
    <w:p w14:paraId="2D1975AF" w14:textId="44C48833" w:rsidR="00485A84" w:rsidRDefault="00485A84" w:rsidP="00485A84"/>
    <w:p w14:paraId="42A9ED43" w14:textId="0BFFE9ED" w:rsidR="00485A84" w:rsidRDefault="00485A84" w:rsidP="00485A84"/>
    <w:p w14:paraId="73BDE09E" w14:textId="565EFE17" w:rsidR="00485A84" w:rsidRDefault="00485A84" w:rsidP="00485A84"/>
    <w:p w14:paraId="15469964" w14:textId="2F52E400" w:rsidR="00485A84" w:rsidRDefault="002C5308" w:rsidP="00485A84">
      <w:r>
        <w:rPr>
          <w:noProof/>
        </w:rPr>
        <w:lastRenderedPageBreak/>
        <w:drawing>
          <wp:inline distT="0" distB="0" distL="0" distR="0" wp14:anchorId="61EA4D5D" wp14:editId="16BEC331">
            <wp:extent cx="6479540" cy="4946015"/>
            <wp:effectExtent l="0" t="0" r="0" b="6985"/>
            <wp:docPr id="91" name="Imagem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4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1AC7E" w14:textId="4D43251B" w:rsidR="002C5308" w:rsidRDefault="002C5308" w:rsidP="00485A84"/>
    <w:p w14:paraId="23F353A7" w14:textId="48DCF526" w:rsidR="002C5308" w:rsidRDefault="002C5308" w:rsidP="00485A84"/>
    <w:p w14:paraId="5FB59795" w14:textId="548514BB" w:rsidR="002C5308" w:rsidRDefault="002C5308" w:rsidP="00485A84"/>
    <w:p w14:paraId="10792F77" w14:textId="141EA06E" w:rsidR="002C5308" w:rsidRDefault="002C5308" w:rsidP="00485A84"/>
    <w:p w14:paraId="75FD5846" w14:textId="13307E1A" w:rsidR="002C5308" w:rsidRDefault="002C5308" w:rsidP="00485A84"/>
    <w:p w14:paraId="46626AE9" w14:textId="48AC40B7" w:rsidR="002C5308" w:rsidRDefault="002C5308" w:rsidP="00485A84"/>
    <w:p w14:paraId="133B7EAE" w14:textId="6C7796A6" w:rsidR="002C5308" w:rsidRDefault="002C5308" w:rsidP="00485A84"/>
    <w:p w14:paraId="42DB5C69" w14:textId="7474F697" w:rsidR="002C5308" w:rsidRDefault="002C5308" w:rsidP="00485A84"/>
    <w:p w14:paraId="462505E0" w14:textId="155F4881" w:rsidR="002C5308" w:rsidRDefault="002C5308" w:rsidP="00485A84"/>
    <w:p w14:paraId="036D4672" w14:textId="12344521" w:rsidR="002C5308" w:rsidRDefault="002C5308" w:rsidP="00485A84"/>
    <w:p w14:paraId="7A4CC1ED" w14:textId="6DB8911D" w:rsidR="002C5308" w:rsidRDefault="002C5308" w:rsidP="00485A84"/>
    <w:p w14:paraId="5CA3F4A7" w14:textId="18ED92E5" w:rsidR="002C5308" w:rsidRDefault="002C5308" w:rsidP="00485A84"/>
    <w:p w14:paraId="6D292811" w14:textId="5EF2FBF3" w:rsidR="002C5308" w:rsidRDefault="002C5308" w:rsidP="00485A84"/>
    <w:p w14:paraId="2AB88926" w14:textId="0472318D" w:rsidR="002C5308" w:rsidRDefault="002C5308" w:rsidP="00485A84"/>
    <w:p w14:paraId="2BE3B149" w14:textId="591506CC" w:rsidR="002C5308" w:rsidRDefault="002C5308" w:rsidP="00485A84"/>
    <w:p w14:paraId="16B2B2AD" w14:textId="607D6645" w:rsidR="002C5308" w:rsidRDefault="002C5308" w:rsidP="00485A84"/>
    <w:p w14:paraId="45C95396" w14:textId="57987842" w:rsidR="002C5308" w:rsidRDefault="002C5308" w:rsidP="00485A84"/>
    <w:p w14:paraId="0F4A62DB" w14:textId="33BF2E19" w:rsidR="002C5308" w:rsidRDefault="002C5308" w:rsidP="00485A84"/>
    <w:p w14:paraId="485833F2" w14:textId="7ACDB3F6" w:rsidR="002C5308" w:rsidRDefault="002C5308" w:rsidP="00485A84"/>
    <w:p w14:paraId="407DD788" w14:textId="36C25D4A" w:rsidR="002C5308" w:rsidRDefault="002C5308" w:rsidP="00485A84"/>
    <w:p w14:paraId="5981B467" w14:textId="5FF2A90F" w:rsidR="002C5308" w:rsidRDefault="002C5308" w:rsidP="00485A84"/>
    <w:p w14:paraId="7B4C95E3" w14:textId="441F25D1" w:rsidR="002C5308" w:rsidRDefault="002C5308" w:rsidP="00485A84"/>
    <w:p w14:paraId="79FAA29B" w14:textId="1F3D12CA" w:rsidR="002C5308" w:rsidRDefault="002C5308" w:rsidP="00485A84"/>
    <w:p w14:paraId="05069A3D" w14:textId="6957DB3E" w:rsidR="002C5308" w:rsidRDefault="002C5308" w:rsidP="00485A84"/>
    <w:p w14:paraId="6A82C57E" w14:textId="77777777" w:rsidR="002C5308" w:rsidRPr="00485A84" w:rsidRDefault="002C5308" w:rsidP="00485A84"/>
    <w:p w14:paraId="5FFA9A96" w14:textId="77777777" w:rsidR="00485A84" w:rsidRPr="00485A84" w:rsidRDefault="00485A84" w:rsidP="00485A84"/>
    <w:p w14:paraId="43FB4ED2" w14:textId="77777777" w:rsidR="00F927FB" w:rsidRPr="002901B3" w:rsidRDefault="00F927FB" w:rsidP="00F927FB">
      <w:pPr>
        <w:pStyle w:val="Ttulo1"/>
        <w:rPr>
          <w:b/>
          <w:bCs/>
        </w:rPr>
      </w:pPr>
      <w:bookmarkStart w:id="17" w:name="_Toc70922671"/>
      <w:r w:rsidRPr="002901B3">
        <w:rPr>
          <w:b/>
          <w:bCs/>
        </w:rPr>
        <w:lastRenderedPageBreak/>
        <w:t xml:space="preserve">CIÊNCIAS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17"/>
    </w:p>
    <w:p w14:paraId="1B0BB94A" w14:textId="2084B366" w:rsidR="00F927FB" w:rsidRDefault="002C5308" w:rsidP="00F927FB">
      <w:r>
        <w:rPr>
          <w:noProof/>
        </w:rPr>
        <w:drawing>
          <wp:inline distT="0" distB="0" distL="0" distR="0" wp14:anchorId="0E3BD62E" wp14:editId="7BCDC828">
            <wp:extent cx="6479540" cy="5321935"/>
            <wp:effectExtent l="0" t="0" r="0" b="0"/>
            <wp:docPr id="92" name="Imagem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32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3161D" w14:textId="23EB1DE9" w:rsidR="002C5308" w:rsidRDefault="002C5308" w:rsidP="00F927FB">
      <w:r>
        <w:rPr>
          <w:noProof/>
        </w:rPr>
        <w:drawing>
          <wp:inline distT="0" distB="0" distL="0" distR="0" wp14:anchorId="65980F24" wp14:editId="7BFFEB19">
            <wp:extent cx="6479540" cy="3155315"/>
            <wp:effectExtent l="0" t="0" r="0" b="6985"/>
            <wp:docPr id="93" name="Imagem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748FE" w14:textId="0A27DAAB" w:rsidR="002C5308" w:rsidRDefault="002C5308" w:rsidP="00F927FB"/>
    <w:p w14:paraId="35FC7C4F" w14:textId="5C9F8672" w:rsidR="002C5308" w:rsidRDefault="002C5308" w:rsidP="00F927FB"/>
    <w:p w14:paraId="6EF59DDA" w14:textId="26CF573C" w:rsidR="002C5308" w:rsidRDefault="002C5308" w:rsidP="00F927FB"/>
    <w:p w14:paraId="7B52667F" w14:textId="32670FF0" w:rsidR="002C5308" w:rsidRDefault="002C5308" w:rsidP="00F927FB"/>
    <w:p w14:paraId="36DB3125" w14:textId="5C4114A3" w:rsidR="002C5308" w:rsidRDefault="002C5308" w:rsidP="00F927FB"/>
    <w:p w14:paraId="47C1A86D" w14:textId="2C37E5C1" w:rsidR="002C5308" w:rsidRDefault="002C5308" w:rsidP="00F927FB">
      <w:r>
        <w:rPr>
          <w:noProof/>
        </w:rPr>
        <w:lastRenderedPageBreak/>
        <w:drawing>
          <wp:inline distT="0" distB="0" distL="0" distR="0" wp14:anchorId="7D844477" wp14:editId="0050862C">
            <wp:extent cx="6479540" cy="5243830"/>
            <wp:effectExtent l="0" t="0" r="0" b="0"/>
            <wp:docPr id="94" name="Imagem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24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310367" w14:textId="186AD6A5" w:rsidR="002C5308" w:rsidRDefault="002C5308" w:rsidP="00F927FB">
      <w:r>
        <w:rPr>
          <w:noProof/>
        </w:rPr>
        <w:drawing>
          <wp:inline distT="0" distB="0" distL="0" distR="0" wp14:anchorId="144CEDE1" wp14:editId="642FCA25">
            <wp:extent cx="6479540" cy="4205605"/>
            <wp:effectExtent l="0" t="0" r="0" b="4445"/>
            <wp:docPr id="95" name="Imagem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0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B92C51" w14:textId="7E976E01" w:rsidR="002C5308" w:rsidRDefault="002C5308" w:rsidP="00F927FB">
      <w:r>
        <w:rPr>
          <w:noProof/>
        </w:rPr>
        <w:lastRenderedPageBreak/>
        <w:drawing>
          <wp:inline distT="0" distB="0" distL="0" distR="0" wp14:anchorId="63F6B105" wp14:editId="0EF8EC8C">
            <wp:extent cx="6479540" cy="3930650"/>
            <wp:effectExtent l="0" t="0" r="0" b="0"/>
            <wp:docPr id="96" name="Imagem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3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41095" w14:textId="3CF3AD3E" w:rsidR="002C5308" w:rsidRDefault="002C5308" w:rsidP="00F927FB"/>
    <w:p w14:paraId="6B49E994" w14:textId="0589E0A2" w:rsidR="002C5308" w:rsidRDefault="002C5308" w:rsidP="00F927FB"/>
    <w:p w14:paraId="157B4CFE" w14:textId="3853DB26" w:rsidR="002C5308" w:rsidRDefault="002C5308" w:rsidP="00F927FB"/>
    <w:p w14:paraId="040B1999" w14:textId="1B0845FD" w:rsidR="002C5308" w:rsidRDefault="002C5308" w:rsidP="00F927FB"/>
    <w:p w14:paraId="2771AB3E" w14:textId="40B6D305" w:rsidR="002C5308" w:rsidRDefault="002C5308" w:rsidP="00F927FB"/>
    <w:p w14:paraId="40CA2D06" w14:textId="6701A9C1" w:rsidR="002C5308" w:rsidRDefault="002C5308" w:rsidP="00F927FB"/>
    <w:p w14:paraId="45DA452D" w14:textId="7E705955" w:rsidR="002C5308" w:rsidRDefault="002C5308" w:rsidP="00F927FB"/>
    <w:p w14:paraId="371FFF0D" w14:textId="03CBD467" w:rsidR="002C5308" w:rsidRDefault="002C5308" w:rsidP="00F927FB"/>
    <w:p w14:paraId="3DA02552" w14:textId="2E2D51D1" w:rsidR="002C5308" w:rsidRDefault="002C5308" w:rsidP="00F927FB"/>
    <w:p w14:paraId="1BA887E9" w14:textId="4B4AD9CE" w:rsidR="002C5308" w:rsidRDefault="002C5308" w:rsidP="00F927FB"/>
    <w:p w14:paraId="119298B1" w14:textId="732235C8" w:rsidR="002C5308" w:rsidRDefault="002C5308" w:rsidP="00F927FB"/>
    <w:p w14:paraId="02763F2F" w14:textId="06BB6615" w:rsidR="002C5308" w:rsidRDefault="002C5308" w:rsidP="00F927FB"/>
    <w:p w14:paraId="5E47E335" w14:textId="6DE28C95" w:rsidR="002C5308" w:rsidRDefault="002C5308" w:rsidP="00F927FB"/>
    <w:p w14:paraId="2738198E" w14:textId="55BEC182" w:rsidR="002C5308" w:rsidRDefault="002C5308" w:rsidP="00F927FB"/>
    <w:p w14:paraId="12128720" w14:textId="086DC710" w:rsidR="002C5308" w:rsidRDefault="002C5308" w:rsidP="00F927FB"/>
    <w:p w14:paraId="767A6C01" w14:textId="39A025CD" w:rsidR="002C5308" w:rsidRDefault="002C5308" w:rsidP="00F927FB"/>
    <w:p w14:paraId="4FD70602" w14:textId="51A21376" w:rsidR="002C5308" w:rsidRDefault="002C5308" w:rsidP="00F927FB"/>
    <w:p w14:paraId="51D17C4B" w14:textId="46CD7446" w:rsidR="002C5308" w:rsidRDefault="002C5308" w:rsidP="00F927FB"/>
    <w:p w14:paraId="52F28A67" w14:textId="554DD4E8" w:rsidR="002C5308" w:rsidRDefault="002C5308" w:rsidP="00F927FB"/>
    <w:p w14:paraId="25EDA592" w14:textId="65BD0788" w:rsidR="002C5308" w:rsidRDefault="002C5308" w:rsidP="00F927FB"/>
    <w:p w14:paraId="1FD6D622" w14:textId="555FBDD1" w:rsidR="002C5308" w:rsidRDefault="002C5308" w:rsidP="00F927FB"/>
    <w:p w14:paraId="5501DB5C" w14:textId="1D371546" w:rsidR="002C5308" w:rsidRDefault="002C5308" w:rsidP="00F927FB"/>
    <w:p w14:paraId="6537E72F" w14:textId="77228EB7" w:rsidR="002C5308" w:rsidRDefault="002C5308" w:rsidP="00F927FB"/>
    <w:p w14:paraId="03C9F1E7" w14:textId="30F53DA4" w:rsidR="002C5308" w:rsidRDefault="002C5308" w:rsidP="00F927FB"/>
    <w:p w14:paraId="4B4A85DC" w14:textId="397586E1" w:rsidR="002C5308" w:rsidRDefault="002C5308" w:rsidP="00F927FB"/>
    <w:p w14:paraId="6CC43C81" w14:textId="1774210D" w:rsidR="002C5308" w:rsidRDefault="002C5308" w:rsidP="00F927FB"/>
    <w:p w14:paraId="5D24AE49" w14:textId="168BA19C" w:rsidR="002C5308" w:rsidRDefault="002C5308" w:rsidP="00F927FB"/>
    <w:p w14:paraId="05C392F3" w14:textId="75DE4635" w:rsidR="002C5308" w:rsidRDefault="002C5308" w:rsidP="00F927FB"/>
    <w:p w14:paraId="6B384993" w14:textId="4D874F70" w:rsidR="002C5308" w:rsidRDefault="002C5308" w:rsidP="00F927FB"/>
    <w:p w14:paraId="5AFF6290" w14:textId="77777777" w:rsidR="002C5308" w:rsidRPr="00F927FB" w:rsidRDefault="002C5308" w:rsidP="00F927FB"/>
    <w:p w14:paraId="2BD00E0C" w14:textId="281EE285" w:rsidR="00C8753D" w:rsidRDefault="00C8753D" w:rsidP="002901B3">
      <w:pPr>
        <w:pStyle w:val="Ttulo1"/>
        <w:rPr>
          <w:b/>
          <w:bCs/>
        </w:rPr>
      </w:pPr>
      <w:bookmarkStart w:id="18" w:name="_Toc70922672"/>
      <w:r w:rsidRPr="002901B3">
        <w:rPr>
          <w:b/>
          <w:bCs/>
        </w:rPr>
        <w:lastRenderedPageBreak/>
        <w:t>GEOGRAFIA 1ª SEMANA</w:t>
      </w:r>
      <w:bookmarkEnd w:id="18"/>
    </w:p>
    <w:p w14:paraId="43E4D51E" w14:textId="23EE26E6" w:rsidR="002C5308" w:rsidRDefault="002C5308" w:rsidP="002C5308">
      <w:r>
        <w:rPr>
          <w:noProof/>
        </w:rPr>
        <w:drawing>
          <wp:inline distT="0" distB="0" distL="0" distR="0" wp14:anchorId="249C4045" wp14:editId="273B2B05">
            <wp:extent cx="6479540" cy="2320925"/>
            <wp:effectExtent l="0" t="0" r="0" b="3175"/>
            <wp:docPr id="97" name="Imagem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32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7155B" w14:textId="2862BB1D" w:rsidR="002C5308" w:rsidRDefault="002C5308" w:rsidP="002C5308">
      <w:r>
        <w:rPr>
          <w:noProof/>
        </w:rPr>
        <w:drawing>
          <wp:inline distT="0" distB="0" distL="0" distR="0" wp14:anchorId="72E2E735" wp14:editId="5ACDE8A4">
            <wp:extent cx="6479540" cy="5048885"/>
            <wp:effectExtent l="0" t="0" r="0" b="0"/>
            <wp:docPr id="98" name="Imagem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4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B111B6" w14:textId="0343E919" w:rsidR="002C5308" w:rsidRDefault="002C5308" w:rsidP="002C5308"/>
    <w:p w14:paraId="5F520414" w14:textId="35A8D834" w:rsidR="00810240" w:rsidRDefault="00810240" w:rsidP="002C5308">
      <w:r>
        <w:rPr>
          <w:noProof/>
        </w:rPr>
        <w:drawing>
          <wp:inline distT="0" distB="0" distL="0" distR="0" wp14:anchorId="0AA35B80" wp14:editId="66E68C7F">
            <wp:extent cx="6479540" cy="837565"/>
            <wp:effectExtent l="0" t="0" r="0" b="635"/>
            <wp:docPr id="99" name="Imagem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B043B" w14:textId="0BD8A673" w:rsidR="00810240" w:rsidRDefault="00810240" w:rsidP="002C5308"/>
    <w:p w14:paraId="11763F81" w14:textId="78DB9BF3" w:rsidR="00810240" w:rsidRDefault="00810240" w:rsidP="002C5308"/>
    <w:p w14:paraId="1BFAC04D" w14:textId="70094962" w:rsidR="00810240" w:rsidRDefault="00810240" w:rsidP="002C5308"/>
    <w:p w14:paraId="2F5127D8" w14:textId="03C8D455" w:rsidR="00810240" w:rsidRDefault="00810240" w:rsidP="002C5308"/>
    <w:p w14:paraId="4A866272" w14:textId="6C76B8EA" w:rsidR="00810240" w:rsidRDefault="00810240" w:rsidP="002C5308"/>
    <w:p w14:paraId="21A0D8CE" w14:textId="243EBADD" w:rsidR="00810240" w:rsidRDefault="00810240" w:rsidP="002C5308">
      <w:r>
        <w:rPr>
          <w:noProof/>
        </w:rPr>
        <w:lastRenderedPageBreak/>
        <w:drawing>
          <wp:inline distT="0" distB="0" distL="0" distR="0" wp14:anchorId="61E97BE7" wp14:editId="2B0F028C">
            <wp:extent cx="6324600" cy="2677795"/>
            <wp:effectExtent l="0" t="0" r="0" b="8255"/>
            <wp:docPr id="102" name="Imagem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2677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38076" w14:textId="5705F00C" w:rsidR="00810240" w:rsidRDefault="00810240" w:rsidP="002C5308">
      <w:r>
        <w:rPr>
          <w:noProof/>
        </w:rPr>
        <w:drawing>
          <wp:inline distT="0" distB="0" distL="0" distR="0" wp14:anchorId="19D6E1D1" wp14:editId="13013E61">
            <wp:extent cx="6400800" cy="3429000"/>
            <wp:effectExtent l="0" t="0" r="0" b="0"/>
            <wp:docPr id="103" name="Imagem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6404552" cy="343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A0725" w14:textId="79E17871" w:rsidR="00810240" w:rsidRDefault="00810240" w:rsidP="002C5308">
      <w:r>
        <w:rPr>
          <w:noProof/>
        </w:rPr>
        <w:drawing>
          <wp:inline distT="0" distB="0" distL="0" distR="0" wp14:anchorId="5709C1BF" wp14:editId="1D387B4E">
            <wp:extent cx="6324600" cy="3448050"/>
            <wp:effectExtent l="0" t="0" r="0" b="0"/>
            <wp:docPr id="104" name="Imagem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344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6811C" w14:textId="2917C5D1" w:rsidR="00810240" w:rsidRDefault="00FB3509" w:rsidP="002C5308">
      <w:r>
        <w:rPr>
          <w:noProof/>
        </w:rPr>
        <w:lastRenderedPageBreak/>
        <w:drawing>
          <wp:inline distT="0" distB="0" distL="0" distR="0" wp14:anchorId="5147C00B" wp14:editId="6C342FB9">
            <wp:extent cx="6479540" cy="8914130"/>
            <wp:effectExtent l="0" t="0" r="0" b="1270"/>
            <wp:docPr id="105" name="Imagem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14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CB546" w14:textId="15A2B728" w:rsidR="00FB3509" w:rsidRDefault="00FB3509" w:rsidP="002C5308"/>
    <w:p w14:paraId="1E5925D1" w14:textId="0D1C992D" w:rsidR="00FB3509" w:rsidRDefault="00FB3509" w:rsidP="002C5308"/>
    <w:p w14:paraId="1D2D17E9" w14:textId="0943A3F5" w:rsidR="00FB3509" w:rsidRDefault="00FB3509" w:rsidP="002C5308"/>
    <w:p w14:paraId="02F59618" w14:textId="3232F330" w:rsidR="00FB3509" w:rsidRDefault="00FB3509" w:rsidP="002C5308"/>
    <w:p w14:paraId="67A83953" w14:textId="36FEFB77" w:rsidR="00FB3509" w:rsidRDefault="00FB3509" w:rsidP="002C5308"/>
    <w:p w14:paraId="6F01E5C9" w14:textId="6D6C7D33" w:rsidR="00FB3509" w:rsidRDefault="00FB3509" w:rsidP="002C5308">
      <w:r>
        <w:rPr>
          <w:noProof/>
        </w:rPr>
        <w:drawing>
          <wp:inline distT="0" distB="0" distL="0" distR="0" wp14:anchorId="77EFB5D5" wp14:editId="57157669">
            <wp:extent cx="6479540" cy="3235960"/>
            <wp:effectExtent l="0" t="0" r="0" b="2540"/>
            <wp:docPr id="106" name="Imagem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3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0BEC4F" w14:textId="5BED44E3" w:rsidR="00FB3509" w:rsidRDefault="00FB3509" w:rsidP="002C5308"/>
    <w:p w14:paraId="3878966D" w14:textId="16844247" w:rsidR="00FB3509" w:rsidRDefault="00FB3509" w:rsidP="002C5308"/>
    <w:p w14:paraId="6AEF67AC" w14:textId="765B4684" w:rsidR="00FB3509" w:rsidRDefault="00FB3509" w:rsidP="002C5308"/>
    <w:p w14:paraId="26AD401F" w14:textId="237C355A" w:rsidR="00FB3509" w:rsidRDefault="00FB3509" w:rsidP="002C5308"/>
    <w:p w14:paraId="6F17816E" w14:textId="7503AD67" w:rsidR="00FB3509" w:rsidRDefault="00FB3509" w:rsidP="002C5308"/>
    <w:p w14:paraId="29204074" w14:textId="20A68C63" w:rsidR="00FB3509" w:rsidRDefault="00FB3509" w:rsidP="002C5308"/>
    <w:p w14:paraId="30647EB1" w14:textId="76FC1323" w:rsidR="00FB3509" w:rsidRDefault="00FB3509" w:rsidP="002C5308"/>
    <w:p w14:paraId="3F771A4E" w14:textId="1B546817" w:rsidR="00FB3509" w:rsidRDefault="00FB3509" w:rsidP="002C5308"/>
    <w:p w14:paraId="1029E8D0" w14:textId="0E634B2E" w:rsidR="00FB3509" w:rsidRDefault="00FB3509" w:rsidP="002C5308"/>
    <w:p w14:paraId="1247CEDF" w14:textId="002B2909" w:rsidR="00FB3509" w:rsidRDefault="00FB3509" w:rsidP="002C5308"/>
    <w:p w14:paraId="12D1EAEE" w14:textId="4397D915" w:rsidR="00FB3509" w:rsidRDefault="00FB3509" w:rsidP="002C5308"/>
    <w:p w14:paraId="336FC697" w14:textId="74EFFC1F" w:rsidR="00FB3509" w:rsidRDefault="00FB3509" w:rsidP="002C5308"/>
    <w:p w14:paraId="35A836A3" w14:textId="05C1C8EB" w:rsidR="00FB3509" w:rsidRDefault="00FB3509" w:rsidP="002C5308"/>
    <w:p w14:paraId="76459E4F" w14:textId="2DBC70BC" w:rsidR="00FB3509" w:rsidRDefault="00FB3509" w:rsidP="002C5308"/>
    <w:p w14:paraId="313DA235" w14:textId="583ACC59" w:rsidR="00FB3509" w:rsidRDefault="00FB3509" w:rsidP="002C5308"/>
    <w:p w14:paraId="62BE4E1E" w14:textId="1D6B3DBC" w:rsidR="00FB3509" w:rsidRDefault="00FB3509" w:rsidP="002C5308"/>
    <w:p w14:paraId="362C1237" w14:textId="6EA59103" w:rsidR="00FB3509" w:rsidRDefault="00FB3509" w:rsidP="002C5308"/>
    <w:p w14:paraId="60B922D7" w14:textId="5B3F85D9" w:rsidR="00FB3509" w:rsidRDefault="00FB3509" w:rsidP="002C5308"/>
    <w:p w14:paraId="2EFEC3AE" w14:textId="05C0B01A" w:rsidR="00FB3509" w:rsidRDefault="00FB3509" w:rsidP="002C5308"/>
    <w:p w14:paraId="4C308DA4" w14:textId="786404FB" w:rsidR="00FB3509" w:rsidRDefault="00FB3509" w:rsidP="002C5308"/>
    <w:p w14:paraId="30200B9E" w14:textId="2B949EB4" w:rsidR="00FB3509" w:rsidRDefault="00FB3509" w:rsidP="002C5308"/>
    <w:p w14:paraId="7F992E83" w14:textId="20E484A1" w:rsidR="00FB3509" w:rsidRDefault="00FB3509" w:rsidP="002C5308"/>
    <w:p w14:paraId="79C0E0FD" w14:textId="054FBF3A" w:rsidR="00FB3509" w:rsidRDefault="00FB3509" w:rsidP="002C5308"/>
    <w:p w14:paraId="5F67CD77" w14:textId="540A415A" w:rsidR="00FB3509" w:rsidRDefault="00FB3509" w:rsidP="002C5308"/>
    <w:p w14:paraId="287A0226" w14:textId="4E4F1953" w:rsidR="00FB3509" w:rsidRDefault="00FB3509" w:rsidP="002C5308"/>
    <w:p w14:paraId="4B8B5B9F" w14:textId="510C6D70" w:rsidR="00FB3509" w:rsidRDefault="00FB3509" w:rsidP="002C5308"/>
    <w:p w14:paraId="64CF3289" w14:textId="0D3A44FC" w:rsidR="00FB3509" w:rsidRDefault="00FB3509" w:rsidP="002C5308"/>
    <w:p w14:paraId="0F752482" w14:textId="4C168114" w:rsidR="00FB3509" w:rsidRDefault="00FB3509" w:rsidP="002C5308"/>
    <w:p w14:paraId="1662A77F" w14:textId="3D7FCA97" w:rsidR="00FB3509" w:rsidRDefault="00FB3509" w:rsidP="002C5308"/>
    <w:p w14:paraId="6A8BCAC9" w14:textId="59CABA9D" w:rsidR="00FB3509" w:rsidRDefault="00FB3509" w:rsidP="002C5308"/>
    <w:p w14:paraId="516608E7" w14:textId="0B2E1598" w:rsidR="00FB3509" w:rsidRDefault="00FB3509" w:rsidP="002C5308"/>
    <w:p w14:paraId="01FF0E10" w14:textId="0140E82E" w:rsidR="00FB3509" w:rsidRDefault="00FB3509" w:rsidP="002C5308"/>
    <w:p w14:paraId="3217E43C" w14:textId="77777777" w:rsidR="00FB3509" w:rsidRPr="002C5308" w:rsidRDefault="00FB3509" w:rsidP="002C5308"/>
    <w:p w14:paraId="67B7A4BE" w14:textId="332C43AD" w:rsidR="00C8753D" w:rsidRDefault="00040625" w:rsidP="002901B3">
      <w:pPr>
        <w:pStyle w:val="Ttulo1"/>
        <w:rPr>
          <w:b/>
          <w:bCs/>
        </w:rPr>
      </w:pPr>
      <w:bookmarkStart w:id="19" w:name="_Toc70922673"/>
      <w:r w:rsidRPr="002901B3">
        <w:rPr>
          <w:b/>
          <w:bCs/>
        </w:rPr>
        <w:lastRenderedPageBreak/>
        <w:t>GEOGRAFIA</w:t>
      </w:r>
      <w:r w:rsidR="00C8753D" w:rsidRPr="002901B3">
        <w:rPr>
          <w:b/>
          <w:bCs/>
        </w:rPr>
        <w:t xml:space="preserve"> 2ª SEMANA</w:t>
      </w:r>
      <w:bookmarkEnd w:id="19"/>
    </w:p>
    <w:p w14:paraId="442D01F7" w14:textId="73805109" w:rsidR="00FB3509" w:rsidRDefault="00FB3509" w:rsidP="00FB3509">
      <w:r>
        <w:rPr>
          <w:noProof/>
        </w:rPr>
        <w:drawing>
          <wp:inline distT="0" distB="0" distL="0" distR="0" wp14:anchorId="28A8CBB7" wp14:editId="095DEE01">
            <wp:extent cx="6479540" cy="5051425"/>
            <wp:effectExtent l="0" t="0" r="0" b="0"/>
            <wp:docPr id="107" name="Imagem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5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B1BAB6" w14:textId="77B321D7" w:rsidR="00FB3509" w:rsidRDefault="00FB3509" w:rsidP="00FB3509">
      <w:r>
        <w:rPr>
          <w:noProof/>
        </w:rPr>
        <w:drawing>
          <wp:inline distT="0" distB="0" distL="0" distR="0" wp14:anchorId="44CFD546" wp14:editId="45415DAA">
            <wp:extent cx="6479540" cy="3514090"/>
            <wp:effectExtent l="0" t="0" r="0" b="0"/>
            <wp:docPr id="108" name="Imagem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14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62234" w14:textId="4C221619" w:rsidR="00FB3509" w:rsidRDefault="00FB3509" w:rsidP="00FB3509"/>
    <w:p w14:paraId="52B6AE00" w14:textId="05FB0CAA" w:rsidR="00FB3509" w:rsidRDefault="00FB3509" w:rsidP="00FB3509"/>
    <w:p w14:paraId="0B219706" w14:textId="0C596F16" w:rsidR="00FB3509" w:rsidRDefault="00FB3509" w:rsidP="00FB3509"/>
    <w:p w14:paraId="5E074893" w14:textId="4A4E3D2E" w:rsidR="00FB3509" w:rsidRDefault="00FB3509" w:rsidP="00FB3509"/>
    <w:p w14:paraId="368DDDF6" w14:textId="47638378" w:rsidR="00FB3509" w:rsidRDefault="00FB3509" w:rsidP="00FB3509">
      <w:r>
        <w:rPr>
          <w:noProof/>
        </w:rPr>
        <w:lastRenderedPageBreak/>
        <w:drawing>
          <wp:inline distT="0" distB="0" distL="0" distR="0" wp14:anchorId="622697E6" wp14:editId="792624ED">
            <wp:extent cx="6479540" cy="5075555"/>
            <wp:effectExtent l="0" t="0" r="0" b="0"/>
            <wp:docPr id="109" name="Imagem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7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B777AC" w14:textId="34A2AC4D" w:rsidR="00FB3509" w:rsidRDefault="00FB3509" w:rsidP="00FB3509">
      <w:r>
        <w:rPr>
          <w:noProof/>
        </w:rPr>
        <w:drawing>
          <wp:inline distT="0" distB="0" distL="0" distR="0" wp14:anchorId="30F375F2" wp14:editId="31DADED0">
            <wp:extent cx="6479540" cy="3925570"/>
            <wp:effectExtent l="0" t="0" r="0" b="0"/>
            <wp:docPr id="110" name="Imagem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2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B8DE89" w14:textId="19A16A3D" w:rsidR="00FB3509" w:rsidRDefault="00FB3509" w:rsidP="00FB3509"/>
    <w:p w14:paraId="60757728" w14:textId="7F4BC3AC" w:rsidR="00FB3509" w:rsidRDefault="00FB3509" w:rsidP="00FB3509"/>
    <w:p w14:paraId="189E894F" w14:textId="61B902C6" w:rsidR="00FB3509" w:rsidRDefault="00FB3509" w:rsidP="00FB3509"/>
    <w:p w14:paraId="11AC5739" w14:textId="57AFFE5A" w:rsidR="00FB3509" w:rsidRDefault="00FB3509" w:rsidP="00FB3509">
      <w:r>
        <w:rPr>
          <w:noProof/>
        </w:rPr>
        <w:lastRenderedPageBreak/>
        <w:drawing>
          <wp:inline distT="0" distB="0" distL="0" distR="0" wp14:anchorId="754C5654" wp14:editId="1604F822">
            <wp:extent cx="6479540" cy="4842510"/>
            <wp:effectExtent l="0" t="0" r="0" b="0"/>
            <wp:docPr id="111" name="Imagem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4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23EA1" w14:textId="77E29CA8" w:rsidR="00FB3509" w:rsidRDefault="00FB3509" w:rsidP="00FB3509">
      <w:r>
        <w:rPr>
          <w:noProof/>
        </w:rPr>
        <w:drawing>
          <wp:inline distT="0" distB="0" distL="0" distR="0" wp14:anchorId="060C882B" wp14:editId="0E377CA9">
            <wp:extent cx="6479540" cy="3417570"/>
            <wp:effectExtent l="0" t="0" r="0" b="0"/>
            <wp:docPr id="112" name="Imagem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41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A0CE4B" w14:textId="603A665D" w:rsidR="00766895" w:rsidRPr="00FB3509" w:rsidRDefault="00766895" w:rsidP="00FB3509">
      <w:r>
        <w:rPr>
          <w:noProof/>
        </w:rPr>
        <w:drawing>
          <wp:inline distT="0" distB="0" distL="0" distR="0" wp14:anchorId="3B75DA52" wp14:editId="0E921C6F">
            <wp:extent cx="6479540" cy="795020"/>
            <wp:effectExtent l="0" t="0" r="0" b="5080"/>
            <wp:docPr id="114" name="Imagem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95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380AAF" w14:textId="16598EC4" w:rsidR="00C8753D" w:rsidRDefault="00040625" w:rsidP="002901B3">
      <w:pPr>
        <w:pStyle w:val="Ttulo1"/>
        <w:rPr>
          <w:b/>
          <w:bCs/>
        </w:rPr>
      </w:pPr>
      <w:bookmarkStart w:id="20" w:name="_Toc70922674"/>
      <w:r w:rsidRPr="002901B3">
        <w:rPr>
          <w:b/>
          <w:bCs/>
        </w:rPr>
        <w:lastRenderedPageBreak/>
        <w:t>GEOGRAFIA</w:t>
      </w:r>
      <w:r w:rsidR="00C8753D" w:rsidRPr="002901B3">
        <w:rPr>
          <w:b/>
          <w:bCs/>
        </w:rPr>
        <w:t xml:space="preserve"> 3ª SEMANA</w:t>
      </w:r>
      <w:bookmarkEnd w:id="20"/>
    </w:p>
    <w:p w14:paraId="04C6B0C6" w14:textId="2D2670B5" w:rsidR="00766895" w:rsidRDefault="00766895" w:rsidP="00766895">
      <w:r>
        <w:rPr>
          <w:noProof/>
        </w:rPr>
        <w:drawing>
          <wp:inline distT="0" distB="0" distL="0" distR="0" wp14:anchorId="1E92E577" wp14:editId="16E5E377">
            <wp:extent cx="6334125" cy="3876675"/>
            <wp:effectExtent l="0" t="0" r="9525" b="9525"/>
            <wp:docPr id="115" name="Imagem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6334125" cy="387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E9789" w14:textId="0C541451" w:rsidR="00766895" w:rsidRDefault="00766895" w:rsidP="00766895">
      <w:r>
        <w:rPr>
          <w:noProof/>
        </w:rPr>
        <w:drawing>
          <wp:inline distT="0" distB="0" distL="0" distR="0" wp14:anchorId="3DDF830F" wp14:editId="68CA9DA3">
            <wp:extent cx="6479540" cy="5410200"/>
            <wp:effectExtent l="0" t="0" r="0" b="0"/>
            <wp:docPr id="116" name="Imagem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41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C10DD" w14:textId="2386EDA9" w:rsidR="00766895" w:rsidRDefault="00766895" w:rsidP="00766895">
      <w:r>
        <w:rPr>
          <w:noProof/>
        </w:rPr>
        <w:lastRenderedPageBreak/>
        <w:drawing>
          <wp:inline distT="0" distB="0" distL="0" distR="0" wp14:anchorId="68805929" wp14:editId="5FFA61CD">
            <wp:extent cx="6479540" cy="818515"/>
            <wp:effectExtent l="0" t="0" r="0" b="635"/>
            <wp:docPr id="117" name="Imagem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1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82D5C" w14:textId="4A7342E1" w:rsidR="00766895" w:rsidRDefault="00766895" w:rsidP="00766895">
      <w:r>
        <w:rPr>
          <w:noProof/>
        </w:rPr>
        <w:drawing>
          <wp:inline distT="0" distB="0" distL="0" distR="0" wp14:anchorId="6DA168CF" wp14:editId="4463F9CF">
            <wp:extent cx="6479540" cy="5577840"/>
            <wp:effectExtent l="0" t="0" r="0" b="3810"/>
            <wp:docPr id="118" name="Imagem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57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992EC" w14:textId="612A40B0" w:rsidR="00766895" w:rsidRDefault="00766895" w:rsidP="00766895"/>
    <w:p w14:paraId="2D0079DA" w14:textId="42863915" w:rsidR="00766895" w:rsidRDefault="00766895" w:rsidP="00766895">
      <w:r>
        <w:rPr>
          <w:noProof/>
        </w:rPr>
        <w:drawing>
          <wp:inline distT="0" distB="0" distL="0" distR="0" wp14:anchorId="067325BC" wp14:editId="4CC15887">
            <wp:extent cx="6648213" cy="2352675"/>
            <wp:effectExtent l="0" t="0" r="635" b="0"/>
            <wp:docPr id="120" name="Imagem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6648764" cy="2352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48A077" w14:textId="0CE6DBCF" w:rsidR="008E29FB" w:rsidRDefault="008E29FB" w:rsidP="00766895"/>
    <w:p w14:paraId="0F8B4D39" w14:textId="178AF910" w:rsidR="008E29FB" w:rsidRDefault="008E29FB" w:rsidP="00766895"/>
    <w:p w14:paraId="49818F1D" w14:textId="60244546" w:rsidR="008E29FB" w:rsidRDefault="008E29FB" w:rsidP="00766895"/>
    <w:p w14:paraId="6A82802B" w14:textId="701E9058" w:rsidR="008E29FB" w:rsidRDefault="008E29FB" w:rsidP="00766895">
      <w:r>
        <w:rPr>
          <w:noProof/>
        </w:rPr>
        <w:lastRenderedPageBreak/>
        <w:drawing>
          <wp:inline distT="0" distB="0" distL="0" distR="0" wp14:anchorId="6A050B70" wp14:editId="72ACF421">
            <wp:extent cx="6479540" cy="8159750"/>
            <wp:effectExtent l="0" t="0" r="0" b="0"/>
            <wp:docPr id="121" name="Imagem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15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471A2" w14:textId="210BC150" w:rsidR="008E29FB" w:rsidRDefault="008E29FB" w:rsidP="00766895"/>
    <w:p w14:paraId="5B03F121" w14:textId="152ADF9D" w:rsidR="008E29FB" w:rsidRDefault="008E29FB" w:rsidP="00766895"/>
    <w:p w14:paraId="28D13EA3" w14:textId="22C37A34" w:rsidR="008E29FB" w:rsidRDefault="008E29FB" w:rsidP="00766895"/>
    <w:p w14:paraId="4033DA2F" w14:textId="6780C7FF" w:rsidR="008E29FB" w:rsidRDefault="008E29FB" w:rsidP="00766895"/>
    <w:p w14:paraId="528572C7" w14:textId="4182C40B" w:rsidR="008E29FB" w:rsidRDefault="008E29FB" w:rsidP="00766895"/>
    <w:p w14:paraId="50A7B70E" w14:textId="3D266780" w:rsidR="008E29FB" w:rsidRDefault="008E29FB" w:rsidP="00766895"/>
    <w:p w14:paraId="055D6748" w14:textId="04D303A8" w:rsidR="008E29FB" w:rsidRDefault="008E29FB" w:rsidP="00766895"/>
    <w:p w14:paraId="2E400765" w14:textId="0A230C21" w:rsidR="008E29FB" w:rsidRDefault="008E29FB" w:rsidP="00766895"/>
    <w:p w14:paraId="2D035459" w14:textId="637496EE" w:rsidR="008E29FB" w:rsidRDefault="00040625" w:rsidP="008E29FB">
      <w:pPr>
        <w:pStyle w:val="Ttulo1"/>
        <w:rPr>
          <w:b/>
          <w:bCs/>
        </w:rPr>
      </w:pPr>
      <w:bookmarkStart w:id="21" w:name="_Toc70922675"/>
      <w:r w:rsidRPr="002901B3">
        <w:rPr>
          <w:b/>
          <w:bCs/>
        </w:rPr>
        <w:lastRenderedPageBreak/>
        <w:t>GEOGRAFIA</w:t>
      </w:r>
      <w:r w:rsidR="00C8753D" w:rsidRPr="002901B3">
        <w:rPr>
          <w:b/>
          <w:bCs/>
        </w:rPr>
        <w:t xml:space="preserve"> 4ª SEMANA</w:t>
      </w:r>
      <w:bookmarkEnd w:id="21"/>
    </w:p>
    <w:p w14:paraId="0ACF1735" w14:textId="5F1A2234" w:rsidR="008E29FB" w:rsidRDefault="008E29FB" w:rsidP="008E29FB">
      <w:r>
        <w:rPr>
          <w:noProof/>
        </w:rPr>
        <w:drawing>
          <wp:inline distT="0" distB="0" distL="0" distR="0" wp14:anchorId="6C685421" wp14:editId="0B2D2CBE">
            <wp:extent cx="6479540" cy="4566285"/>
            <wp:effectExtent l="0" t="0" r="0" b="5715"/>
            <wp:docPr id="122" name="Imagem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6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F130A" w14:textId="18199D42" w:rsidR="008E29FB" w:rsidRDefault="008E29FB" w:rsidP="008E29FB">
      <w:r>
        <w:rPr>
          <w:noProof/>
        </w:rPr>
        <w:drawing>
          <wp:inline distT="0" distB="0" distL="0" distR="0" wp14:anchorId="5374E806" wp14:editId="743B0AC8">
            <wp:extent cx="6479540" cy="4215130"/>
            <wp:effectExtent l="0" t="0" r="0" b="0"/>
            <wp:docPr id="123" name="Imagem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1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B2B788" w14:textId="2BBB170E" w:rsidR="008E29FB" w:rsidRDefault="008E29FB" w:rsidP="008E29FB"/>
    <w:p w14:paraId="43702F94" w14:textId="02DC071D" w:rsidR="008E29FB" w:rsidRDefault="008E29FB" w:rsidP="008E29FB"/>
    <w:p w14:paraId="4E098FBF" w14:textId="6D722ED4" w:rsidR="008E29FB" w:rsidRDefault="008E29FB" w:rsidP="008E29FB"/>
    <w:p w14:paraId="507B67BC" w14:textId="338F2616" w:rsidR="008E29FB" w:rsidRDefault="008E29FB" w:rsidP="008E29FB">
      <w:r>
        <w:rPr>
          <w:noProof/>
        </w:rPr>
        <w:lastRenderedPageBreak/>
        <w:drawing>
          <wp:inline distT="0" distB="0" distL="0" distR="0" wp14:anchorId="62BB11C8" wp14:editId="63B1B58F">
            <wp:extent cx="6479540" cy="4628515"/>
            <wp:effectExtent l="0" t="0" r="0" b="635"/>
            <wp:docPr id="124" name="Imagem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62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4EC7E" w14:textId="5273EE79" w:rsidR="008E29FB" w:rsidRDefault="008E29FB" w:rsidP="008E29FB">
      <w:r>
        <w:rPr>
          <w:noProof/>
        </w:rPr>
        <w:drawing>
          <wp:inline distT="0" distB="0" distL="0" distR="0" wp14:anchorId="271D052E" wp14:editId="0483E1A3">
            <wp:extent cx="6479540" cy="3513455"/>
            <wp:effectExtent l="0" t="0" r="0" b="0"/>
            <wp:docPr id="125" name="Imagem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1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08401" w14:textId="499C49E7" w:rsidR="008E29FB" w:rsidRDefault="008E29FB" w:rsidP="008E29FB">
      <w:r>
        <w:rPr>
          <w:noProof/>
        </w:rPr>
        <w:drawing>
          <wp:inline distT="0" distB="0" distL="0" distR="0" wp14:anchorId="7BD5983A" wp14:editId="09EFA512">
            <wp:extent cx="6479540" cy="1228090"/>
            <wp:effectExtent l="0" t="0" r="0" b="0"/>
            <wp:docPr id="126" name="Imagem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228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BFCC3" w14:textId="7DCFB714" w:rsidR="008E29FB" w:rsidRDefault="008E29FB" w:rsidP="008E29FB"/>
    <w:p w14:paraId="24AF6C9C" w14:textId="2CA121BF" w:rsidR="008E29FB" w:rsidRDefault="008E29FB" w:rsidP="008E29FB">
      <w:r>
        <w:rPr>
          <w:noProof/>
        </w:rPr>
        <w:lastRenderedPageBreak/>
        <w:drawing>
          <wp:inline distT="0" distB="0" distL="0" distR="0" wp14:anchorId="35B9689C" wp14:editId="0EFD75E9">
            <wp:extent cx="6479540" cy="2864485"/>
            <wp:effectExtent l="0" t="0" r="0" b="0"/>
            <wp:docPr id="127" name="Imagem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6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985568" w14:textId="6D6DAE6D" w:rsidR="008E29FB" w:rsidRDefault="008E29FB" w:rsidP="008E29FB"/>
    <w:p w14:paraId="23C987AE" w14:textId="348E65BE" w:rsidR="008E29FB" w:rsidRDefault="008E29FB" w:rsidP="008E29FB">
      <w:r>
        <w:rPr>
          <w:noProof/>
        </w:rPr>
        <w:drawing>
          <wp:inline distT="0" distB="0" distL="0" distR="0" wp14:anchorId="7A7B86BB" wp14:editId="7F066CF1">
            <wp:extent cx="6479540" cy="6153785"/>
            <wp:effectExtent l="0" t="0" r="0" b="0"/>
            <wp:docPr id="128" name="Imagem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15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E1FE2B" w14:textId="57C77114" w:rsidR="008E29FB" w:rsidRDefault="008E29FB" w:rsidP="008E29FB"/>
    <w:p w14:paraId="1949F7B7" w14:textId="03B271C8" w:rsidR="008E29FB" w:rsidRDefault="008E29FB" w:rsidP="008E29FB"/>
    <w:p w14:paraId="6FC3BB74" w14:textId="0C1CD894" w:rsidR="008E29FB" w:rsidRDefault="008E29FB" w:rsidP="008E29FB">
      <w:r>
        <w:rPr>
          <w:noProof/>
        </w:rPr>
        <w:lastRenderedPageBreak/>
        <w:drawing>
          <wp:inline distT="0" distB="0" distL="0" distR="0" wp14:anchorId="661C3CF2" wp14:editId="317FBA5A">
            <wp:extent cx="6479540" cy="1496060"/>
            <wp:effectExtent l="0" t="0" r="0" b="8890"/>
            <wp:docPr id="129" name="Imagem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49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D5CFD" w14:textId="67EC2CEA" w:rsidR="008E29FB" w:rsidRDefault="008E29FB" w:rsidP="008E29FB"/>
    <w:p w14:paraId="6A83EC77" w14:textId="5F50C50B" w:rsidR="008E29FB" w:rsidRDefault="008E29FB" w:rsidP="008E29FB"/>
    <w:p w14:paraId="38A42D89" w14:textId="7616BD70" w:rsidR="008E29FB" w:rsidRDefault="008E29FB" w:rsidP="008E29FB"/>
    <w:p w14:paraId="616E5DBB" w14:textId="7A98224A" w:rsidR="008E29FB" w:rsidRDefault="008E29FB" w:rsidP="008E29FB"/>
    <w:p w14:paraId="3968580F" w14:textId="6B686732" w:rsidR="008E29FB" w:rsidRDefault="008E29FB" w:rsidP="008E29FB"/>
    <w:p w14:paraId="1F4BCEB2" w14:textId="599B1C24" w:rsidR="008E29FB" w:rsidRDefault="008E29FB" w:rsidP="008E29FB"/>
    <w:p w14:paraId="2E937748" w14:textId="2E769BA6" w:rsidR="008E29FB" w:rsidRDefault="008E29FB" w:rsidP="008E29FB"/>
    <w:p w14:paraId="173DF571" w14:textId="23A0EBFF" w:rsidR="008E29FB" w:rsidRDefault="008E29FB" w:rsidP="008E29FB"/>
    <w:p w14:paraId="6F8A66DB" w14:textId="49419189" w:rsidR="008E29FB" w:rsidRDefault="008E29FB" w:rsidP="008E29FB"/>
    <w:p w14:paraId="737911C1" w14:textId="100D8D2B" w:rsidR="008E29FB" w:rsidRDefault="008E29FB" w:rsidP="008E29FB"/>
    <w:p w14:paraId="72ED558D" w14:textId="48F2E2F9" w:rsidR="008E29FB" w:rsidRDefault="008E29FB" w:rsidP="008E29FB"/>
    <w:p w14:paraId="28FA480B" w14:textId="27F79B3A" w:rsidR="008E29FB" w:rsidRDefault="008E29FB" w:rsidP="008E29FB"/>
    <w:p w14:paraId="610AB531" w14:textId="6C9B01DE" w:rsidR="008E29FB" w:rsidRDefault="008E29FB" w:rsidP="008E29FB"/>
    <w:p w14:paraId="11A399FD" w14:textId="25BFA35A" w:rsidR="008E29FB" w:rsidRDefault="008E29FB" w:rsidP="008E29FB"/>
    <w:p w14:paraId="43EA7256" w14:textId="4F0A4DAC" w:rsidR="008E29FB" w:rsidRDefault="008E29FB" w:rsidP="008E29FB"/>
    <w:p w14:paraId="59529799" w14:textId="1420DD90" w:rsidR="008E29FB" w:rsidRDefault="008E29FB" w:rsidP="008E29FB"/>
    <w:p w14:paraId="4BE086F9" w14:textId="611ED522" w:rsidR="008E29FB" w:rsidRDefault="008E29FB" w:rsidP="008E29FB"/>
    <w:p w14:paraId="76E35403" w14:textId="434975A9" w:rsidR="008E29FB" w:rsidRDefault="008E29FB" w:rsidP="008E29FB"/>
    <w:p w14:paraId="74339BA6" w14:textId="34DA904E" w:rsidR="008E29FB" w:rsidRDefault="008E29FB" w:rsidP="008E29FB"/>
    <w:p w14:paraId="3FDEC1D3" w14:textId="6F2FD494" w:rsidR="008E29FB" w:rsidRDefault="008E29FB" w:rsidP="008E29FB"/>
    <w:p w14:paraId="18FB1D84" w14:textId="39B24205" w:rsidR="008E29FB" w:rsidRDefault="008E29FB" w:rsidP="008E29FB"/>
    <w:p w14:paraId="069B96A8" w14:textId="19F6E5FF" w:rsidR="008E29FB" w:rsidRDefault="008E29FB" w:rsidP="008E29FB"/>
    <w:p w14:paraId="2FE2199D" w14:textId="5DB7271C" w:rsidR="008E29FB" w:rsidRDefault="008E29FB" w:rsidP="008E29FB"/>
    <w:p w14:paraId="566448FE" w14:textId="6420D752" w:rsidR="008E29FB" w:rsidRDefault="008E29FB" w:rsidP="008E29FB"/>
    <w:p w14:paraId="5AF155B4" w14:textId="3854BB46" w:rsidR="008E29FB" w:rsidRDefault="008E29FB" w:rsidP="008E29FB"/>
    <w:p w14:paraId="25A134AA" w14:textId="310AE34D" w:rsidR="008E29FB" w:rsidRDefault="008E29FB" w:rsidP="008E29FB"/>
    <w:p w14:paraId="09BEBC65" w14:textId="0042CF6B" w:rsidR="008E29FB" w:rsidRDefault="008E29FB" w:rsidP="008E29FB"/>
    <w:p w14:paraId="1E1BF292" w14:textId="420AD03A" w:rsidR="008E29FB" w:rsidRDefault="008E29FB" w:rsidP="008E29FB"/>
    <w:p w14:paraId="33E31D4F" w14:textId="4A37D0A4" w:rsidR="008E29FB" w:rsidRDefault="008E29FB" w:rsidP="008E29FB"/>
    <w:p w14:paraId="5A4BF1BA" w14:textId="5854E70F" w:rsidR="008E29FB" w:rsidRDefault="008E29FB" w:rsidP="008E29FB"/>
    <w:p w14:paraId="4C31027D" w14:textId="50529C2E" w:rsidR="008E29FB" w:rsidRDefault="008E29FB" w:rsidP="008E29FB"/>
    <w:p w14:paraId="0C3E6442" w14:textId="2FD02753" w:rsidR="008E29FB" w:rsidRDefault="008E29FB" w:rsidP="008E29FB"/>
    <w:p w14:paraId="5F815BD0" w14:textId="584BB06E" w:rsidR="008E29FB" w:rsidRDefault="008E29FB" w:rsidP="008E29FB"/>
    <w:p w14:paraId="6ABC638B" w14:textId="43B2211A" w:rsidR="008E29FB" w:rsidRDefault="008E29FB" w:rsidP="008E29FB"/>
    <w:p w14:paraId="23ACC38E" w14:textId="57BB54B1" w:rsidR="008E29FB" w:rsidRDefault="008E29FB" w:rsidP="008E29FB"/>
    <w:p w14:paraId="48AD0016" w14:textId="5BA6ABEF" w:rsidR="008E29FB" w:rsidRDefault="008E29FB" w:rsidP="008E29FB"/>
    <w:p w14:paraId="241ED8BA" w14:textId="5E5CF4AD" w:rsidR="008E29FB" w:rsidRDefault="008E29FB" w:rsidP="008E29FB"/>
    <w:p w14:paraId="2F2371A8" w14:textId="4F00F40B" w:rsidR="008E29FB" w:rsidRDefault="008E29FB" w:rsidP="008E29FB"/>
    <w:p w14:paraId="729F3571" w14:textId="7FBA9E4C" w:rsidR="008E29FB" w:rsidRDefault="008E29FB" w:rsidP="008E29FB"/>
    <w:p w14:paraId="3557C804" w14:textId="2C1D91B0" w:rsidR="008E29FB" w:rsidRDefault="008E29FB" w:rsidP="008E29FB"/>
    <w:p w14:paraId="056AE0DC" w14:textId="7B07759D" w:rsidR="008E29FB" w:rsidRDefault="008E29FB" w:rsidP="008E29FB"/>
    <w:p w14:paraId="683811C0" w14:textId="4B64AA53" w:rsidR="008E29FB" w:rsidRDefault="008E29FB" w:rsidP="008E29FB"/>
    <w:p w14:paraId="6FE70BC4" w14:textId="4786D6D3" w:rsidR="008E29FB" w:rsidRDefault="008E29FB" w:rsidP="008E29FB"/>
    <w:p w14:paraId="1AEC2EDA" w14:textId="68CEC774" w:rsidR="008E29FB" w:rsidRDefault="008E29FB" w:rsidP="008E29FB"/>
    <w:p w14:paraId="5FC68DCC" w14:textId="7F8378F3" w:rsidR="008E29FB" w:rsidRDefault="008E29FB" w:rsidP="008E29FB"/>
    <w:p w14:paraId="71C40D31" w14:textId="3482E0A7" w:rsidR="008E29FB" w:rsidRDefault="008E29FB" w:rsidP="008E29FB"/>
    <w:p w14:paraId="6186B121" w14:textId="4A634B0F" w:rsidR="00F927FB" w:rsidRDefault="00F927FB" w:rsidP="00F927FB">
      <w:pPr>
        <w:pStyle w:val="Ttulo1"/>
        <w:rPr>
          <w:b/>
          <w:bCs/>
        </w:rPr>
      </w:pPr>
      <w:bookmarkStart w:id="22" w:name="_Toc70922676"/>
      <w:r w:rsidRPr="002901B3">
        <w:rPr>
          <w:b/>
          <w:bCs/>
        </w:rPr>
        <w:lastRenderedPageBreak/>
        <w:t xml:space="preserve">GEOGRAFIA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22"/>
    </w:p>
    <w:p w14:paraId="5E43664C" w14:textId="0A4B2090" w:rsidR="008E29FB" w:rsidRDefault="008E29FB" w:rsidP="008E29FB">
      <w:r>
        <w:rPr>
          <w:noProof/>
        </w:rPr>
        <w:drawing>
          <wp:inline distT="0" distB="0" distL="0" distR="0" wp14:anchorId="2EAFD7FD" wp14:editId="33367F7A">
            <wp:extent cx="6479540" cy="4953000"/>
            <wp:effectExtent l="0" t="0" r="0" b="0"/>
            <wp:docPr id="130" name="Imagem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95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CE53D" w14:textId="1F8D3021" w:rsidR="008E29FB" w:rsidRDefault="008E29FB" w:rsidP="008E29FB">
      <w:r>
        <w:rPr>
          <w:noProof/>
        </w:rPr>
        <w:drawing>
          <wp:inline distT="0" distB="0" distL="0" distR="0" wp14:anchorId="7675A6B5" wp14:editId="4530546D">
            <wp:extent cx="6479540" cy="4324350"/>
            <wp:effectExtent l="0" t="0" r="0" b="0"/>
            <wp:docPr id="131" name="Imagem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32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7C1910" w14:textId="7730BDF0" w:rsidR="007C194C" w:rsidRDefault="007C194C" w:rsidP="008E29FB">
      <w:r>
        <w:rPr>
          <w:noProof/>
        </w:rPr>
        <w:lastRenderedPageBreak/>
        <w:drawing>
          <wp:inline distT="0" distB="0" distL="0" distR="0" wp14:anchorId="23F391C8" wp14:editId="641493E4">
            <wp:extent cx="6479540" cy="420370"/>
            <wp:effectExtent l="0" t="0" r="0" b="0"/>
            <wp:docPr id="136" name="Imagem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44F82" w14:textId="0ADFCE73" w:rsidR="008E29FB" w:rsidRDefault="00BD27E9" w:rsidP="008E29FB">
      <w:r>
        <w:rPr>
          <w:noProof/>
        </w:rPr>
        <w:drawing>
          <wp:inline distT="0" distB="0" distL="0" distR="0" wp14:anchorId="31B29EE6" wp14:editId="2B315B6D">
            <wp:extent cx="6479540" cy="1756410"/>
            <wp:effectExtent l="0" t="0" r="0" b="0"/>
            <wp:docPr id="132" name="Imagem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2"/>
                    <a:srcRect t="27230"/>
                    <a:stretch/>
                  </pic:blipFill>
                  <pic:spPr bwMode="auto">
                    <a:xfrm>
                      <a:off x="0" y="0"/>
                      <a:ext cx="6479540" cy="17564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FFD4EA" w14:textId="1970475D" w:rsidR="00BD27E9" w:rsidRDefault="00BD27E9" w:rsidP="008E29FB">
      <w:r>
        <w:rPr>
          <w:noProof/>
        </w:rPr>
        <w:drawing>
          <wp:inline distT="0" distB="0" distL="0" distR="0" wp14:anchorId="32563B1B" wp14:editId="6FE626EA">
            <wp:extent cx="6067425" cy="4714875"/>
            <wp:effectExtent l="0" t="0" r="9525" b="9525"/>
            <wp:docPr id="133" name="Imagem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6067425" cy="471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6E7F20" w14:textId="410F94EA" w:rsidR="00E30C50" w:rsidRDefault="00E30C50" w:rsidP="008E29FB"/>
    <w:p w14:paraId="0DD0A7E2" w14:textId="18C53889" w:rsidR="00E30C50" w:rsidRDefault="00E30C50" w:rsidP="008E29FB"/>
    <w:p w14:paraId="6116926B" w14:textId="77777777" w:rsidR="00E30C50" w:rsidRDefault="00E30C50" w:rsidP="008E29FB"/>
    <w:p w14:paraId="144387CA" w14:textId="1C6E6276" w:rsidR="00BD27E9" w:rsidRDefault="00BD27E9" w:rsidP="008E29FB">
      <w:r>
        <w:rPr>
          <w:noProof/>
        </w:rPr>
        <w:lastRenderedPageBreak/>
        <w:drawing>
          <wp:inline distT="0" distB="0" distL="0" distR="0" wp14:anchorId="2560F03B" wp14:editId="05AB6C82">
            <wp:extent cx="6820535" cy="3019357"/>
            <wp:effectExtent l="0" t="0" r="0" b="0"/>
            <wp:docPr id="135" name="Imagem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6877873" cy="304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C41B4A" w14:textId="6C2AFE29" w:rsidR="00E30C50" w:rsidRDefault="00E30C50" w:rsidP="008E29FB">
      <w:r>
        <w:rPr>
          <w:noProof/>
        </w:rPr>
        <w:drawing>
          <wp:inline distT="0" distB="0" distL="0" distR="0" wp14:anchorId="4E00C6B5" wp14:editId="4660019F">
            <wp:extent cx="6479540" cy="2335530"/>
            <wp:effectExtent l="0" t="0" r="0" b="7620"/>
            <wp:docPr id="137" name="Imagem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33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55D16" w14:textId="79603AD8" w:rsidR="00E30C50" w:rsidRDefault="00E30C50" w:rsidP="008E29FB"/>
    <w:p w14:paraId="7BBE6B6C" w14:textId="7E1B2A86" w:rsidR="00E30C50" w:rsidRDefault="00E30C50" w:rsidP="008E29FB"/>
    <w:p w14:paraId="733B5561" w14:textId="52CF83B8" w:rsidR="00E30C50" w:rsidRDefault="00E30C50" w:rsidP="008E29FB"/>
    <w:p w14:paraId="7DFD11EA" w14:textId="26DF8C9F" w:rsidR="00E30C50" w:rsidRDefault="00E30C50" w:rsidP="008E29FB"/>
    <w:p w14:paraId="6922718C" w14:textId="5E97AA85" w:rsidR="00E30C50" w:rsidRDefault="00E30C50" w:rsidP="008E29FB"/>
    <w:p w14:paraId="7B758DF9" w14:textId="7A970897" w:rsidR="00E30C50" w:rsidRDefault="00E30C50" w:rsidP="008E29FB"/>
    <w:p w14:paraId="0F318311" w14:textId="6702FAB6" w:rsidR="00E30C50" w:rsidRDefault="00E30C50" w:rsidP="008E29FB"/>
    <w:p w14:paraId="7858FF71" w14:textId="678E819F" w:rsidR="00E30C50" w:rsidRDefault="00E30C50" w:rsidP="008E29FB"/>
    <w:p w14:paraId="610FACEB" w14:textId="3B38BD7A" w:rsidR="00E30C50" w:rsidRDefault="00E30C50" w:rsidP="008E29FB"/>
    <w:p w14:paraId="0AC9BB6E" w14:textId="5D0770E5" w:rsidR="00E30C50" w:rsidRDefault="00E30C50" w:rsidP="008E29FB"/>
    <w:p w14:paraId="0182DE8E" w14:textId="1B7487CA" w:rsidR="00E30C50" w:rsidRDefault="00E30C50" w:rsidP="008E29FB"/>
    <w:p w14:paraId="608A1ED5" w14:textId="2D87F7E5" w:rsidR="00E30C50" w:rsidRDefault="00E30C50" w:rsidP="008E29FB"/>
    <w:p w14:paraId="543DD625" w14:textId="147E8EC6" w:rsidR="00E30C50" w:rsidRDefault="00E30C50" w:rsidP="008E29FB"/>
    <w:p w14:paraId="5637F900" w14:textId="0005505E" w:rsidR="00E30C50" w:rsidRDefault="00E30C50" w:rsidP="008E29FB"/>
    <w:p w14:paraId="66E8E250" w14:textId="22469B53" w:rsidR="00E30C50" w:rsidRDefault="00E30C50" w:rsidP="008E29FB"/>
    <w:p w14:paraId="09C176E7" w14:textId="0A6B9A7C" w:rsidR="00E30C50" w:rsidRDefault="00E30C50" w:rsidP="008E29FB"/>
    <w:p w14:paraId="5D12465C" w14:textId="72CC9040" w:rsidR="00E30C50" w:rsidRDefault="00E30C50" w:rsidP="008E29FB"/>
    <w:p w14:paraId="2CC6EC66" w14:textId="17717824" w:rsidR="00E30C50" w:rsidRDefault="00E30C50" w:rsidP="008E29FB"/>
    <w:p w14:paraId="771AC6F4" w14:textId="0AD02AE0" w:rsidR="00E30C50" w:rsidRDefault="00E30C50" w:rsidP="008E29FB"/>
    <w:p w14:paraId="6F0989D8" w14:textId="545775B6" w:rsidR="00E30C50" w:rsidRDefault="00E30C50" w:rsidP="008E29FB"/>
    <w:p w14:paraId="3A4B9737" w14:textId="08950E08" w:rsidR="00E30C50" w:rsidRDefault="00E30C50" w:rsidP="008E29FB"/>
    <w:p w14:paraId="5947F736" w14:textId="77777777" w:rsidR="00E30C50" w:rsidRPr="008E29FB" w:rsidRDefault="00E30C50" w:rsidP="008E29FB"/>
    <w:p w14:paraId="074626EB" w14:textId="0AF61B87" w:rsidR="00F927FB" w:rsidRDefault="00F927FB" w:rsidP="00F927FB">
      <w:pPr>
        <w:pStyle w:val="Ttulo1"/>
        <w:rPr>
          <w:b/>
          <w:bCs/>
        </w:rPr>
      </w:pPr>
      <w:bookmarkStart w:id="23" w:name="_Toc70922677"/>
      <w:r w:rsidRPr="002901B3">
        <w:rPr>
          <w:b/>
          <w:bCs/>
        </w:rPr>
        <w:lastRenderedPageBreak/>
        <w:t xml:space="preserve">GEOGRAFIA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23"/>
    </w:p>
    <w:p w14:paraId="1E8ABC3F" w14:textId="544977DD" w:rsidR="00E30C50" w:rsidRDefault="00E30C50" w:rsidP="00E30C50">
      <w:r>
        <w:rPr>
          <w:noProof/>
        </w:rPr>
        <w:drawing>
          <wp:inline distT="0" distB="0" distL="0" distR="0" wp14:anchorId="10141C71" wp14:editId="1254A4F8">
            <wp:extent cx="6479540" cy="892175"/>
            <wp:effectExtent l="0" t="0" r="0" b="3175"/>
            <wp:docPr id="138" name="Imagem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9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8834DA" w14:textId="690B627E" w:rsidR="00E30C50" w:rsidRDefault="00E30C50" w:rsidP="00E30C50">
      <w:r>
        <w:rPr>
          <w:noProof/>
        </w:rPr>
        <w:drawing>
          <wp:inline distT="0" distB="0" distL="0" distR="0" wp14:anchorId="3EB59991" wp14:editId="20293CBA">
            <wp:extent cx="6479540" cy="2154555"/>
            <wp:effectExtent l="0" t="0" r="0" b="0"/>
            <wp:docPr id="139" name="Imagem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154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CE5B14" w14:textId="6CA5F141" w:rsidR="00E30C50" w:rsidRDefault="00E30C50" w:rsidP="00E30C50">
      <w:r>
        <w:rPr>
          <w:noProof/>
        </w:rPr>
        <w:drawing>
          <wp:inline distT="0" distB="0" distL="0" distR="0" wp14:anchorId="2E1FFA0E" wp14:editId="0CA68E18">
            <wp:extent cx="6479540" cy="4440555"/>
            <wp:effectExtent l="0" t="0" r="0" b="0"/>
            <wp:docPr id="140" name="Imagem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40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52FD8" w14:textId="58C81C3B" w:rsidR="00E30C50" w:rsidRDefault="00E30C50" w:rsidP="00E30C50">
      <w:r>
        <w:rPr>
          <w:noProof/>
        </w:rPr>
        <w:lastRenderedPageBreak/>
        <w:drawing>
          <wp:inline distT="0" distB="0" distL="0" distR="0" wp14:anchorId="0CC13024" wp14:editId="416B9F39">
            <wp:extent cx="6479540" cy="3996690"/>
            <wp:effectExtent l="0" t="0" r="0" b="3810"/>
            <wp:docPr id="141" name="Imagem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9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FEB10" w14:textId="27D32225" w:rsidR="00E30C50" w:rsidRDefault="00841B8C" w:rsidP="00E30C50">
      <w:r>
        <w:rPr>
          <w:noProof/>
        </w:rPr>
        <w:drawing>
          <wp:inline distT="0" distB="0" distL="0" distR="0" wp14:anchorId="43CA5170" wp14:editId="43F84DF2">
            <wp:extent cx="6479540" cy="3101975"/>
            <wp:effectExtent l="0" t="0" r="0" b="3175"/>
            <wp:docPr id="142" name="Imagem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10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D1A820" w14:textId="0643556D" w:rsidR="00841B8C" w:rsidRDefault="00841B8C" w:rsidP="00E30C50">
      <w:r>
        <w:rPr>
          <w:noProof/>
        </w:rPr>
        <w:drawing>
          <wp:inline distT="0" distB="0" distL="0" distR="0" wp14:anchorId="50E5ABEE" wp14:editId="7FB2B7D5">
            <wp:extent cx="6479540" cy="1912620"/>
            <wp:effectExtent l="0" t="0" r="0" b="0"/>
            <wp:docPr id="143" name="Imagem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91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0F191" w14:textId="01252E1D" w:rsidR="00841B8C" w:rsidRDefault="00841B8C" w:rsidP="00E30C50"/>
    <w:p w14:paraId="0A66BF3E" w14:textId="22C3638D" w:rsidR="00841B8C" w:rsidRDefault="00841B8C" w:rsidP="00E30C50"/>
    <w:p w14:paraId="3CCED5C7" w14:textId="65EC024E" w:rsidR="00841B8C" w:rsidRDefault="00841B8C" w:rsidP="00E30C50"/>
    <w:p w14:paraId="2A2145C0" w14:textId="717B03BD" w:rsidR="00841B8C" w:rsidRDefault="00841B8C" w:rsidP="00E30C50">
      <w:r>
        <w:rPr>
          <w:noProof/>
        </w:rPr>
        <w:lastRenderedPageBreak/>
        <w:drawing>
          <wp:inline distT="0" distB="0" distL="0" distR="0" wp14:anchorId="49BCB06E" wp14:editId="0C13DFBD">
            <wp:extent cx="6479540" cy="1884045"/>
            <wp:effectExtent l="0" t="0" r="0" b="1905"/>
            <wp:docPr id="144" name="Imagem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88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B5EB3" w14:textId="0998EDA1" w:rsidR="00841B8C" w:rsidRDefault="00841B8C" w:rsidP="00E30C50"/>
    <w:p w14:paraId="4AE0E027" w14:textId="0C350CDC" w:rsidR="00841B8C" w:rsidRDefault="00841B8C" w:rsidP="00E30C50">
      <w:r>
        <w:rPr>
          <w:noProof/>
        </w:rPr>
        <w:drawing>
          <wp:inline distT="0" distB="0" distL="0" distR="0" wp14:anchorId="1674E6FD" wp14:editId="534B5628">
            <wp:extent cx="6479540" cy="3425190"/>
            <wp:effectExtent l="0" t="0" r="0" b="3810"/>
            <wp:docPr id="145" name="Imagem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42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AFC9B" w14:textId="7D02DFAB" w:rsidR="00841B8C" w:rsidRDefault="00841B8C" w:rsidP="00E30C50">
      <w:r>
        <w:rPr>
          <w:noProof/>
        </w:rPr>
        <w:drawing>
          <wp:inline distT="0" distB="0" distL="0" distR="0" wp14:anchorId="4D5D86BD" wp14:editId="598FCEF1">
            <wp:extent cx="6479540" cy="394335"/>
            <wp:effectExtent l="0" t="0" r="0" b="5715"/>
            <wp:docPr id="146" name="Imagem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4BA771" w14:textId="45AE787B" w:rsidR="00841B8C" w:rsidRDefault="00841B8C" w:rsidP="00E30C50">
      <w:r>
        <w:rPr>
          <w:noProof/>
        </w:rPr>
        <w:drawing>
          <wp:inline distT="0" distB="0" distL="0" distR="0" wp14:anchorId="50B71366" wp14:editId="405FE954">
            <wp:extent cx="6599011" cy="2981325"/>
            <wp:effectExtent l="0" t="0" r="0" b="0"/>
            <wp:docPr id="147" name="Imagem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6618368" cy="299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50F2CE" w14:textId="3A87007D" w:rsidR="00841B8C" w:rsidRDefault="00841B8C" w:rsidP="00E30C50">
      <w:r>
        <w:rPr>
          <w:noProof/>
        </w:rPr>
        <w:lastRenderedPageBreak/>
        <w:drawing>
          <wp:inline distT="0" distB="0" distL="0" distR="0" wp14:anchorId="7BBC75BF" wp14:editId="66681052">
            <wp:extent cx="6479540" cy="1778635"/>
            <wp:effectExtent l="0" t="0" r="0" b="0"/>
            <wp:docPr id="148" name="Imagem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77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A89C8" w14:textId="1F04307E" w:rsidR="00841B8C" w:rsidRDefault="00841B8C" w:rsidP="00E30C50"/>
    <w:p w14:paraId="7EC52491" w14:textId="11B682BF" w:rsidR="00841B8C" w:rsidRPr="00E30C50" w:rsidRDefault="00841B8C" w:rsidP="00E30C50">
      <w:r>
        <w:rPr>
          <w:noProof/>
        </w:rPr>
        <w:drawing>
          <wp:inline distT="0" distB="0" distL="0" distR="0" wp14:anchorId="21C290C3" wp14:editId="19F2E0F3">
            <wp:extent cx="6479540" cy="7324725"/>
            <wp:effectExtent l="0" t="0" r="0" b="9525"/>
            <wp:docPr id="149" name="Imagem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32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4FB660" w14:textId="77777777" w:rsidR="00F927FB" w:rsidRPr="00F927FB" w:rsidRDefault="00F927FB" w:rsidP="00F927FB"/>
    <w:p w14:paraId="721452C5" w14:textId="339B439B" w:rsidR="00040625" w:rsidRDefault="00040625" w:rsidP="002901B3">
      <w:pPr>
        <w:pStyle w:val="Ttulo1"/>
        <w:rPr>
          <w:b/>
          <w:bCs/>
        </w:rPr>
      </w:pPr>
      <w:bookmarkStart w:id="24" w:name="_Toc70922678"/>
      <w:r w:rsidRPr="002901B3">
        <w:rPr>
          <w:b/>
          <w:bCs/>
        </w:rPr>
        <w:lastRenderedPageBreak/>
        <w:t>HISTÓRIA 1ª SEMANA</w:t>
      </w:r>
      <w:bookmarkEnd w:id="24"/>
    </w:p>
    <w:p w14:paraId="667D563E" w14:textId="6FDC0D91" w:rsidR="00FB1903" w:rsidRDefault="00FB1903" w:rsidP="00FB1903">
      <w:r>
        <w:rPr>
          <w:noProof/>
        </w:rPr>
        <w:drawing>
          <wp:inline distT="0" distB="0" distL="0" distR="0" wp14:anchorId="06C91273" wp14:editId="1F99F1C0">
            <wp:extent cx="6479540" cy="321310"/>
            <wp:effectExtent l="0" t="0" r="0" b="2540"/>
            <wp:docPr id="150" name="Imagem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016411" w14:textId="2AE63946" w:rsidR="00FB1903" w:rsidRDefault="00FB1903" w:rsidP="00FB1903">
      <w:r>
        <w:rPr>
          <w:noProof/>
        </w:rPr>
        <w:drawing>
          <wp:inline distT="0" distB="0" distL="0" distR="0" wp14:anchorId="633ADF05" wp14:editId="5D19DB7C">
            <wp:extent cx="6479540" cy="5095240"/>
            <wp:effectExtent l="0" t="0" r="0" b="0"/>
            <wp:docPr id="151" name="Imagem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9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FEC7F" w14:textId="07855BBF" w:rsidR="00FB1903" w:rsidRDefault="00FB1903" w:rsidP="00FB1903">
      <w:r>
        <w:rPr>
          <w:noProof/>
        </w:rPr>
        <w:lastRenderedPageBreak/>
        <w:drawing>
          <wp:inline distT="0" distB="0" distL="0" distR="0" wp14:anchorId="6D808CCD" wp14:editId="5214EAED">
            <wp:extent cx="6479540" cy="6582410"/>
            <wp:effectExtent l="0" t="0" r="0" b="8890"/>
            <wp:docPr id="152" name="Imagem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582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D531B" w14:textId="1A91E975" w:rsidR="00FB1903" w:rsidRDefault="00FB1903" w:rsidP="00FB1903">
      <w:r>
        <w:rPr>
          <w:noProof/>
        </w:rPr>
        <w:lastRenderedPageBreak/>
        <w:drawing>
          <wp:inline distT="0" distB="0" distL="0" distR="0" wp14:anchorId="77D8CAE7" wp14:editId="6B1187C1">
            <wp:extent cx="6479540" cy="6582410"/>
            <wp:effectExtent l="0" t="0" r="0" b="8890"/>
            <wp:docPr id="153" name="Imagem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582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B5E82C" w14:textId="0D86BC0C" w:rsidR="00FB1903" w:rsidRDefault="00FB1903" w:rsidP="00FB1903"/>
    <w:p w14:paraId="04E8BF67" w14:textId="024FC966" w:rsidR="00FB1903" w:rsidRDefault="00FB1903" w:rsidP="00FB1903">
      <w:r>
        <w:rPr>
          <w:noProof/>
        </w:rPr>
        <w:drawing>
          <wp:inline distT="0" distB="0" distL="0" distR="0" wp14:anchorId="535D659B" wp14:editId="3774438A">
            <wp:extent cx="6479540" cy="2136775"/>
            <wp:effectExtent l="0" t="0" r="0" b="0"/>
            <wp:docPr id="154" name="Imagem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13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DED60" w14:textId="3AAFF4E7" w:rsidR="00FB1903" w:rsidRDefault="00FB1903" w:rsidP="00FB1903"/>
    <w:p w14:paraId="0B532055" w14:textId="0F0C0B43" w:rsidR="00FB1903" w:rsidRDefault="00FB1903" w:rsidP="00FB1903"/>
    <w:p w14:paraId="5C18CD86" w14:textId="3E9172C2" w:rsidR="00FB1903" w:rsidRDefault="00FB1903" w:rsidP="00FB1903"/>
    <w:p w14:paraId="6CEC5796" w14:textId="41E910E6" w:rsidR="00FB1903" w:rsidRDefault="00FB1903" w:rsidP="00FB1903"/>
    <w:p w14:paraId="253A27B1" w14:textId="46D7F2CB" w:rsidR="00FB1903" w:rsidRDefault="00FB1903" w:rsidP="00FB1903">
      <w:r>
        <w:rPr>
          <w:noProof/>
        </w:rPr>
        <w:lastRenderedPageBreak/>
        <w:drawing>
          <wp:inline distT="0" distB="0" distL="0" distR="0" wp14:anchorId="22235356" wp14:editId="5944FE2D">
            <wp:extent cx="6479540" cy="4269105"/>
            <wp:effectExtent l="0" t="0" r="0" b="0"/>
            <wp:docPr id="155" name="Imagem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26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A258B" w14:textId="0D4BA5A7" w:rsidR="00FB1903" w:rsidRDefault="00FB1903" w:rsidP="00FB1903"/>
    <w:p w14:paraId="2A1EA992" w14:textId="68D3DFB6" w:rsidR="00586063" w:rsidRDefault="00586063" w:rsidP="00FB1903">
      <w:r>
        <w:rPr>
          <w:noProof/>
        </w:rPr>
        <w:drawing>
          <wp:inline distT="0" distB="0" distL="0" distR="0" wp14:anchorId="1B268B12" wp14:editId="19262E88">
            <wp:extent cx="6479540" cy="4448810"/>
            <wp:effectExtent l="0" t="0" r="0" b="8890"/>
            <wp:docPr id="156" name="Imagem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48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A2DD3" w14:textId="59156838" w:rsidR="00586063" w:rsidRDefault="00586063" w:rsidP="00FB1903"/>
    <w:p w14:paraId="254C2342" w14:textId="74F15891" w:rsidR="00586063" w:rsidRDefault="00586063" w:rsidP="00FB1903"/>
    <w:p w14:paraId="69DF985A" w14:textId="41E4A144" w:rsidR="00586063" w:rsidRDefault="00586063" w:rsidP="00FB1903"/>
    <w:p w14:paraId="7B0B8F1B" w14:textId="057E041C" w:rsidR="00586063" w:rsidRDefault="00586063" w:rsidP="00FB1903"/>
    <w:p w14:paraId="4E705F0B" w14:textId="77777777" w:rsidR="00586063" w:rsidRDefault="00586063" w:rsidP="00FB1903"/>
    <w:p w14:paraId="37E65CBD" w14:textId="793721F6" w:rsidR="00FB1903" w:rsidRDefault="00586063" w:rsidP="00FB1903">
      <w:r>
        <w:rPr>
          <w:noProof/>
        </w:rPr>
        <w:drawing>
          <wp:inline distT="0" distB="0" distL="0" distR="0" wp14:anchorId="458A733E" wp14:editId="40DCFF33">
            <wp:extent cx="6479540" cy="2251710"/>
            <wp:effectExtent l="0" t="0" r="0" b="0"/>
            <wp:docPr id="157" name="Imagem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251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1EE3C9" w14:textId="631574F4" w:rsidR="00586063" w:rsidRDefault="00586063" w:rsidP="00FB1903"/>
    <w:p w14:paraId="493493CD" w14:textId="710F5A66" w:rsidR="00586063" w:rsidRDefault="00586063" w:rsidP="00FB1903"/>
    <w:p w14:paraId="750BE4C7" w14:textId="3BF600D2" w:rsidR="00586063" w:rsidRDefault="00586063" w:rsidP="00FB1903"/>
    <w:p w14:paraId="678A54F9" w14:textId="269185F4" w:rsidR="00586063" w:rsidRDefault="00586063" w:rsidP="00FB1903"/>
    <w:p w14:paraId="37CC9AA9" w14:textId="0574C432" w:rsidR="00586063" w:rsidRDefault="00586063" w:rsidP="00FB1903"/>
    <w:p w14:paraId="6B975F7E" w14:textId="1F44A72E" w:rsidR="00586063" w:rsidRDefault="00586063" w:rsidP="00FB1903"/>
    <w:p w14:paraId="27CE4955" w14:textId="70B3BC29" w:rsidR="00586063" w:rsidRDefault="00586063" w:rsidP="00FB1903"/>
    <w:p w14:paraId="3A467525" w14:textId="05E34DEF" w:rsidR="00586063" w:rsidRDefault="00586063" w:rsidP="00FB1903"/>
    <w:p w14:paraId="7C31713C" w14:textId="3C844554" w:rsidR="00586063" w:rsidRDefault="00586063" w:rsidP="00FB1903"/>
    <w:p w14:paraId="39648D0B" w14:textId="5EB4BA02" w:rsidR="00586063" w:rsidRDefault="00586063" w:rsidP="00FB1903"/>
    <w:p w14:paraId="5650C48E" w14:textId="11273EF4" w:rsidR="00586063" w:rsidRDefault="00586063" w:rsidP="00FB1903"/>
    <w:p w14:paraId="29A6CEFD" w14:textId="4970FB84" w:rsidR="00586063" w:rsidRDefault="00586063" w:rsidP="00FB1903"/>
    <w:p w14:paraId="0E6DD1EB" w14:textId="363A9A9B" w:rsidR="00586063" w:rsidRDefault="00586063" w:rsidP="00FB1903"/>
    <w:p w14:paraId="014A100B" w14:textId="3E18709C" w:rsidR="00586063" w:rsidRDefault="00586063" w:rsidP="00FB1903"/>
    <w:p w14:paraId="4AA4E694" w14:textId="5A91EA75" w:rsidR="00586063" w:rsidRDefault="00586063" w:rsidP="00FB1903"/>
    <w:p w14:paraId="2ADC75E1" w14:textId="332940C4" w:rsidR="00586063" w:rsidRDefault="00586063" w:rsidP="00FB1903"/>
    <w:p w14:paraId="50A67EE3" w14:textId="414FA0A2" w:rsidR="00586063" w:rsidRDefault="00586063" w:rsidP="00FB1903"/>
    <w:p w14:paraId="26D22C76" w14:textId="7E39304F" w:rsidR="00586063" w:rsidRDefault="00586063" w:rsidP="00FB1903"/>
    <w:p w14:paraId="72FF30B8" w14:textId="66FFA3DA" w:rsidR="00586063" w:rsidRDefault="00586063" w:rsidP="00FB1903"/>
    <w:p w14:paraId="783DD74E" w14:textId="023BB967" w:rsidR="00586063" w:rsidRDefault="00586063" w:rsidP="00FB1903"/>
    <w:p w14:paraId="48445F03" w14:textId="0EB116A3" w:rsidR="00586063" w:rsidRDefault="00586063" w:rsidP="00FB1903"/>
    <w:p w14:paraId="3ABE3324" w14:textId="1F9A7FC5" w:rsidR="00586063" w:rsidRDefault="00586063" w:rsidP="00FB1903"/>
    <w:p w14:paraId="05247AD7" w14:textId="04616328" w:rsidR="00586063" w:rsidRDefault="00586063" w:rsidP="00FB1903"/>
    <w:p w14:paraId="2725A556" w14:textId="48FDBEB4" w:rsidR="00586063" w:rsidRDefault="00586063" w:rsidP="00FB1903"/>
    <w:p w14:paraId="4989DE40" w14:textId="242E8F57" w:rsidR="00586063" w:rsidRDefault="00586063" w:rsidP="00FB1903"/>
    <w:p w14:paraId="293DC2AA" w14:textId="252EC64C" w:rsidR="00586063" w:rsidRDefault="00586063" w:rsidP="00FB1903"/>
    <w:p w14:paraId="0E7A265B" w14:textId="64059F22" w:rsidR="00586063" w:rsidRDefault="00586063" w:rsidP="00FB1903"/>
    <w:p w14:paraId="46B6B75D" w14:textId="7855236F" w:rsidR="00586063" w:rsidRDefault="00586063" w:rsidP="00FB1903"/>
    <w:p w14:paraId="753D5866" w14:textId="7B20A010" w:rsidR="00586063" w:rsidRDefault="00586063" w:rsidP="00FB1903"/>
    <w:p w14:paraId="2DA98245" w14:textId="1F17BCC2" w:rsidR="00586063" w:rsidRDefault="00586063" w:rsidP="00FB1903"/>
    <w:p w14:paraId="6CB119E4" w14:textId="655E6ADB" w:rsidR="00586063" w:rsidRDefault="00586063" w:rsidP="00FB1903"/>
    <w:p w14:paraId="72365003" w14:textId="0B7E8C46" w:rsidR="00586063" w:rsidRDefault="00586063" w:rsidP="00FB1903"/>
    <w:p w14:paraId="10D81573" w14:textId="6FAE733F" w:rsidR="00586063" w:rsidRDefault="00586063" w:rsidP="00FB1903"/>
    <w:p w14:paraId="1288182C" w14:textId="5EE63F8F" w:rsidR="00586063" w:rsidRDefault="00586063" w:rsidP="00FB1903"/>
    <w:p w14:paraId="4221477C" w14:textId="35EADF35" w:rsidR="00586063" w:rsidRDefault="00586063" w:rsidP="00FB1903"/>
    <w:p w14:paraId="0E81B9F1" w14:textId="0E50BB87" w:rsidR="00586063" w:rsidRDefault="00586063" w:rsidP="00FB1903"/>
    <w:p w14:paraId="4A36EA1B" w14:textId="21031944" w:rsidR="00586063" w:rsidRDefault="00586063" w:rsidP="00FB1903"/>
    <w:p w14:paraId="0EED0146" w14:textId="77777777" w:rsidR="00586063" w:rsidRPr="00FB1903" w:rsidRDefault="00586063" w:rsidP="00FB1903"/>
    <w:p w14:paraId="10B83DDD" w14:textId="19DAB96F" w:rsidR="00040625" w:rsidRDefault="00040625" w:rsidP="002901B3">
      <w:pPr>
        <w:pStyle w:val="Ttulo1"/>
        <w:rPr>
          <w:b/>
          <w:bCs/>
        </w:rPr>
      </w:pPr>
      <w:bookmarkStart w:id="25" w:name="_Toc70922679"/>
      <w:r w:rsidRPr="002901B3">
        <w:rPr>
          <w:b/>
          <w:bCs/>
        </w:rPr>
        <w:lastRenderedPageBreak/>
        <w:t>HISTÓRIA 2ª SEMANA</w:t>
      </w:r>
      <w:bookmarkEnd w:id="25"/>
    </w:p>
    <w:p w14:paraId="770893B7" w14:textId="23788450" w:rsidR="00586063" w:rsidRDefault="003C303D" w:rsidP="00586063">
      <w:r>
        <w:rPr>
          <w:noProof/>
        </w:rPr>
        <w:drawing>
          <wp:inline distT="0" distB="0" distL="0" distR="0" wp14:anchorId="5028F01E" wp14:editId="7B95234F">
            <wp:extent cx="6479540" cy="4531995"/>
            <wp:effectExtent l="0" t="0" r="0" b="1905"/>
            <wp:docPr id="158" name="Imagem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3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8B937" w14:textId="29246580" w:rsidR="003C303D" w:rsidRDefault="003C303D" w:rsidP="00586063">
      <w:r>
        <w:rPr>
          <w:noProof/>
        </w:rPr>
        <w:drawing>
          <wp:inline distT="0" distB="0" distL="0" distR="0" wp14:anchorId="1B0CAA88" wp14:editId="72DD26BF">
            <wp:extent cx="6479540" cy="3053080"/>
            <wp:effectExtent l="0" t="0" r="0" b="0"/>
            <wp:docPr id="159" name="Imagem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05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69991" w14:textId="603BBF0D" w:rsidR="003C303D" w:rsidRDefault="003C303D" w:rsidP="00586063"/>
    <w:p w14:paraId="6F1D3E9F" w14:textId="5985820A" w:rsidR="003C303D" w:rsidRDefault="003C303D" w:rsidP="00586063"/>
    <w:p w14:paraId="71DA9651" w14:textId="70CFB5CF" w:rsidR="003C303D" w:rsidRDefault="003C303D" w:rsidP="00586063"/>
    <w:p w14:paraId="6B7EB46B" w14:textId="2C4AACC9" w:rsidR="003C303D" w:rsidRDefault="003C303D" w:rsidP="00586063"/>
    <w:p w14:paraId="47D36B45" w14:textId="6BC649F1" w:rsidR="003C303D" w:rsidRDefault="003C303D" w:rsidP="00586063"/>
    <w:p w14:paraId="310F8B14" w14:textId="0FC89B30" w:rsidR="003C303D" w:rsidRDefault="003C303D" w:rsidP="00586063"/>
    <w:p w14:paraId="1DF64CF1" w14:textId="53F9B2E5" w:rsidR="003C303D" w:rsidRDefault="003C303D" w:rsidP="00586063"/>
    <w:p w14:paraId="2D50D3FC" w14:textId="269B41EB" w:rsidR="003C303D" w:rsidRDefault="003C303D" w:rsidP="00586063"/>
    <w:p w14:paraId="2D3CAB11" w14:textId="3473AA24" w:rsidR="003C303D" w:rsidRDefault="003C303D" w:rsidP="00586063"/>
    <w:p w14:paraId="5452ED49" w14:textId="3A1AC311" w:rsidR="003C303D" w:rsidRDefault="003C303D" w:rsidP="00586063"/>
    <w:p w14:paraId="2FBA30E1" w14:textId="2DBC1FD6" w:rsidR="003C303D" w:rsidRDefault="003C303D" w:rsidP="00586063">
      <w:r>
        <w:rPr>
          <w:noProof/>
        </w:rPr>
        <w:lastRenderedPageBreak/>
        <w:drawing>
          <wp:inline distT="0" distB="0" distL="0" distR="0" wp14:anchorId="5B4F92E6" wp14:editId="165A3233">
            <wp:extent cx="6479540" cy="2882900"/>
            <wp:effectExtent l="0" t="0" r="0" b="0"/>
            <wp:docPr id="160" name="Imagem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88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1E1BB4" w14:textId="20559625" w:rsidR="003C303D" w:rsidRDefault="003C303D" w:rsidP="00586063">
      <w:r>
        <w:rPr>
          <w:noProof/>
        </w:rPr>
        <w:drawing>
          <wp:inline distT="0" distB="0" distL="0" distR="0" wp14:anchorId="0A9B07C1" wp14:editId="2DF16251">
            <wp:extent cx="6734175" cy="4269740"/>
            <wp:effectExtent l="0" t="0" r="9525" b="0"/>
            <wp:docPr id="161" name="Imagem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6734175" cy="426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DBF51" w14:textId="09C9F621" w:rsidR="003C303D" w:rsidRDefault="003C303D" w:rsidP="00586063">
      <w:r>
        <w:rPr>
          <w:noProof/>
        </w:rPr>
        <w:drawing>
          <wp:inline distT="0" distB="0" distL="0" distR="0" wp14:anchorId="6E37A105" wp14:editId="0431E925">
            <wp:extent cx="6479540" cy="1981200"/>
            <wp:effectExtent l="0" t="0" r="0" b="0"/>
            <wp:docPr id="162" name="Imagem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4009E" w14:textId="7E700BD3" w:rsidR="003C303D" w:rsidRDefault="003C303D" w:rsidP="00586063"/>
    <w:p w14:paraId="2B829FBB" w14:textId="6D023DF2" w:rsidR="003C303D" w:rsidRDefault="003C303D" w:rsidP="00586063"/>
    <w:p w14:paraId="0A0F53B8" w14:textId="25E2B626" w:rsidR="003C303D" w:rsidRDefault="003C303D" w:rsidP="00586063">
      <w:r>
        <w:rPr>
          <w:noProof/>
        </w:rPr>
        <w:lastRenderedPageBreak/>
        <w:drawing>
          <wp:inline distT="0" distB="0" distL="0" distR="0" wp14:anchorId="7B718447" wp14:editId="4A7C840D">
            <wp:extent cx="6479540" cy="1989455"/>
            <wp:effectExtent l="0" t="0" r="0" b="0"/>
            <wp:docPr id="163" name="Imagem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98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297F7" w14:textId="7AC2ED62" w:rsidR="003C303D" w:rsidRDefault="003C303D" w:rsidP="00586063">
      <w:r>
        <w:rPr>
          <w:noProof/>
        </w:rPr>
        <w:drawing>
          <wp:inline distT="0" distB="0" distL="0" distR="0" wp14:anchorId="2CCD4BA4" wp14:editId="5080DD9F">
            <wp:extent cx="6479540" cy="4718050"/>
            <wp:effectExtent l="0" t="0" r="0" b="6350"/>
            <wp:docPr id="164" name="Imagem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71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9B387" w14:textId="54524196" w:rsidR="003C303D" w:rsidRDefault="003C303D" w:rsidP="00586063">
      <w:r>
        <w:rPr>
          <w:noProof/>
        </w:rPr>
        <w:drawing>
          <wp:inline distT="0" distB="0" distL="0" distR="0" wp14:anchorId="7E80CD5D" wp14:editId="548D970E">
            <wp:extent cx="6479540" cy="2009775"/>
            <wp:effectExtent l="0" t="0" r="0" b="9525"/>
            <wp:docPr id="165" name="Imagem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00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AEE7B" w14:textId="07C9728F" w:rsidR="00FD167C" w:rsidRDefault="00FD167C" w:rsidP="00586063"/>
    <w:p w14:paraId="563C9038" w14:textId="2C3429C8" w:rsidR="00FD167C" w:rsidRDefault="00FD167C" w:rsidP="00586063"/>
    <w:p w14:paraId="6833B53F" w14:textId="1546A300" w:rsidR="00FD167C" w:rsidRDefault="00FD167C" w:rsidP="00586063"/>
    <w:p w14:paraId="51E7F950" w14:textId="26782822" w:rsidR="00FD167C" w:rsidRDefault="00FD167C" w:rsidP="00586063"/>
    <w:p w14:paraId="6AA86582" w14:textId="7F0A6E97" w:rsidR="00FD167C" w:rsidRDefault="00FD167C" w:rsidP="00586063"/>
    <w:p w14:paraId="4E4195DC" w14:textId="0CFC5558" w:rsidR="00FD167C" w:rsidRDefault="00FD167C" w:rsidP="00586063">
      <w:r>
        <w:rPr>
          <w:noProof/>
        </w:rPr>
        <w:lastRenderedPageBreak/>
        <w:drawing>
          <wp:inline distT="0" distB="0" distL="0" distR="0" wp14:anchorId="7CC4C82F" wp14:editId="424FDDCA">
            <wp:extent cx="6479540" cy="4687570"/>
            <wp:effectExtent l="0" t="0" r="0" b="0"/>
            <wp:docPr id="166" name="Imagem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68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2C4F8" w14:textId="4AA6715A" w:rsidR="00FD167C" w:rsidRDefault="00FD167C" w:rsidP="00586063"/>
    <w:p w14:paraId="6E575EE3" w14:textId="6D14C8B4" w:rsidR="00FD167C" w:rsidRDefault="00FD167C" w:rsidP="00586063"/>
    <w:p w14:paraId="516487AB" w14:textId="54CD274D" w:rsidR="00FD167C" w:rsidRDefault="00FD167C" w:rsidP="00586063"/>
    <w:p w14:paraId="5D699E52" w14:textId="40F45FA3" w:rsidR="00FD167C" w:rsidRDefault="00FD167C" w:rsidP="00586063"/>
    <w:p w14:paraId="7A05BBE4" w14:textId="005AC76D" w:rsidR="00FD167C" w:rsidRDefault="00FD167C" w:rsidP="00586063"/>
    <w:p w14:paraId="35A14F47" w14:textId="4ABF922A" w:rsidR="00FD167C" w:rsidRDefault="00FD167C" w:rsidP="00586063"/>
    <w:p w14:paraId="32572A9A" w14:textId="2664E2ED" w:rsidR="00FD167C" w:rsidRDefault="00FD167C" w:rsidP="00586063"/>
    <w:p w14:paraId="076256F9" w14:textId="16E43682" w:rsidR="00FD167C" w:rsidRDefault="00FD167C" w:rsidP="00586063"/>
    <w:p w14:paraId="4C0BCD9A" w14:textId="5A449D9F" w:rsidR="00FD167C" w:rsidRDefault="00FD167C" w:rsidP="00586063"/>
    <w:p w14:paraId="155FD1F4" w14:textId="7470769D" w:rsidR="00FD167C" w:rsidRDefault="00FD167C" w:rsidP="00586063"/>
    <w:p w14:paraId="19836A1C" w14:textId="207D3AF9" w:rsidR="00FD167C" w:rsidRDefault="00FD167C" w:rsidP="00586063"/>
    <w:p w14:paraId="7F4C2F7B" w14:textId="70731648" w:rsidR="00FD167C" w:rsidRDefault="00FD167C" w:rsidP="00586063"/>
    <w:p w14:paraId="0A2AAA8A" w14:textId="3700BE96" w:rsidR="00FD167C" w:rsidRDefault="00FD167C" w:rsidP="00586063"/>
    <w:p w14:paraId="329C6127" w14:textId="15FCE9B7" w:rsidR="00FD167C" w:rsidRDefault="00FD167C" w:rsidP="00586063"/>
    <w:p w14:paraId="229ECFAC" w14:textId="36B64962" w:rsidR="00FD167C" w:rsidRDefault="00FD167C" w:rsidP="00586063"/>
    <w:p w14:paraId="0A29FB7D" w14:textId="54FF8882" w:rsidR="00FD167C" w:rsidRDefault="00FD167C" w:rsidP="00586063"/>
    <w:p w14:paraId="6A24B798" w14:textId="4CDA5621" w:rsidR="00FD167C" w:rsidRDefault="00FD167C" w:rsidP="00586063"/>
    <w:p w14:paraId="6F2716A3" w14:textId="3F567F49" w:rsidR="00FD167C" w:rsidRDefault="00FD167C" w:rsidP="00586063"/>
    <w:p w14:paraId="745DE6C3" w14:textId="4E10EC4B" w:rsidR="00FD167C" w:rsidRDefault="00FD167C" w:rsidP="00586063"/>
    <w:p w14:paraId="7A45E61D" w14:textId="0F4D1E89" w:rsidR="00FD167C" w:rsidRDefault="00FD167C" w:rsidP="00586063"/>
    <w:p w14:paraId="1C992D63" w14:textId="785BDAAD" w:rsidR="00FD167C" w:rsidRDefault="00FD167C" w:rsidP="00586063"/>
    <w:p w14:paraId="76E115E8" w14:textId="18770FE1" w:rsidR="00FD167C" w:rsidRDefault="00FD167C" w:rsidP="00586063"/>
    <w:p w14:paraId="2AA8FA64" w14:textId="2C7F56EB" w:rsidR="00FD167C" w:rsidRDefault="00FD167C" w:rsidP="00586063"/>
    <w:p w14:paraId="2C362D58" w14:textId="1FE35C02" w:rsidR="00FD167C" w:rsidRDefault="00FD167C" w:rsidP="00586063"/>
    <w:p w14:paraId="704D70FF" w14:textId="762EC555" w:rsidR="00FD167C" w:rsidRDefault="00FD167C" w:rsidP="00586063"/>
    <w:p w14:paraId="7B553CB2" w14:textId="2C47C4BB" w:rsidR="00FD167C" w:rsidRDefault="00FD167C" w:rsidP="00586063"/>
    <w:p w14:paraId="58530D54" w14:textId="6FCE5D07" w:rsidR="00FD167C" w:rsidRDefault="00FD167C" w:rsidP="00586063"/>
    <w:p w14:paraId="5AD3C39C" w14:textId="0BDD3928" w:rsidR="00FD167C" w:rsidRDefault="00FD167C" w:rsidP="00586063"/>
    <w:p w14:paraId="072A0927" w14:textId="1FD05411" w:rsidR="00040625" w:rsidRDefault="00040625" w:rsidP="002901B3">
      <w:pPr>
        <w:pStyle w:val="Ttulo1"/>
        <w:rPr>
          <w:b/>
          <w:bCs/>
        </w:rPr>
      </w:pPr>
      <w:bookmarkStart w:id="26" w:name="_Toc70922680"/>
      <w:r w:rsidRPr="002901B3">
        <w:rPr>
          <w:b/>
          <w:bCs/>
        </w:rPr>
        <w:lastRenderedPageBreak/>
        <w:t>HISTÓRIA 3ª SEMANA</w:t>
      </w:r>
      <w:bookmarkEnd w:id="26"/>
    </w:p>
    <w:p w14:paraId="1635E66C" w14:textId="7E9933EB" w:rsidR="00FD167C" w:rsidRDefault="00FD167C" w:rsidP="00FD167C">
      <w:r>
        <w:rPr>
          <w:noProof/>
        </w:rPr>
        <w:drawing>
          <wp:inline distT="0" distB="0" distL="0" distR="0" wp14:anchorId="1AA1622F" wp14:editId="1634B1E4">
            <wp:extent cx="6479540" cy="3916680"/>
            <wp:effectExtent l="0" t="0" r="0" b="7620"/>
            <wp:docPr id="167" name="Imagem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1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69B222" w14:textId="2F478ABF" w:rsidR="00FD167C" w:rsidRDefault="004E35D6" w:rsidP="00FD167C">
      <w:r>
        <w:rPr>
          <w:noProof/>
        </w:rPr>
        <w:drawing>
          <wp:inline distT="0" distB="0" distL="0" distR="0" wp14:anchorId="180928B5" wp14:editId="16755B98">
            <wp:extent cx="6479540" cy="3173730"/>
            <wp:effectExtent l="0" t="0" r="0" b="7620"/>
            <wp:docPr id="168" name="Imagem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173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A29887" w14:textId="31EE3C5D" w:rsidR="004E35D6" w:rsidRDefault="004E35D6" w:rsidP="00FD167C">
      <w:r>
        <w:rPr>
          <w:noProof/>
        </w:rPr>
        <w:drawing>
          <wp:inline distT="0" distB="0" distL="0" distR="0" wp14:anchorId="37F88150" wp14:editId="6B1C2617">
            <wp:extent cx="6479540" cy="2028190"/>
            <wp:effectExtent l="0" t="0" r="0" b="0"/>
            <wp:docPr id="169" name="Imagem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02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E86F1" w14:textId="6ECAF1FF" w:rsidR="004E35D6" w:rsidRDefault="004E35D6" w:rsidP="00FD167C"/>
    <w:p w14:paraId="7AB2C077" w14:textId="6E283596" w:rsidR="004E35D6" w:rsidRDefault="004E35D6" w:rsidP="00FD167C">
      <w:r>
        <w:rPr>
          <w:noProof/>
        </w:rPr>
        <w:lastRenderedPageBreak/>
        <w:drawing>
          <wp:inline distT="0" distB="0" distL="0" distR="0" wp14:anchorId="3D49A3EF" wp14:editId="5232405F">
            <wp:extent cx="6381750" cy="3286125"/>
            <wp:effectExtent l="0" t="0" r="0" b="9525"/>
            <wp:docPr id="170" name="Imagem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6381750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C9E8D" w14:textId="6A4546A0" w:rsidR="004E35D6" w:rsidRDefault="004E35D6" w:rsidP="00FD167C"/>
    <w:p w14:paraId="7EB348B4" w14:textId="6CDC5D8B" w:rsidR="004E35D6" w:rsidRDefault="004E35D6" w:rsidP="00FD167C">
      <w:r>
        <w:rPr>
          <w:noProof/>
        </w:rPr>
        <w:drawing>
          <wp:inline distT="0" distB="0" distL="0" distR="0" wp14:anchorId="59932BB2" wp14:editId="420E81F6">
            <wp:extent cx="6479540" cy="5924550"/>
            <wp:effectExtent l="0" t="0" r="0" b="0"/>
            <wp:docPr id="171" name="Imagem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92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D7FF3" w14:textId="2CDFB5C0" w:rsidR="004E35D6" w:rsidRDefault="004E35D6" w:rsidP="00FD167C"/>
    <w:p w14:paraId="1D4C549A" w14:textId="28F463F3" w:rsidR="004E35D6" w:rsidRDefault="00C40C19" w:rsidP="00FD167C">
      <w:r>
        <w:rPr>
          <w:noProof/>
        </w:rPr>
        <w:lastRenderedPageBreak/>
        <w:drawing>
          <wp:inline distT="0" distB="0" distL="0" distR="0" wp14:anchorId="4DE94FD3" wp14:editId="45969D5D">
            <wp:extent cx="6479540" cy="2415540"/>
            <wp:effectExtent l="0" t="0" r="0" b="3810"/>
            <wp:docPr id="172" name="Imagem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1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0A2F01E" wp14:editId="0656FBBF">
            <wp:extent cx="6479540" cy="2733675"/>
            <wp:effectExtent l="0" t="0" r="0" b="9525"/>
            <wp:docPr id="173" name="Imagem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733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B1CFF" w14:textId="5D98E1AC" w:rsidR="00C40C19" w:rsidRDefault="00C40C19" w:rsidP="00FD167C"/>
    <w:p w14:paraId="4D1671DA" w14:textId="5A06B813" w:rsidR="00C40C19" w:rsidRPr="00FD167C" w:rsidRDefault="00C40C19" w:rsidP="00FD167C">
      <w:r>
        <w:rPr>
          <w:noProof/>
        </w:rPr>
        <w:drawing>
          <wp:inline distT="0" distB="0" distL="0" distR="0" wp14:anchorId="4ED09D8C" wp14:editId="3CA91A68">
            <wp:extent cx="6479540" cy="3895725"/>
            <wp:effectExtent l="0" t="0" r="0" b="9525"/>
            <wp:docPr id="174" name="Imagem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DC3AE" w14:textId="5393E9DF" w:rsidR="00040625" w:rsidRDefault="00040625" w:rsidP="002901B3">
      <w:pPr>
        <w:pStyle w:val="Ttulo1"/>
        <w:rPr>
          <w:b/>
          <w:bCs/>
        </w:rPr>
      </w:pPr>
      <w:bookmarkStart w:id="27" w:name="_Toc70922681"/>
      <w:r w:rsidRPr="002901B3">
        <w:rPr>
          <w:b/>
          <w:bCs/>
        </w:rPr>
        <w:lastRenderedPageBreak/>
        <w:t>HISTÓRIA 4ª SEMANA</w:t>
      </w:r>
      <w:bookmarkEnd w:id="27"/>
    </w:p>
    <w:p w14:paraId="6C7FF7A3" w14:textId="6C5510E5" w:rsidR="00E72021" w:rsidRDefault="00E72021" w:rsidP="00E72021">
      <w:r>
        <w:rPr>
          <w:noProof/>
        </w:rPr>
        <w:drawing>
          <wp:inline distT="0" distB="0" distL="0" distR="0" wp14:anchorId="4B4F6849" wp14:editId="3741A49E">
            <wp:extent cx="6479540" cy="3748405"/>
            <wp:effectExtent l="0" t="0" r="0" b="4445"/>
            <wp:docPr id="175" name="Imagem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4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7616AF" w14:textId="2D167DE2" w:rsidR="00E72021" w:rsidRDefault="00E72021" w:rsidP="00E72021">
      <w:r>
        <w:rPr>
          <w:noProof/>
        </w:rPr>
        <w:drawing>
          <wp:inline distT="0" distB="0" distL="0" distR="0" wp14:anchorId="09CE9C70" wp14:editId="5D19426F">
            <wp:extent cx="6479540" cy="4624070"/>
            <wp:effectExtent l="0" t="0" r="0" b="5080"/>
            <wp:docPr id="176" name="Imagem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62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80D9C" w14:textId="359F1D67" w:rsidR="00E72021" w:rsidRDefault="00E72021" w:rsidP="00E72021"/>
    <w:p w14:paraId="3437C213" w14:textId="138A3B18" w:rsidR="00E72021" w:rsidRDefault="00E72021" w:rsidP="00E72021"/>
    <w:p w14:paraId="3909CCE1" w14:textId="3A2CE36E" w:rsidR="00E72021" w:rsidRDefault="00E72021" w:rsidP="00E72021"/>
    <w:p w14:paraId="671DCB99" w14:textId="55F4606F" w:rsidR="00E72021" w:rsidRDefault="00E72021" w:rsidP="00E72021"/>
    <w:p w14:paraId="1B246708" w14:textId="12BB45D3" w:rsidR="00E72021" w:rsidRDefault="00E72021" w:rsidP="00E72021"/>
    <w:p w14:paraId="35726F7E" w14:textId="6744A1C8" w:rsidR="00E72021" w:rsidRDefault="00744E5E" w:rsidP="00E72021">
      <w:r>
        <w:rPr>
          <w:noProof/>
        </w:rPr>
        <w:lastRenderedPageBreak/>
        <w:drawing>
          <wp:inline distT="0" distB="0" distL="0" distR="0" wp14:anchorId="2A287122" wp14:editId="31496216">
            <wp:extent cx="6479540" cy="3368040"/>
            <wp:effectExtent l="0" t="0" r="0" b="3810"/>
            <wp:docPr id="179" name="Imagem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6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F73E9" w14:textId="13D243A1" w:rsidR="00744E5E" w:rsidRDefault="00744E5E" w:rsidP="00E72021"/>
    <w:p w14:paraId="04792BDE" w14:textId="6AE07821" w:rsidR="00744E5E" w:rsidRDefault="00744E5E" w:rsidP="00E72021">
      <w:r>
        <w:rPr>
          <w:noProof/>
        </w:rPr>
        <w:drawing>
          <wp:inline distT="0" distB="0" distL="0" distR="0" wp14:anchorId="0DF58CFD" wp14:editId="4DAFC334">
            <wp:extent cx="6479540" cy="5761990"/>
            <wp:effectExtent l="0" t="0" r="0" b="0"/>
            <wp:docPr id="180" name="Imagem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76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D8CD0" w14:textId="3191EA19" w:rsidR="00744E5E" w:rsidRDefault="00744E5E" w:rsidP="00E72021"/>
    <w:p w14:paraId="45CE94B4" w14:textId="01324F94" w:rsidR="00744E5E" w:rsidRDefault="00744E5E" w:rsidP="00E72021">
      <w:r>
        <w:rPr>
          <w:noProof/>
        </w:rPr>
        <w:lastRenderedPageBreak/>
        <w:drawing>
          <wp:inline distT="0" distB="0" distL="0" distR="0" wp14:anchorId="116C821B" wp14:editId="4CDE24B0">
            <wp:extent cx="6479540" cy="1986280"/>
            <wp:effectExtent l="0" t="0" r="0" b="0"/>
            <wp:docPr id="181" name="Imagem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98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399DD" w14:textId="6EAAE80A" w:rsidR="00744E5E" w:rsidRDefault="00744E5E" w:rsidP="00E72021">
      <w:r>
        <w:rPr>
          <w:noProof/>
        </w:rPr>
        <w:drawing>
          <wp:inline distT="0" distB="0" distL="0" distR="0" wp14:anchorId="337CF1A9" wp14:editId="5A2C4048">
            <wp:extent cx="6479540" cy="5591810"/>
            <wp:effectExtent l="0" t="0" r="0" b="8890"/>
            <wp:docPr id="182" name="Imagem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591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4B854" w14:textId="4CE46907" w:rsidR="00744E5E" w:rsidRDefault="00744E5E" w:rsidP="00E72021"/>
    <w:p w14:paraId="719E047C" w14:textId="561F0C2C" w:rsidR="00744E5E" w:rsidRDefault="00744E5E" w:rsidP="00E72021"/>
    <w:p w14:paraId="0022C908" w14:textId="5186F19A" w:rsidR="00744E5E" w:rsidRDefault="00744E5E" w:rsidP="00E72021"/>
    <w:p w14:paraId="40EF758B" w14:textId="3D7D1A22" w:rsidR="00744E5E" w:rsidRDefault="00744E5E" w:rsidP="00E72021"/>
    <w:p w14:paraId="03604C84" w14:textId="20642658" w:rsidR="00744E5E" w:rsidRDefault="00744E5E" w:rsidP="00E72021"/>
    <w:p w14:paraId="3D1FAEE6" w14:textId="0385787D" w:rsidR="00744E5E" w:rsidRDefault="00744E5E" w:rsidP="00E72021"/>
    <w:p w14:paraId="326BF91A" w14:textId="73401BEE" w:rsidR="00744E5E" w:rsidRDefault="00744E5E" w:rsidP="00E72021"/>
    <w:p w14:paraId="7D7C7038" w14:textId="29EA10CD" w:rsidR="00744E5E" w:rsidRDefault="00744E5E" w:rsidP="00E72021"/>
    <w:p w14:paraId="13935713" w14:textId="16803C23" w:rsidR="00744E5E" w:rsidRDefault="00744E5E" w:rsidP="00E72021"/>
    <w:p w14:paraId="508FC216" w14:textId="3615A8C0" w:rsidR="00744E5E" w:rsidRDefault="00744E5E" w:rsidP="00E72021"/>
    <w:p w14:paraId="77F790A8" w14:textId="6F758519" w:rsidR="00744E5E" w:rsidRDefault="00744E5E" w:rsidP="00E72021"/>
    <w:p w14:paraId="0F38D1FD" w14:textId="7BD1EFDA" w:rsidR="00F927FB" w:rsidRDefault="00F927FB" w:rsidP="00F927FB">
      <w:pPr>
        <w:pStyle w:val="Ttulo1"/>
        <w:rPr>
          <w:b/>
          <w:bCs/>
        </w:rPr>
      </w:pPr>
      <w:bookmarkStart w:id="28" w:name="_Toc70922682"/>
      <w:r w:rsidRPr="002901B3">
        <w:rPr>
          <w:b/>
          <w:bCs/>
        </w:rPr>
        <w:lastRenderedPageBreak/>
        <w:t xml:space="preserve">HISTÓRIA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28"/>
    </w:p>
    <w:p w14:paraId="3FEB7807" w14:textId="5B88D15C" w:rsidR="00744E5E" w:rsidRDefault="00744E5E" w:rsidP="00744E5E">
      <w:r>
        <w:rPr>
          <w:noProof/>
        </w:rPr>
        <w:drawing>
          <wp:inline distT="0" distB="0" distL="0" distR="0" wp14:anchorId="5E10D778" wp14:editId="5DB7496D">
            <wp:extent cx="6479540" cy="4430395"/>
            <wp:effectExtent l="0" t="0" r="0" b="8255"/>
            <wp:docPr id="184" name="Imagem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30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48C71" w14:textId="3DBE2294" w:rsidR="00744E5E" w:rsidRDefault="00744E5E" w:rsidP="00744E5E"/>
    <w:p w14:paraId="424162CE" w14:textId="41A15EAD" w:rsidR="00744E5E" w:rsidRDefault="00744E5E" w:rsidP="00744E5E">
      <w:r>
        <w:rPr>
          <w:noProof/>
        </w:rPr>
        <w:drawing>
          <wp:inline distT="0" distB="0" distL="0" distR="0" wp14:anchorId="33CE71C3" wp14:editId="042CB17B">
            <wp:extent cx="6479540" cy="4514850"/>
            <wp:effectExtent l="0" t="0" r="0" b="0"/>
            <wp:docPr id="185" name="Imagem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51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B9E604" w14:textId="6C6E7A9E" w:rsidR="00744E5E" w:rsidRDefault="00744E5E" w:rsidP="00744E5E"/>
    <w:p w14:paraId="6562F123" w14:textId="000B76A7" w:rsidR="00744E5E" w:rsidRDefault="00744E5E" w:rsidP="00744E5E">
      <w:r>
        <w:rPr>
          <w:noProof/>
        </w:rPr>
        <w:lastRenderedPageBreak/>
        <w:drawing>
          <wp:inline distT="0" distB="0" distL="0" distR="0" wp14:anchorId="789EF94B" wp14:editId="7BEE4CF6">
            <wp:extent cx="6479540" cy="4098290"/>
            <wp:effectExtent l="0" t="0" r="0" b="0"/>
            <wp:docPr id="186" name="Imagem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098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D38CC1" w14:textId="58221893" w:rsidR="00744E5E" w:rsidRDefault="00744E5E" w:rsidP="00744E5E">
      <w:r>
        <w:rPr>
          <w:noProof/>
        </w:rPr>
        <w:drawing>
          <wp:inline distT="0" distB="0" distL="0" distR="0" wp14:anchorId="66111D6B" wp14:editId="47D6057F">
            <wp:extent cx="6479540" cy="3451860"/>
            <wp:effectExtent l="0" t="0" r="0" b="0"/>
            <wp:docPr id="187" name="Imagem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45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5A7DB" w14:textId="45A6037C" w:rsidR="00642587" w:rsidRDefault="00642587" w:rsidP="00744E5E">
      <w:r>
        <w:rPr>
          <w:noProof/>
        </w:rPr>
        <w:drawing>
          <wp:inline distT="0" distB="0" distL="0" distR="0" wp14:anchorId="29DB0B49" wp14:editId="2FC57854">
            <wp:extent cx="6479540" cy="1871980"/>
            <wp:effectExtent l="0" t="0" r="0" b="0"/>
            <wp:docPr id="188" name="Imagem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87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08524" w14:textId="2D178855" w:rsidR="00642587" w:rsidRDefault="00642587" w:rsidP="00744E5E"/>
    <w:p w14:paraId="7AD5FF17" w14:textId="3F35CFA4" w:rsidR="00642587" w:rsidRDefault="00642587" w:rsidP="00744E5E">
      <w:r>
        <w:rPr>
          <w:noProof/>
        </w:rPr>
        <w:lastRenderedPageBreak/>
        <w:drawing>
          <wp:inline distT="0" distB="0" distL="0" distR="0" wp14:anchorId="78200D5F" wp14:editId="0DE5AD4B">
            <wp:extent cx="6479540" cy="1612265"/>
            <wp:effectExtent l="0" t="0" r="0" b="6985"/>
            <wp:docPr id="189" name="Imagem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61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BA5AA" w14:textId="11278C26" w:rsidR="00642587" w:rsidRDefault="00642587" w:rsidP="00744E5E">
      <w:r>
        <w:rPr>
          <w:noProof/>
        </w:rPr>
        <w:drawing>
          <wp:inline distT="0" distB="0" distL="0" distR="0" wp14:anchorId="13B06CA4" wp14:editId="31226FCB">
            <wp:extent cx="6479540" cy="7709535"/>
            <wp:effectExtent l="0" t="0" r="0" b="5715"/>
            <wp:docPr id="190" name="Imagem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709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859A2" w14:textId="2CB6FD67" w:rsidR="00642587" w:rsidRDefault="00642587" w:rsidP="00744E5E"/>
    <w:p w14:paraId="03243542" w14:textId="35786601" w:rsidR="00642587" w:rsidRDefault="00642587" w:rsidP="00744E5E"/>
    <w:p w14:paraId="66EE03A3" w14:textId="393AEA10" w:rsidR="00642587" w:rsidRDefault="00642587" w:rsidP="00744E5E">
      <w:r>
        <w:rPr>
          <w:noProof/>
        </w:rPr>
        <w:drawing>
          <wp:inline distT="0" distB="0" distL="0" distR="0" wp14:anchorId="1C2C7322" wp14:editId="3A827122">
            <wp:extent cx="6479540" cy="5886450"/>
            <wp:effectExtent l="0" t="0" r="0" b="0"/>
            <wp:docPr id="191" name="Imagem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88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3230F2" w14:textId="500A7DC0" w:rsidR="00642587" w:rsidRDefault="00642587" w:rsidP="00744E5E"/>
    <w:p w14:paraId="3D871879" w14:textId="6C2DC989" w:rsidR="00642587" w:rsidRDefault="00642587" w:rsidP="00744E5E"/>
    <w:p w14:paraId="33998432" w14:textId="0C72BECA" w:rsidR="00642587" w:rsidRDefault="00642587" w:rsidP="00744E5E"/>
    <w:p w14:paraId="290E0E38" w14:textId="15FF4F78" w:rsidR="00642587" w:rsidRDefault="00642587" w:rsidP="00744E5E"/>
    <w:p w14:paraId="7E985AF3" w14:textId="4F4C528F" w:rsidR="00642587" w:rsidRDefault="00642587" w:rsidP="00744E5E"/>
    <w:p w14:paraId="3E081B3B" w14:textId="1B48DE19" w:rsidR="00642587" w:rsidRDefault="00642587" w:rsidP="00744E5E"/>
    <w:p w14:paraId="557D1B41" w14:textId="2566B5B2" w:rsidR="00642587" w:rsidRDefault="00642587" w:rsidP="00744E5E"/>
    <w:p w14:paraId="70552DBA" w14:textId="3481631C" w:rsidR="00642587" w:rsidRDefault="00642587" w:rsidP="00744E5E"/>
    <w:p w14:paraId="62C402DC" w14:textId="7F3C0240" w:rsidR="00642587" w:rsidRDefault="00642587" w:rsidP="00744E5E"/>
    <w:p w14:paraId="3C2F4A69" w14:textId="459969B2" w:rsidR="00642587" w:rsidRDefault="00642587" w:rsidP="00744E5E"/>
    <w:p w14:paraId="2978B5EB" w14:textId="1D47E94F" w:rsidR="00642587" w:rsidRDefault="00642587" w:rsidP="00744E5E"/>
    <w:p w14:paraId="6ACE2A4D" w14:textId="28C8D22D" w:rsidR="00642587" w:rsidRDefault="00642587" w:rsidP="00744E5E"/>
    <w:p w14:paraId="3B33BF6C" w14:textId="3A24C874" w:rsidR="00642587" w:rsidRDefault="00642587" w:rsidP="00744E5E"/>
    <w:p w14:paraId="302AECAC" w14:textId="73951F18" w:rsidR="00642587" w:rsidRDefault="00642587" w:rsidP="00744E5E"/>
    <w:p w14:paraId="3AD6E24A" w14:textId="440A8872" w:rsidR="00642587" w:rsidRDefault="00642587" w:rsidP="00744E5E"/>
    <w:p w14:paraId="632150CF" w14:textId="2CEEC66F" w:rsidR="00642587" w:rsidRDefault="00642587" w:rsidP="00744E5E"/>
    <w:p w14:paraId="5F3F5807" w14:textId="17D54D5B" w:rsidR="00642587" w:rsidRDefault="00642587" w:rsidP="00744E5E"/>
    <w:p w14:paraId="6D0549B0" w14:textId="1615618A" w:rsidR="00642587" w:rsidRDefault="00642587" w:rsidP="00744E5E"/>
    <w:p w14:paraId="4D4B9DA2" w14:textId="77777777" w:rsidR="00642587" w:rsidRPr="00744E5E" w:rsidRDefault="00642587" w:rsidP="00744E5E"/>
    <w:p w14:paraId="11DCA06B" w14:textId="4C452203" w:rsidR="00F927FB" w:rsidRDefault="00F927FB" w:rsidP="00F927FB">
      <w:pPr>
        <w:pStyle w:val="Ttulo1"/>
        <w:rPr>
          <w:b/>
          <w:bCs/>
        </w:rPr>
      </w:pPr>
      <w:bookmarkStart w:id="29" w:name="_Toc70922683"/>
      <w:r w:rsidRPr="002901B3">
        <w:rPr>
          <w:b/>
          <w:bCs/>
        </w:rPr>
        <w:lastRenderedPageBreak/>
        <w:t xml:space="preserve">HISTÓRIA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29"/>
    </w:p>
    <w:p w14:paraId="1336A043" w14:textId="362161C8" w:rsidR="00642587" w:rsidRDefault="00642587" w:rsidP="00642587">
      <w:r>
        <w:rPr>
          <w:noProof/>
        </w:rPr>
        <w:drawing>
          <wp:inline distT="0" distB="0" distL="0" distR="0" wp14:anchorId="6711693A" wp14:editId="71BB365C">
            <wp:extent cx="6479540" cy="3770630"/>
            <wp:effectExtent l="0" t="0" r="0" b="1270"/>
            <wp:docPr id="192" name="Imagem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770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10C80" w14:textId="2945B0F7" w:rsidR="00642587" w:rsidRDefault="00642587" w:rsidP="00642587">
      <w:r>
        <w:rPr>
          <w:noProof/>
        </w:rPr>
        <w:drawing>
          <wp:inline distT="0" distB="0" distL="0" distR="0" wp14:anchorId="464526CD" wp14:editId="33ADB000">
            <wp:extent cx="6479540" cy="5050790"/>
            <wp:effectExtent l="0" t="0" r="0" b="0"/>
            <wp:docPr id="193" name="Imagem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05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A2B9B6" w14:textId="23FB5A01" w:rsidR="00642587" w:rsidRDefault="00642587" w:rsidP="00642587"/>
    <w:p w14:paraId="7CB88B29" w14:textId="4EBFA9F1" w:rsidR="00642587" w:rsidRDefault="00642587" w:rsidP="00642587"/>
    <w:p w14:paraId="29E75ABE" w14:textId="2B90FCD9" w:rsidR="00642587" w:rsidRDefault="00642587" w:rsidP="00642587"/>
    <w:p w14:paraId="7440D1CB" w14:textId="5F997B81" w:rsidR="00642587" w:rsidRDefault="00642587" w:rsidP="00642587">
      <w:r>
        <w:rPr>
          <w:noProof/>
        </w:rPr>
        <w:lastRenderedPageBreak/>
        <w:drawing>
          <wp:inline distT="0" distB="0" distL="0" distR="0" wp14:anchorId="146B9A05" wp14:editId="510C4AAC">
            <wp:extent cx="6479540" cy="3331845"/>
            <wp:effectExtent l="0" t="0" r="0" b="1905"/>
            <wp:docPr id="194" name="Imagem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3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3E798" w14:textId="6E975E46" w:rsidR="00642587" w:rsidRDefault="00642587" w:rsidP="00642587">
      <w:r>
        <w:rPr>
          <w:noProof/>
        </w:rPr>
        <w:drawing>
          <wp:inline distT="0" distB="0" distL="0" distR="0" wp14:anchorId="1C3F8F22" wp14:editId="48A49FE8">
            <wp:extent cx="6479540" cy="6162675"/>
            <wp:effectExtent l="0" t="0" r="0" b="9525"/>
            <wp:docPr id="195" name="Imagem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162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88450" w14:textId="68161983" w:rsidR="00642587" w:rsidRDefault="00642587" w:rsidP="00642587">
      <w:r>
        <w:rPr>
          <w:noProof/>
        </w:rPr>
        <w:lastRenderedPageBreak/>
        <w:drawing>
          <wp:inline distT="0" distB="0" distL="0" distR="0" wp14:anchorId="7FF7182C" wp14:editId="65DCF0FD">
            <wp:extent cx="6479540" cy="8764905"/>
            <wp:effectExtent l="0" t="0" r="0" b="0"/>
            <wp:docPr id="196" name="Imagem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76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DD9D3E" w14:textId="4E83569A" w:rsidR="00642587" w:rsidRDefault="00642587" w:rsidP="00642587"/>
    <w:p w14:paraId="1F9E23D8" w14:textId="10D1DD67" w:rsidR="00642587" w:rsidRDefault="00642587" w:rsidP="00642587"/>
    <w:p w14:paraId="5E277A47" w14:textId="2B8AE909" w:rsidR="00642587" w:rsidRDefault="00642587" w:rsidP="00642587"/>
    <w:p w14:paraId="0B1ABFAF" w14:textId="1C386602" w:rsidR="00642587" w:rsidRDefault="00642587" w:rsidP="00642587"/>
    <w:p w14:paraId="3AAE0E81" w14:textId="426F320C" w:rsidR="00642587" w:rsidRDefault="00642587" w:rsidP="00642587"/>
    <w:p w14:paraId="3EDFBF44" w14:textId="0465F31A" w:rsidR="00642587" w:rsidRPr="00642587" w:rsidRDefault="00642587" w:rsidP="00642587">
      <w:r>
        <w:rPr>
          <w:noProof/>
        </w:rPr>
        <w:drawing>
          <wp:inline distT="0" distB="0" distL="0" distR="0" wp14:anchorId="562BE910" wp14:editId="4CDD4914">
            <wp:extent cx="6479540" cy="6601460"/>
            <wp:effectExtent l="0" t="0" r="0" b="8890"/>
            <wp:docPr id="197" name="Imagem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6601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2E39D" w14:textId="77777777" w:rsidR="00F927FB" w:rsidRPr="00F927FB" w:rsidRDefault="00F927FB" w:rsidP="00F927FB"/>
    <w:p w14:paraId="055FFACF" w14:textId="4E2599F6" w:rsidR="00B80CA3" w:rsidRDefault="00B80CA3" w:rsidP="002901B3">
      <w:pPr>
        <w:pStyle w:val="Ttulo1"/>
        <w:rPr>
          <w:b/>
          <w:bCs/>
        </w:rPr>
      </w:pPr>
      <w:bookmarkStart w:id="30" w:name="_Toc70922684"/>
    </w:p>
    <w:p w14:paraId="13904624" w14:textId="20DF8967" w:rsidR="00B80CA3" w:rsidRDefault="00B80CA3" w:rsidP="00B80CA3"/>
    <w:p w14:paraId="3AA70258" w14:textId="3411C036" w:rsidR="00B80CA3" w:rsidRDefault="00B80CA3" w:rsidP="00B80CA3"/>
    <w:p w14:paraId="2807B415" w14:textId="4A9442A6" w:rsidR="00B80CA3" w:rsidRDefault="00B80CA3" w:rsidP="00B80CA3"/>
    <w:p w14:paraId="34CDBCE9" w14:textId="53D511FB" w:rsidR="00B80CA3" w:rsidRDefault="00B80CA3" w:rsidP="00B80CA3"/>
    <w:p w14:paraId="301FB422" w14:textId="4B4E500C" w:rsidR="00B80CA3" w:rsidRDefault="00B80CA3" w:rsidP="00B80CA3"/>
    <w:p w14:paraId="1661B215" w14:textId="3CF97B50" w:rsidR="00B80CA3" w:rsidRDefault="00B80CA3" w:rsidP="00B80CA3"/>
    <w:p w14:paraId="49FC81EE" w14:textId="77116771" w:rsidR="00B80CA3" w:rsidRDefault="00B80CA3" w:rsidP="00B80CA3"/>
    <w:p w14:paraId="71BA4E09" w14:textId="07EBDE55" w:rsidR="00B80CA3" w:rsidRDefault="00B80CA3" w:rsidP="00B80CA3"/>
    <w:p w14:paraId="7EBD25F0" w14:textId="685DAD4B" w:rsidR="00B80CA3" w:rsidRDefault="00B80CA3" w:rsidP="00B80CA3"/>
    <w:p w14:paraId="6CCDFCAC" w14:textId="77777777" w:rsidR="00B80CA3" w:rsidRPr="00B80CA3" w:rsidRDefault="00B80CA3" w:rsidP="00B80CA3"/>
    <w:p w14:paraId="01E2E777" w14:textId="6E386AA4" w:rsidR="009D10F6" w:rsidRDefault="009D10F6" w:rsidP="002901B3">
      <w:pPr>
        <w:pStyle w:val="Ttulo1"/>
        <w:rPr>
          <w:b/>
          <w:bCs/>
        </w:rPr>
      </w:pPr>
      <w:r w:rsidRPr="002901B3">
        <w:rPr>
          <w:b/>
          <w:bCs/>
        </w:rPr>
        <w:lastRenderedPageBreak/>
        <w:t>EDUCAÇÃO FÍSICA 1ª SEMANA</w:t>
      </w:r>
      <w:bookmarkEnd w:id="30"/>
    </w:p>
    <w:p w14:paraId="04431123" w14:textId="08379EB1" w:rsidR="00B80CA3" w:rsidRPr="004979C7" w:rsidRDefault="00B80CA3" w:rsidP="00B80CA3">
      <w:pPr>
        <w:rPr>
          <w:rFonts w:ascii="Barlow-Regular" w:hAnsi="Barlow-Regular"/>
          <w:color w:val="242021"/>
          <w:sz w:val="26"/>
          <w:szCs w:val="24"/>
        </w:rPr>
      </w:pPr>
      <w:r w:rsidRPr="004979C7">
        <w:rPr>
          <w:rFonts w:ascii="Barlow-Bold" w:hAnsi="Barlow-Bold"/>
          <w:b/>
          <w:bCs/>
          <w:color w:val="242021"/>
          <w:sz w:val="26"/>
          <w:szCs w:val="24"/>
        </w:rPr>
        <w:t>TEMA</w:t>
      </w:r>
      <w:r w:rsidRPr="004979C7">
        <w:rPr>
          <w:rFonts w:ascii="Barlow-Regular" w:hAnsi="Barlow-Regular"/>
          <w:color w:val="242021"/>
          <w:sz w:val="26"/>
          <w:szCs w:val="24"/>
        </w:rPr>
        <w:t>: Brincadeiras e jogos: Carrinho de lomba, elástico, gato e rato.</w:t>
      </w:r>
      <w:r w:rsidRPr="004979C7">
        <w:rPr>
          <w:rFonts w:ascii="Barlow-Regular" w:hAnsi="Barlow-Regular"/>
          <w:color w:val="242021"/>
          <w:sz w:val="26"/>
          <w:szCs w:val="24"/>
        </w:rPr>
        <w:br/>
        <w:t>Querida criança, vamos falar sobre brincadeiras e jogos populares nas regiões do Brasil?</w:t>
      </w:r>
    </w:p>
    <w:p w14:paraId="58CF94D6" w14:textId="32C273F4" w:rsidR="004979C7" w:rsidRPr="004979C7" w:rsidRDefault="004979C7" w:rsidP="00B80CA3">
      <w:pPr>
        <w:rPr>
          <w:sz w:val="22"/>
          <w:szCs w:val="20"/>
        </w:rPr>
      </w:pPr>
      <w:r w:rsidRPr="004979C7">
        <w:rPr>
          <w:rFonts w:ascii="Barlow-Bold" w:hAnsi="Barlow-Bold"/>
          <w:b/>
          <w:bCs/>
          <w:color w:val="242021"/>
          <w:sz w:val="26"/>
          <w:szCs w:val="24"/>
        </w:rPr>
        <w:t>APRESENTAÇÃO:</w:t>
      </w:r>
      <w:r w:rsidRPr="004979C7">
        <w:rPr>
          <w:rFonts w:ascii="Barlow-Bold" w:hAnsi="Barlow-Bold"/>
          <w:b/>
          <w:bCs/>
          <w:color w:val="242021"/>
          <w:sz w:val="26"/>
          <w:szCs w:val="24"/>
        </w:rPr>
        <w:br/>
      </w:r>
      <w:r w:rsidRPr="004979C7">
        <w:rPr>
          <w:rFonts w:ascii="Barlow-Regular" w:hAnsi="Barlow-Regular"/>
          <w:color w:val="161A1D"/>
          <w:sz w:val="26"/>
          <w:szCs w:val="24"/>
        </w:rPr>
        <w:t>As brincadeiras populares foram sendo ensinadas de pais para filhos por várias e várias</w:t>
      </w:r>
      <w:r w:rsidRPr="004979C7">
        <w:rPr>
          <w:rFonts w:ascii="Barlow-Regular" w:hAnsi="Barlow-Regular"/>
          <w:color w:val="161A1D"/>
          <w:sz w:val="26"/>
          <w:szCs w:val="24"/>
        </w:rPr>
        <w:t xml:space="preserve"> </w:t>
      </w:r>
      <w:r w:rsidRPr="004979C7">
        <w:rPr>
          <w:rFonts w:ascii="Barlow-Regular" w:hAnsi="Barlow-Regular"/>
          <w:color w:val="161A1D"/>
          <w:sz w:val="26"/>
          <w:szCs w:val="24"/>
        </w:rPr>
        <w:t>gerações. O Brasil é um país enorme e, portanto, cada região tem suas brincadeiras</w:t>
      </w:r>
      <w:r w:rsidRPr="004979C7">
        <w:rPr>
          <w:rFonts w:ascii="Barlow-Regular" w:hAnsi="Barlow-Regular"/>
          <w:color w:val="161A1D"/>
          <w:sz w:val="26"/>
          <w:szCs w:val="24"/>
        </w:rPr>
        <w:t xml:space="preserve"> </w:t>
      </w:r>
      <w:r w:rsidRPr="004979C7">
        <w:rPr>
          <w:rFonts w:ascii="Barlow-Regular" w:hAnsi="Barlow-Regular"/>
          <w:color w:val="161A1D"/>
          <w:sz w:val="26"/>
          <w:szCs w:val="24"/>
        </w:rPr>
        <w:t>mais tradicionais.</w:t>
      </w:r>
      <w:r w:rsidRPr="004979C7">
        <w:rPr>
          <w:rFonts w:ascii="Barlow-Regular" w:hAnsi="Barlow-Regular"/>
          <w:color w:val="161A1D"/>
          <w:sz w:val="26"/>
          <w:szCs w:val="24"/>
        </w:rPr>
        <w:br/>
      </w:r>
      <w:r w:rsidRPr="004979C7">
        <w:rPr>
          <w:rFonts w:ascii="Barlow-Regular" w:hAnsi="Barlow-Regular"/>
          <w:color w:val="242021"/>
          <w:sz w:val="16"/>
          <w:szCs w:val="16"/>
        </w:rPr>
        <w:t>Disponível em: &lt;https://www.dentrodahistoria.com.br/blog/entretenimento-e-diversao/brincadeiras-e-atividades/15-brincadeiraspopulares-de-regioes/&gt;. Acesso em: 10 abr. 2021.</w:t>
      </w:r>
      <w:r w:rsidRPr="004979C7">
        <w:rPr>
          <w:rFonts w:ascii="Barlow-Regular" w:hAnsi="Barlow-Regular"/>
          <w:color w:val="242021"/>
          <w:sz w:val="16"/>
          <w:szCs w:val="16"/>
        </w:rPr>
        <w:br/>
      </w:r>
      <w:r w:rsidRPr="004979C7">
        <w:rPr>
          <w:rFonts w:ascii="Barlow-Bold" w:hAnsi="Barlow-Bold"/>
          <w:b/>
          <w:bCs/>
          <w:color w:val="242021"/>
          <w:sz w:val="26"/>
          <w:szCs w:val="24"/>
        </w:rPr>
        <w:t>PARA SABER MAIS:</w:t>
      </w:r>
      <w:r w:rsidRPr="004979C7">
        <w:rPr>
          <w:rFonts w:ascii="Barlow-Bold" w:hAnsi="Barlow-Bold"/>
          <w:b/>
          <w:bCs/>
          <w:color w:val="242021"/>
          <w:sz w:val="26"/>
          <w:szCs w:val="24"/>
        </w:rPr>
        <w:br/>
      </w:r>
      <w:r w:rsidRPr="004979C7">
        <w:rPr>
          <w:rFonts w:ascii="Barlow-Regular" w:hAnsi="Barlow-Regular"/>
          <w:color w:val="242021"/>
          <w:sz w:val="26"/>
          <w:szCs w:val="24"/>
        </w:rPr>
        <w:t>Conheça melhor a brincadeira “Pula elástico” assistindo ao vídeo: &lt;https://www.youtube.com/</w:t>
      </w:r>
      <w:proofErr w:type="spellStart"/>
      <w:r w:rsidRPr="004979C7">
        <w:rPr>
          <w:rFonts w:ascii="Barlow-Regular" w:hAnsi="Barlow-Regular"/>
          <w:color w:val="242021"/>
          <w:sz w:val="26"/>
          <w:szCs w:val="24"/>
        </w:rPr>
        <w:t>watch?v</w:t>
      </w:r>
      <w:proofErr w:type="spellEnd"/>
      <w:r w:rsidRPr="004979C7">
        <w:rPr>
          <w:rFonts w:ascii="Barlow-Regular" w:hAnsi="Barlow-Regular"/>
          <w:color w:val="242021"/>
          <w:sz w:val="26"/>
          <w:szCs w:val="24"/>
        </w:rPr>
        <w:t>=Wtegw8D1XA8/&gt;. Acesso em: 10 de abril de 2021.</w:t>
      </w:r>
    </w:p>
    <w:p w14:paraId="1A70FACF" w14:textId="68E723D7" w:rsidR="00B80CA3" w:rsidRDefault="00B80CA3" w:rsidP="00B80CA3"/>
    <w:p w14:paraId="0656E4E6" w14:textId="7F990FF8" w:rsidR="004979C7" w:rsidRDefault="004979C7" w:rsidP="00B80CA3">
      <w:r>
        <w:rPr>
          <w:noProof/>
        </w:rPr>
        <w:drawing>
          <wp:inline distT="0" distB="0" distL="0" distR="0" wp14:anchorId="2381E3F4" wp14:editId="79A665B7">
            <wp:extent cx="6479540" cy="3247390"/>
            <wp:effectExtent l="0" t="0" r="0" b="0"/>
            <wp:docPr id="200" name="Imagem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47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68BEA" w14:textId="20CF924F" w:rsidR="004979C7" w:rsidRDefault="004979C7" w:rsidP="00B80CA3">
      <w:r>
        <w:rPr>
          <w:noProof/>
        </w:rPr>
        <w:drawing>
          <wp:inline distT="0" distB="0" distL="0" distR="0" wp14:anchorId="395FADFE" wp14:editId="43FECB71">
            <wp:extent cx="6479540" cy="299720"/>
            <wp:effectExtent l="0" t="0" r="0" b="5080"/>
            <wp:docPr id="201" name="Imagem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9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2C9586" w14:textId="67B40BB6" w:rsidR="004979C7" w:rsidRDefault="004979C7" w:rsidP="004979C7">
      <w:pPr>
        <w:jc w:val="center"/>
      </w:pPr>
      <w:r>
        <w:rPr>
          <w:noProof/>
        </w:rPr>
        <w:drawing>
          <wp:inline distT="0" distB="0" distL="0" distR="0" wp14:anchorId="53404A41" wp14:editId="6E73B357">
            <wp:extent cx="5629275" cy="3650974"/>
            <wp:effectExtent l="0" t="0" r="0" b="6985"/>
            <wp:docPr id="202" name="Imagem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5647980" cy="366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22FBF" w14:textId="08835A7A" w:rsidR="004979C7" w:rsidRDefault="00845333" w:rsidP="004979C7">
      <w:pPr>
        <w:jc w:val="center"/>
      </w:pPr>
      <w:r>
        <w:rPr>
          <w:noProof/>
        </w:rPr>
        <w:lastRenderedPageBreak/>
        <w:drawing>
          <wp:inline distT="0" distB="0" distL="0" distR="0" wp14:anchorId="498511F8" wp14:editId="44338BB4">
            <wp:extent cx="6479540" cy="3957955"/>
            <wp:effectExtent l="0" t="0" r="0" b="4445"/>
            <wp:docPr id="206" name="Imagem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95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2A4E1" w14:textId="697B9145" w:rsidR="00845333" w:rsidRDefault="00845333" w:rsidP="004979C7">
      <w:pPr>
        <w:jc w:val="center"/>
      </w:pPr>
      <w:r>
        <w:rPr>
          <w:noProof/>
        </w:rPr>
        <w:drawing>
          <wp:inline distT="0" distB="0" distL="0" distR="0" wp14:anchorId="4DB0C914" wp14:editId="70A79E94">
            <wp:extent cx="6479540" cy="4781550"/>
            <wp:effectExtent l="0" t="0" r="0" b="0"/>
            <wp:docPr id="207" name="Imagem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78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0E77F" w14:textId="283D8056" w:rsidR="00845333" w:rsidRDefault="00845333" w:rsidP="004979C7">
      <w:pPr>
        <w:jc w:val="center"/>
      </w:pPr>
    </w:p>
    <w:p w14:paraId="5A7138CF" w14:textId="449D47AC" w:rsidR="00845333" w:rsidRDefault="00845333" w:rsidP="004979C7">
      <w:pPr>
        <w:jc w:val="center"/>
      </w:pPr>
    </w:p>
    <w:p w14:paraId="60D36F98" w14:textId="2A6CF974" w:rsidR="00845333" w:rsidRDefault="00845333" w:rsidP="004979C7">
      <w:pPr>
        <w:jc w:val="center"/>
      </w:pPr>
    </w:p>
    <w:p w14:paraId="31AAABD0" w14:textId="7B8E07C7" w:rsidR="00845333" w:rsidRDefault="00845333" w:rsidP="004979C7">
      <w:pPr>
        <w:jc w:val="center"/>
      </w:pPr>
    </w:p>
    <w:p w14:paraId="12CD467F" w14:textId="68162A82" w:rsidR="00845333" w:rsidRDefault="00845333" w:rsidP="004979C7">
      <w:pPr>
        <w:jc w:val="center"/>
      </w:pPr>
    </w:p>
    <w:p w14:paraId="78D66325" w14:textId="346418D5" w:rsidR="009D10F6" w:rsidRDefault="009D10F6" w:rsidP="002901B3">
      <w:pPr>
        <w:pStyle w:val="Ttulo1"/>
        <w:rPr>
          <w:b/>
          <w:bCs/>
        </w:rPr>
      </w:pPr>
      <w:bookmarkStart w:id="31" w:name="_Toc70922685"/>
      <w:r w:rsidRPr="002901B3">
        <w:rPr>
          <w:b/>
          <w:bCs/>
        </w:rPr>
        <w:lastRenderedPageBreak/>
        <w:t>EDUCAÇÃO FÍSICA 2ª SEMANA</w:t>
      </w:r>
      <w:bookmarkEnd w:id="31"/>
    </w:p>
    <w:p w14:paraId="7F197619" w14:textId="248A86A6" w:rsidR="00845333" w:rsidRDefault="00342C4A" w:rsidP="00845333">
      <w:r>
        <w:rPr>
          <w:noProof/>
        </w:rPr>
        <w:drawing>
          <wp:inline distT="0" distB="0" distL="0" distR="0" wp14:anchorId="7FB76BEB" wp14:editId="3B28BA94">
            <wp:extent cx="6479540" cy="3314065"/>
            <wp:effectExtent l="0" t="0" r="0" b="635"/>
            <wp:docPr id="208" name="Imagem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314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C61B2" w14:textId="32C3821A" w:rsidR="00342C4A" w:rsidRDefault="00342C4A" w:rsidP="00845333">
      <w:r>
        <w:rPr>
          <w:noProof/>
        </w:rPr>
        <w:drawing>
          <wp:inline distT="0" distB="0" distL="0" distR="0" wp14:anchorId="2661998B" wp14:editId="381257EA">
            <wp:extent cx="6479540" cy="5972175"/>
            <wp:effectExtent l="0" t="0" r="0" b="9525"/>
            <wp:docPr id="209" name="Imagem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97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2EDF9" w14:textId="06A11361" w:rsidR="00342C4A" w:rsidRDefault="00342C4A" w:rsidP="00845333">
      <w:r>
        <w:rPr>
          <w:noProof/>
        </w:rPr>
        <w:lastRenderedPageBreak/>
        <w:drawing>
          <wp:inline distT="0" distB="0" distL="0" distR="0" wp14:anchorId="5D40D3FE" wp14:editId="55F08166">
            <wp:extent cx="6479540" cy="8292465"/>
            <wp:effectExtent l="0" t="0" r="0" b="0"/>
            <wp:docPr id="210" name="Imagem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292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71243C" w14:textId="762C2D6F" w:rsidR="00342C4A" w:rsidRDefault="00342C4A" w:rsidP="00845333"/>
    <w:p w14:paraId="17D7FBAE" w14:textId="230AA789" w:rsidR="00342C4A" w:rsidRDefault="00342C4A" w:rsidP="00845333"/>
    <w:p w14:paraId="6AC9F7DA" w14:textId="68FD7259" w:rsidR="00342C4A" w:rsidRDefault="00342C4A" w:rsidP="00845333"/>
    <w:p w14:paraId="5E18BEBC" w14:textId="50D7817C" w:rsidR="00342C4A" w:rsidRDefault="00342C4A" w:rsidP="00845333"/>
    <w:p w14:paraId="768F4CA2" w14:textId="77777777" w:rsidR="00342C4A" w:rsidRPr="00845333" w:rsidRDefault="00342C4A" w:rsidP="00845333"/>
    <w:p w14:paraId="53A67502" w14:textId="6A66E068" w:rsidR="009D10F6" w:rsidRDefault="009D10F6" w:rsidP="002901B3">
      <w:pPr>
        <w:pStyle w:val="Ttulo1"/>
        <w:rPr>
          <w:b/>
          <w:bCs/>
        </w:rPr>
      </w:pPr>
      <w:bookmarkStart w:id="32" w:name="_Toc70922686"/>
      <w:r w:rsidRPr="002901B3">
        <w:rPr>
          <w:b/>
          <w:bCs/>
        </w:rPr>
        <w:lastRenderedPageBreak/>
        <w:t>EDUCAÇÃO FÍSICA 3ª SEMANA</w:t>
      </w:r>
      <w:bookmarkEnd w:id="32"/>
    </w:p>
    <w:p w14:paraId="07BBE37B" w14:textId="237E8B09" w:rsidR="004E5089" w:rsidRDefault="004E5089" w:rsidP="004E5089">
      <w:r>
        <w:rPr>
          <w:noProof/>
        </w:rPr>
        <w:drawing>
          <wp:inline distT="0" distB="0" distL="0" distR="0" wp14:anchorId="4097CC71" wp14:editId="05D444B0">
            <wp:extent cx="6479540" cy="3295650"/>
            <wp:effectExtent l="0" t="0" r="0" b="0"/>
            <wp:docPr id="211" name="Imagem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8A3CC" w14:textId="51364C14" w:rsidR="004E5089" w:rsidRDefault="004E5089" w:rsidP="004E5089"/>
    <w:p w14:paraId="2B117DCC" w14:textId="59D148FD" w:rsidR="004E5089" w:rsidRDefault="004E5089" w:rsidP="004E5089">
      <w:r>
        <w:rPr>
          <w:noProof/>
        </w:rPr>
        <w:drawing>
          <wp:inline distT="0" distB="0" distL="0" distR="0" wp14:anchorId="314148A0" wp14:editId="4B821E4D">
            <wp:extent cx="6479540" cy="5705475"/>
            <wp:effectExtent l="0" t="0" r="0" b="9525"/>
            <wp:docPr id="212" name="Imagem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70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9F14B" w14:textId="4BA647E7" w:rsidR="004E5089" w:rsidRDefault="004E5089" w:rsidP="004E5089"/>
    <w:p w14:paraId="45214C93" w14:textId="141D4235" w:rsidR="004E5089" w:rsidRPr="004E5089" w:rsidRDefault="004E5089" w:rsidP="004E5089">
      <w:r>
        <w:rPr>
          <w:noProof/>
        </w:rPr>
        <w:lastRenderedPageBreak/>
        <w:drawing>
          <wp:inline distT="0" distB="0" distL="0" distR="0" wp14:anchorId="41819B6F" wp14:editId="360971B6">
            <wp:extent cx="6479540" cy="8361680"/>
            <wp:effectExtent l="0" t="0" r="0" b="1270"/>
            <wp:docPr id="213" name="Imagem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836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E8E0C" w14:textId="77777777" w:rsidR="00342C4A" w:rsidRPr="00342C4A" w:rsidRDefault="00342C4A" w:rsidP="00342C4A"/>
    <w:p w14:paraId="33E3B428" w14:textId="235C2F22" w:rsidR="009D10F6" w:rsidRDefault="009D10F6" w:rsidP="002901B3">
      <w:pPr>
        <w:pStyle w:val="Ttulo1"/>
        <w:rPr>
          <w:b/>
          <w:bCs/>
        </w:rPr>
      </w:pPr>
      <w:bookmarkStart w:id="33" w:name="_Toc70922687"/>
      <w:r w:rsidRPr="002901B3">
        <w:rPr>
          <w:b/>
          <w:bCs/>
        </w:rPr>
        <w:lastRenderedPageBreak/>
        <w:t>EDUCAÇÃO FÍSICA 4ª SEMANA</w:t>
      </w:r>
      <w:bookmarkEnd w:id="33"/>
    </w:p>
    <w:p w14:paraId="2288E0ED" w14:textId="00D5D4FE" w:rsidR="004E5089" w:rsidRDefault="004E5089" w:rsidP="004E5089">
      <w:r>
        <w:rPr>
          <w:noProof/>
        </w:rPr>
        <w:drawing>
          <wp:inline distT="0" distB="0" distL="0" distR="0" wp14:anchorId="5328CC74" wp14:editId="1D8A15B8">
            <wp:extent cx="6479540" cy="4819015"/>
            <wp:effectExtent l="0" t="0" r="0" b="635"/>
            <wp:docPr id="214" name="Imagem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81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8B9AA" w14:textId="556FE9DE" w:rsidR="004E5089" w:rsidRDefault="004E5089" w:rsidP="004E5089">
      <w:r>
        <w:rPr>
          <w:noProof/>
        </w:rPr>
        <w:drawing>
          <wp:inline distT="0" distB="0" distL="0" distR="0" wp14:anchorId="366A1132" wp14:editId="25C0AA34">
            <wp:extent cx="6479540" cy="4455795"/>
            <wp:effectExtent l="0" t="0" r="0" b="1905"/>
            <wp:docPr id="215" name="Imagem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4455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6BC210" w14:textId="3ACF09B2" w:rsidR="004E5089" w:rsidRDefault="004E5089" w:rsidP="004E5089">
      <w:r>
        <w:rPr>
          <w:noProof/>
        </w:rPr>
        <w:lastRenderedPageBreak/>
        <w:drawing>
          <wp:inline distT="0" distB="0" distL="0" distR="0" wp14:anchorId="49AC5A99" wp14:editId="2EDEF7A4">
            <wp:extent cx="6479540" cy="1691640"/>
            <wp:effectExtent l="0" t="0" r="0" b="3810"/>
            <wp:docPr id="216" name="Imagem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69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3D791" w14:textId="20C5CC6D" w:rsidR="004E5089" w:rsidRDefault="004E5089" w:rsidP="004E5089"/>
    <w:p w14:paraId="5F402B5E" w14:textId="57181E01" w:rsidR="004E5089" w:rsidRDefault="004E5089" w:rsidP="004E5089"/>
    <w:p w14:paraId="5343E334" w14:textId="2B48D295" w:rsidR="004E5089" w:rsidRDefault="004E5089" w:rsidP="004E5089"/>
    <w:p w14:paraId="23C36444" w14:textId="5CB9EE1D" w:rsidR="004E5089" w:rsidRDefault="004E5089" w:rsidP="004E5089"/>
    <w:p w14:paraId="63F0C61E" w14:textId="31E3E5F9" w:rsidR="004E5089" w:rsidRDefault="004E5089" w:rsidP="004E5089"/>
    <w:p w14:paraId="0EFA62A4" w14:textId="4B3F17F5" w:rsidR="004E5089" w:rsidRDefault="004E5089" w:rsidP="004E5089"/>
    <w:p w14:paraId="4E86DDE8" w14:textId="64A6511A" w:rsidR="004E5089" w:rsidRDefault="004E5089" w:rsidP="004E5089"/>
    <w:p w14:paraId="5B824768" w14:textId="68658A6D" w:rsidR="004E5089" w:rsidRDefault="004E5089" w:rsidP="004E5089"/>
    <w:p w14:paraId="1A7C60E0" w14:textId="00F2DC90" w:rsidR="004E5089" w:rsidRDefault="004E5089" w:rsidP="004E5089"/>
    <w:p w14:paraId="00042927" w14:textId="739AB941" w:rsidR="004E5089" w:rsidRDefault="004E5089" w:rsidP="004E5089"/>
    <w:p w14:paraId="11C1F810" w14:textId="781199C3" w:rsidR="004E5089" w:rsidRDefault="004E5089" w:rsidP="004E5089"/>
    <w:p w14:paraId="5644D65C" w14:textId="6832741A" w:rsidR="004E5089" w:rsidRDefault="004E5089" w:rsidP="004E5089"/>
    <w:p w14:paraId="729CF50A" w14:textId="73A2D3F3" w:rsidR="004E5089" w:rsidRDefault="004E5089" w:rsidP="004E5089"/>
    <w:p w14:paraId="48AA08A3" w14:textId="34A21CF8" w:rsidR="004E5089" w:rsidRDefault="004E5089" w:rsidP="004E5089"/>
    <w:p w14:paraId="4A3E1BC7" w14:textId="1DA39CBA" w:rsidR="004E5089" w:rsidRDefault="004E5089" w:rsidP="004E5089"/>
    <w:p w14:paraId="28C04B90" w14:textId="00DC28B3" w:rsidR="004E5089" w:rsidRDefault="004E5089" w:rsidP="004E5089"/>
    <w:p w14:paraId="19121A32" w14:textId="736967EF" w:rsidR="004E5089" w:rsidRDefault="004E5089" w:rsidP="004E5089"/>
    <w:p w14:paraId="2DC538BB" w14:textId="7CDA80B4" w:rsidR="004E5089" w:rsidRDefault="004E5089" w:rsidP="004E5089"/>
    <w:p w14:paraId="65888461" w14:textId="1251E2A9" w:rsidR="004E5089" w:rsidRDefault="004E5089" w:rsidP="004E5089"/>
    <w:p w14:paraId="6A713121" w14:textId="238E13F5" w:rsidR="004E5089" w:rsidRDefault="004E5089" w:rsidP="004E5089"/>
    <w:p w14:paraId="1CA06CD5" w14:textId="45264503" w:rsidR="004E5089" w:rsidRDefault="004E5089" w:rsidP="004E5089"/>
    <w:p w14:paraId="683262CC" w14:textId="22155E95" w:rsidR="004E5089" w:rsidRDefault="004E5089" w:rsidP="004E5089"/>
    <w:p w14:paraId="28DA2EBB" w14:textId="224AEAAC" w:rsidR="004E5089" w:rsidRDefault="004E5089" w:rsidP="004E5089"/>
    <w:p w14:paraId="2F1985C7" w14:textId="2D8C6030" w:rsidR="004E5089" w:rsidRDefault="004E5089" w:rsidP="004E5089"/>
    <w:p w14:paraId="7D52D47F" w14:textId="6586CE29" w:rsidR="004E5089" w:rsidRDefault="004E5089" w:rsidP="004E5089"/>
    <w:p w14:paraId="7F9FE836" w14:textId="32FA77BC" w:rsidR="004E5089" w:rsidRDefault="004E5089" w:rsidP="004E5089"/>
    <w:p w14:paraId="4DD0300D" w14:textId="72036B0D" w:rsidR="004E5089" w:rsidRDefault="004E5089" w:rsidP="004E5089"/>
    <w:p w14:paraId="082EC125" w14:textId="40EFB9B3" w:rsidR="004E5089" w:rsidRDefault="004E5089" w:rsidP="004E5089"/>
    <w:p w14:paraId="47B3E9BC" w14:textId="316CFA3A" w:rsidR="004E5089" w:rsidRDefault="004E5089" w:rsidP="004E5089"/>
    <w:p w14:paraId="3CC85CAF" w14:textId="04D323B2" w:rsidR="004E5089" w:rsidRDefault="004E5089" w:rsidP="004E5089"/>
    <w:p w14:paraId="330D218E" w14:textId="1C9E5B7E" w:rsidR="004E5089" w:rsidRDefault="004E5089" w:rsidP="004E5089"/>
    <w:p w14:paraId="02289F75" w14:textId="2EF67AE1" w:rsidR="004E5089" w:rsidRDefault="004E5089" w:rsidP="004E5089"/>
    <w:p w14:paraId="40D4C7A1" w14:textId="20EC71DC" w:rsidR="004E5089" w:rsidRDefault="004E5089" w:rsidP="004E5089"/>
    <w:p w14:paraId="29D8D9F8" w14:textId="0116E083" w:rsidR="004E5089" w:rsidRDefault="004E5089" w:rsidP="004E5089"/>
    <w:p w14:paraId="65AFA926" w14:textId="166608E9" w:rsidR="004E5089" w:rsidRDefault="004E5089" w:rsidP="004E5089"/>
    <w:p w14:paraId="63707E2D" w14:textId="521BDCC9" w:rsidR="004E5089" w:rsidRDefault="004E5089" w:rsidP="004E5089"/>
    <w:p w14:paraId="11F1F9D7" w14:textId="377E4CAC" w:rsidR="004E5089" w:rsidRDefault="004E5089" w:rsidP="004E5089"/>
    <w:p w14:paraId="035039A1" w14:textId="3B8D10ED" w:rsidR="004E5089" w:rsidRDefault="004E5089" w:rsidP="004E5089"/>
    <w:p w14:paraId="2DCF2279" w14:textId="3B50B244" w:rsidR="004E5089" w:rsidRDefault="004E5089" w:rsidP="004E5089"/>
    <w:p w14:paraId="21D3A82E" w14:textId="16BDA8DD" w:rsidR="004E5089" w:rsidRDefault="004E5089" w:rsidP="004E5089"/>
    <w:p w14:paraId="0503D14C" w14:textId="1C6A6D80" w:rsidR="004E5089" w:rsidRDefault="004E5089" w:rsidP="004E5089"/>
    <w:p w14:paraId="39F77B34" w14:textId="6E08E317" w:rsidR="004E5089" w:rsidRDefault="004E5089" w:rsidP="004E5089"/>
    <w:p w14:paraId="65FCD0FB" w14:textId="53F22AC7" w:rsidR="004E5089" w:rsidRDefault="004E5089" w:rsidP="004E5089"/>
    <w:p w14:paraId="0C5FE49F" w14:textId="4141A883" w:rsidR="004E5089" w:rsidRDefault="004E5089" w:rsidP="004E5089"/>
    <w:p w14:paraId="0EEA8E99" w14:textId="7353D5F7" w:rsidR="004E5089" w:rsidRDefault="004E5089" w:rsidP="004E5089"/>
    <w:p w14:paraId="4183219F" w14:textId="466E8A7F" w:rsidR="00F927FB" w:rsidRDefault="00F927FB" w:rsidP="00F927FB">
      <w:pPr>
        <w:pStyle w:val="Ttulo1"/>
        <w:rPr>
          <w:b/>
          <w:bCs/>
        </w:rPr>
      </w:pPr>
      <w:bookmarkStart w:id="34" w:name="_Toc70922688"/>
      <w:r w:rsidRPr="002901B3">
        <w:rPr>
          <w:b/>
          <w:bCs/>
        </w:rPr>
        <w:lastRenderedPageBreak/>
        <w:t xml:space="preserve">EDUCAÇÃO FÍSICA </w:t>
      </w:r>
      <w:r>
        <w:rPr>
          <w:b/>
          <w:bCs/>
        </w:rPr>
        <w:t>5</w:t>
      </w:r>
      <w:r w:rsidRPr="002901B3">
        <w:rPr>
          <w:b/>
          <w:bCs/>
        </w:rPr>
        <w:t>ª SEMANA</w:t>
      </w:r>
      <w:bookmarkEnd w:id="34"/>
    </w:p>
    <w:p w14:paraId="19C4179C" w14:textId="28C9162D" w:rsidR="004E5089" w:rsidRDefault="00410C32" w:rsidP="004E5089">
      <w:r>
        <w:rPr>
          <w:noProof/>
        </w:rPr>
        <w:drawing>
          <wp:inline distT="0" distB="0" distL="0" distR="0" wp14:anchorId="7F86EE01" wp14:editId="121D15D2">
            <wp:extent cx="6479540" cy="3571875"/>
            <wp:effectExtent l="0" t="0" r="0" b="9525"/>
            <wp:docPr id="217" name="Imagem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478BD" w14:textId="00DAE57F" w:rsidR="00410C32" w:rsidRDefault="00410C32" w:rsidP="004E5089">
      <w:r>
        <w:rPr>
          <w:noProof/>
        </w:rPr>
        <w:drawing>
          <wp:inline distT="0" distB="0" distL="0" distR="0" wp14:anchorId="2501B56F" wp14:editId="1E8E6360">
            <wp:extent cx="6479540" cy="5238750"/>
            <wp:effectExtent l="0" t="0" r="0" b="0"/>
            <wp:docPr id="218" name="Imagem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23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2E232" w14:textId="036AFEDC" w:rsidR="00410C32" w:rsidRDefault="00410C32" w:rsidP="004E5089"/>
    <w:p w14:paraId="3ABFF7C4" w14:textId="47ED43FA" w:rsidR="00410C32" w:rsidRDefault="00410C32" w:rsidP="004E5089"/>
    <w:p w14:paraId="7455AF13" w14:textId="69A66DD8" w:rsidR="00410C32" w:rsidRDefault="00410C32" w:rsidP="004E5089"/>
    <w:p w14:paraId="30D0E218" w14:textId="44D695BD" w:rsidR="00410C32" w:rsidRDefault="00410C32" w:rsidP="004E5089">
      <w:r>
        <w:rPr>
          <w:noProof/>
        </w:rPr>
        <w:lastRenderedPageBreak/>
        <w:drawing>
          <wp:inline distT="0" distB="0" distL="0" distR="0" wp14:anchorId="44EFE7A7" wp14:editId="511F9CFE">
            <wp:extent cx="6479540" cy="2425065"/>
            <wp:effectExtent l="0" t="0" r="0" b="0"/>
            <wp:docPr id="219" name="Imagem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2425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B48DA" w14:textId="405DC363" w:rsidR="00410C32" w:rsidRDefault="00410C32" w:rsidP="004E5089">
      <w:r>
        <w:rPr>
          <w:noProof/>
        </w:rPr>
        <w:drawing>
          <wp:inline distT="0" distB="0" distL="0" distR="0" wp14:anchorId="7ACF706E" wp14:editId="7BB741A1">
            <wp:extent cx="6479540" cy="1417955"/>
            <wp:effectExtent l="0" t="0" r="0" b="0"/>
            <wp:docPr id="220" name="Imagem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141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1D7737" w14:textId="2FBD4221" w:rsidR="00410C32" w:rsidRDefault="00410C32" w:rsidP="004E5089"/>
    <w:p w14:paraId="0A9EAD2E" w14:textId="567DA608" w:rsidR="00410C32" w:rsidRDefault="00410C32" w:rsidP="004E5089"/>
    <w:p w14:paraId="2D575461" w14:textId="1EDD9819" w:rsidR="00410C32" w:rsidRDefault="00410C32" w:rsidP="004E5089"/>
    <w:p w14:paraId="3620BB45" w14:textId="1167259D" w:rsidR="00410C32" w:rsidRDefault="00410C32" w:rsidP="004E5089"/>
    <w:p w14:paraId="3D1AB1BB" w14:textId="7067EDFC" w:rsidR="00410C32" w:rsidRDefault="00410C32" w:rsidP="004E5089"/>
    <w:p w14:paraId="5E21DD46" w14:textId="072F908E" w:rsidR="00410C32" w:rsidRDefault="00410C32" w:rsidP="004E5089"/>
    <w:p w14:paraId="46C94B70" w14:textId="296DC3EE" w:rsidR="00410C32" w:rsidRDefault="00410C32" w:rsidP="004E5089"/>
    <w:p w14:paraId="73023BAD" w14:textId="5937F689" w:rsidR="00410C32" w:rsidRDefault="00410C32" w:rsidP="004E5089"/>
    <w:p w14:paraId="52F9CDD8" w14:textId="42F7602C" w:rsidR="00410C32" w:rsidRDefault="00410C32" w:rsidP="004E5089"/>
    <w:p w14:paraId="2731592B" w14:textId="3A306098" w:rsidR="00410C32" w:rsidRDefault="00410C32" w:rsidP="004E5089"/>
    <w:p w14:paraId="6CF6731E" w14:textId="39BC332E" w:rsidR="00410C32" w:rsidRDefault="00410C32" w:rsidP="004E5089"/>
    <w:p w14:paraId="04043A51" w14:textId="4118C0F0" w:rsidR="00410C32" w:rsidRDefault="00410C32" w:rsidP="004E5089"/>
    <w:p w14:paraId="6DAEA076" w14:textId="60111281" w:rsidR="00410C32" w:rsidRDefault="00410C32" w:rsidP="004E5089"/>
    <w:p w14:paraId="09FFD46E" w14:textId="41206224" w:rsidR="00410C32" w:rsidRDefault="00410C32" w:rsidP="004E5089"/>
    <w:p w14:paraId="1261CC2F" w14:textId="4091CDB8" w:rsidR="00410C32" w:rsidRDefault="00410C32" w:rsidP="004E5089"/>
    <w:p w14:paraId="348DEED3" w14:textId="4DFEA8C1" w:rsidR="00410C32" w:rsidRDefault="00410C32" w:rsidP="004E5089"/>
    <w:p w14:paraId="3D9CDE96" w14:textId="176D6E62" w:rsidR="00410C32" w:rsidRDefault="00410C32" w:rsidP="004E5089"/>
    <w:p w14:paraId="5C3062D1" w14:textId="70F35359" w:rsidR="00410C32" w:rsidRDefault="00410C32" w:rsidP="004E5089"/>
    <w:p w14:paraId="41D171FF" w14:textId="1FA0E1F1" w:rsidR="00410C32" w:rsidRDefault="00410C32" w:rsidP="004E5089"/>
    <w:p w14:paraId="7A08ABEB" w14:textId="6F065A82" w:rsidR="00410C32" w:rsidRDefault="00410C32" w:rsidP="004E5089"/>
    <w:p w14:paraId="61CB2988" w14:textId="57132E18" w:rsidR="00410C32" w:rsidRDefault="00410C32" w:rsidP="004E5089"/>
    <w:p w14:paraId="15DC3885" w14:textId="23857996" w:rsidR="00410C32" w:rsidRDefault="00410C32" w:rsidP="004E5089"/>
    <w:p w14:paraId="5296260A" w14:textId="380E82C2" w:rsidR="00410C32" w:rsidRDefault="00410C32" w:rsidP="004E5089"/>
    <w:p w14:paraId="1FBB214C" w14:textId="2E8E4599" w:rsidR="00410C32" w:rsidRDefault="00410C32" w:rsidP="004E5089"/>
    <w:p w14:paraId="2310D01B" w14:textId="31830F34" w:rsidR="00410C32" w:rsidRDefault="00410C32" w:rsidP="004E5089"/>
    <w:p w14:paraId="0BEB10EA" w14:textId="634F47CD" w:rsidR="00410C32" w:rsidRDefault="00410C32" w:rsidP="004E5089"/>
    <w:p w14:paraId="73825CC9" w14:textId="77777777" w:rsidR="00410C32" w:rsidRPr="004E5089" w:rsidRDefault="00410C32" w:rsidP="004E5089"/>
    <w:p w14:paraId="5EADA85A" w14:textId="77777777" w:rsidR="00F927FB" w:rsidRPr="002901B3" w:rsidRDefault="00F927FB" w:rsidP="00F927FB">
      <w:pPr>
        <w:pStyle w:val="Ttulo1"/>
        <w:rPr>
          <w:b/>
          <w:bCs/>
        </w:rPr>
      </w:pPr>
      <w:bookmarkStart w:id="35" w:name="_Toc70922689"/>
      <w:r w:rsidRPr="002901B3">
        <w:rPr>
          <w:b/>
          <w:bCs/>
        </w:rPr>
        <w:lastRenderedPageBreak/>
        <w:t xml:space="preserve">EDUCAÇÃO FÍSICA </w:t>
      </w:r>
      <w:r>
        <w:rPr>
          <w:b/>
          <w:bCs/>
        </w:rPr>
        <w:t>6</w:t>
      </w:r>
      <w:r w:rsidRPr="002901B3">
        <w:rPr>
          <w:b/>
          <w:bCs/>
        </w:rPr>
        <w:t>ª SEMANA</w:t>
      </w:r>
      <w:bookmarkEnd w:id="35"/>
    </w:p>
    <w:p w14:paraId="47206B7F" w14:textId="2687DC88" w:rsidR="009D10F6" w:rsidRDefault="00410C32" w:rsidP="002901B3">
      <w:pPr>
        <w:pStyle w:val="Ttulo1"/>
      </w:pPr>
      <w:r>
        <w:rPr>
          <w:noProof/>
        </w:rPr>
        <w:drawing>
          <wp:inline distT="0" distB="0" distL="0" distR="0" wp14:anchorId="1251E4D1" wp14:editId="0B49308F">
            <wp:extent cx="6479540" cy="3133725"/>
            <wp:effectExtent l="0" t="0" r="0" b="9525"/>
            <wp:docPr id="221" name="Imagem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2410C4" w14:textId="23EE4FB3" w:rsidR="00410C32" w:rsidRPr="00410C32" w:rsidRDefault="00410C32" w:rsidP="00410C32">
      <w:r>
        <w:rPr>
          <w:noProof/>
        </w:rPr>
        <w:drawing>
          <wp:inline distT="0" distB="0" distL="0" distR="0" wp14:anchorId="087447E5" wp14:editId="1823E406">
            <wp:extent cx="6479540" cy="5762625"/>
            <wp:effectExtent l="0" t="0" r="0" b="9525"/>
            <wp:docPr id="222" name="Imagem 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576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C8C911" w14:textId="61E61DFD" w:rsidR="009C4BD0" w:rsidRDefault="008561AE" w:rsidP="002901B3">
      <w:pPr>
        <w:pStyle w:val="Ttulo1"/>
      </w:pPr>
      <w:r>
        <w:rPr>
          <w:noProof/>
        </w:rPr>
        <w:lastRenderedPageBreak/>
        <w:drawing>
          <wp:inline distT="0" distB="0" distL="0" distR="0" wp14:anchorId="54195211" wp14:editId="732E91B3">
            <wp:extent cx="6479540" cy="7364095"/>
            <wp:effectExtent l="0" t="0" r="0" b="8255"/>
            <wp:docPr id="223" name="Imagem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6479540" cy="7364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C4BD0" w:rsidSect="00C722FF">
      <w:footerReference w:type="default" r:id="rId203"/>
      <w:pgSz w:w="11906" w:h="16838"/>
      <w:pgMar w:top="567" w:right="851" w:bottom="567" w:left="851" w:header="0" w:footer="56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40F2AB" w14:textId="77777777" w:rsidR="00FA33E2" w:rsidRDefault="00FA33E2" w:rsidP="00C722FF">
      <w:r>
        <w:separator/>
      </w:r>
    </w:p>
  </w:endnote>
  <w:endnote w:type="continuationSeparator" w:id="0">
    <w:p w14:paraId="6E51427D" w14:textId="77777777" w:rsidR="00FA33E2" w:rsidRDefault="00FA33E2" w:rsidP="00C72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rlow-Bold">
    <w:altName w:val="Cambria"/>
    <w:panose1 w:val="00000000000000000000"/>
    <w:charset w:val="00"/>
    <w:family w:val="roman"/>
    <w:notTrueType/>
    <w:pitch w:val="default"/>
  </w:font>
  <w:font w:name="Barlow-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88644388"/>
      <w:docPartObj>
        <w:docPartGallery w:val="Page Numbers (Bottom of Page)"/>
        <w:docPartUnique/>
      </w:docPartObj>
    </w:sdtPr>
    <w:sdtEndPr/>
    <w:sdtContent>
      <w:p w14:paraId="5749E27F" w14:textId="77777777" w:rsidR="00C722FF" w:rsidRDefault="00C722FF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882FAC7" w14:textId="77777777" w:rsidR="00C722FF" w:rsidRDefault="00C722F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1F92F5" w14:textId="77777777" w:rsidR="00FA33E2" w:rsidRDefault="00FA33E2" w:rsidP="00C722FF">
      <w:r>
        <w:separator/>
      </w:r>
    </w:p>
  </w:footnote>
  <w:footnote w:type="continuationSeparator" w:id="0">
    <w:p w14:paraId="4C6A55ED" w14:textId="77777777" w:rsidR="00FA33E2" w:rsidRDefault="00FA33E2" w:rsidP="00C722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768"/>
    <w:rsid w:val="00024001"/>
    <w:rsid w:val="00040625"/>
    <w:rsid w:val="00041529"/>
    <w:rsid w:val="0004276D"/>
    <w:rsid w:val="00110A1A"/>
    <w:rsid w:val="0012383F"/>
    <w:rsid w:val="00151BAF"/>
    <w:rsid w:val="00164828"/>
    <w:rsid w:val="0018663F"/>
    <w:rsid w:val="001A242B"/>
    <w:rsid w:val="001B0B07"/>
    <w:rsid w:val="001E2281"/>
    <w:rsid w:val="001F4511"/>
    <w:rsid w:val="002046B6"/>
    <w:rsid w:val="002437BE"/>
    <w:rsid w:val="00281E2C"/>
    <w:rsid w:val="002901B3"/>
    <w:rsid w:val="002C5308"/>
    <w:rsid w:val="002F0E1F"/>
    <w:rsid w:val="00342C4A"/>
    <w:rsid w:val="00384768"/>
    <w:rsid w:val="00395963"/>
    <w:rsid w:val="003C303D"/>
    <w:rsid w:val="003E240E"/>
    <w:rsid w:val="00410C32"/>
    <w:rsid w:val="0048294B"/>
    <w:rsid w:val="004834AD"/>
    <w:rsid w:val="00485A84"/>
    <w:rsid w:val="004979C7"/>
    <w:rsid w:val="004B51E3"/>
    <w:rsid w:val="004B7CFB"/>
    <w:rsid w:val="004E35D6"/>
    <w:rsid w:val="004E5089"/>
    <w:rsid w:val="005602DB"/>
    <w:rsid w:val="00586063"/>
    <w:rsid w:val="005C6933"/>
    <w:rsid w:val="0061231A"/>
    <w:rsid w:val="00642587"/>
    <w:rsid w:val="006606C5"/>
    <w:rsid w:val="006B2F07"/>
    <w:rsid w:val="006B34FA"/>
    <w:rsid w:val="006E38A9"/>
    <w:rsid w:val="006F2CCD"/>
    <w:rsid w:val="007401EA"/>
    <w:rsid w:val="00744E5E"/>
    <w:rsid w:val="0075467E"/>
    <w:rsid w:val="0076501D"/>
    <w:rsid w:val="00766895"/>
    <w:rsid w:val="00794F63"/>
    <w:rsid w:val="007A4AB0"/>
    <w:rsid w:val="007C194C"/>
    <w:rsid w:val="00810240"/>
    <w:rsid w:val="00817018"/>
    <w:rsid w:val="00822814"/>
    <w:rsid w:val="00841B8C"/>
    <w:rsid w:val="00845333"/>
    <w:rsid w:val="008561AE"/>
    <w:rsid w:val="008572F2"/>
    <w:rsid w:val="008B1AC2"/>
    <w:rsid w:val="008E29FB"/>
    <w:rsid w:val="008F5C8C"/>
    <w:rsid w:val="00902F62"/>
    <w:rsid w:val="009873B2"/>
    <w:rsid w:val="009C4BD0"/>
    <w:rsid w:val="009D10F6"/>
    <w:rsid w:val="00A207FD"/>
    <w:rsid w:val="00A47AC3"/>
    <w:rsid w:val="00A73844"/>
    <w:rsid w:val="00A958AE"/>
    <w:rsid w:val="00B60849"/>
    <w:rsid w:val="00B80CA3"/>
    <w:rsid w:val="00BD27E9"/>
    <w:rsid w:val="00BE2382"/>
    <w:rsid w:val="00C2797D"/>
    <w:rsid w:val="00C31CDC"/>
    <w:rsid w:val="00C40C19"/>
    <w:rsid w:val="00C722FF"/>
    <w:rsid w:val="00C8753D"/>
    <w:rsid w:val="00D83DA2"/>
    <w:rsid w:val="00E0684F"/>
    <w:rsid w:val="00E30C50"/>
    <w:rsid w:val="00E36DD4"/>
    <w:rsid w:val="00E72021"/>
    <w:rsid w:val="00EC6D23"/>
    <w:rsid w:val="00F3516B"/>
    <w:rsid w:val="00F927FB"/>
    <w:rsid w:val="00FA33E2"/>
    <w:rsid w:val="00FB1903"/>
    <w:rsid w:val="00FB3509"/>
    <w:rsid w:val="00FC1C04"/>
    <w:rsid w:val="00FD1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825E6"/>
  <w15:chartTrackingRefBased/>
  <w15:docId w15:val="{76080536-8A17-4861-AF53-FC4E9CB41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901B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901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2901B3"/>
    <w:pPr>
      <w:spacing w:line="259" w:lineRule="auto"/>
      <w:outlineLvl w:val="9"/>
    </w:pPr>
    <w:rPr>
      <w:lang w:eastAsia="pt-BR"/>
    </w:rPr>
  </w:style>
  <w:style w:type="paragraph" w:styleId="Sumrio1">
    <w:name w:val="toc 1"/>
    <w:basedOn w:val="Normal"/>
    <w:next w:val="Normal"/>
    <w:autoRedefine/>
    <w:uiPriority w:val="39"/>
    <w:unhideWhenUsed/>
    <w:rsid w:val="002901B3"/>
    <w:pPr>
      <w:spacing w:after="100"/>
    </w:pPr>
  </w:style>
  <w:style w:type="character" w:styleId="Hyperlink">
    <w:name w:val="Hyperlink"/>
    <w:basedOn w:val="Fontepargpadro"/>
    <w:uiPriority w:val="99"/>
    <w:unhideWhenUsed/>
    <w:rsid w:val="002901B3"/>
    <w:rPr>
      <w:color w:val="0563C1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C722F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722FF"/>
  </w:style>
  <w:style w:type="paragraph" w:styleId="Rodap">
    <w:name w:val="footer"/>
    <w:basedOn w:val="Normal"/>
    <w:link w:val="RodapChar"/>
    <w:uiPriority w:val="99"/>
    <w:unhideWhenUsed/>
    <w:rsid w:val="00C722F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722FF"/>
  </w:style>
  <w:style w:type="character" w:customStyle="1" w:styleId="fontstyle01">
    <w:name w:val="fontstyle01"/>
    <w:basedOn w:val="Fontepargpadro"/>
    <w:rsid w:val="001E2281"/>
    <w:rPr>
      <w:rFonts w:ascii="Barlow-Bold" w:hAnsi="Barlow-Bold" w:hint="default"/>
      <w:b/>
      <w:bCs/>
      <w:i w:val="0"/>
      <w:iCs w:val="0"/>
      <w:color w:val="242021"/>
      <w:sz w:val="28"/>
      <w:szCs w:val="28"/>
    </w:rPr>
  </w:style>
  <w:style w:type="character" w:customStyle="1" w:styleId="fontstyle21">
    <w:name w:val="fontstyle21"/>
    <w:basedOn w:val="Fontepargpadro"/>
    <w:rsid w:val="001E2281"/>
    <w:rPr>
      <w:rFonts w:ascii="Barlow-Regular" w:hAnsi="Barlow-Regular" w:hint="default"/>
      <w:b w:val="0"/>
      <w:bCs w:val="0"/>
      <w:i w:val="0"/>
      <w:iCs w:val="0"/>
      <w:color w:val="242021"/>
      <w:sz w:val="28"/>
      <w:szCs w:val="28"/>
    </w:rPr>
  </w:style>
  <w:style w:type="character" w:customStyle="1" w:styleId="fontstyle11">
    <w:name w:val="fontstyle11"/>
    <w:basedOn w:val="Fontepargpadro"/>
    <w:rsid w:val="00110A1A"/>
    <w:rPr>
      <w:rFonts w:ascii="Barlow-Regular" w:hAnsi="Barlow-Regular" w:hint="default"/>
      <w:b w:val="0"/>
      <w:bCs w:val="0"/>
      <w:i w:val="0"/>
      <w:iCs w:val="0"/>
      <w:color w:val="24202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1.png"/><Relationship Id="rId21" Type="http://schemas.openxmlformats.org/officeDocument/2006/relationships/image" Target="media/image15.png"/><Relationship Id="rId42" Type="http://schemas.openxmlformats.org/officeDocument/2006/relationships/image" Target="media/image36.png"/><Relationship Id="rId63" Type="http://schemas.openxmlformats.org/officeDocument/2006/relationships/image" Target="media/image57.png"/><Relationship Id="rId84" Type="http://schemas.openxmlformats.org/officeDocument/2006/relationships/image" Target="media/image78.png"/><Relationship Id="rId138" Type="http://schemas.openxmlformats.org/officeDocument/2006/relationships/image" Target="media/image132.png"/><Relationship Id="rId159" Type="http://schemas.openxmlformats.org/officeDocument/2006/relationships/image" Target="media/image153.png"/><Relationship Id="rId170" Type="http://schemas.openxmlformats.org/officeDocument/2006/relationships/image" Target="media/image164.png"/><Relationship Id="rId191" Type="http://schemas.openxmlformats.org/officeDocument/2006/relationships/image" Target="media/image185.png"/><Relationship Id="rId205" Type="http://schemas.openxmlformats.org/officeDocument/2006/relationships/theme" Target="theme/theme1.xml"/><Relationship Id="rId16" Type="http://schemas.openxmlformats.org/officeDocument/2006/relationships/image" Target="media/image10.png"/><Relationship Id="rId107" Type="http://schemas.openxmlformats.org/officeDocument/2006/relationships/image" Target="media/image101.png"/><Relationship Id="rId11" Type="http://schemas.openxmlformats.org/officeDocument/2006/relationships/image" Target="media/image5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53" Type="http://schemas.openxmlformats.org/officeDocument/2006/relationships/image" Target="media/image47.png"/><Relationship Id="rId58" Type="http://schemas.openxmlformats.org/officeDocument/2006/relationships/image" Target="media/image52.png"/><Relationship Id="rId74" Type="http://schemas.openxmlformats.org/officeDocument/2006/relationships/image" Target="media/image68.png"/><Relationship Id="rId79" Type="http://schemas.openxmlformats.org/officeDocument/2006/relationships/image" Target="media/image73.png"/><Relationship Id="rId102" Type="http://schemas.openxmlformats.org/officeDocument/2006/relationships/image" Target="media/image96.png"/><Relationship Id="rId123" Type="http://schemas.openxmlformats.org/officeDocument/2006/relationships/image" Target="media/image117.png"/><Relationship Id="rId128" Type="http://schemas.openxmlformats.org/officeDocument/2006/relationships/image" Target="media/image122.png"/><Relationship Id="rId144" Type="http://schemas.openxmlformats.org/officeDocument/2006/relationships/image" Target="media/image138.png"/><Relationship Id="rId149" Type="http://schemas.openxmlformats.org/officeDocument/2006/relationships/image" Target="media/image143.png"/><Relationship Id="rId5" Type="http://schemas.openxmlformats.org/officeDocument/2006/relationships/footnotes" Target="footnotes.xml"/><Relationship Id="rId90" Type="http://schemas.openxmlformats.org/officeDocument/2006/relationships/image" Target="media/image84.png"/><Relationship Id="rId95" Type="http://schemas.openxmlformats.org/officeDocument/2006/relationships/image" Target="media/image89.png"/><Relationship Id="rId160" Type="http://schemas.openxmlformats.org/officeDocument/2006/relationships/image" Target="media/image154.png"/><Relationship Id="rId165" Type="http://schemas.openxmlformats.org/officeDocument/2006/relationships/image" Target="media/image159.png"/><Relationship Id="rId181" Type="http://schemas.openxmlformats.org/officeDocument/2006/relationships/image" Target="media/image175.png"/><Relationship Id="rId186" Type="http://schemas.openxmlformats.org/officeDocument/2006/relationships/image" Target="media/image180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64" Type="http://schemas.openxmlformats.org/officeDocument/2006/relationships/image" Target="media/image58.png"/><Relationship Id="rId69" Type="http://schemas.openxmlformats.org/officeDocument/2006/relationships/image" Target="media/image63.png"/><Relationship Id="rId113" Type="http://schemas.openxmlformats.org/officeDocument/2006/relationships/image" Target="media/image107.png"/><Relationship Id="rId118" Type="http://schemas.openxmlformats.org/officeDocument/2006/relationships/image" Target="media/image112.png"/><Relationship Id="rId134" Type="http://schemas.openxmlformats.org/officeDocument/2006/relationships/image" Target="media/image128.png"/><Relationship Id="rId139" Type="http://schemas.openxmlformats.org/officeDocument/2006/relationships/image" Target="media/image133.png"/><Relationship Id="rId80" Type="http://schemas.openxmlformats.org/officeDocument/2006/relationships/image" Target="media/image74.png"/><Relationship Id="rId85" Type="http://schemas.openxmlformats.org/officeDocument/2006/relationships/image" Target="media/image79.png"/><Relationship Id="rId150" Type="http://schemas.openxmlformats.org/officeDocument/2006/relationships/image" Target="media/image144.png"/><Relationship Id="rId155" Type="http://schemas.openxmlformats.org/officeDocument/2006/relationships/image" Target="media/image149.png"/><Relationship Id="rId171" Type="http://schemas.openxmlformats.org/officeDocument/2006/relationships/image" Target="media/image165.png"/><Relationship Id="rId176" Type="http://schemas.openxmlformats.org/officeDocument/2006/relationships/image" Target="media/image170.png"/><Relationship Id="rId192" Type="http://schemas.openxmlformats.org/officeDocument/2006/relationships/image" Target="media/image186.png"/><Relationship Id="rId197" Type="http://schemas.openxmlformats.org/officeDocument/2006/relationships/image" Target="media/image191.png"/><Relationship Id="rId201" Type="http://schemas.openxmlformats.org/officeDocument/2006/relationships/image" Target="media/image195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59" Type="http://schemas.openxmlformats.org/officeDocument/2006/relationships/image" Target="media/image53.png"/><Relationship Id="rId103" Type="http://schemas.openxmlformats.org/officeDocument/2006/relationships/image" Target="media/image97.png"/><Relationship Id="rId108" Type="http://schemas.openxmlformats.org/officeDocument/2006/relationships/image" Target="media/image102.png"/><Relationship Id="rId124" Type="http://schemas.openxmlformats.org/officeDocument/2006/relationships/image" Target="media/image118.png"/><Relationship Id="rId129" Type="http://schemas.openxmlformats.org/officeDocument/2006/relationships/image" Target="media/image123.png"/><Relationship Id="rId54" Type="http://schemas.openxmlformats.org/officeDocument/2006/relationships/image" Target="media/image48.png"/><Relationship Id="rId70" Type="http://schemas.openxmlformats.org/officeDocument/2006/relationships/image" Target="media/image64.png"/><Relationship Id="rId75" Type="http://schemas.openxmlformats.org/officeDocument/2006/relationships/image" Target="media/image69.png"/><Relationship Id="rId91" Type="http://schemas.openxmlformats.org/officeDocument/2006/relationships/image" Target="media/image85.png"/><Relationship Id="rId96" Type="http://schemas.openxmlformats.org/officeDocument/2006/relationships/image" Target="media/image90.png"/><Relationship Id="rId140" Type="http://schemas.openxmlformats.org/officeDocument/2006/relationships/image" Target="media/image134.png"/><Relationship Id="rId145" Type="http://schemas.openxmlformats.org/officeDocument/2006/relationships/image" Target="media/image139.png"/><Relationship Id="rId161" Type="http://schemas.openxmlformats.org/officeDocument/2006/relationships/image" Target="media/image155.png"/><Relationship Id="rId166" Type="http://schemas.openxmlformats.org/officeDocument/2006/relationships/image" Target="media/image160.png"/><Relationship Id="rId182" Type="http://schemas.openxmlformats.org/officeDocument/2006/relationships/image" Target="media/image176.png"/><Relationship Id="rId187" Type="http://schemas.openxmlformats.org/officeDocument/2006/relationships/image" Target="media/image181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49" Type="http://schemas.openxmlformats.org/officeDocument/2006/relationships/image" Target="media/image43.png"/><Relationship Id="rId114" Type="http://schemas.openxmlformats.org/officeDocument/2006/relationships/image" Target="media/image108.png"/><Relationship Id="rId119" Type="http://schemas.openxmlformats.org/officeDocument/2006/relationships/image" Target="media/image113.png"/><Relationship Id="rId44" Type="http://schemas.openxmlformats.org/officeDocument/2006/relationships/image" Target="media/image38.png"/><Relationship Id="rId60" Type="http://schemas.openxmlformats.org/officeDocument/2006/relationships/image" Target="media/image54.png"/><Relationship Id="rId65" Type="http://schemas.openxmlformats.org/officeDocument/2006/relationships/image" Target="media/image59.png"/><Relationship Id="rId81" Type="http://schemas.openxmlformats.org/officeDocument/2006/relationships/image" Target="media/image75.png"/><Relationship Id="rId86" Type="http://schemas.openxmlformats.org/officeDocument/2006/relationships/image" Target="media/image80.png"/><Relationship Id="rId130" Type="http://schemas.openxmlformats.org/officeDocument/2006/relationships/image" Target="media/image124.png"/><Relationship Id="rId135" Type="http://schemas.openxmlformats.org/officeDocument/2006/relationships/image" Target="media/image129.png"/><Relationship Id="rId151" Type="http://schemas.openxmlformats.org/officeDocument/2006/relationships/image" Target="media/image145.png"/><Relationship Id="rId156" Type="http://schemas.openxmlformats.org/officeDocument/2006/relationships/image" Target="media/image150.png"/><Relationship Id="rId177" Type="http://schemas.openxmlformats.org/officeDocument/2006/relationships/image" Target="media/image171.png"/><Relationship Id="rId198" Type="http://schemas.openxmlformats.org/officeDocument/2006/relationships/image" Target="media/image192.png"/><Relationship Id="rId172" Type="http://schemas.openxmlformats.org/officeDocument/2006/relationships/image" Target="media/image166.png"/><Relationship Id="rId193" Type="http://schemas.openxmlformats.org/officeDocument/2006/relationships/image" Target="media/image187.png"/><Relationship Id="rId202" Type="http://schemas.openxmlformats.org/officeDocument/2006/relationships/image" Target="media/image196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9" Type="http://schemas.openxmlformats.org/officeDocument/2006/relationships/image" Target="media/image33.png"/><Relationship Id="rId109" Type="http://schemas.openxmlformats.org/officeDocument/2006/relationships/image" Target="media/image103.png"/><Relationship Id="rId34" Type="http://schemas.openxmlformats.org/officeDocument/2006/relationships/image" Target="media/image28.png"/><Relationship Id="rId50" Type="http://schemas.openxmlformats.org/officeDocument/2006/relationships/image" Target="media/image44.png"/><Relationship Id="rId55" Type="http://schemas.openxmlformats.org/officeDocument/2006/relationships/image" Target="media/image49.png"/><Relationship Id="rId76" Type="http://schemas.openxmlformats.org/officeDocument/2006/relationships/image" Target="media/image70.png"/><Relationship Id="rId97" Type="http://schemas.openxmlformats.org/officeDocument/2006/relationships/image" Target="media/image91.png"/><Relationship Id="rId104" Type="http://schemas.openxmlformats.org/officeDocument/2006/relationships/image" Target="media/image98.png"/><Relationship Id="rId120" Type="http://schemas.openxmlformats.org/officeDocument/2006/relationships/image" Target="media/image114.png"/><Relationship Id="rId125" Type="http://schemas.openxmlformats.org/officeDocument/2006/relationships/image" Target="media/image119.png"/><Relationship Id="rId141" Type="http://schemas.openxmlformats.org/officeDocument/2006/relationships/image" Target="media/image135.png"/><Relationship Id="rId146" Type="http://schemas.openxmlformats.org/officeDocument/2006/relationships/image" Target="media/image140.png"/><Relationship Id="rId167" Type="http://schemas.openxmlformats.org/officeDocument/2006/relationships/image" Target="media/image161.png"/><Relationship Id="rId188" Type="http://schemas.openxmlformats.org/officeDocument/2006/relationships/image" Target="media/image182.png"/><Relationship Id="rId7" Type="http://schemas.openxmlformats.org/officeDocument/2006/relationships/image" Target="media/image1.png"/><Relationship Id="rId71" Type="http://schemas.openxmlformats.org/officeDocument/2006/relationships/image" Target="media/image65.png"/><Relationship Id="rId92" Type="http://schemas.openxmlformats.org/officeDocument/2006/relationships/image" Target="media/image86.png"/><Relationship Id="rId162" Type="http://schemas.openxmlformats.org/officeDocument/2006/relationships/image" Target="media/image156.png"/><Relationship Id="rId183" Type="http://schemas.openxmlformats.org/officeDocument/2006/relationships/image" Target="media/image177.pn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4" Type="http://schemas.openxmlformats.org/officeDocument/2006/relationships/image" Target="media/image18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66" Type="http://schemas.openxmlformats.org/officeDocument/2006/relationships/image" Target="media/image60.png"/><Relationship Id="rId87" Type="http://schemas.openxmlformats.org/officeDocument/2006/relationships/image" Target="media/image81.png"/><Relationship Id="rId110" Type="http://schemas.openxmlformats.org/officeDocument/2006/relationships/image" Target="media/image104.png"/><Relationship Id="rId115" Type="http://schemas.openxmlformats.org/officeDocument/2006/relationships/image" Target="media/image109.png"/><Relationship Id="rId131" Type="http://schemas.openxmlformats.org/officeDocument/2006/relationships/image" Target="media/image125.png"/><Relationship Id="rId136" Type="http://schemas.openxmlformats.org/officeDocument/2006/relationships/image" Target="media/image130.png"/><Relationship Id="rId157" Type="http://schemas.openxmlformats.org/officeDocument/2006/relationships/image" Target="media/image151.png"/><Relationship Id="rId178" Type="http://schemas.openxmlformats.org/officeDocument/2006/relationships/image" Target="media/image172.png"/><Relationship Id="rId61" Type="http://schemas.openxmlformats.org/officeDocument/2006/relationships/image" Target="media/image55.png"/><Relationship Id="rId82" Type="http://schemas.openxmlformats.org/officeDocument/2006/relationships/image" Target="media/image76.png"/><Relationship Id="rId152" Type="http://schemas.openxmlformats.org/officeDocument/2006/relationships/image" Target="media/image146.png"/><Relationship Id="rId173" Type="http://schemas.openxmlformats.org/officeDocument/2006/relationships/image" Target="media/image167.png"/><Relationship Id="rId194" Type="http://schemas.openxmlformats.org/officeDocument/2006/relationships/image" Target="media/image188.png"/><Relationship Id="rId199" Type="http://schemas.openxmlformats.org/officeDocument/2006/relationships/image" Target="media/image193.png"/><Relationship Id="rId203" Type="http://schemas.openxmlformats.org/officeDocument/2006/relationships/footer" Target="footer1.xml"/><Relationship Id="rId19" Type="http://schemas.openxmlformats.org/officeDocument/2006/relationships/image" Target="media/image13.png"/><Relationship Id="rId14" Type="http://schemas.openxmlformats.org/officeDocument/2006/relationships/image" Target="media/image8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56" Type="http://schemas.openxmlformats.org/officeDocument/2006/relationships/image" Target="media/image50.png"/><Relationship Id="rId77" Type="http://schemas.openxmlformats.org/officeDocument/2006/relationships/image" Target="media/image71.png"/><Relationship Id="rId100" Type="http://schemas.openxmlformats.org/officeDocument/2006/relationships/image" Target="media/image94.png"/><Relationship Id="rId105" Type="http://schemas.openxmlformats.org/officeDocument/2006/relationships/image" Target="media/image99.png"/><Relationship Id="rId126" Type="http://schemas.openxmlformats.org/officeDocument/2006/relationships/image" Target="media/image120.png"/><Relationship Id="rId147" Type="http://schemas.openxmlformats.org/officeDocument/2006/relationships/image" Target="media/image141.png"/><Relationship Id="rId168" Type="http://schemas.openxmlformats.org/officeDocument/2006/relationships/image" Target="media/image162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72" Type="http://schemas.openxmlformats.org/officeDocument/2006/relationships/image" Target="media/image66.png"/><Relationship Id="rId93" Type="http://schemas.openxmlformats.org/officeDocument/2006/relationships/image" Target="media/image87.png"/><Relationship Id="rId98" Type="http://schemas.openxmlformats.org/officeDocument/2006/relationships/image" Target="media/image92.png"/><Relationship Id="rId121" Type="http://schemas.openxmlformats.org/officeDocument/2006/relationships/image" Target="media/image115.png"/><Relationship Id="rId142" Type="http://schemas.openxmlformats.org/officeDocument/2006/relationships/image" Target="media/image136.png"/><Relationship Id="rId163" Type="http://schemas.openxmlformats.org/officeDocument/2006/relationships/image" Target="media/image157.png"/><Relationship Id="rId184" Type="http://schemas.openxmlformats.org/officeDocument/2006/relationships/image" Target="media/image178.png"/><Relationship Id="rId189" Type="http://schemas.openxmlformats.org/officeDocument/2006/relationships/image" Target="media/image183.png"/><Relationship Id="rId3" Type="http://schemas.openxmlformats.org/officeDocument/2006/relationships/settings" Target="settings.xml"/><Relationship Id="rId25" Type="http://schemas.openxmlformats.org/officeDocument/2006/relationships/image" Target="media/image19.png"/><Relationship Id="rId46" Type="http://schemas.openxmlformats.org/officeDocument/2006/relationships/image" Target="media/image40.png"/><Relationship Id="rId67" Type="http://schemas.openxmlformats.org/officeDocument/2006/relationships/image" Target="media/image61.png"/><Relationship Id="rId116" Type="http://schemas.openxmlformats.org/officeDocument/2006/relationships/image" Target="media/image110.png"/><Relationship Id="rId137" Type="http://schemas.openxmlformats.org/officeDocument/2006/relationships/image" Target="media/image131.png"/><Relationship Id="rId158" Type="http://schemas.openxmlformats.org/officeDocument/2006/relationships/image" Target="media/image152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62" Type="http://schemas.openxmlformats.org/officeDocument/2006/relationships/image" Target="media/image56.png"/><Relationship Id="rId83" Type="http://schemas.openxmlformats.org/officeDocument/2006/relationships/image" Target="media/image77.png"/><Relationship Id="rId88" Type="http://schemas.openxmlformats.org/officeDocument/2006/relationships/image" Target="media/image82.png"/><Relationship Id="rId111" Type="http://schemas.openxmlformats.org/officeDocument/2006/relationships/image" Target="media/image105.png"/><Relationship Id="rId132" Type="http://schemas.openxmlformats.org/officeDocument/2006/relationships/image" Target="media/image126.png"/><Relationship Id="rId153" Type="http://schemas.openxmlformats.org/officeDocument/2006/relationships/image" Target="media/image147.png"/><Relationship Id="rId174" Type="http://schemas.openxmlformats.org/officeDocument/2006/relationships/image" Target="media/image168.png"/><Relationship Id="rId179" Type="http://schemas.openxmlformats.org/officeDocument/2006/relationships/image" Target="media/image173.png"/><Relationship Id="rId195" Type="http://schemas.openxmlformats.org/officeDocument/2006/relationships/image" Target="media/image189.png"/><Relationship Id="rId190" Type="http://schemas.openxmlformats.org/officeDocument/2006/relationships/image" Target="media/image184.png"/><Relationship Id="rId204" Type="http://schemas.openxmlformats.org/officeDocument/2006/relationships/fontTable" Target="fontTable.xml"/><Relationship Id="rId15" Type="http://schemas.openxmlformats.org/officeDocument/2006/relationships/image" Target="media/image9.png"/><Relationship Id="rId36" Type="http://schemas.openxmlformats.org/officeDocument/2006/relationships/image" Target="media/image30.png"/><Relationship Id="rId57" Type="http://schemas.openxmlformats.org/officeDocument/2006/relationships/image" Target="media/image51.png"/><Relationship Id="rId106" Type="http://schemas.openxmlformats.org/officeDocument/2006/relationships/image" Target="media/image100.png"/><Relationship Id="rId127" Type="http://schemas.openxmlformats.org/officeDocument/2006/relationships/image" Target="media/image121.png"/><Relationship Id="rId10" Type="http://schemas.openxmlformats.org/officeDocument/2006/relationships/image" Target="media/image4.png"/><Relationship Id="rId31" Type="http://schemas.openxmlformats.org/officeDocument/2006/relationships/image" Target="media/image25.png"/><Relationship Id="rId52" Type="http://schemas.openxmlformats.org/officeDocument/2006/relationships/image" Target="media/image46.png"/><Relationship Id="rId73" Type="http://schemas.openxmlformats.org/officeDocument/2006/relationships/image" Target="media/image67.png"/><Relationship Id="rId78" Type="http://schemas.openxmlformats.org/officeDocument/2006/relationships/image" Target="media/image72.png"/><Relationship Id="rId94" Type="http://schemas.openxmlformats.org/officeDocument/2006/relationships/image" Target="media/image88.png"/><Relationship Id="rId99" Type="http://schemas.openxmlformats.org/officeDocument/2006/relationships/image" Target="media/image93.png"/><Relationship Id="rId101" Type="http://schemas.openxmlformats.org/officeDocument/2006/relationships/image" Target="media/image95.png"/><Relationship Id="rId122" Type="http://schemas.openxmlformats.org/officeDocument/2006/relationships/image" Target="media/image116.png"/><Relationship Id="rId143" Type="http://schemas.openxmlformats.org/officeDocument/2006/relationships/image" Target="media/image137.png"/><Relationship Id="rId148" Type="http://schemas.openxmlformats.org/officeDocument/2006/relationships/image" Target="media/image142.png"/><Relationship Id="rId164" Type="http://schemas.openxmlformats.org/officeDocument/2006/relationships/image" Target="media/image158.png"/><Relationship Id="rId169" Type="http://schemas.openxmlformats.org/officeDocument/2006/relationships/image" Target="media/image163.png"/><Relationship Id="rId185" Type="http://schemas.openxmlformats.org/officeDocument/2006/relationships/image" Target="media/image17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80" Type="http://schemas.openxmlformats.org/officeDocument/2006/relationships/image" Target="media/image174.png"/><Relationship Id="rId26" Type="http://schemas.openxmlformats.org/officeDocument/2006/relationships/image" Target="media/image20.png"/><Relationship Id="rId47" Type="http://schemas.openxmlformats.org/officeDocument/2006/relationships/image" Target="media/image41.png"/><Relationship Id="rId68" Type="http://schemas.openxmlformats.org/officeDocument/2006/relationships/image" Target="media/image62.png"/><Relationship Id="rId89" Type="http://schemas.openxmlformats.org/officeDocument/2006/relationships/image" Target="media/image83.png"/><Relationship Id="rId112" Type="http://schemas.openxmlformats.org/officeDocument/2006/relationships/image" Target="media/image106.png"/><Relationship Id="rId133" Type="http://schemas.openxmlformats.org/officeDocument/2006/relationships/image" Target="media/image127.png"/><Relationship Id="rId154" Type="http://schemas.openxmlformats.org/officeDocument/2006/relationships/image" Target="media/image148.png"/><Relationship Id="rId175" Type="http://schemas.openxmlformats.org/officeDocument/2006/relationships/image" Target="media/image169.png"/><Relationship Id="rId196" Type="http://schemas.openxmlformats.org/officeDocument/2006/relationships/image" Target="media/image190.png"/><Relationship Id="rId200" Type="http://schemas.openxmlformats.org/officeDocument/2006/relationships/image" Target="media/image19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kasa\Documents\Modelos%20Personalizados%20do%20Office\PET%202%202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B0BDFE-137C-4DE6-A9C2-CBD1DC27D9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PET 2 2</Template>
  <TotalTime>105</TotalTime>
  <Pages>106</Pages>
  <Words>1567</Words>
  <Characters>8463</Characters>
  <Application>Microsoft Office Word</Application>
  <DocSecurity>0</DocSecurity>
  <Lines>70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Katia Alves Silva</dc:creator>
  <cp:keywords/>
  <dc:description/>
  <cp:lastModifiedBy>Marcia Katia Alves Silva</cp:lastModifiedBy>
  <cp:revision>1</cp:revision>
  <dcterms:created xsi:type="dcterms:W3CDTF">2021-05-04T17:23:00Z</dcterms:created>
  <dcterms:modified xsi:type="dcterms:W3CDTF">2021-05-04T19:16:00Z</dcterms:modified>
</cp:coreProperties>
</file>