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9CC95" w14:textId="77777777" w:rsidR="00041529" w:rsidRDefault="00041529"/>
    <w:p w14:paraId="3B0A31B1" w14:textId="1C92F769" w:rsidR="001A242B" w:rsidRPr="00041529" w:rsidRDefault="00281E2C" w:rsidP="00041529">
      <w:pPr>
        <w:jc w:val="center"/>
        <w:rPr>
          <w:b/>
          <w:bCs/>
        </w:rPr>
      </w:pPr>
      <w:r w:rsidRPr="00041529">
        <w:rPr>
          <w:b/>
          <w:bCs/>
        </w:rPr>
        <w:t xml:space="preserve">PET 2 – </w:t>
      </w:r>
      <w:r w:rsidR="00462A28">
        <w:rPr>
          <w:b/>
          <w:bCs/>
        </w:rPr>
        <w:t>3</w:t>
      </w:r>
      <w:r w:rsidRPr="00041529">
        <w:rPr>
          <w:b/>
          <w:bCs/>
        </w:rPr>
        <w:t xml:space="preserve">º ano </w:t>
      </w:r>
      <w:r w:rsidR="00F3516B" w:rsidRPr="00041529">
        <w:rPr>
          <w:b/>
          <w:bCs/>
        </w:rPr>
        <w:t>–</w:t>
      </w:r>
      <w:r w:rsidRPr="00041529">
        <w:rPr>
          <w:b/>
          <w:bCs/>
        </w:rPr>
        <w:t xml:space="preserve"> 2021</w:t>
      </w:r>
    </w:p>
    <w:p w14:paraId="11212AAC" w14:textId="77777777" w:rsidR="00F3516B" w:rsidRDefault="00F3516B"/>
    <w:p w14:paraId="406EB405" w14:textId="77777777" w:rsidR="00F3516B" w:rsidRDefault="00F3516B" w:rsidP="00041529">
      <w:pPr>
        <w:spacing w:line="480" w:lineRule="auto"/>
      </w:pPr>
      <w:r>
        <w:t>Escola:______________________________________________________________________</w:t>
      </w:r>
    </w:p>
    <w:p w14:paraId="71FCEBBF" w14:textId="77777777" w:rsidR="00F3516B" w:rsidRDefault="00F3516B" w:rsidP="00041529">
      <w:pPr>
        <w:spacing w:line="480" w:lineRule="auto"/>
      </w:pPr>
      <w:r>
        <w:t>Nome:_______________________________________________________________________</w:t>
      </w:r>
    </w:p>
    <w:p w14:paraId="0EECE69E" w14:textId="77777777" w:rsidR="007401EA" w:rsidRDefault="00041529" w:rsidP="00041529">
      <w:pPr>
        <w:spacing w:line="480" w:lineRule="auto"/>
      </w:pPr>
      <w:r>
        <w:t xml:space="preserve">Ano: </w:t>
      </w:r>
      <w:r>
        <w:softHyphen/>
      </w:r>
      <w:r>
        <w:softHyphen/>
      </w:r>
      <w:r>
        <w:softHyphen/>
      </w:r>
      <w:r>
        <w:softHyphen/>
        <w:t>________ Turma:____________________ Prof. _________________________________</w:t>
      </w:r>
    </w:p>
    <w:sdt>
      <w:sdtPr>
        <w:rPr>
          <w:rFonts w:ascii="Arial" w:eastAsiaTheme="minorHAnsi" w:hAnsi="Arial" w:cstheme="minorBidi"/>
          <w:b/>
          <w:bCs/>
          <w:color w:val="auto"/>
          <w:sz w:val="24"/>
          <w:szCs w:val="22"/>
          <w:lang w:eastAsia="en-US"/>
        </w:rPr>
        <w:id w:val="-1506743311"/>
        <w:docPartObj>
          <w:docPartGallery w:val="Table of Contents"/>
          <w:docPartUnique/>
        </w:docPartObj>
      </w:sdtPr>
      <w:sdtEndPr/>
      <w:sdtContent>
        <w:p w14:paraId="3157E1FD" w14:textId="77777777" w:rsidR="002901B3" w:rsidRPr="00C31CDC" w:rsidRDefault="002901B3" w:rsidP="00C31CDC">
          <w:pPr>
            <w:pStyle w:val="CabealhodoSumrio"/>
            <w:spacing w:line="276" w:lineRule="auto"/>
            <w:jc w:val="center"/>
            <w:rPr>
              <w:b/>
              <w:bCs/>
            </w:rPr>
          </w:pPr>
          <w:r w:rsidRPr="00C31CDC">
            <w:rPr>
              <w:b/>
              <w:bCs/>
            </w:rPr>
            <w:t>Sumário</w:t>
          </w:r>
        </w:p>
        <w:p w14:paraId="13856F4B" w14:textId="1267356B" w:rsidR="00F927FB" w:rsidRPr="00024001" w:rsidRDefault="002901B3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0922654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1ª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10B558F" w14:textId="2E2E2DD0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5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2ª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ADE031A" w14:textId="6F1EA96A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6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3ª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229C01C" w14:textId="3696E80A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7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4ª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11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6BBB1F9" w14:textId="6B3EB3EF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8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5ª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13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9A77DB4" w14:textId="4240639C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9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6ª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16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98E3544" w14:textId="40C6F491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0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1ª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18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F9E2122" w14:textId="622A5B53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1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2ª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22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069EE5D" w14:textId="71EAF6F8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2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3ª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25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AEA5DE5" w14:textId="5EE09D39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3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4ª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29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C20FA8C" w14:textId="1702E301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4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5ª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32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838BD54" w14:textId="68AC6579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5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6ª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35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3C40BB8" w14:textId="604FF7A2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6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1ª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39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3026144" w14:textId="6CCCB85B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7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2ª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41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D5A5C3A" w14:textId="3FB014EA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8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3ª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43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E90CD7A" w14:textId="06409665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9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4ª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45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42781D6" w14:textId="15374084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0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5ª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47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AACB146" w14:textId="7A7140C5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1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6ª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50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E19D605" w14:textId="4538CE56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2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1ª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52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03466F1" w14:textId="3FBA4EBA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3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2ª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55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55DFF53" w14:textId="491BB942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4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3ª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57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218C97B" w14:textId="39825A54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5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4ª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60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BF61B40" w14:textId="43A8EFE5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6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5ª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63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B801621" w14:textId="24672D8E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7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6ª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66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BDDE371" w14:textId="58883D17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8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1ª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69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A6B5386" w14:textId="7A8FFF8F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9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2ª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71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26FFDB1" w14:textId="5E96D2C6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0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3ª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73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D644A1E" w14:textId="19058535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1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4ª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75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B7C1A11" w14:textId="7860F7C1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2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5ª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77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300EEB7" w14:textId="1423B3D5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3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6ª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79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5D2DC17" w14:textId="54E29340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4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1ª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81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55230A0" w14:textId="63D67495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5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2ª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82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D2054E5" w14:textId="73F6F9E4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6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3ª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86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C65CF41" w14:textId="23379CC4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7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4ª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89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8CCA00B" w14:textId="516105D7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8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5ª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91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D249F03" w14:textId="6ACC1CE7" w:rsidR="00F927FB" w:rsidRPr="00024001" w:rsidRDefault="00A15879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9" w:history="1">
            <w:r w:rsidR="00462A2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6ª Semana</w:t>
            </w:r>
            <w:r w:rsidR="00462A2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192D17">
              <w:rPr>
                <w:noProof/>
                <w:webHidden/>
                <w:sz w:val="20"/>
                <w:szCs w:val="18"/>
              </w:rPr>
              <w:t>93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0F507D7" w14:textId="77777777" w:rsidR="002901B3" w:rsidRDefault="002901B3" w:rsidP="007A4AB0">
          <w:pPr>
            <w:spacing w:line="276" w:lineRule="auto"/>
          </w:pPr>
          <w:r>
            <w:rPr>
              <w:b/>
              <w:bCs/>
            </w:rPr>
            <w:lastRenderedPageBreak/>
            <w:fldChar w:fldCharType="end"/>
          </w:r>
        </w:p>
      </w:sdtContent>
    </w:sdt>
    <w:p w14:paraId="2811A14E" w14:textId="2AF85707" w:rsidR="00462A28" w:rsidRPr="00462A28" w:rsidRDefault="009C4BD0" w:rsidP="00462A28">
      <w:pPr>
        <w:pStyle w:val="Ttulo1"/>
        <w:rPr>
          <w:b/>
          <w:bCs/>
        </w:rPr>
      </w:pPr>
      <w:bookmarkStart w:id="0" w:name="_Toc70922654"/>
      <w:r w:rsidRPr="002901B3">
        <w:rPr>
          <w:b/>
          <w:bCs/>
        </w:rPr>
        <w:t>LÍNGUA PORTUGUESA 1ª SEMANA</w:t>
      </w:r>
      <w:bookmarkEnd w:id="0"/>
    </w:p>
    <w:p w14:paraId="5460A56C" w14:textId="295EB3A1" w:rsidR="00794F63" w:rsidRDefault="00794F63" w:rsidP="007A4AB0">
      <w:pPr>
        <w:rPr>
          <w:noProof/>
        </w:rPr>
      </w:pPr>
      <w:r w:rsidRPr="00794F63">
        <w:rPr>
          <w:noProof/>
        </w:rPr>
        <w:t xml:space="preserve"> </w:t>
      </w:r>
      <w:r w:rsidR="002E1955">
        <w:rPr>
          <w:noProof/>
        </w:rPr>
        <w:drawing>
          <wp:inline distT="0" distB="0" distL="0" distR="0" wp14:anchorId="311DE89A" wp14:editId="50B9B67A">
            <wp:extent cx="6479540" cy="1214755"/>
            <wp:effectExtent l="0" t="0" r="0" b="444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21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71606" w14:textId="43374BB8" w:rsidR="00794F63" w:rsidRDefault="002E1955" w:rsidP="007A4AB0">
      <w:r>
        <w:rPr>
          <w:noProof/>
        </w:rPr>
        <w:drawing>
          <wp:inline distT="0" distB="0" distL="0" distR="0" wp14:anchorId="365F574B" wp14:editId="082D0C23">
            <wp:extent cx="6479540" cy="5465445"/>
            <wp:effectExtent l="0" t="0" r="0" b="190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6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0A3BE" w14:textId="54B3FF32" w:rsidR="002E1955" w:rsidRDefault="002E1955" w:rsidP="007A4AB0">
      <w:r>
        <w:rPr>
          <w:noProof/>
        </w:rPr>
        <w:drawing>
          <wp:inline distT="0" distB="0" distL="0" distR="0" wp14:anchorId="4B32482A" wp14:editId="59380210">
            <wp:extent cx="6479540" cy="416560"/>
            <wp:effectExtent l="0" t="0" r="0" b="254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203C6" w14:textId="1717B92A" w:rsidR="002E1955" w:rsidRDefault="002E1955" w:rsidP="007A4AB0">
      <w:r>
        <w:rPr>
          <w:noProof/>
        </w:rPr>
        <w:lastRenderedPageBreak/>
        <w:drawing>
          <wp:inline distT="0" distB="0" distL="0" distR="0" wp14:anchorId="17C0A787" wp14:editId="3828FA51">
            <wp:extent cx="6479540" cy="9080500"/>
            <wp:effectExtent l="0" t="0" r="0" b="635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8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73B88" w14:textId="71008D6D" w:rsidR="002E1955" w:rsidRDefault="002E1955" w:rsidP="007A4AB0"/>
    <w:p w14:paraId="3D3E8236" w14:textId="221635F3" w:rsidR="002E1955" w:rsidRDefault="002E1955" w:rsidP="007A4AB0"/>
    <w:p w14:paraId="49206712" w14:textId="7B1EF56D" w:rsidR="002E1955" w:rsidRDefault="002E1955" w:rsidP="007A4AB0"/>
    <w:p w14:paraId="6DBA5945" w14:textId="49987763" w:rsidR="002E1955" w:rsidRDefault="002E1955" w:rsidP="007A4AB0">
      <w:r>
        <w:rPr>
          <w:noProof/>
        </w:rPr>
        <w:lastRenderedPageBreak/>
        <w:drawing>
          <wp:inline distT="0" distB="0" distL="0" distR="0" wp14:anchorId="7928DAEA" wp14:editId="04B1E45C">
            <wp:extent cx="6479540" cy="8493760"/>
            <wp:effectExtent l="0" t="0" r="0" b="254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49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4AC55" w14:textId="77777777" w:rsidR="00794F63" w:rsidRDefault="00794F63" w:rsidP="007A4AB0"/>
    <w:p w14:paraId="05E43603" w14:textId="77777777" w:rsidR="00794F63" w:rsidRDefault="00794F63" w:rsidP="007A4AB0"/>
    <w:p w14:paraId="1EF8D1C1" w14:textId="77777777" w:rsidR="00794F63" w:rsidRDefault="00794F63" w:rsidP="007A4AB0"/>
    <w:p w14:paraId="4A93A996" w14:textId="77777777" w:rsidR="00794F63" w:rsidRDefault="00794F63" w:rsidP="007A4AB0"/>
    <w:p w14:paraId="1DDDBC7B" w14:textId="77777777" w:rsidR="00794F63" w:rsidRDefault="00794F63" w:rsidP="007A4AB0"/>
    <w:p w14:paraId="5B544FA9" w14:textId="3792546C" w:rsidR="009C4BD0" w:rsidRDefault="009C4BD0" w:rsidP="002901B3">
      <w:pPr>
        <w:pStyle w:val="Ttulo1"/>
        <w:rPr>
          <w:b/>
          <w:bCs/>
        </w:rPr>
      </w:pPr>
      <w:bookmarkStart w:id="1" w:name="_Toc70922655"/>
      <w:r w:rsidRPr="002901B3">
        <w:rPr>
          <w:b/>
          <w:bCs/>
        </w:rPr>
        <w:lastRenderedPageBreak/>
        <w:t>LÍNGUA PORTUGUESA 2ª SEMANA</w:t>
      </w:r>
      <w:bookmarkEnd w:id="1"/>
    </w:p>
    <w:p w14:paraId="03BD7327" w14:textId="61D6212B" w:rsidR="002E1955" w:rsidRDefault="002E1955" w:rsidP="002E1955">
      <w:r>
        <w:rPr>
          <w:noProof/>
        </w:rPr>
        <w:drawing>
          <wp:inline distT="0" distB="0" distL="0" distR="0" wp14:anchorId="2F2CE481" wp14:editId="4D661F93">
            <wp:extent cx="6479540" cy="3369310"/>
            <wp:effectExtent l="0" t="0" r="0" b="254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6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3557F" w14:textId="2CD5FE4F" w:rsidR="002E1955" w:rsidRDefault="002E1955" w:rsidP="002E1955">
      <w:r>
        <w:rPr>
          <w:noProof/>
        </w:rPr>
        <w:drawing>
          <wp:inline distT="0" distB="0" distL="0" distR="0" wp14:anchorId="6D380A6F" wp14:editId="1E187F3D">
            <wp:extent cx="6479540" cy="5153660"/>
            <wp:effectExtent l="0" t="0" r="0" b="889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5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9EA8D" w14:textId="77777777" w:rsidR="002E1955" w:rsidRPr="002E1955" w:rsidRDefault="002E1955" w:rsidP="002E1955"/>
    <w:p w14:paraId="4C80E4E1" w14:textId="77777777" w:rsidR="00C31CDC" w:rsidRDefault="00C31CDC" w:rsidP="00C31CDC"/>
    <w:p w14:paraId="07D96774" w14:textId="77777777" w:rsidR="00794F63" w:rsidRDefault="00794F63" w:rsidP="00C31CDC"/>
    <w:p w14:paraId="3A628D34" w14:textId="77777777" w:rsidR="00794F63" w:rsidRDefault="00794F63" w:rsidP="00C31CDC"/>
    <w:p w14:paraId="71CFE957" w14:textId="77777777" w:rsidR="00794F63" w:rsidRDefault="00794F63" w:rsidP="00C31CDC"/>
    <w:p w14:paraId="5037AC8F" w14:textId="07D6246E" w:rsidR="00794F63" w:rsidRDefault="002E1955" w:rsidP="00C31CDC">
      <w:r>
        <w:rPr>
          <w:noProof/>
        </w:rPr>
        <w:drawing>
          <wp:inline distT="0" distB="0" distL="0" distR="0" wp14:anchorId="5B608CED" wp14:editId="2F3E65DA">
            <wp:extent cx="6479540" cy="2770505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7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04755" w14:textId="7CAD3BBD" w:rsidR="002E1955" w:rsidRDefault="002E1955" w:rsidP="00C31CDC">
      <w:r>
        <w:rPr>
          <w:noProof/>
        </w:rPr>
        <w:drawing>
          <wp:inline distT="0" distB="0" distL="0" distR="0" wp14:anchorId="1A3206D6" wp14:editId="3AE84BB5">
            <wp:extent cx="6479540" cy="1133475"/>
            <wp:effectExtent l="0" t="0" r="0" b="952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9AB76" w14:textId="41B73138" w:rsidR="002E1955" w:rsidRDefault="002E1955" w:rsidP="00C31CDC">
      <w:r>
        <w:rPr>
          <w:noProof/>
        </w:rPr>
        <w:drawing>
          <wp:inline distT="0" distB="0" distL="0" distR="0" wp14:anchorId="4F925128" wp14:editId="4F27B77E">
            <wp:extent cx="6479540" cy="429196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9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80005" w14:textId="1CAFBF6E" w:rsidR="002E1955" w:rsidRDefault="002E1955" w:rsidP="00C31CDC">
      <w:r>
        <w:rPr>
          <w:noProof/>
        </w:rPr>
        <w:lastRenderedPageBreak/>
        <w:drawing>
          <wp:inline distT="0" distB="0" distL="0" distR="0" wp14:anchorId="1D4F94D6" wp14:editId="665E3A12">
            <wp:extent cx="6479540" cy="6048375"/>
            <wp:effectExtent l="0" t="0" r="0" b="952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04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3D0D4" w14:textId="77777777" w:rsidR="0012383F" w:rsidRDefault="0012383F" w:rsidP="00C31CDC"/>
    <w:p w14:paraId="78CF178C" w14:textId="77777777" w:rsidR="0012383F" w:rsidRDefault="0012383F" w:rsidP="00C31CDC"/>
    <w:p w14:paraId="3BC76174" w14:textId="77777777" w:rsidR="0012383F" w:rsidRDefault="0012383F" w:rsidP="00C31CDC"/>
    <w:p w14:paraId="6AF278D4" w14:textId="77777777" w:rsidR="0012383F" w:rsidRDefault="0012383F" w:rsidP="00C31CDC"/>
    <w:p w14:paraId="7312471C" w14:textId="77777777" w:rsidR="0012383F" w:rsidRDefault="0012383F" w:rsidP="00C31CDC"/>
    <w:p w14:paraId="1F3F052B" w14:textId="77777777" w:rsidR="0012383F" w:rsidRDefault="0012383F" w:rsidP="00C31CDC"/>
    <w:p w14:paraId="4FB6102C" w14:textId="77777777" w:rsidR="0012383F" w:rsidRDefault="0012383F" w:rsidP="00C31CDC"/>
    <w:p w14:paraId="169741C0" w14:textId="77777777" w:rsidR="0012383F" w:rsidRDefault="0012383F" w:rsidP="00C31CDC"/>
    <w:p w14:paraId="43C22D74" w14:textId="77777777" w:rsidR="0012383F" w:rsidRDefault="0012383F" w:rsidP="00C31CDC"/>
    <w:p w14:paraId="0B5698A8" w14:textId="77777777" w:rsidR="0012383F" w:rsidRDefault="0012383F" w:rsidP="00C31CDC"/>
    <w:p w14:paraId="142B0C85" w14:textId="77777777" w:rsidR="0012383F" w:rsidRDefault="0012383F" w:rsidP="00C31CDC"/>
    <w:p w14:paraId="528C1997" w14:textId="77777777" w:rsidR="0012383F" w:rsidRDefault="0012383F" w:rsidP="00C31CDC"/>
    <w:p w14:paraId="63BE9670" w14:textId="77777777" w:rsidR="0012383F" w:rsidRDefault="0012383F" w:rsidP="00C31CDC"/>
    <w:p w14:paraId="219E25B3" w14:textId="77777777" w:rsidR="0012383F" w:rsidRDefault="0012383F" w:rsidP="00C31CDC"/>
    <w:p w14:paraId="4B1903CA" w14:textId="77777777" w:rsidR="0012383F" w:rsidRDefault="0012383F" w:rsidP="00C31CDC"/>
    <w:p w14:paraId="19B34C54" w14:textId="77777777" w:rsidR="0012383F" w:rsidRDefault="0012383F" w:rsidP="00C31CDC"/>
    <w:p w14:paraId="0E83F43B" w14:textId="77777777" w:rsidR="0012383F" w:rsidRDefault="0012383F" w:rsidP="00C31CDC"/>
    <w:p w14:paraId="773D3A5F" w14:textId="77777777" w:rsidR="0012383F" w:rsidRDefault="0012383F" w:rsidP="00C31CDC"/>
    <w:p w14:paraId="02F53E89" w14:textId="77777777" w:rsidR="0012383F" w:rsidRDefault="0012383F" w:rsidP="00C31CDC"/>
    <w:p w14:paraId="156CB02A" w14:textId="77777777" w:rsidR="0012383F" w:rsidRDefault="0012383F" w:rsidP="00C31CDC"/>
    <w:p w14:paraId="6335DB1F" w14:textId="77777777" w:rsidR="009C4BD0" w:rsidRDefault="009C4BD0" w:rsidP="002901B3">
      <w:pPr>
        <w:pStyle w:val="Ttulo1"/>
        <w:rPr>
          <w:b/>
          <w:bCs/>
        </w:rPr>
      </w:pPr>
      <w:bookmarkStart w:id="2" w:name="_Toc70922656"/>
      <w:r w:rsidRPr="002901B3">
        <w:rPr>
          <w:b/>
          <w:bCs/>
        </w:rPr>
        <w:lastRenderedPageBreak/>
        <w:t>LÍNGUA PORTUGUESA 3ª SEMANA</w:t>
      </w:r>
      <w:bookmarkEnd w:id="2"/>
    </w:p>
    <w:p w14:paraId="24240D5A" w14:textId="1DDC2C2A" w:rsidR="0012383F" w:rsidRDefault="00174031" w:rsidP="0012383F">
      <w:r>
        <w:rPr>
          <w:noProof/>
        </w:rPr>
        <w:drawing>
          <wp:inline distT="0" distB="0" distL="0" distR="0" wp14:anchorId="398594F6" wp14:editId="109ACDF7">
            <wp:extent cx="6479540" cy="343662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3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6F9E9" w14:textId="52FF2A12" w:rsidR="00174031" w:rsidRDefault="00174031" w:rsidP="0012383F">
      <w:r>
        <w:rPr>
          <w:noProof/>
        </w:rPr>
        <w:drawing>
          <wp:inline distT="0" distB="0" distL="0" distR="0" wp14:anchorId="571E131A" wp14:editId="7ADB880C">
            <wp:extent cx="6479540" cy="4669155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6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DDC2B" w14:textId="56CD9EC9" w:rsidR="00174031" w:rsidRDefault="00174031" w:rsidP="0012383F"/>
    <w:p w14:paraId="29515798" w14:textId="309A1C24" w:rsidR="00174031" w:rsidRDefault="00174031" w:rsidP="0012383F"/>
    <w:p w14:paraId="23365437" w14:textId="7649923A" w:rsidR="00174031" w:rsidRDefault="00174031" w:rsidP="0012383F"/>
    <w:p w14:paraId="7F7BA983" w14:textId="4622FCE7" w:rsidR="00174031" w:rsidRDefault="00174031" w:rsidP="0012383F"/>
    <w:p w14:paraId="474CFC90" w14:textId="6F820790" w:rsidR="00174031" w:rsidRDefault="00174031" w:rsidP="0012383F"/>
    <w:p w14:paraId="6A6904B0" w14:textId="59E5CAFF" w:rsidR="00174031" w:rsidRDefault="00174031" w:rsidP="0012383F"/>
    <w:p w14:paraId="5FA98A87" w14:textId="06343A7B" w:rsidR="00174031" w:rsidRDefault="00174031" w:rsidP="0012383F"/>
    <w:p w14:paraId="1CB44791" w14:textId="7306C56D" w:rsidR="00174031" w:rsidRDefault="00174031" w:rsidP="0012383F">
      <w:r>
        <w:rPr>
          <w:noProof/>
        </w:rPr>
        <w:lastRenderedPageBreak/>
        <w:drawing>
          <wp:inline distT="0" distB="0" distL="0" distR="0" wp14:anchorId="0338B292" wp14:editId="41C30E42">
            <wp:extent cx="6479540" cy="3018155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1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0E36D" w14:textId="212FFBDD" w:rsidR="00174031" w:rsidRDefault="00174031" w:rsidP="0012383F"/>
    <w:p w14:paraId="48DE18BD" w14:textId="3781873D" w:rsidR="00174031" w:rsidRDefault="00174031" w:rsidP="0012383F">
      <w:r>
        <w:rPr>
          <w:noProof/>
        </w:rPr>
        <w:drawing>
          <wp:inline distT="0" distB="0" distL="0" distR="0" wp14:anchorId="60A3A485" wp14:editId="2BBE1D94">
            <wp:extent cx="6479540" cy="4737100"/>
            <wp:effectExtent l="0" t="0" r="0" b="635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3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E0C25" w14:textId="30EBFD59" w:rsidR="00174031" w:rsidRDefault="00174031" w:rsidP="0012383F"/>
    <w:p w14:paraId="686303D0" w14:textId="39964384" w:rsidR="00174031" w:rsidRDefault="00174031" w:rsidP="0012383F"/>
    <w:p w14:paraId="54A8E995" w14:textId="6F15CFAB" w:rsidR="00174031" w:rsidRDefault="00174031" w:rsidP="0012383F"/>
    <w:p w14:paraId="32CCCB75" w14:textId="75A6168D" w:rsidR="00174031" w:rsidRDefault="00174031" w:rsidP="0012383F"/>
    <w:p w14:paraId="7FBC1143" w14:textId="6CEF22DC" w:rsidR="00174031" w:rsidRDefault="00174031" w:rsidP="0012383F"/>
    <w:p w14:paraId="2D1944F0" w14:textId="3D767E22" w:rsidR="00174031" w:rsidRDefault="00174031" w:rsidP="0012383F"/>
    <w:p w14:paraId="05D1BB1E" w14:textId="5A041C6D" w:rsidR="00174031" w:rsidRDefault="00174031" w:rsidP="0012383F"/>
    <w:p w14:paraId="6AC37A14" w14:textId="682F5477" w:rsidR="00174031" w:rsidRDefault="00174031" w:rsidP="0012383F"/>
    <w:p w14:paraId="7AC83517" w14:textId="6DA9A7B7" w:rsidR="00174031" w:rsidRDefault="00174031" w:rsidP="0012383F"/>
    <w:p w14:paraId="20941B22" w14:textId="462691BA" w:rsidR="00174031" w:rsidRDefault="00174031" w:rsidP="0012383F">
      <w:r>
        <w:rPr>
          <w:noProof/>
        </w:rPr>
        <w:lastRenderedPageBreak/>
        <w:drawing>
          <wp:inline distT="0" distB="0" distL="0" distR="0" wp14:anchorId="5FE1B479" wp14:editId="646F720A">
            <wp:extent cx="6477000" cy="4448175"/>
            <wp:effectExtent l="0" t="0" r="0" b="952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15BC5" w14:textId="0DC5B32D" w:rsidR="00174031" w:rsidRDefault="00174031" w:rsidP="0012383F"/>
    <w:p w14:paraId="7477833D" w14:textId="27F2AD5A" w:rsidR="00174031" w:rsidRDefault="00174031" w:rsidP="0012383F"/>
    <w:p w14:paraId="23F128A5" w14:textId="75B0F856" w:rsidR="00174031" w:rsidRDefault="00174031" w:rsidP="0012383F"/>
    <w:p w14:paraId="2133F680" w14:textId="61845EB2" w:rsidR="00174031" w:rsidRDefault="00174031" w:rsidP="0012383F"/>
    <w:p w14:paraId="2E31B678" w14:textId="4431F156" w:rsidR="00174031" w:rsidRDefault="00174031" w:rsidP="0012383F"/>
    <w:p w14:paraId="4B043E9E" w14:textId="7CE30D16" w:rsidR="00174031" w:rsidRDefault="00174031" w:rsidP="0012383F"/>
    <w:p w14:paraId="2D79EF18" w14:textId="39D626FD" w:rsidR="00174031" w:rsidRDefault="00174031" w:rsidP="0012383F"/>
    <w:p w14:paraId="67A28562" w14:textId="60E3F9C2" w:rsidR="00174031" w:rsidRDefault="00174031" w:rsidP="0012383F"/>
    <w:p w14:paraId="24F17CAB" w14:textId="5F4862E4" w:rsidR="00174031" w:rsidRDefault="00174031" w:rsidP="0012383F"/>
    <w:p w14:paraId="7706BC8F" w14:textId="587CC431" w:rsidR="00174031" w:rsidRDefault="00174031" w:rsidP="0012383F"/>
    <w:p w14:paraId="457F6A96" w14:textId="77777777" w:rsidR="00174031" w:rsidRDefault="00174031" w:rsidP="0012383F"/>
    <w:p w14:paraId="16210E6A" w14:textId="77777777" w:rsidR="0012383F" w:rsidRDefault="0012383F" w:rsidP="0012383F"/>
    <w:p w14:paraId="0D32AE62" w14:textId="77777777" w:rsidR="0012383F" w:rsidRPr="0012383F" w:rsidRDefault="0012383F" w:rsidP="0012383F"/>
    <w:p w14:paraId="6C58B014" w14:textId="77777777" w:rsidR="00C31CDC" w:rsidRDefault="00C31CDC" w:rsidP="00C31CDC"/>
    <w:p w14:paraId="2167DE3D" w14:textId="77777777" w:rsidR="0061231A" w:rsidRDefault="0061231A" w:rsidP="00C31CDC"/>
    <w:p w14:paraId="28C57E16" w14:textId="77777777" w:rsidR="0061231A" w:rsidRDefault="0061231A" w:rsidP="00C31CDC"/>
    <w:p w14:paraId="3B82E71C" w14:textId="77777777" w:rsidR="0061231A" w:rsidRDefault="0061231A" w:rsidP="00C31CDC"/>
    <w:p w14:paraId="27E90433" w14:textId="77777777" w:rsidR="0061231A" w:rsidRDefault="0061231A" w:rsidP="00C31CDC"/>
    <w:p w14:paraId="3152E900" w14:textId="77777777" w:rsidR="0061231A" w:rsidRDefault="0061231A" w:rsidP="00C31CDC"/>
    <w:p w14:paraId="54C181FC" w14:textId="77777777" w:rsidR="0061231A" w:rsidRDefault="0061231A" w:rsidP="00C31CDC"/>
    <w:p w14:paraId="1EA48A59" w14:textId="77777777" w:rsidR="0061231A" w:rsidRDefault="0061231A" w:rsidP="00C31CDC"/>
    <w:p w14:paraId="295C3E18" w14:textId="77777777" w:rsidR="0061231A" w:rsidRDefault="0061231A" w:rsidP="00C31CDC"/>
    <w:p w14:paraId="52C6D651" w14:textId="77777777" w:rsidR="0061231A" w:rsidRDefault="0061231A" w:rsidP="00C31CDC"/>
    <w:p w14:paraId="3118B2B9" w14:textId="77777777" w:rsidR="0061231A" w:rsidRDefault="0061231A" w:rsidP="00C31CDC"/>
    <w:p w14:paraId="1B8D401F" w14:textId="77777777" w:rsidR="0061231A" w:rsidRDefault="0061231A" w:rsidP="00C31CDC"/>
    <w:p w14:paraId="14E1A1BB" w14:textId="77777777" w:rsidR="0061231A" w:rsidRDefault="0061231A" w:rsidP="00C31CDC"/>
    <w:p w14:paraId="2F064CD0" w14:textId="77777777" w:rsidR="0061231A" w:rsidRDefault="0061231A" w:rsidP="00C31CDC"/>
    <w:p w14:paraId="1FBDA526" w14:textId="77777777" w:rsidR="0061231A" w:rsidRPr="00C31CDC" w:rsidRDefault="0061231A" w:rsidP="00C31CDC"/>
    <w:p w14:paraId="497577A0" w14:textId="77777777" w:rsidR="009C4BD0" w:rsidRDefault="009C4BD0" w:rsidP="002901B3">
      <w:pPr>
        <w:pStyle w:val="Ttulo1"/>
        <w:rPr>
          <w:b/>
          <w:bCs/>
        </w:rPr>
      </w:pPr>
      <w:bookmarkStart w:id="3" w:name="_Toc70922657"/>
      <w:r w:rsidRPr="002901B3">
        <w:rPr>
          <w:b/>
          <w:bCs/>
        </w:rPr>
        <w:lastRenderedPageBreak/>
        <w:t>LÍNGUA PORTUGUESA 4ª SEMANA</w:t>
      </w:r>
      <w:bookmarkEnd w:id="3"/>
    </w:p>
    <w:p w14:paraId="3A7B0047" w14:textId="77777777" w:rsidR="0061231A" w:rsidRDefault="0061231A" w:rsidP="0061231A">
      <w:pPr>
        <w:jc w:val="center"/>
      </w:pPr>
    </w:p>
    <w:p w14:paraId="1BC684C1" w14:textId="2E2F92F2" w:rsidR="0061231A" w:rsidRDefault="00174031" w:rsidP="0061231A">
      <w:r>
        <w:rPr>
          <w:noProof/>
        </w:rPr>
        <w:drawing>
          <wp:inline distT="0" distB="0" distL="0" distR="0" wp14:anchorId="722519D0" wp14:editId="07F2345F">
            <wp:extent cx="6479540" cy="3599180"/>
            <wp:effectExtent l="0" t="0" r="0" b="127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9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F953D" w14:textId="77777777" w:rsidR="0048294B" w:rsidRDefault="0048294B" w:rsidP="0061231A"/>
    <w:p w14:paraId="016D16B0" w14:textId="506C4AD9" w:rsidR="0048294B" w:rsidRDefault="00274FEF" w:rsidP="0061231A">
      <w:r>
        <w:rPr>
          <w:noProof/>
        </w:rPr>
        <w:drawing>
          <wp:inline distT="0" distB="0" distL="0" distR="0" wp14:anchorId="2543641C" wp14:editId="75E795D7">
            <wp:extent cx="6479540" cy="2377440"/>
            <wp:effectExtent l="0" t="0" r="0" b="381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0367B" w14:textId="43874340" w:rsidR="00274FEF" w:rsidRDefault="00274FEF" w:rsidP="0061231A">
      <w:r>
        <w:rPr>
          <w:noProof/>
        </w:rPr>
        <w:lastRenderedPageBreak/>
        <w:drawing>
          <wp:inline distT="0" distB="0" distL="0" distR="0" wp14:anchorId="5C5C3BF7" wp14:editId="060528A1">
            <wp:extent cx="6010275" cy="4952365"/>
            <wp:effectExtent l="0" t="0" r="9525" b="635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020378" cy="496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BB715" w14:textId="38BCD594" w:rsidR="00274FEF" w:rsidRDefault="00274FEF" w:rsidP="0061231A">
      <w:r>
        <w:rPr>
          <w:noProof/>
        </w:rPr>
        <w:drawing>
          <wp:inline distT="0" distB="0" distL="0" distR="0" wp14:anchorId="3F5A6828" wp14:editId="2F26C1ED">
            <wp:extent cx="6010275" cy="748634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034395" cy="75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C0307" w14:textId="1213E1E6" w:rsidR="0048294B" w:rsidRDefault="00274FEF" w:rsidP="0061231A">
      <w:r>
        <w:rPr>
          <w:noProof/>
        </w:rPr>
        <w:drawing>
          <wp:inline distT="0" distB="0" distL="0" distR="0" wp14:anchorId="26349DFE" wp14:editId="58F94912">
            <wp:extent cx="6257290" cy="386715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25729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9D028" w14:textId="77777777" w:rsidR="00F927FB" w:rsidRDefault="00F927FB" w:rsidP="00F927FB">
      <w:pPr>
        <w:pStyle w:val="Ttulo1"/>
        <w:rPr>
          <w:b/>
          <w:bCs/>
        </w:rPr>
      </w:pPr>
      <w:bookmarkStart w:id="4" w:name="_Toc70922658"/>
      <w:r w:rsidRPr="002901B3">
        <w:rPr>
          <w:b/>
          <w:bCs/>
        </w:rPr>
        <w:lastRenderedPageBreak/>
        <w:t xml:space="preserve">LÍNGUA PORTUGUESA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4"/>
    </w:p>
    <w:p w14:paraId="4053915B" w14:textId="77777777" w:rsidR="002046B6" w:rsidRDefault="002046B6" w:rsidP="002046B6">
      <w:pPr>
        <w:jc w:val="both"/>
        <w:rPr>
          <w:rFonts w:cs="Arial"/>
          <w:color w:val="242021"/>
          <w:szCs w:val="24"/>
        </w:rPr>
      </w:pPr>
    </w:p>
    <w:p w14:paraId="60FC2F97" w14:textId="364CB71F" w:rsidR="002046B6" w:rsidRDefault="00DF0A87" w:rsidP="002046B6">
      <w:pPr>
        <w:jc w:val="both"/>
        <w:rPr>
          <w:rFonts w:cs="Arial"/>
          <w:b/>
          <w:bCs/>
          <w:color w:val="242021"/>
          <w:szCs w:val="24"/>
        </w:rPr>
      </w:pPr>
      <w:r>
        <w:rPr>
          <w:noProof/>
        </w:rPr>
        <w:drawing>
          <wp:inline distT="0" distB="0" distL="0" distR="0" wp14:anchorId="687C7FF6" wp14:editId="4C6ABFCB">
            <wp:extent cx="6479540" cy="3591560"/>
            <wp:effectExtent l="0" t="0" r="0" b="889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9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9FB13" w14:textId="6E305801" w:rsidR="00DF0A87" w:rsidRDefault="00DF0A87" w:rsidP="002046B6">
      <w:pPr>
        <w:jc w:val="both"/>
        <w:rPr>
          <w:rFonts w:cs="Arial"/>
          <w:b/>
          <w:bCs/>
          <w:color w:val="242021"/>
          <w:szCs w:val="24"/>
        </w:rPr>
      </w:pPr>
      <w:r>
        <w:rPr>
          <w:noProof/>
        </w:rPr>
        <w:drawing>
          <wp:inline distT="0" distB="0" distL="0" distR="0" wp14:anchorId="192B5508" wp14:editId="71B9564A">
            <wp:extent cx="6479540" cy="4557395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5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D19C5" w14:textId="017FD5E2" w:rsidR="00DF0A87" w:rsidRPr="002046B6" w:rsidRDefault="00DF0A87" w:rsidP="002046B6">
      <w:pPr>
        <w:jc w:val="both"/>
        <w:rPr>
          <w:rFonts w:cs="Arial"/>
          <w:b/>
          <w:bCs/>
          <w:color w:val="242021"/>
          <w:szCs w:val="24"/>
        </w:rPr>
      </w:pPr>
      <w:r>
        <w:rPr>
          <w:noProof/>
        </w:rPr>
        <w:drawing>
          <wp:inline distT="0" distB="0" distL="0" distR="0" wp14:anchorId="203CF6EE" wp14:editId="65893654">
            <wp:extent cx="6479540" cy="952500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AA466" w14:textId="3A8B7960" w:rsidR="0048294B" w:rsidRDefault="00DF0A87" w:rsidP="0048294B">
      <w:r>
        <w:rPr>
          <w:noProof/>
        </w:rPr>
        <w:lastRenderedPageBreak/>
        <w:drawing>
          <wp:inline distT="0" distB="0" distL="0" distR="0" wp14:anchorId="6CCFDC1B" wp14:editId="57217B7E">
            <wp:extent cx="6479540" cy="1416050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C213C" w14:textId="14B4AF17" w:rsidR="00DF0A87" w:rsidRDefault="00DF0A87" w:rsidP="0048294B">
      <w:r>
        <w:rPr>
          <w:noProof/>
        </w:rPr>
        <w:drawing>
          <wp:inline distT="0" distB="0" distL="0" distR="0" wp14:anchorId="72ADB203" wp14:editId="6A706202">
            <wp:extent cx="6479540" cy="7391400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1B027" w14:textId="77777777" w:rsidR="002046B6" w:rsidRDefault="002046B6" w:rsidP="0048294B"/>
    <w:p w14:paraId="070F8C82" w14:textId="77777777" w:rsidR="002046B6" w:rsidRDefault="002046B6" w:rsidP="0048294B"/>
    <w:p w14:paraId="7A8DFD83" w14:textId="77777777" w:rsidR="002046B6" w:rsidRDefault="002046B6" w:rsidP="0048294B"/>
    <w:p w14:paraId="344383D3" w14:textId="77777777" w:rsidR="002046B6" w:rsidRDefault="002046B6" w:rsidP="0048294B"/>
    <w:p w14:paraId="1D250B99" w14:textId="77777777" w:rsidR="002046B6" w:rsidRDefault="002046B6" w:rsidP="0048294B"/>
    <w:p w14:paraId="313AAD2C" w14:textId="1525FE43" w:rsidR="002046B6" w:rsidRDefault="00DF0A87" w:rsidP="0048294B">
      <w:r>
        <w:rPr>
          <w:noProof/>
        </w:rPr>
        <w:drawing>
          <wp:inline distT="0" distB="0" distL="0" distR="0" wp14:anchorId="25A685A7" wp14:editId="7DED56C0">
            <wp:extent cx="6479540" cy="8353425"/>
            <wp:effectExtent l="0" t="0" r="0" b="9525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5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80337" w14:textId="7BC03BA1" w:rsidR="00DF0A87" w:rsidRDefault="00DF0A87" w:rsidP="0048294B"/>
    <w:p w14:paraId="18BC8A00" w14:textId="509FEC89" w:rsidR="00DF0A87" w:rsidRDefault="00DF0A87" w:rsidP="0048294B"/>
    <w:p w14:paraId="2242355D" w14:textId="75ACFFEC" w:rsidR="00DF0A87" w:rsidRDefault="00DF0A87" w:rsidP="0048294B"/>
    <w:p w14:paraId="08E2EF08" w14:textId="77777777" w:rsidR="00DF0A87" w:rsidRPr="0048294B" w:rsidRDefault="00DF0A87" w:rsidP="0048294B"/>
    <w:p w14:paraId="33123A7D" w14:textId="77777777" w:rsidR="00F927FB" w:rsidRPr="002901B3" w:rsidRDefault="00F927FB" w:rsidP="00F927FB">
      <w:pPr>
        <w:pStyle w:val="Ttulo1"/>
        <w:rPr>
          <w:b/>
          <w:bCs/>
        </w:rPr>
      </w:pPr>
      <w:bookmarkStart w:id="5" w:name="_Toc70922659"/>
      <w:r w:rsidRPr="002901B3">
        <w:rPr>
          <w:b/>
          <w:bCs/>
        </w:rPr>
        <w:lastRenderedPageBreak/>
        <w:t xml:space="preserve">LÍNGUA PORTUGUESA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5"/>
    </w:p>
    <w:p w14:paraId="5D5AAE84" w14:textId="213B69F1" w:rsidR="00F927FB" w:rsidRDefault="00DF0A87" w:rsidP="00F927FB">
      <w:r>
        <w:rPr>
          <w:noProof/>
        </w:rPr>
        <w:drawing>
          <wp:inline distT="0" distB="0" distL="0" distR="0" wp14:anchorId="39EACCEE" wp14:editId="4B7D4E8E">
            <wp:extent cx="6479540" cy="3935095"/>
            <wp:effectExtent l="0" t="0" r="0" b="8255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BF98B" w14:textId="043A96C5" w:rsidR="00DF0A87" w:rsidRDefault="00DF0A87" w:rsidP="00F927FB">
      <w:r>
        <w:rPr>
          <w:noProof/>
        </w:rPr>
        <w:drawing>
          <wp:inline distT="0" distB="0" distL="0" distR="0" wp14:anchorId="0714B192" wp14:editId="7FD75DE8">
            <wp:extent cx="6479540" cy="4101465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0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6B3BF" w14:textId="3A602771" w:rsidR="00DF0A87" w:rsidRDefault="00DF0A87" w:rsidP="00F927FB"/>
    <w:p w14:paraId="15D5FE4F" w14:textId="4D89D186" w:rsidR="00DF0A87" w:rsidRDefault="00DF0A87" w:rsidP="00F927FB"/>
    <w:p w14:paraId="3B37DDB1" w14:textId="6940AB3C" w:rsidR="00DF0A87" w:rsidRDefault="00DF0A87" w:rsidP="00F927FB"/>
    <w:p w14:paraId="70F61820" w14:textId="2C088314" w:rsidR="00DF0A87" w:rsidRDefault="00DF0A87" w:rsidP="00F927FB"/>
    <w:p w14:paraId="5D996F0E" w14:textId="62464F4A" w:rsidR="00DF0A87" w:rsidRDefault="00DF0A87" w:rsidP="00F927FB"/>
    <w:p w14:paraId="3E5CB69B" w14:textId="05D6214B" w:rsidR="00DF0A87" w:rsidRDefault="00DF0A87" w:rsidP="00F927FB"/>
    <w:p w14:paraId="02C7EA94" w14:textId="4A7EE94F" w:rsidR="00DF0A87" w:rsidRDefault="00DF0A87" w:rsidP="00F927FB"/>
    <w:p w14:paraId="01C968BA" w14:textId="344A0221" w:rsidR="00DF0A87" w:rsidRDefault="0091452A" w:rsidP="00F927FB">
      <w:r>
        <w:rPr>
          <w:noProof/>
        </w:rPr>
        <w:lastRenderedPageBreak/>
        <w:drawing>
          <wp:inline distT="0" distB="0" distL="0" distR="0" wp14:anchorId="13806FCF" wp14:editId="3F3A62ED">
            <wp:extent cx="5876925" cy="3673366"/>
            <wp:effectExtent l="0" t="0" r="0" b="381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879525" cy="3674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08648" w14:textId="13FDEBA3" w:rsidR="0091452A" w:rsidRDefault="0091452A" w:rsidP="00F927FB">
      <w:r>
        <w:rPr>
          <w:noProof/>
        </w:rPr>
        <w:drawing>
          <wp:inline distT="0" distB="0" distL="0" distR="0" wp14:anchorId="0F457F9E" wp14:editId="42D9BADF">
            <wp:extent cx="5694681" cy="2814414"/>
            <wp:effectExtent l="0" t="0" r="1270" b="508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04839" cy="2819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5E760" w14:textId="77777777" w:rsidR="002046B6" w:rsidRDefault="002046B6" w:rsidP="00F927FB"/>
    <w:p w14:paraId="60EA3D84" w14:textId="77777777" w:rsidR="002046B6" w:rsidRDefault="002046B6" w:rsidP="00F927FB"/>
    <w:p w14:paraId="1546E3AC" w14:textId="58F252E9" w:rsidR="002046B6" w:rsidRDefault="0091452A" w:rsidP="00F927FB">
      <w:r>
        <w:rPr>
          <w:noProof/>
        </w:rPr>
        <w:drawing>
          <wp:inline distT="0" distB="0" distL="0" distR="0" wp14:anchorId="63638C02" wp14:editId="178EE9D5">
            <wp:extent cx="5505450" cy="2762250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E216C" w14:textId="77777777" w:rsidR="009C4BD0" w:rsidRDefault="001F4511" w:rsidP="002901B3">
      <w:pPr>
        <w:pStyle w:val="Ttulo1"/>
        <w:rPr>
          <w:b/>
          <w:bCs/>
        </w:rPr>
      </w:pPr>
      <w:bookmarkStart w:id="6" w:name="_Toc70922660"/>
      <w:r w:rsidRPr="002901B3">
        <w:rPr>
          <w:b/>
          <w:bCs/>
        </w:rPr>
        <w:lastRenderedPageBreak/>
        <w:t>MATEMÁTICA</w:t>
      </w:r>
      <w:r w:rsidR="009C4BD0" w:rsidRPr="002901B3">
        <w:rPr>
          <w:b/>
          <w:bCs/>
        </w:rPr>
        <w:t xml:space="preserve"> 1ª SEMANA</w:t>
      </w:r>
      <w:bookmarkEnd w:id="6"/>
    </w:p>
    <w:p w14:paraId="3C04EB2D" w14:textId="0F63AA18" w:rsidR="00151BAF" w:rsidRDefault="000E03C0" w:rsidP="00151BAF">
      <w:r>
        <w:rPr>
          <w:noProof/>
        </w:rPr>
        <w:drawing>
          <wp:inline distT="0" distB="0" distL="0" distR="0" wp14:anchorId="5D8E9134" wp14:editId="668820EA">
            <wp:extent cx="6479540" cy="6645910"/>
            <wp:effectExtent l="0" t="0" r="0" b="254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12292" w14:textId="291A8979" w:rsidR="000E03C0" w:rsidRDefault="000E03C0" w:rsidP="00151BAF"/>
    <w:p w14:paraId="7A18ABAA" w14:textId="178EA74D" w:rsidR="000E03C0" w:rsidRDefault="000E03C0" w:rsidP="00151BAF">
      <w:r>
        <w:rPr>
          <w:noProof/>
        </w:rPr>
        <w:drawing>
          <wp:inline distT="0" distB="0" distL="0" distR="0" wp14:anchorId="0E5BF6C8" wp14:editId="583F82ED">
            <wp:extent cx="6479540" cy="1255395"/>
            <wp:effectExtent l="0" t="0" r="0" b="1905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25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4E959" w14:textId="12F951E3" w:rsidR="000E03C0" w:rsidRDefault="000E03C0" w:rsidP="00151BAF"/>
    <w:p w14:paraId="01C7283E" w14:textId="505F7D88" w:rsidR="000E03C0" w:rsidRDefault="000E03C0" w:rsidP="00151BAF"/>
    <w:p w14:paraId="7A5FAE49" w14:textId="43AE1C3B" w:rsidR="000E03C0" w:rsidRDefault="000E03C0" w:rsidP="00151BAF"/>
    <w:p w14:paraId="097DEB10" w14:textId="3EAF804E" w:rsidR="000E03C0" w:rsidRDefault="000E03C0" w:rsidP="00151BAF"/>
    <w:p w14:paraId="6DDA12B7" w14:textId="620CE346" w:rsidR="000E03C0" w:rsidRDefault="000E03C0" w:rsidP="00151BAF"/>
    <w:p w14:paraId="2377EABE" w14:textId="4A754D98" w:rsidR="000E03C0" w:rsidRDefault="000E03C0" w:rsidP="00151BAF"/>
    <w:p w14:paraId="112EA081" w14:textId="44D03800" w:rsidR="000E03C0" w:rsidRDefault="000E03C0" w:rsidP="00151BAF"/>
    <w:p w14:paraId="03012841" w14:textId="51182BDF" w:rsidR="000E03C0" w:rsidRDefault="000E03C0" w:rsidP="00151BAF">
      <w:r>
        <w:rPr>
          <w:noProof/>
        </w:rPr>
        <w:lastRenderedPageBreak/>
        <w:drawing>
          <wp:inline distT="0" distB="0" distL="0" distR="0" wp14:anchorId="6D37AFA0" wp14:editId="06BB0E17">
            <wp:extent cx="6479540" cy="5763260"/>
            <wp:effectExtent l="0" t="0" r="0" b="889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6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7F5FA" w14:textId="568A6D98" w:rsidR="000E03C0" w:rsidRDefault="000E03C0" w:rsidP="00151BAF">
      <w:r>
        <w:rPr>
          <w:noProof/>
        </w:rPr>
        <w:drawing>
          <wp:inline distT="0" distB="0" distL="0" distR="0" wp14:anchorId="7EC523DD" wp14:editId="00C311B1">
            <wp:extent cx="6479540" cy="3637280"/>
            <wp:effectExtent l="0" t="0" r="0" b="127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3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B4633" w14:textId="362EF6BF" w:rsidR="000E03C0" w:rsidRDefault="000E03C0" w:rsidP="00151BAF"/>
    <w:p w14:paraId="42BCC731" w14:textId="3EC8C027" w:rsidR="000E03C0" w:rsidRDefault="000E03C0" w:rsidP="00151BAF">
      <w:r>
        <w:rPr>
          <w:noProof/>
        </w:rPr>
        <w:lastRenderedPageBreak/>
        <w:drawing>
          <wp:inline distT="0" distB="0" distL="0" distR="0" wp14:anchorId="70832755" wp14:editId="043D4D3D">
            <wp:extent cx="6479540" cy="5064760"/>
            <wp:effectExtent l="0" t="0" r="0" b="254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6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06B57" w14:textId="65839950" w:rsidR="000E03C0" w:rsidRDefault="000E03C0" w:rsidP="00151BAF">
      <w:r>
        <w:rPr>
          <w:noProof/>
        </w:rPr>
        <w:drawing>
          <wp:inline distT="0" distB="0" distL="0" distR="0" wp14:anchorId="049D70DA" wp14:editId="653ACBFF">
            <wp:extent cx="6479540" cy="3764280"/>
            <wp:effectExtent l="0" t="0" r="0" b="762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EFE02" w14:textId="77777777" w:rsidR="00151BAF" w:rsidRDefault="00151BAF" w:rsidP="00151BAF"/>
    <w:p w14:paraId="71235257" w14:textId="77777777" w:rsidR="00151BAF" w:rsidRDefault="00151BAF" w:rsidP="00151BAF"/>
    <w:p w14:paraId="731AB59C" w14:textId="77777777" w:rsidR="00151BAF" w:rsidRDefault="00151BAF" w:rsidP="00151BAF"/>
    <w:p w14:paraId="62B611FD" w14:textId="77777777" w:rsidR="00151BAF" w:rsidRDefault="00151BAF" w:rsidP="00151BAF"/>
    <w:p w14:paraId="7DDCFB89" w14:textId="77777777" w:rsidR="00151BAF" w:rsidRDefault="00151BAF" w:rsidP="00151BAF"/>
    <w:p w14:paraId="21AAB4CD" w14:textId="63FB6668" w:rsidR="00151BAF" w:rsidRDefault="000E03C0" w:rsidP="00151BAF">
      <w:r>
        <w:rPr>
          <w:noProof/>
        </w:rPr>
        <w:drawing>
          <wp:inline distT="0" distB="0" distL="0" distR="0" wp14:anchorId="26E807CD" wp14:editId="416893D0">
            <wp:extent cx="6479540" cy="4801870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0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48770" w14:textId="5CE8E88B" w:rsidR="000E03C0" w:rsidRDefault="000E03C0" w:rsidP="00151BAF">
      <w:r>
        <w:rPr>
          <w:noProof/>
        </w:rPr>
        <w:drawing>
          <wp:inline distT="0" distB="0" distL="0" distR="0" wp14:anchorId="6E2E0D43" wp14:editId="6B3DF61C">
            <wp:extent cx="6479540" cy="3649980"/>
            <wp:effectExtent l="0" t="0" r="0" b="762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6E408" w14:textId="77777777" w:rsidR="00151BAF" w:rsidRDefault="00151BAF" w:rsidP="00151BAF"/>
    <w:p w14:paraId="30C6CC4B" w14:textId="77777777" w:rsidR="00151BAF" w:rsidRDefault="00151BAF" w:rsidP="00151BAF"/>
    <w:p w14:paraId="5598145D" w14:textId="77777777" w:rsidR="00151BAF" w:rsidRDefault="00151BAF" w:rsidP="00151BAF"/>
    <w:p w14:paraId="465219B0" w14:textId="77777777" w:rsidR="00151BAF" w:rsidRDefault="00151BAF" w:rsidP="00151BAF"/>
    <w:p w14:paraId="56B04FF9" w14:textId="77777777" w:rsidR="00151BAF" w:rsidRDefault="00151BAF" w:rsidP="00151BAF"/>
    <w:p w14:paraId="44F8F7E5" w14:textId="77777777" w:rsidR="00151BAF" w:rsidRDefault="00151BAF" w:rsidP="00151BAF"/>
    <w:p w14:paraId="5230DB80" w14:textId="77777777" w:rsidR="009C4BD0" w:rsidRDefault="001F4511" w:rsidP="002901B3">
      <w:pPr>
        <w:pStyle w:val="Ttulo1"/>
        <w:rPr>
          <w:b/>
          <w:bCs/>
        </w:rPr>
      </w:pPr>
      <w:bookmarkStart w:id="7" w:name="_Toc70922661"/>
      <w:r w:rsidRPr="002901B3">
        <w:rPr>
          <w:b/>
          <w:bCs/>
        </w:rPr>
        <w:t xml:space="preserve">MATEMÁTICA </w:t>
      </w:r>
      <w:r w:rsidR="009C4BD0" w:rsidRPr="002901B3">
        <w:rPr>
          <w:b/>
          <w:bCs/>
        </w:rPr>
        <w:t>2ª SEMANA</w:t>
      </w:r>
      <w:bookmarkEnd w:id="7"/>
    </w:p>
    <w:p w14:paraId="37619458" w14:textId="77777777" w:rsidR="00151BAF" w:rsidRDefault="00151BAF" w:rsidP="00151BAF"/>
    <w:p w14:paraId="3584BB74" w14:textId="69EA095F" w:rsidR="00151BAF" w:rsidRDefault="002E43AA" w:rsidP="00151BAF">
      <w:r>
        <w:rPr>
          <w:noProof/>
        </w:rPr>
        <w:drawing>
          <wp:inline distT="0" distB="0" distL="0" distR="0" wp14:anchorId="7EF1004D" wp14:editId="29562C30">
            <wp:extent cx="6479540" cy="1442085"/>
            <wp:effectExtent l="0" t="0" r="0" b="5715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4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67CD8" w14:textId="6CF5F36F" w:rsidR="002E43AA" w:rsidRDefault="002E43AA" w:rsidP="00151BAF">
      <w:r>
        <w:rPr>
          <w:noProof/>
        </w:rPr>
        <w:drawing>
          <wp:inline distT="0" distB="0" distL="0" distR="0" wp14:anchorId="2E7B1B4D" wp14:editId="3DCFEE4E">
            <wp:extent cx="6479540" cy="3540125"/>
            <wp:effectExtent l="0" t="0" r="0" b="3175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4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8E602" w14:textId="7893668B" w:rsidR="002E43AA" w:rsidRDefault="002E43AA" w:rsidP="00151BAF">
      <w:r>
        <w:rPr>
          <w:noProof/>
        </w:rPr>
        <w:drawing>
          <wp:inline distT="0" distB="0" distL="0" distR="0" wp14:anchorId="6F472B0D" wp14:editId="04958EC9">
            <wp:extent cx="6479540" cy="3616960"/>
            <wp:effectExtent l="0" t="0" r="0" b="254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1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1E52C" w14:textId="29802B03" w:rsidR="002E43AA" w:rsidRDefault="002E43AA" w:rsidP="00151BAF"/>
    <w:p w14:paraId="34FEE8A2" w14:textId="013755E0" w:rsidR="002E43AA" w:rsidRDefault="002E43AA" w:rsidP="00151BAF">
      <w:r>
        <w:rPr>
          <w:noProof/>
        </w:rPr>
        <w:lastRenderedPageBreak/>
        <w:drawing>
          <wp:inline distT="0" distB="0" distL="0" distR="0" wp14:anchorId="42E61CDC" wp14:editId="59B67F74">
            <wp:extent cx="6479540" cy="8427720"/>
            <wp:effectExtent l="0" t="0" r="0" b="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42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80F8E" w14:textId="77777777" w:rsidR="00151BAF" w:rsidRDefault="00151BAF" w:rsidP="00151BAF"/>
    <w:p w14:paraId="7619A030" w14:textId="77777777" w:rsidR="00151BAF" w:rsidRDefault="00151BAF" w:rsidP="00151BAF"/>
    <w:p w14:paraId="502336F7" w14:textId="77777777" w:rsidR="00151BAF" w:rsidRDefault="00151BAF" w:rsidP="00151BAF"/>
    <w:p w14:paraId="7200805D" w14:textId="77777777" w:rsidR="00151BAF" w:rsidRDefault="00151BAF" w:rsidP="00151BAF"/>
    <w:p w14:paraId="18495970" w14:textId="77777777" w:rsidR="004834AD" w:rsidRDefault="004834AD" w:rsidP="00151BAF"/>
    <w:p w14:paraId="50F8D5A9" w14:textId="77777777" w:rsidR="004834AD" w:rsidRDefault="004834AD" w:rsidP="00151BAF"/>
    <w:p w14:paraId="7529822B" w14:textId="473DFCCF" w:rsidR="004834AD" w:rsidRDefault="002E43AA" w:rsidP="00151BAF">
      <w:r>
        <w:rPr>
          <w:noProof/>
        </w:rPr>
        <w:lastRenderedPageBreak/>
        <w:drawing>
          <wp:inline distT="0" distB="0" distL="0" distR="0" wp14:anchorId="30187801" wp14:editId="766576F1">
            <wp:extent cx="6479540" cy="8933180"/>
            <wp:effectExtent l="0" t="0" r="0" b="127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3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39A4A" w14:textId="77777777" w:rsidR="004834AD" w:rsidRDefault="004834AD" w:rsidP="00151BAF"/>
    <w:p w14:paraId="71F2EDA9" w14:textId="77777777" w:rsidR="004834AD" w:rsidRDefault="004834AD" w:rsidP="00151BAF"/>
    <w:p w14:paraId="0F945200" w14:textId="77777777" w:rsidR="004834AD" w:rsidRDefault="004834AD" w:rsidP="00151BAF"/>
    <w:p w14:paraId="31A21D0A" w14:textId="001296AE" w:rsidR="009C4BD0" w:rsidRDefault="006E38A9" w:rsidP="002901B3">
      <w:pPr>
        <w:pStyle w:val="Ttulo1"/>
        <w:rPr>
          <w:b/>
          <w:bCs/>
        </w:rPr>
      </w:pPr>
      <w:bookmarkStart w:id="8" w:name="_Toc70922662"/>
      <w:r w:rsidRPr="002901B3">
        <w:rPr>
          <w:b/>
          <w:bCs/>
        </w:rPr>
        <w:lastRenderedPageBreak/>
        <w:t>MATEMÁTICA</w:t>
      </w:r>
      <w:r w:rsidR="009C4BD0" w:rsidRPr="002901B3">
        <w:rPr>
          <w:b/>
          <w:bCs/>
        </w:rPr>
        <w:t xml:space="preserve"> 3ª SEMANA</w:t>
      </w:r>
      <w:bookmarkEnd w:id="8"/>
    </w:p>
    <w:p w14:paraId="642B3FE4" w14:textId="7E6E0508" w:rsidR="002E43AA" w:rsidRDefault="002E43AA" w:rsidP="002E43AA">
      <w:r>
        <w:rPr>
          <w:noProof/>
        </w:rPr>
        <w:drawing>
          <wp:inline distT="0" distB="0" distL="0" distR="0" wp14:anchorId="13DD5FEF" wp14:editId="7B68CC2E">
            <wp:extent cx="6479540" cy="1134745"/>
            <wp:effectExtent l="0" t="0" r="0" b="8255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3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40ED4" w14:textId="35920AF4" w:rsidR="00012948" w:rsidRDefault="002E43AA" w:rsidP="00012948">
      <w:pPr>
        <w:jc w:val="both"/>
        <w:rPr>
          <w:rFonts w:cs="Arial"/>
          <w:color w:val="242021"/>
          <w:sz w:val="28"/>
          <w:szCs w:val="28"/>
        </w:rPr>
      </w:pPr>
      <w:r w:rsidRPr="00012948">
        <w:rPr>
          <w:rFonts w:cs="Arial"/>
          <w:b/>
          <w:bCs/>
          <w:color w:val="242021"/>
          <w:sz w:val="28"/>
          <w:szCs w:val="28"/>
        </w:rPr>
        <w:t>APRESENTAÇÃO:</w:t>
      </w:r>
      <w:r w:rsidRPr="00012948">
        <w:rPr>
          <w:rFonts w:cs="Arial"/>
          <w:b/>
          <w:bCs/>
          <w:color w:val="242021"/>
          <w:sz w:val="28"/>
          <w:szCs w:val="28"/>
        </w:rPr>
        <w:br/>
      </w:r>
      <w:r w:rsidRPr="00012948">
        <w:rPr>
          <w:rFonts w:cs="Arial"/>
          <w:color w:val="242021"/>
          <w:sz w:val="28"/>
          <w:szCs w:val="28"/>
        </w:rPr>
        <w:t>Existem várias formas de se organizar informações, como por exemplo em gráficos e</w:t>
      </w:r>
      <w:r w:rsidR="00012948">
        <w:rPr>
          <w:rFonts w:cs="Arial"/>
          <w:color w:val="242021"/>
          <w:sz w:val="28"/>
          <w:szCs w:val="28"/>
        </w:rPr>
        <w:t xml:space="preserve"> </w:t>
      </w:r>
      <w:r w:rsidRPr="00012948">
        <w:rPr>
          <w:rFonts w:cs="Arial"/>
          <w:color w:val="242021"/>
          <w:sz w:val="28"/>
          <w:szCs w:val="28"/>
        </w:rPr>
        <w:t>tabelas.</w:t>
      </w:r>
      <w:r w:rsidR="00012948">
        <w:rPr>
          <w:rFonts w:cs="Arial"/>
          <w:color w:val="242021"/>
          <w:sz w:val="28"/>
          <w:szCs w:val="28"/>
        </w:rPr>
        <w:t xml:space="preserve"> </w:t>
      </w:r>
      <w:r w:rsidRPr="00012948">
        <w:rPr>
          <w:rFonts w:cs="Arial"/>
          <w:color w:val="242021"/>
          <w:sz w:val="28"/>
          <w:szCs w:val="28"/>
        </w:rPr>
        <w:t>Um gráfico ou uma tabela são formas de organizar dados e valores numéricos.</w:t>
      </w:r>
      <w:r w:rsidRPr="00012948">
        <w:rPr>
          <w:rFonts w:cs="Arial"/>
          <w:color w:val="242021"/>
          <w:sz w:val="28"/>
          <w:szCs w:val="28"/>
        </w:rPr>
        <w:br/>
        <w:t>Uma tabela deve conter os seguintes elementos essenciais:</w:t>
      </w:r>
      <w:r w:rsidR="00012948">
        <w:rPr>
          <w:rFonts w:cs="Arial"/>
          <w:color w:val="242021"/>
          <w:sz w:val="28"/>
          <w:szCs w:val="28"/>
        </w:rPr>
        <w:t xml:space="preserve"> </w:t>
      </w:r>
    </w:p>
    <w:p w14:paraId="475518D2" w14:textId="77777777" w:rsidR="00012948" w:rsidRDefault="002E43AA" w:rsidP="00012948">
      <w:pPr>
        <w:jc w:val="both"/>
        <w:rPr>
          <w:rFonts w:cs="Arial"/>
          <w:color w:val="242021"/>
          <w:sz w:val="28"/>
          <w:szCs w:val="28"/>
        </w:rPr>
      </w:pPr>
      <w:r w:rsidRPr="00012948">
        <w:rPr>
          <w:rFonts w:cs="Arial"/>
          <w:color w:val="242021"/>
          <w:sz w:val="28"/>
          <w:szCs w:val="28"/>
        </w:rPr>
        <w:t xml:space="preserve">- </w:t>
      </w:r>
      <w:r w:rsidRPr="00012948">
        <w:rPr>
          <w:rFonts w:cs="Arial"/>
          <w:b/>
          <w:bCs/>
          <w:color w:val="242021"/>
          <w:sz w:val="28"/>
          <w:szCs w:val="28"/>
        </w:rPr>
        <w:t>Título:</w:t>
      </w:r>
      <w:r w:rsidRPr="00012948">
        <w:rPr>
          <w:rFonts w:cs="Arial"/>
          <w:color w:val="242021"/>
          <w:sz w:val="28"/>
          <w:szCs w:val="28"/>
        </w:rPr>
        <w:t xml:space="preserve"> informa o conteúdo do corpo da tabela, de maneira completa, concisa e indicando a natureza do fato estudado;</w:t>
      </w:r>
    </w:p>
    <w:p w14:paraId="3AA2A84F" w14:textId="77777777" w:rsidR="00012948" w:rsidRDefault="002E43AA" w:rsidP="00012948">
      <w:pPr>
        <w:jc w:val="both"/>
        <w:rPr>
          <w:rFonts w:cs="Arial"/>
          <w:color w:val="242021"/>
          <w:sz w:val="28"/>
          <w:szCs w:val="28"/>
        </w:rPr>
      </w:pPr>
      <w:r w:rsidRPr="00012948">
        <w:rPr>
          <w:rFonts w:cs="Arial"/>
          <w:color w:val="242021"/>
          <w:sz w:val="28"/>
          <w:szCs w:val="28"/>
        </w:rPr>
        <w:t xml:space="preserve">- </w:t>
      </w:r>
      <w:r w:rsidRPr="00012948">
        <w:rPr>
          <w:rFonts w:cs="Arial"/>
          <w:b/>
          <w:bCs/>
          <w:color w:val="242021"/>
          <w:sz w:val="28"/>
          <w:szCs w:val="28"/>
        </w:rPr>
        <w:t>Corpo:</w:t>
      </w:r>
      <w:r w:rsidRPr="00012948">
        <w:rPr>
          <w:rFonts w:cs="Arial"/>
          <w:color w:val="242021"/>
          <w:sz w:val="28"/>
          <w:szCs w:val="28"/>
        </w:rPr>
        <w:t xml:space="preserve"> é o conjunto de linhas e colunas que contêm as séries verticais e horizontais de informação;</w:t>
      </w:r>
    </w:p>
    <w:p w14:paraId="5DC3FBB7" w14:textId="0D1FAC7A" w:rsidR="002E43AA" w:rsidRPr="002E43AA" w:rsidRDefault="002E43AA" w:rsidP="00012948">
      <w:pPr>
        <w:jc w:val="both"/>
      </w:pPr>
      <w:r w:rsidRPr="00012948">
        <w:rPr>
          <w:rFonts w:cs="Arial"/>
          <w:color w:val="242021"/>
          <w:sz w:val="28"/>
          <w:szCs w:val="28"/>
        </w:rPr>
        <w:t xml:space="preserve">- </w:t>
      </w:r>
      <w:r w:rsidRPr="00012948">
        <w:rPr>
          <w:rFonts w:cs="Arial"/>
          <w:b/>
          <w:bCs/>
          <w:color w:val="242021"/>
          <w:sz w:val="28"/>
          <w:szCs w:val="28"/>
        </w:rPr>
        <w:t>Fonte:</w:t>
      </w:r>
      <w:r w:rsidRPr="00012948">
        <w:rPr>
          <w:rFonts w:cs="Arial"/>
          <w:color w:val="242021"/>
          <w:sz w:val="28"/>
          <w:szCs w:val="28"/>
        </w:rPr>
        <w:t xml:space="preserve"> é o indicativo, no rodapé da tabela, da entidade responsável pela informação</w:t>
      </w:r>
      <w:r w:rsidRPr="002E43AA">
        <w:rPr>
          <w:rFonts w:ascii="Barlow-Regular" w:hAnsi="Barlow-Regular"/>
          <w:color w:val="242021"/>
          <w:sz w:val="28"/>
          <w:szCs w:val="28"/>
        </w:rPr>
        <w:t>.</w:t>
      </w:r>
    </w:p>
    <w:p w14:paraId="2AF7D0D0" w14:textId="3EBB10D3" w:rsidR="002E43AA" w:rsidRDefault="002E43AA" w:rsidP="002E43AA"/>
    <w:p w14:paraId="298154DB" w14:textId="20FE7DB9" w:rsidR="00012948" w:rsidRDefault="00012948" w:rsidP="002E43AA">
      <w:r>
        <w:rPr>
          <w:noProof/>
        </w:rPr>
        <w:drawing>
          <wp:inline distT="0" distB="0" distL="0" distR="0" wp14:anchorId="2E31BF1F" wp14:editId="6BE73C3A">
            <wp:extent cx="6479540" cy="5413375"/>
            <wp:effectExtent l="0" t="0" r="0" b="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1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9F766" w14:textId="718FBF9D" w:rsidR="00012948" w:rsidRDefault="00012948" w:rsidP="002E43AA"/>
    <w:p w14:paraId="32B6E7FE" w14:textId="2DEEBBCA" w:rsidR="00012948" w:rsidRDefault="00012948" w:rsidP="002E43AA"/>
    <w:p w14:paraId="3AA6F6EB" w14:textId="52073B9C" w:rsidR="00012948" w:rsidRDefault="00012948" w:rsidP="002E43AA">
      <w:r>
        <w:rPr>
          <w:noProof/>
        </w:rPr>
        <w:lastRenderedPageBreak/>
        <w:drawing>
          <wp:inline distT="0" distB="0" distL="0" distR="0" wp14:anchorId="32B5F990" wp14:editId="6AD6EB21">
            <wp:extent cx="6479540" cy="4382770"/>
            <wp:effectExtent l="0" t="0" r="0" b="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8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6BBCA" w14:textId="3E328177" w:rsidR="00012948" w:rsidRDefault="00012948" w:rsidP="002E43AA"/>
    <w:p w14:paraId="329D7CEF" w14:textId="7DA2F3D4" w:rsidR="00012948" w:rsidRDefault="00012948" w:rsidP="002E43AA">
      <w:r>
        <w:rPr>
          <w:noProof/>
        </w:rPr>
        <w:drawing>
          <wp:inline distT="0" distB="0" distL="0" distR="0" wp14:anchorId="456298FB" wp14:editId="2083DC30">
            <wp:extent cx="6479540" cy="4507865"/>
            <wp:effectExtent l="0" t="0" r="0" b="6985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0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0F669" w14:textId="5FFB69EE" w:rsidR="00012948" w:rsidRDefault="00012948" w:rsidP="002E43AA"/>
    <w:p w14:paraId="4B1BA747" w14:textId="7EED2422" w:rsidR="00012948" w:rsidRDefault="00012948" w:rsidP="002E43AA"/>
    <w:p w14:paraId="6A902848" w14:textId="37663CC8" w:rsidR="00012948" w:rsidRDefault="00012948" w:rsidP="002E43AA"/>
    <w:p w14:paraId="68368A56" w14:textId="46A724BF" w:rsidR="00012948" w:rsidRPr="002E43AA" w:rsidRDefault="00012948" w:rsidP="002E43AA">
      <w:r>
        <w:rPr>
          <w:noProof/>
        </w:rPr>
        <w:lastRenderedPageBreak/>
        <w:drawing>
          <wp:inline distT="0" distB="0" distL="0" distR="0" wp14:anchorId="15399D1D" wp14:editId="64FDA3A7">
            <wp:extent cx="6479540" cy="8001000"/>
            <wp:effectExtent l="0" t="0" r="0" b="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00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0C8D9" w14:textId="77777777" w:rsidR="004834AD" w:rsidRDefault="004834AD" w:rsidP="004834AD"/>
    <w:p w14:paraId="5765F9DB" w14:textId="77777777" w:rsidR="004834AD" w:rsidRDefault="004834AD" w:rsidP="004834AD"/>
    <w:p w14:paraId="7E2F3C44" w14:textId="77777777" w:rsidR="004834AD" w:rsidRDefault="004834AD" w:rsidP="004834AD"/>
    <w:p w14:paraId="75280A9D" w14:textId="77777777" w:rsidR="004834AD" w:rsidRDefault="004834AD" w:rsidP="004834AD"/>
    <w:p w14:paraId="1C2C2A70" w14:textId="77777777" w:rsidR="004834AD" w:rsidRDefault="004834AD" w:rsidP="004834AD"/>
    <w:p w14:paraId="6564D8D6" w14:textId="77777777" w:rsidR="004834AD" w:rsidRDefault="004834AD" w:rsidP="004834AD"/>
    <w:p w14:paraId="68DF74E3" w14:textId="77777777" w:rsidR="004834AD" w:rsidRDefault="004834AD" w:rsidP="004834AD"/>
    <w:p w14:paraId="5F941EED" w14:textId="77777777" w:rsidR="004834AD" w:rsidRDefault="004834AD" w:rsidP="004834AD"/>
    <w:p w14:paraId="50734A9B" w14:textId="77777777" w:rsidR="004834AD" w:rsidRDefault="004834AD" w:rsidP="004834AD"/>
    <w:p w14:paraId="7201F459" w14:textId="415617ED" w:rsidR="004834AD" w:rsidRDefault="00012948" w:rsidP="004834AD">
      <w:r>
        <w:rPr>
          <w:noProof/>
        </w:rPr>
        <w:lastRenderedPageBreak/>
        <w:drawing>
          <wp:inline distT="0" distB="0" distL="0" distR="0" wp14:anchorId="1EE0B15F" wp14:editId="6B0BE21F">
            <wp:extent cx="6584315" cy="9029700"/>
            <wp:effectExtent l="0" t="0" r="6985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586555" cy="9032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7E494" w14:textId="77777777" w:rsidR="004834AD" w:rsidRDefault="004834AD" w:rsidP="004834AD"/>
    <w:p w14:paraId="1AC29136" w14:textId="77777777" w:rsidR="004834AD" w:rsidRDefault="004834AD" w:rsidP="004834AD"/>
    <w:p w14:paraId="3549734C" w14:textId="77777777" w:rsidR="004834AD" w:rsidRDefault="004834AD" w:rsidP="004834AD"/>
    <w:p w14:paraId="5DD90AAA" w14:textId="73AB86B9" w:rsidR="0004276D" w:rsidRDefault="006E38A9" w:rsidP="00EC6D23">
      <w:pPr>
        <w:pStyle w:val="Ttulo1"/>
        <w:rPr>
          <w:b/>
          <w:bCs/>
        </w:rPr>
      </w:pPr>
      <w:bookmarkStart w:id="9" w:name="_Toc70922663"/>
      <w:r w:rsidRPr="002901B3">
        <w:rPr>
          <w:b/>
          <w:bCs/>
        </w:rPr>
        <w:lastRenderedPageBreak/>
        <w:t xml:space="preserve">MATEMÁTICA </w:t>
      </w:r>
      <w:r w:rsidR="009C4BD0" w:rsidRPr="002901B3">
        <w:rPr>
          <w:b/>
          <w:bCs/>
        </w:rPr>
        <w:t>4ª SEMANA</w:t>
      </w:r>
      <w:bookmarkEnd w:id="9"/>
    </w:p>
    <w:p w14:paraId="165C5F52" w14:textId="5E09CDB9" w:rsidR="005B7AC7" w:rsidRDefault="005B7AC7" w:rsidP="005B7AC7">
      <w:r>
        <w:rPr>
          <w:noProof/>
        </w:rPr>
        <w:drawing>
          <wp:inline distT="0" distB="0" distL="0" distR="0" wp14:anchorId="645BF98F" wp14:editId="40895CCA">
            <wp:extent cx="6038850" cy="1043956"/>
            <wp:effectExtent l="0" t="0" r="0" b="381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054926" cy="104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61138" w14:textId="2C810910" w:rsidR="005B7AC7" w:rsidRDefault="005B7AC7" w:rsidP="005B7AC7">
      <w:r>
        <w:rPr>
          <w:noProof/>
        </w:rPr>
        <w:drawing>
          <wp:inline distT="0" distB="0" distL="0" distR="0" wp14:anchorId="78B82EC3" wp14:editId="051D9B10">
            <wp:extent cx="6400800" cy="7239000"/>
            <wp:effectExtent l="0" t="0" r="0" b="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402704" cy="7241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56EEB" w14:textId="5CA0D307" w:rsidR="005B7AC7" w:rsidRDefault="005B7AC7" w:rsidP="005B7AC7"/>
    <w:p w14:paraId="20CC9CBF" w14:textId="6C3D175C" w:rsidR="005B7AC7" w:rsidRDefault="005B7AC7" w:rsidP="005B7AC7">
      <w:r>
        <w:rPr>
          <w:noProof/>
        </w:rPr>
        <w:drawing>
          <wp:inline distT="0" distB="0" distL="0" distR="0" wp14:anchorId="7EB622E6" wp14:editId="2C65C2C6">
            <wp:extent cx="5650865" cy="902123"/>
            <wp:effectExtent l="0" t="0" r="0" b="0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663079" cy="904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1B468" w14:textId="59DCAED7" w:rsidR="005B7AC7" w:rsidRDefault="005B7AC7" w:rsidP="005B7AC7"/>
    <w:p w14:paraId="7EFDEE3F" w14:textId="368DEAD1" w:rsidR="005B7AC7" w:rsidRPr="005B7AC7" w:rsidRDefault="005B7AC7" w:rsidP="005B7AC7">
      <w:r>
        <w:rPr>
          <w:noProof/>
        </w:rPr>
        <w:drawing>
          <wp:inline distT="0" distB="0" distL="0" distR="0" wp14:anchorId="7D7618C8" wp14:editId="2B10C833">
            <wp:extent cx="6479540" cy="6057900"/>
            <wp:effectExtent l="0" t="0" r="0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B16B6" w14:textId="031A9264" w:rsidR="0004276D" w:rsidRDefault="005B7AC7" w:rsidP="0004276D">
      <w:pPr>
        <w:spacing w:line="360" w:lineRule="auto"/>
      </w:pPr>
      <w:r>
        <w:rPr>
          <w:noProof/>
        </w:rPr>
        <w:drawing>
          <wp:inline distT="0" distB="0" distL="0" distR="0" wp14:anchorId="43AE3BEA" wp14:editId="088F78D1">
            <wp:extent cx="6479540" cy="3035300"/>
            <wp:effectExtent l="0" t="0" r="0" b="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3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EBD1A" w14:textId="1BDA0DD8" w:rsidR="005B7AC7" w:rsidRDefault="005B7AC7" w:rsidP="0004276D">
      <w:pPr>
        <w:spacing w:line="360" w:lineRule="auto"/>
      </w:pPr>
    </w:p>
    <w:p w14:paraId="1751E28D" w14:textId="06E21291" w:rsidR="005B7AC7" w:rsidRDefault="005B7AC7" w:rsidP="0004276D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4F7CF8BF" wp14:editId="41DAEDD0">
            <wp:extent cx="6479540" cy="8876665"/>
            <wp:effectExtent l="0" t="0" r="0" b="635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7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EFB86" w14:textId="6CEA7337" w:rsidR="005B7AC7" w:rsidRDefault="005B7AC7" w:rsidP="0004276D">
      <w:pPr>
        <w:spacing w:line="360" w:lineRule="auto"/>
      </w:pPr>
    </w:p>
    <w:p w14:paraId="7952F7C4" w14:textId="3C3CD92B" w:rsidR="005B7AC7" w:rsidRDefault="005B7AC7" w:rsidP="0004276D">
      <w:pPr>
        <w:spacing w:line="360" w:lineRule="auto"/>
      </w:pPr>
    </w:p>
    <w:p w14:paraId="0F234718" w14:textId="77777777" w:rsidR="00F927FB" w:rsidRDefault="00F927FB" w:rsidP="00F927FB">
      <w:pPr>
        <w:pStyle w:val="Ttulo1"/>
        <w:rPr>
          <w:b/>
          <w:bCs/>
        </w:rPr>
      </w:pPr>
      <w:bookmarkStart w:id="10" w:name="_Toc70922664"/>
      <w:r w:rsidRPr="002901B3">
        <w:rPr>
          <w:b/>
          <w:bCs/>
        </w:rPr>
        <w:lastRenderedPageBreak/>
        <w:t xml:space="preserve">MATEMÁTICA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10"/>
    </w:p>
    <w:p w14:paraId="576B2AAD" w14:textId="44D11BE2" w:rsidR="0018663F" w:rsidRDefault="00414287" w:rsidP="0004276D">
      <w:r>
        <w:rPr>
          <w:noProof/>
        </w:rPr>
        <w:drawing>
          <wp:inline distT="0" distB="0" distL="0" distR="0" wp14:anchorId="25BCAF95" wp14:editId="33970CC1">
            <wp:extent cx="6479540" cy="3563620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6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789CA" w14:textId="0A113201" w:rsidR="00414287" w:rsidRDefault="00414287" w:rsidP="0004276D">
      <w:r>
        <w:rPr>
          <w:noProof/>
        </w:rPr>
        <w:drawing>
          <wp:inline distT="0" distB="0" distL="0" distR="0" wp14:anchorId="50869857" wp14:editId="464CC43D">
            <wp:extent cx="6479540" cy="4831715"/>
            <wp:effectExtent l="0" t="0" r="0" b="6985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3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7FBAC" w14:textId="4BFF3F01" w:rsidR="00414287" w:rsidRDefault="00414287" w:rsidP="0004276D"/>
    <w:p w14:paraId="1A20EA40" w14:textId="7BC74767" w:rsidR="00414287" w:rsidRDefault="00414287" w:rsidP="0004276D"/>
    <w:p w14:paraId="270B366D" w14:textId="7433BEBF" w:rsidR="00414287" w:rsidRDefault="00414287" w:rsidP="0004276D"/>
    <w:p w14:paraId="0029ACB6" w14:textId="59D37764" w:rsidR="00414287" w:rsidRDefault="00414287" w:rsidP="0004276D"/>
    <w:p w14:paraId="209816CA" w14:textId="05AF14FC" w:rsidR="00414287" w:rsidRDefault="00414287" w:rsidP="0004276D"/>
    <w:p w14:paraId="28C4B39B" w14:textId="6AFEE4B0" w:rsidR="00414287" w:rsidRDefault="00414287" w:rsidP="0004276D">
      <w:r>
        <w:rPr>
          <w:noProof/>
        </w:rPr>
        <w:lastRenderedPageBreak/>
        <w:drawing>
          <wp:inline distT="0" distB="0" distL="0" distR="0" wp14:anchorId="06301E10" wp14:editId="4579C171">
            <wp:extent cx="6479540" cy="3822700"/>
            <wp:effectExtent l="0" t="0" r="0" b="635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82F92" w14:textId="181288DB" w:rsidR="00414287" w:rsidRDefault="00414287" w:rsidP="0004276D">
      <w:r>
        <w:rPr>
          <w:noProof/>
        </w:rPr>
        <w:drawing>
          <wp:inline distT="0" distB="0" distL="0" distR="0" wp14:anchorId="2188A6D4" wp14:editId="007B5FB0">
            <wp:extent cx="6479540" cy="3877310"/>
            <wp:effectExtent l="0" t="0" r="0" b="889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7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8E997" w14:textId="7D094621" w:rsidR="00414287" w:rsidRDefault="00414287" w:rsidP="0004276D"/>
    <w:p w14:paraId="67D454B9" w14:textId="57C33D69" w:rsidR="00414287" w:rsidRDefault="00414287" w:rsidP="0004276D"/>
    <w:p w14:paraId="7817B6D0" w14:textId="40CD4951" w:rsidR="00414287" w:rsidRDefault="00414287" w:rsidP="0004276D"/>
    <w:p w14:paraId="1E8276BA" w14:textId="0E11904B" w:rsidR="00414287" w:rsidRDefault="00414287" w:rsidP="0004276D"/>
    <w:p w14:paraId="52D9551A" w14:textId="76A2A7B3" w:rsidR="00414287" w:rsidRDefault="00414287" w:rsidP="0004276D"/>
    <w:p w14:paraId="59087563" w14:textId="348C3E71" w:rsidR="00414287" w:rsidRDefault="00414287" w:rsidP="0004276D"/>
    <w:p w14:paraId="034448F9" w14:textId="6DB03CB7" w:rsidR="00414287" w:rsidRDefault="00414287" w:rsidP="0004276D"/>
    <w:p w14:paraId="1D162488" w14:textId="75843D1C" w:rsidR="00414287" w:rsidRDefault="00414287" w:rsidP="0004276D"/>
    <w:p w14:paraId="6D2954DA" w14:textId="65A92ECC" w:rsidR="00414287" w:rsidRDefault="00414287" w:rsidP="0004276D"/>
    <w:p w14:paraId="26752ED7" w14:textId="7892A2B4" w:rsidR="00414287" w:rsidRDefault="00414287" w:rsidP="0004276D"/>
    <w:p w14:paraId="2C78C0DD" w14:textId="2F8BA04C" w:rsidR="00414287" w:rsidRDefault="00414287" w:rsidP="0004276D"/>
    <w:p w14:paraId="1A915E6D" w14:textId="5438E894" w:rsidR="00414287" w:rsidRDefault="00414287" w:rsidP="0004276D">
      <w:r>
        <w:rPr>
          <w:noProof/>
        </w:rPr>
        <w:drawing>
          <wp:inline distT="0" distB="0" distL="0" distR="0" wp14:anchorId="768B8F07" wp14:editId="46916E15">
            <wp:extent cx="6479540" cy="4676140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7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F6483" w14:textId="3CC627C8" w:rsidR="00414287" w:rsidRDefault="00414287" w:rsidP="0004276D">
      <w:r>
        <w:rPr>
          <w:noProof/>
        </w:rPr>
        <w:drawing>
          <wp:inline distT="0" distB="0" distL="0" distR="0" wp14:anchorId="03238A7E" wp14:editId="6EEAB246">
            <wp:extent cx="6479540" cy="1897380"/>
            <wp:effectExtent l="0" t="0" r="0" b="762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10358" w14:textId="4F75DB08" w:rsidR="00414287" w:rsidRDefault="00414287" w:rsidP="0004276D"/>
    <w:p w14:paraId="7760B452" w14:textId="53F295A4" w:rsidR="00414287" w:rsidRDefault="00414287" w:rsidP="0004276D"/>
    <w:p w14:paraId="1C638521" w14:textId="30F70095" w:rsidR="00414287" w:rsidRDefault="00414287" w:rsidP="0004276D"/>
    <w:p w14:paraId="0EDE1372" w14:textId="789CC28B" w:rsidR="00414287" w:rsidRDefault="00414287" w:rsidP="0004276D"/>
    <w:p w14:paraId="30E04F4D" w14:textId="284EF9BE" w:rsidR="00414287" w:rsidRDefault="00414287" w:rsidP="0004276D"/>
    <w:p w14:paraId="78CFAD69" w14:textId="523C889C" w:rsidR="00414287" w:rsidRDefault="00414287" w:rsidP="0004276D"/>
    <w:p w14:paraId="77519F10" w14:textId="11501337" w:rsidR="00414287" w:rsidRDefault="00414287" w:rsidP="0004276D"/>
    <w:p w14:paraId="47FDD5C2" w14:textId="6FFE56D4" w:rsidR="00414287" w:rsidRDefault="00414287" w:rsidP="0004276D"/>
    <w:p w14:paraId="0B55FDAD" w14:textId="7CF196A8" w:rsidR="00414287" w:rsidRDefault="00414287" w:rsidP="0004276D"/>
    <w:p w14:paraId="5B2DAFCE" w14:textId="02BE4695" w:rsidR="00414287" w:rsidRDefault="00414287" w:rsidP="0004276D"/>
    <w:p w14:paraId="58A68650" w14:textId="077B9026" w:rsidR="00414287" w:rsidRDefault="00414287" w:rsidP="0004276D"/>
    <w:p w14:paraId="2A55A732" w14:textId="32FBF524" w:rsidR="00414287" w:rsidRDefault="00414287" w:rsidP="0004276D"/>
    <w:p w14:paraId="06F846F7" w14:textId="7DC71FE2" w:rsidR="00414287" w:rsidRDefault="00414287" w:rsidP="0004276D"/>
    <w:p w14:paraId="5B1F1D1B" w14:textId="53AC8653" w:rsidR="00414287" w:rsidRDefault="00414287" w:rsidP="0004276D"/>
    <w:p w14:paraId="1CA9FF1D" w14:textId="77777777" w:rsidR="00414287" w:rsidRDefault="00414287" w:rsidP="0004276D"/>
    <w:p w14:paraId="45510936" w14:textId="77777777" w:rsidR="0018663F" w:rsidRDefault="0018663F" w:rsidP="0004276D"/>
    <w:p w14:paraId="051B344D" w14:textId="77777777" w:rsidR="00F927FB" w:rsidRDefault="00F927FB" w:rsidP="00F927FB">
      <w:pPr>
        <w:pStyle w:val="Ttulo1"/>
        <w:rPr>
          <w:b/>
          <w:bCs/>
        </w:rPr>
      </w:pPr>
      <w:bookmarkStart w:id="11" w:name="_Toc70922665"/>
      <w:r w:rsidRPr="002901B3">
        <w:rPr>
          <w:b/>
          <w:bCs/>
        </w:rPr>
        <w:lastRenderedPageBreak/>
        <w:t xml:space="preserve">MATEMÁTICA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11"/>
    </w:p>
    <w:p w14:paraId="7FB21874" w14:textId="77777777" w:rsidR="006B34FA" w:rsidRDefault="006B34FA" w:rsidP="0076501D"/>
    <w:p w14:paraId="6E6119F7" w14:textId="210D13F6" w:rsidR="006B34FA" w:rsidRDefault="00414287" w:rsidP="0076501D">
      <w:r>
        <w:rPr>
          <w:noProof/>
        </w:rPr>
        <w:drawing>
          <wp:inline distT="0" distB="0" distL="0" distR="0" wp14:anchorId="1B58FCBD" wp14:editId="0D4EBF49">
            <wp:extent cx="6479540" cy="2119630"/>
            <wp:effectExtent l="0" t="0" r="0" b="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11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37FF0" w14:textId="1BD928B8" w:rsidR="00414287" w:rsidRDefault="00414287" w:rsidP="0076501D"/>
    <w:p w14:paraId="74FBE9E4" w14:textId="1B4D80C4" w:rsidR="00414287" w:rsidRDefault="00414287" w:rsidP="0076501D">
      <w:r>
        <w:rPr>
          <w:noProof/>
        </w:rPr>
        <w:drawing>
          <wp:inline distT="0" distB="0" distL="0" distR="0" wp14:anchorId="6879886E" wp14:editId="093397A6">
            <wp:extent cx="6479540" cy="4451350"/>
            <wp:effectExtent l="0" t="0" r="0" b="635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5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1A14B" w14:textId="75351DB4" w:rsidR="00414287" w:rsidRDefault="00414287" w:rsidP="0076501D"/>
    <w:p w14:paraId="11C17EDA" w14:textId="2B351F4D" w:rsidR="00414287" w:rsidRDefault="00414287" w:rsidP="0076501D">
      <w:r>
        <w:rPr>
          <w:noProof/>
        </w:rPr>
        <w:drawing>
          <wp:inline distT="0" distB="0" distL="0" distR="0" wp14:anchorId="2FFE9534" wp14:editId="313DEE56">
            <wp:extent cx="6479540" cy="2064385"/>
            <wp:effectExtent l="0" t="0" r="0" b="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E1471" w14:textId="77777777" w:rsidR="006B34FA" w:rsidRDefault="006B34FA" w:rsidP="0076501D"/>
    <w:p w14:paraId="68D2E254" w14:textId="77777777" w:rsidR="006B34FA" w:rsidRDefault="006B34FA" w:rsidP="0076501D"/>
    <w:p w14:paraId="7D41A1F4" w14:textId="6E617520" w:rsidR="006B34FA" w:rsidRDefault="00414287" w:rsidP="0076501D">
      <w:r>
        <w:rPr>
          <w:noProof/>
        </w:rPr>
        <w:drawing>
          <wp:inline distT="0" distB="0" distL="0" distR="0" wp14:anchorId="5F7777E8" wp14:editId="3E8E2656">
            <wp:extent cx="6479540" cy="2008505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0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73C32" w14:textId="7B2D0F78" w:rsidR="00414287" w:rsidRDefault="00414287" w:rsidP="0076501D"/>
    <w:p w14:paraId="0AB76F79" w14:textId="2C0A072C" w:rsidR="00414287" w:rsidRDefault="00414287" w:rsidP="0076501D">
      <w:r>
        <w:rPr>
          <w:noProof/>
        </w:rPr>
        <w:drawing>
          <wp:inline distT="0" distB="0" distL="0" distR="0" wp14:anchorId="47EC56B1" wp14:editId="35417A9F">
            <wp:extent cx="6479540" cy="5734685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3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1DB8F" w14:textId="5F572B20" w:rsidR="00414287" w:rsidRDefault="00414287" w:rsidP="0076501D"/>
    <w:p w14:paraId="2E1E662F" w14:textId="307B852C" w:rsidR="00414287" w:rsidRDefault="00414287" w:rsidP="0076501D"/>
    <w:p w14:paraId="0DB0A8E7" w14:textId="359A7B91" w:rsidR="00414287" w:rsidRDefault="00414287" w:rsidP="0076501D"/>
    <w:p w14:paraId="02832C4B" w14:textId="46DFA553" w:rsidR="00414287" w:rsidRDefault="00414287" w:rsidP="0076501D"/>
    <w:p w14:paraId="0CD63560" w14:textId="0471535C" w:rsidR="00414287" w:rsidRDefault="00414287" w:rsidP="0076501D"/>
    <w:p w14:paraId="0A979165" w14:textId="331FBD29" w:rsidR="00414287" w:rsidRDefault="00414287" w:rsidP="0076501D"/>
    <w:p w14:paraId="63A89B25" w14:textId="7162C034" w:rsidR="00414287" w:rsidRDefault="00414287" w:rsidP="0076501D"/>
    <w:p w14:paraId="74748D30" w14:textId="3888C282" w:rsidR="00414287" w:rsidRDefault="00414287" w:rsidP="0076501D"/>
    <w:p w14:paraId="719ACDB7" w14:textId="40EBCD05" w:rsidR="00414287" w:rsidRDefault="006F2924" w:rsidP="0076501D">
      <w:r>
        <w:rPr>
          <w:noProof/>
        </w:rPr>
        <w:lastRenderedPageBreak/>
        <w:drawing>
          <wp:inline distT="0" distB="0" distL="0" distR="0" wp14:anchorId="4C2E7D76" wp14:editId="6D0B2DA6">
            <wp:extent cx="6479540" cy="2838450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51727" w14:textId="48D4A51F" w:rsidR="006F2924" w:rsidRDefault="006F2924" w:rsidP="0076501D"/>
    <w:p w14:paraId="20CF7BDE" w14:textId="6FD47D0C" w:rsidR="006F2924" w:rsidRDefault="006F2924" w:rsidP="0076501D">
      <w:r>
        <w:rPr>
          <w:noProof/>
        </w:rPr>
        <w:drawing>
          <wp:inline distT="0" distB="0" distL="0" distR="0" wp14:anchorId="71AE041A" wp14:editId="6DF87605">
            <wp:extent cx="6479540" cy="862330"/>
            <wp:effectExtent l="0" t="0" r="0" b="0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E3077" w14:textId="4FCE145F" w:rsidR="006F2924" w:rsidRDefault="006F2924" w:rsidP="0076501D"/>
    <w:p w14:paraId="2FF05D0D" w14:textId="7155BE4F" w:rsidR="006F2924" w:rsidRDefault="006F2924" w:rsidP="0076501D">
      <w:r>
        <w:rPr>
          <w:noProof/>
        </w:rPr>
        <w:drawing>
          <wp:inline distT="0" distB="0" distL="0" distR="0" wp14:anchorId="7C035FC7" wp14:editId="4987946C">
            <wp:extent cx="6479540" cy="4080510"/>
            <wp:effectExtent l="0" t="0" r="0" b="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8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2DD0E" w14:textId="50A2D37D" w:rsidR="006F2924" w:rsidRDefault="006F2924" w:rsidP="0076501D"/>
    <w:p w14:paraId="11984625" w14:textId="7951C39D" w:rsidR="006F2924" w:rsidRDefault="006F2924" w:rsidP="0076501D"/>
    <w:p w14:paraId="50CA4BA8" w14:textId="4860728C" w:rsidR="006F2924" w:rsidRDefault="006F2924" w:rsidP="0076501D"/>
    <w:p w14:paraId="371735EF" w14:textId="2245A560" w:rsidR="006F2924" w:rsidRDefault="006F2924" w:rsidP="0076501D"/>
    <w:p w14:paraId="64E615A9" w14:textId="41878716" w:rsidR="006F2924" w:rsidRDefault="006F2924" w:rsidP="0076501D"/>
    <w:p w14:paraId="075634A8" w14:textId="34C5921A" w:rsidR="006F2924" w:rsidRDefault="006F2924" w:rsidP="0076501D"/>
    <w:p w14:paraId="1A82C76A" w14:textId="08B35CF6" w:rsidR="006F2924" w:rsidRDefault="006F2924" w:rsidP="0076501D"/>
    <w:p w14:paraId="6401FA12" w14:textId="63C05451" w:rsidR="006F2924" w:rsidRDefault="006F2924" w:rsidP="0076501D"/>
    <w:p w14:paraId="646F8263" w14:textId="55DC94F8" w:rsidR="006F2924" w:rsidRDefault="006F2924" w:rsidP="0076501D"/>
    <w:p w14:paraId="0A4BD1C1" w14:textId="23462F33" w:rsidR="006F2924" w:rsidRDefault="006F2924" w:rsidP="0076501D">
      <w:r>
        <w:rPr>
          <w:noProof/>
        </w:rPr>
        <w:drawing>
          <wp:inline distT="0" distB="0" distL="0" distR="0" wp14:anchorId="46FCCA20" wp14:editId="3EA6E258">
            <wp:extent cx="6479540" cy="1903095"/>
            <wp:effectExtent l="0" t="0" r="0" b="1905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0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D7A36" w14:textId="4E3DB54B" w:rsidR="006F2924" w:rsidRDefault="006F2924" w:rsidP="0076501D">
      <w:r>
        <w:rPr>
          <w:noProof/>
        </w:rPr>
        <w:drawing>
          <wp:inline distT="0" distB="0" distL="0" distR="0" wp14:anchorId="3060EFB0" wp14:editId="5EC78155">
            <wp:extent cx="6479540" cy="7286625"/>
            <wp:effectExtent l="0" t="0" r="0" b="9525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F0DFE" w14:textId="77777777" w:rsidR="006E38A9" w:rsidRDefault="006E38A9" w:rsidP="002901B3">
      <w:pPr>
        <w:pStyle w:val="Ttulo1"/>
        <w:rPr>
          <w:b/>
          <w:bCs/>
        </w:rPr>
      </w:pPr>
      <w:bookmarkStart w:id="12" w:name="_Toc70922666"/>
      <w:r w:rsidRPr="002901B3">
        <w:rPr>
          <w:b/>
          <w:bCs/>
        </w:rPr>
        <w:lastRenderedPageBreak/>
        <w:t>CIÊNCIA</w:t>
      </w:r>
      <w:r w:rsidR="0075467E" w:rsidRPr="002901B3">
        <w:rPr>
          <w:b/>
          <w:bCs/>
        </w:rPr>
        <w:t>S</w:t>
      </w:r>
      <w:r w:rsidRPr="002901B3">
        <w:rPr>
          <w:b/>
          <w:bCs/>
        </w:rPr>
        <w:t xml:space="preserve"> 1ª SEMANA</w:t>
      </w:r>
      <w:bookmarkEnd w:id="12"/>
    </w:p>
    <w:p w14:paraId="42F8A8F5" w14:textId="77777777" w:rsidR="006B34FA" w:rsidRDefault="006B34FA" w:rsidP="006B34FA"/>
    <w:p w14:paraId="5876971E" w14:textId="023214C8" w:rsidR="008F5C8C" w:rsidRDefault="00542425" w:rsidP="006B34FA">
      <w:r>
        <w:rPr>
          <w:noProof/>
        </w:rPr>
        <w:drawing>
          <wp:inline distT="0" distB="0" distL="0" distR="0" wp14:anchorId="7547FDEE" wp14:editId="5E52FC02">
            <wp:extent cx="6029325" cy="1183068"/>
            <wp:effectExtent l="0" t="0" r="0" b="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039987" cy="118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3FA8C" w14:textId="3AD63602" w:rsidR="00542425" w:rsidRDefault="00542425" w:rsidP="006B34FA">
      <w:r>
        <w:rPr>
          <w:noProof/>
        </w:rPr>
        <w:drawing>
          <wp:inline distT="0" distB="0" distL="0" distR="0" wp14:anchorId="46CEDBE7" wp14:editId="0DD250AC">
            <wp:extent cx="6143625" cy="3200400"/>
            <wp:effectExtent l="0" t="0" r="9525" b="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143625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2B6DB" w14:textId="6E375906" w:rsidR="00542425" w:rsidRDefault="00542425" w:rsidP="006B34FA">
      <w:r>
        <w:rPr>
          <w:noProof/>
        </w:rPr>
        <w:drawing>
          <wp:inline distT="0" distB="0" distL="0" distR="0" wp14:anchorId="3C52D3EF" wp14:editId="411C1AA7">
            <wp:extent cx="6479540" cy="4686300"/>
            <wp:effectExtent l="0" t="0" r="0" b="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8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F2BA5" w14:textId="4ADD7D38" w:rsidR="00542425" w:rsidRDefault="00542425" w:rsidP="006B34FA">
      <w:r>
        <w:rPr>
          <w:noProof/>
        </w:rPr>
        <w:lastRenderedPageBreak/>
        <w:drawing>
          <wp:inline distT="0" distB="0" distL="0" distR="0" wp14:anchorId="50E6BAC1" wp14:editId="692851F8">
            <wp:extent cx="6479540" cy="6009640"/>
            <wp:effectExtent l="0" t="0" r="0" b="0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00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9BD4A" w14:textId="1E41E2ED" w:rsidR="00542425" w:rsidRDefault="00542425" w:rsidP="006B34FA"/>
    <w:p w14:paraId="60AB58EA" w14:textId="287EF967" w:rsidR="00542425" w:rsidRDefault="00542425" w:rsidP="006B34FA"/>
    <w:p w14:paraId="2A32A994" w14:textId="74A05F57" w:rsidR="00542425" w:rsidRDefault="00542425" w:rsidP="006B34FA"/>
    <w:p w14:paraId="47767EDF" w14:textId="27EE0B01" w:rsidR="00542425" w:rsidRDefault="00542425" w:rsidP="006B34FA"/>
    <w:p w14:paraId="7228DE9B" w14:textId="24F0D7D2" w:rsidR="00542425" w:rsidRDefault="00542425" w:rsidP="006B34FA"/>
    <w:p w14:paraId="46946257" w14:textId="458D6F48" w:rsidR="00542425" w:rsidRDefault="00542425" w:rsidP="006B34FA"/>
    <w:p w14:paraId="5DF30887" w14:textId="4F9B080C" w:rsidR="00542425" w:rsidRDefault="00542425" w:rsidP="006B34FA"/>
    <w:p w14:paraId="09908882" w14:textId="08D19608" w:rsidR="00542425" w:rsidRDefault="00542425" w:rsidP="006B34FA"/>
    <w:p w14:paraId="6B756A39" w14:textId="12790B30" w:rsidR="00542425" w:rsidRDefault="00542425" w:rsidP="006B34FA"/>
    <w:p w14:paraId="48AEFB4A" w14:textId="7BEB3154" w:rsidR="00542425" w:rsidRDefault="00542425" w:rsidP="006B34FA"/>
    <w:p w14:paraId="08D04F7E" w14:textId="3A863E82" w:rsidR="00542425" w:rsidRDefault="00542425" w:rsidP="006B34FA"/>
    <w:p w14:paraId="4B18E1BC" w14:textId="1498C157" w:rsidR="00542425" w:rsidRDefault="00542425" w:rsidP="006B34FA"/>
    <w:p w14:paraId="433DEA7E" w14:textId="3959ACFB" w:rsidR="00542425" w:rsidRDefault="00542425" w:rsidP="006B34FA"/>
    <w:p w14:paraId="404DDE6B" w14:textId="77777777" w:rsidR="00542425" w:rsidRDefault="00542425" w:rsidP="006B34FA"/>
    <w:p w14:paraId="58904B1D" w14:textId="77777777" w:rsidR="008F5C8C" w:rsidRDefault="008F5C8C" w:rsidP="006B34FA"/>
    <w:p w14:paraId="329E82FC" w14:textId="77777777" w:rsidR="008F5C8C" w:rsidRDefault="008F5C8C" w:rsidP="006B34FA"/>
    <w:p w14:paraId="0613C329" w14:textId="77777777" w:rsidR="008F5C8C" w:rsidRDefault="008F5C8C" w:rsidP="006B34FA"/>
    <w:p w14:paraId="3F32A58E" w14:textId="77777777" w:rsidR="008F5C8C" w:rsidRDefault="008F5C8C" w:rsidP="006B34FA"/>
    <w:p w14:paraId="15061221" w14:textId="77777777" w:rsidR="008F5C8C" w:rsidRDefault="008F5C8C" w:rsidP="006B34FA"/>
    <w:p w14:paraId="24F231CA" w14:textId="77777777" w:rsidR="006E38A9" w:rsidRDefault="0075467E" w:rsidP="002901B3">
      <w:pPr>
        <w:pStyle w:val="Ttulo1"/>
        <w:rPr>
          <w:b/>
          <w:bCs/>
        </w:rPr>
      </w:pPr>
      <w:bookmarkStart w:id="13" w:name="_Toc70922667"/>
      <w:r w:rsidRPr="002901B3">
        <w:rPr>
          <w:b/>
          <w:bCs/>
        </w:rPr>
        <w:lastRenderedPageBreak/>
        <w:t xml:space="preserve">CIÊNCIAS </w:t>
      </w:r>
      <w:r w:rsidR="006E38A9" w:rsidRPr="002901B3">
        <w:rPr>
          <w:b/>
          <w:bCs/>
        </w:rPr>
        <w:t>2ª SEMANA</w:t>
      </w:r>
      <w:bookmarkEnd w:id="13"/>
    </w:p>
    <w:p w14:paraId="7A6CD5E4" w14:textId="6C56AE6E" w:rsidR="008F5C8C" w:rsidRDefault="00542425" w:rsidP="008F5C8C">
      <w:r>
        <w:rPr>
          <w:noProof/>
        </w:rPr>
        <w:drawing>
          <wp:inline distT="0" distB="0" distL="0" distR="0" wp14:anchorId="33B20D9C" wp14:editId="5B51CDF2">
            <wp:extent cx="6479540" cy="4889500"/>
            <wp:effectExtent l="0" t="0" r="0" b="635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8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E92EB" w14:textId="430207F3" w:rsidR="00542425" w:rsidRDefault="00542425" w:rsidP="008F5C8C">
      <w:r>
        <w:rPr>
          <w:noProof/>
        </w:rPr>
        <w:drawing>
          <wp:inline distT="0" distB="0" distL="0" distR="0" wp14:anchorId="4843797A" wp14:editId="2CD002A4">
            <wp:extent cx="6479540" cy="1917065"/>
            <wp:effectExtent l="0" t="0" r="0" b="6985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1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7BBDC" w14:textId="2941426F" w:rsidR="00542425" w:rsidRDefault="00542425" w:rsidP="008F5C8C"/>
    <w:p w14:paraId="479E70C5" w14:textId="59393474" w:rsidR="00542425" w:rsidRDefault="00542425" w:rsidP="008F5C8C">
      <w:r>
        <w:rPr>
          <w:noProof/>
        </w:rPr>
        <w:drawing>
          <wp:inline distT="0" distB="0" distL="0" distR="0" wp14:anchorId="3AC44C53" wp14:editId="392EF351">
            <wp:extent cx="6479540" cy="2117090"/>
            <wp:effectExtent l="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11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E31AB" w14:textId="06E30F06" w:rsidR="00542425" w:rsidRDefault="00542425" w:rsidP="008F5C8C"/>
    <w:p w14:paraId="4FC41D7A" w14:textId="70AD845B" w:rsidR="00542425" w:rsidRDefault="00542425" w:rsidP="008F5C8C">
      <w:r>
        <w:rPr>
          <w:noProof/>
        </w:rPr>
        <w:lastRenderedPageBreak/>
        <w:drawing>
          <wp:inline distT="0" distB="0" distL="0" distR="0" wp14:anchorId="27683ACE" wp14:editId="21202123">
            <wp:extent cx="6479540" cy="4695825"/>
            <wp:effectExtent l="0" t="0" r="0" b="9525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9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B77B7" w14:textId="7E846681" w:rsidR="00D948BE" w:rsidRDefault="00D948BE" w:rsidP="008F5C8C">
      <w:r>
        <w:rPr>
          <w:noProof/>
        </w:rPr>
        <w:drawing>
          <wp:inline distT="0" distB="0" distL="0" distR="0" wp14:anchorId="16140026" wp14:editId="15412064">
            <wp:extent cx="6479540" cy="2407920"/>
            <wp:effectExtent l="0" t="0" r="0" b="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D5C53" w14:textId="68CE9F92" w:rsidR="00D948BE" w:rsidRDefault="00D948BE" w:rsidP="008F5C8C"/>
    <w:p w14:paraId="59CC9089" w14:textId="17D1B236" w:rsidR="00D948BE" w:rsidRDefault="00D948BE" w:rsidP="008F5C8C"/>
    <w:p w14:paraId="62AE7E4F" w14:textId="77777777" w:rsidR="00D948BE" w:rsidRDefault="00D948BE" w:rsidP="008F5C8C"/>
    <w:p w14:paraId="3C567EEB" w14:textId="77777777" w:rsidR="008F5C8C" w:rsidRDefault="008F5C8C" w:rsidP="008F5C8C"/>
    <w:p w14:paraId="5D4FD735" w14:textId="77777777" w:rsidR="008F5C8C" w:rsidRDefault="008F5C8C" w:rsidP="008F5C8C"/>
    <w:p w14:paraId="5B00044A" w14:textId="77777777" w:rsidR="008F5C8C" w:rsidRDefault="008F5C8C" w:rsidP="008F5C8C"/>
    <w:p w14:paraId="2AB16446" w14:textId="77777777" w:rsidR="008F5C8C" w:rsidRDefault="008F5C8C" w:rsidP="008F5C8C"/>
    <w:p w14:paraId="72609FA7" w14:textId="77777777" w:rsidR="003E240E" w:rsidRDefault="003E240E" w:rsidP="008F5C8C"/>
    <w:p w14:paraId="7FD9BBC8" w14:textId="77777777" w:rsidR="003E240E" w:rsidRDefault="003E240E" w:rsidP="008F5C8C"/>
    <w:p w14:paraId="5F05DA12" w14:textId="77777777" w:rsidR="003E240E" w:rsidRDefault="003E240E" w:rsidP="008F5C8C"/>
    <w:p w14:paraId="7E8BCC76" w14:textId="77777777" w:rsidR="003E240E" w:rsidRDefault="003E240E" w:rsidP="008F5C8C"/>
    <w:p w14:paraId="542FC899" w14:textId="77777777" w:rsidR="003E240E" w:rsidRDefault="003E240E" w:rsidP="008F5C8C"/>
    <w:p w14:paraId="482F67A1" w14:textId="77777777" w:rsidR="006E38A9" w:rsidRDefault="0075467E" w:rsidP="002901B3">
      <w:pPr>
        <w:pStyle w:val="Ttulo1"/>
        <w:rPr>
          <w:b/>
          <w:bCs/>
        </w:rPr>
      </w:pPr>
      <w:bookmarkStart w:id="14" w:name="_Toc70922668"/>
      <w:r w:rsidRPr="002901B3">
        <w:rPr>
          <w:b/>
          <w:bCs/>
        </w:rPr>
        <w:lastRenderedPageBreak/>
        <w:t xml:space="preserve">CIÊNCIAS </w:t>
      </w:r>
      <w:r w:rsidR="006E38A9" w:rsidRPr="002901B3">
        <w:rPr>
          <w:b/>
          <w:bCs/>
        </w:rPr>
        <w:t>3ª SEMANA</w:t>
      </w:r>
      <w:bookmarkEnd w:id="14"/>
    </w:p>
    <w:p w14:paraId="5DA7615B" w14:textId="7685AC9E" w:rsidR="003E240E" w:rsidRDefault="00D948BE" w:rsidP="003E240E">
      <w:r>
        <w:rPr>
          <w:noProof/>
        </w:rPr>
        <w:drawing>
          <wp:inline distT="0" distB="0" distL="0" distR="0" wp14:anchorId="6793C485" wp14:editId="03307F06">
            <wp:extent cx="6479540" cy="4627245"/>
            <wp:effectExtent l="0" t="0" r="0" b="1905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2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C2663" w14:textId="6E3A578B" w:rsidR="00D948BE" w:rsidRDefault="00D948BE" w:rsidP="003E240E">
      <w:r>
        <w:rPr>
          <w:noProof/>
        </w:rPr>
        <w:drawing>
          <wp:inline distT="0" distB="0" distL="0" distR="0" wp14:anchorId="78908E05" wp14:editId="206217DE">
            <wp:extent cx="6479540" cy="4162425"/>
            <wp:effectExtent l="0" t="0" r="0" b="9525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D5CAB" w14:textId="110432F4" w:rsidR="00D948BE" w:rsidRDefault="00D948BE" w:rsidP="003E240E"/>
    <w:p w14:paraId="69236F50" w14:textId="0F724481" w:rsidR="00D948BE" w:rsidRDefault="00D948BE" w:rsidP="003E240E"/>
    <w:p w14:paraId="2DBAC6AE" w14:textId="7164D56D" w:rsidR="00D948BE" w:rsidRDefault="00D948BE" w:rsidP="003E240E"/>
    <w:p w14:paraId="445CBD18" w14:textId="718CC164" w:rsidR="00D948BE" w:rsidRDefault="00D948BE" w:rsidP="003E240E">
      <w:r>
        <w:rPr>
          <w:noProof/>
        </w:rPr>
        <w:lastRenderedPageBreak/>
        <w:drawing>
          <wp:inline distT="0" distB="0" distL="0" distR="0" wp14:anchorId="7D9BDCE8" wp14:editId="1F9350BA">
            <wp:extent cx="6479540" cy="4532630"/>
            <wp:effectExtent l="0" t="0" r="0" b="1270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3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400A8" w14:textId="1029FFD5" w:rsidR="00D948BE" w:rsidRDefault="00D948BE" w:rsidP="003E240E">
      <w:r>
        <w:rPr>
          <w:noProof/>
        </w:rPr>
        <w:drawing>
          <wp:inline distT="0" distB="0" distL="0" distR="0" wp14:anchorId="36485291" wp14:editId="203DC927">
            <wp:extent cx="6479540" cy="2803525"/>
            <wp:effectExtent l="0" t="0" r="0" b="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0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EC00A" w14:textId="77777777" w:rsidR="003E240E" w:rsidRDefault="003E240E" w:rsidP="003E240E"/>
    <w:p w14:paraId="5D2A339F" w14:textId="77777777" w:rsidR="003E240E" w:rsidRDefault="003E240E" w:rsidP="003E240E"/>
    <w:p w14:paraId="370B3B7F" w14:textId="77777777" w:rsidR="003E240E" w:rsidRDefault="003E240E" w:rsidP="003E240E"/>
    <w:p w14:paraId="44F63DB8" w14:textId="77777777" w:rsidR="003E240E" w:rsidRDefault="003E240E" w:rsidP="003E240E"/>
    <w:p w14:paraId="35AA99BB" w14:textId="77777777" w:rsidR="003E240E" w:rsidRDefault="003E240E" w:rsidP="003E240E"/>
    <w:p w14:paraId="6CD86543" w14:textId="77777777" w:rsidR="003E240E" w:rsidRDefault="003E240E" w:rsidP="003E240E"/>
    <w:p w14:paraId="44B19C5F" w14:textId="77777777" w:rsidR="003E240E" w:rsidRDefault="003E240E" w:rsidP="003E240E"/>
    <w:p w14:paraId="6CC8CB0A" w14:textId="77777777" w:rsidR="003E240E" w:rsidRDefault="003E240E" w:rsidP="003E240E"/>
    <w:p w14:paraId="6E22395D" w14:textId="77777777" w:rsidR="003E240E" w:rsidRDefault="003E240E" w:rsidP="003E240E"/>
    <w:p w14:paraId="31FF9302" w14:textId="77777777" w:rsidR="003E240E" w:rsidRDefault="003E240E" w:rsidP="003E240E"/>
    <w:p w14:paraId="34B76EB2" w14:textId="77777777" w:rsidR="003E240E" w:rsidRDefault="003E240E" w:rsidP="003E240E"/>
    <w:p w14:paraId="7C1E7AA0" w14:textId="77777777" w:rsidR="003E240E" w:rsidRDefault="003E240E" w:rsidP="003E240E"/>
    <w:p w14:paraId="385355C5" w14:textId="77777777" w:rsidR="003E240E" w:rsidRDefault="003E240E" w:rsidP="003E240E"/>
    <w:p w14:paraId="6C42E6B3" w14:textId="7D5AAB17" w:rsidR="006E38A9" w:rsidRDefault="0075467E" w:rsidP="002901B3">
      <w:pPr>
        <w:pStyle w:val="Ttulo1"/>
        <w:rPr>
          <w:b/>
          <w:bCs/>
        </w:rPr>
      </w:pPr>
      <w:bookmarkStart w:id="15" w:name="_Toc70922669"/>
      <w:r w:rsidRPr="002901B3">
        <w:rPr>
          <w:b/>
          <w:bCs/>
        </w:rPr>
        <w:lastRenderedPageBreak/>
        <w:t>CIÊNCIAS</w:t>
      </w:r>
      <w:r w:rsidR="006E38A9" w:rsidRPr="002901B3">
        <w:rPr>
          <w:b/>
          <w:bCs/>
        </w:rPr>
        <w:t xml:space="preserve"> 4ª SEMANA</w:t>
      </w:r>
      <w:bookmarkEnd w:id="15"/>
    </w:p>
    <w:p w14:paraId="1A628DF7" w14:textId="3085A43F" w:rsidR="00D948BE" w:rsidRDefault="00D948BE" w:rsidP="00D948BE">
      <w:r>
        <w:rPr>
          <w:noProof/>
        </w:rPr>
        <w:drawing>
          <wp:inline distT="0" distB="0" distL="0" distR="0" wp14:anchorId="35FFAF0A" wp14:editId="24FD9D3B">
            <wp:extent cx="6479540" cy="5591175"/>
            <wp:effectExtent l="0" t="0" r="0" b="9525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9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AC720" w14:textId="3A17F951" w:rsidR="00D948BE" w:rsidRDefault="00D948BE" w:rsidP="00D948BE"/>
    <w:p w14:paraId="44C46BAC" w14:textId="0CDA5876" w:rsidR="00D948BE" w:rsidRDefault="00D948BE" w:rsidP="00D948BE">
      <w:r>
        <w:rPr>
          <w:noProof/>
        </w:rPr>
        <w:drawing>
          <wp:inline distT="0" distB="0" distL="0" distR="0" wp14:anchorId="5C542F42" wp14:editId="772CCDA6">
            <wp:extent cx="6479540" cy="2631440"/>
            <wp:effectExtent l="0" t="0" r="0" b="0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3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063C9" w14:textId="06A458E9" w:rsidR="00D948BE" w:rsidRDefault="00D948BE" w:rsidP="00D948BE"/>
    <w:p w14:paraId="69F39093" w14:textId="70B53333" w:rsidR="00D948BE" w:rsidRDefault="00D948BE" w:rsidP="00D948BE"/>
    <w:p w14:paraId="727A15B3" w14:textId="78805C66" w:rsidR="00D948BE" w:rsidRDefault="00D948BE" w:rsidP="00D948BE"/>
    <w:p w14:paraId="6F65A2F9" w14:textId="3FB82E2D" w:rsidR="00D948BE" w:rsidRDefault="00D948BE" w:rsidP="00D948BE"/>
    <w:p w14:paraId="17D04BA4" w14:textId="4BC19BA5" w:rsidR="00D948BE" w:rsidRDefault="00D948BE" w:rsidP="00D948BE"/>
    <w:p w14:paraId="5D7CD97D" w14:textId="1080A252" w:rsidR="00D948BE" w:rsidRDefault="00D948BE" w:rsidP="00D948BE">
      <w:r>
        <w:rPr>
          <w:noProof/>
        </w:rPr>
        <w:lastRenderedPageBreak/>
        <w:drawing>
          <wp:inline distT="0" distB="0" distL="0" distR="0" wp14:anchorId="2F1B406B" wp14:editId="1D1A2EC3">
            <wp:extent cx="6479540" cy="5542280"/>
            <wp:effectExtent l="0" t="0" r="0" b="1270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4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FCF19" w14:textId="2DE44F1A" w:rsidR="00D948BE" w:rsidRDefault="00D948BE" w:rsidP="00D948BE">
      <w:r>
        <w:rPr>
          <w:noProof/>
        </w:rPr>
        <w:drawing>
          <wp:inline distT="0" distB="0" distL="0" distR="0" wp14:anchorId="3810E795" wp14:editId="38D1FE66">
            <wp:extent cx="6479540" cy="2753360"/>
            <wp:effectExtent l="0" t="0" r="0" b="8890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5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B7236" w14:textId="37FE2ED3" w:rsidR="00472702" w:rsidRDefault="00472702" w:rsidP="00D948BE"/>
    <w:p w14:paraId="2D5723EE" w14:textId="13CD3531" w:rsidR="00472702" w:rsidRDefault="00472702" w:rsidP="00D948BE"/>
    <w:p w14:paraId="427E4AEE" w14:textId="45638D57" w:rsidR="00472702" w:rsidRDefault="00472702" w:rsidP="00D948BE"/>
    <w:p w14:paraId="17321807" w14:textId="77777777" w:rsidR="00472702" w:rsidRDefault="00472702" w:rsidP="00D948BE"/>
    <w:p w14:paraId="705F6D89" w14:textId="77777777" w:rsidR="00472702" w:rsidRPr="00D948BE" w:rsidRDefault="00472702" w:rsidP="00D948BE"/>
    <w:p w14:paraId="5D995F6E" w14:textId="0351CFD6" w:rsidR="00F927FB" w:rsidRDefault="00F927FB" w:rsidP="00F927FB">
      <w:pPr>
        <w:pStyle w:val="Ttulo1"/>
        <w:rPr>
          <w:b/>
          <w:bCs/>
        </w:rPr>
      </w:pPr>
      <w:bookmarkStart w:id="16" w:name="_Toc70922670"/>
      <w:r w:rsidRPr="002901B3">
        <w:rPr>
          <w:b/>
          <w:bCs/>
        </w:rPr>
        <w:lastRenderedPageBreak/>
        <w:t xml:space="preserve">CIÊNCIAS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16"/>
    </w:p>
    <w:p w14:paraId="749F069A" w14:textId="60A79588" w:rsidR="00472702" w:rsidRDefault="00472702" w:rsidP="00472702">
      <w:r>
        <w:rPr>
          <w:noProof/>
        </w:rPr>
        <w:drawing>
          <wp:inline distT="0" distB="0" distL="0" distR="0" wp14:anchorId="5F3DF1C8" wp14:editId="37555B98">
            <wp:extent cx="6479540" cy="4932680"/>
            <wp:effectExtent l="0" t="0" r="0" b="1270"/>
            <wp:docPr id="94" name="Image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3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06EE8" w14:textId="167AA373" w:rsidR="00472702" w:rsidRDefault="00472702" w:rsidP="00472702">
      <w:r>
        <w:rPr>
          <w:noProof/>
        </w:rPr>
        <w:drawing>
          <wp:inline distT="0" distB="0" distL="0" distR="0" wp14:anchorId="53D87DBA" wp14:editId="76899088">
            <wp:extent cx="6479540" cy="3590925"/>
            <wp:effectExtent l="0" t="0" r="0" b="9525"/>
            <wp:docPr id="95" name="Image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8"/>
                    <a:srcRect b="29622"/>
                    <a:stretch/>
                  </pic:blipFill>
                  <pic:spPr bwMode="auto">
                    <a:xfrm>
                      <a:off x="0" y="0"/>
                      <a:ext cx="6479540" cy="3590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DD37EF" w14:textId="4A37FB4A" w:rsidR="00472702" w:rsidRDefault="00472702" w:rsidP="00472702">
      <w:r>
        <w:rPr>
          <w:noProof/>
        </w:rPr>
        <w:lastRenderedPageBreak/>
        <w:drawing>
          <wp:inline distT="0" distB="0" distL="0" distR="0" wp14:anchorId="600F8E44" wp14:editId="2E42E986">
            <wp:extent cx="6324600" cy="4419600"/>
            <wp:effectExtent l="0" t="0" r="0" b="0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B8C48" w14:textId="66D0A66E" w:rsidR="00472702" w:rsidRDefault="00472702" w:rsidP="00472702">
      <w:r>
        <w:rPr>
          <w:noProof/>
        </w:rPr>
        <w:drawing>
          <wp:inline distT="0" distB="0" distL="0" distR="0" wp14:anchorId="09DB1BFD" wp14:editId="19D6F70E">
            <wp:extent cx="6479540" cy="4124325"/>
            <wp:effectExtent l="0" t="0" r="0" b="9525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0"/>
                    <a:srcRect b="19815"/>
                    <a:stretch/>
                  </pic:blipFill>
                  <pic:spPr bwMode="auto">
                    <a:xfrm>
                      <a:off x="0" y="0"/>
                      <a:ext cx="6479540" cy="4124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8DBBB3" w14:textId="5BFB673B" w:rsidR="00A3717C" w:rsidRDefault="00A3717C" w:rsidP="00472702"/>
    <w:p w14:paraId="56B42C88" w14:textId="287B196E" w:rsidR="00A3717C" w:rsidRDefault="00A3717C" w:rsidP="00472702">
      <w:r w:rsidRPr="00A3717C">
        <w:rPr>
          <w:rFonts w:ascii="Barlow-Regular" w:hAnsi="Barlow-Regular"/>
          <w:color w:val="242021"/>
          <w:sz w:val="28"/>
          <w:szCs w:val="28"/>
        </w:rPr>
        <w:t>a) Os sapos são anfíbios, portanto, não apresentam nenhuma cobertura no corpo</w:t>
      </w:r>
      <w:r w:rsidRPr="00A3717C">
        <w:rPr>
          <w:rFonts w:ascii="Barlow-Regular" w:hAnsi="Barlow-Regular"/>
          <w:color w:val="242021"/>
          <w:sz w:val="28"/>
          <w:szCs w:val="28"/>
        </w:rPr>
        <w:br/>
        <w:t>assim como __________________</w:t>
      </w:r>
      <w:r>
        <w:rPr>
          <w:rFonts w:ascii="Barlow-Regular" w:hAnsi="Barlow-Regular"/>
          <w:color w:val="242021"/>
          <w:sz w:val="28"/>
          <w:szCs w:val="28"/>
        </w:rPr>
        <w:t>______________________________</w:t>
      </w:r>
      <w:r w:rsidRPr="00A3717C">
        <w:rPr>
          <w:rFonts w:ascii="Barlow-Regular" w:hAnsi="Barlow-Regular"/>
          <w:color w:val="242021"/>
          <w:sz w:val="28"/>
          <w:szCs w:val="28"/>
        </w:rPr>
        <w:t>_____________________________</w:t>
      </w:r>
      <w:r w:rsidRPr="00A3717C">
        <w:rPr>
          <w:rFonts w:ascii="Barlow-Regular" w:hAnsi="Barlow-Regular"/>
          <w:color w:val="242021"/>
          <w:sz w:val="28"/>
          <w:szCs w:val="28"/>
        </w:rPr>
        <w:br/>
        <w:t>____________________________________________ e _________</w:t>
      </w:r>
      <w:r>
        <w:rPr>
          <w:rFonts w:ascii="Barlow-Regular" w:hAnsi="Barlow-Regular"/>
          <w:color w:val="242021"/>
          <w:sz w:val="28"/>
          <w:szCs w:val="28"/>
        </w:rPr>
        <w:t>____________________</w:t>
      </w:r>
      <w:r w:rsidRPr="00A3717C">
        <w:rPr>
          <w:rFonts w:ascii="Barlow-Regular" w:hAnsi="Barlow-Regular"/>
          <w:color w:val="242021"/>
          <w:sz w:val="28"/>
          <w:szCs w:val="28"/>
        </w:rPr>
        <w:t>_______________</w:t>
      </w:r>
      <w:r w:rsidRPr="00A3717C">
        <w:rPr>
          <w:rFonts w:ascii="Barlow-Regular" w:hAnsi="Barlow-Regular"/>
          <w:color w:val="242021"/>
          <w:sz w:val="28"/>
          <w:szCs w:val="28"/>
        </w:rPr>
        <w:br/>
        <w:t>___________________________________________________</w:t>
      </w:r>
      <w:r>
        <w:rPr>
          <w:rFonts w:ascii="Barlow-Regular" w:hAnsi="Barlow-Regular"/>
          <w:color w:val="242021"/>
          <w:sz w:val="28"/>
          <w:szCs w:val="28"/>
        </w:rPr>
        <w:t>________________</w:t>
      </w:r>
      <w:r w:rsidRPr="00A3717C">
        <w:rPr>
          <w:rFonts w:ascii="Barlow-Regular" w:hAnsi="Barlow-Regular"/>
          <w:color w:val="242021"/>
          <w:sz w:val="28"/>
          <w:szCs w:val="28"/>
        </w:rPr>
        <w:t>____________.</w:t>
      </w:r>
    </w:p>
    <w:p w14:paraId="5208301C" w14:textId="1F2A74F8" w:rsidR="00A3717C" w:rsidRDefault="00A3717C" w:rsidP="00472702"/>
    <w:p w14:paraId="47578C99" w14:textId="77777777" w:rsidR="00A3717C" w:rsidRDefault="00A3717C" w:rsidP="00472702"/>
    <w:p w14:paraId="61771C39" w14:textId="77777777" w:rsidR="00DB0416" w:rsidRDefault="0095472F" w:rsidP="00A3717C">
      <w:pPr>
        <w:spacing w:line="360" w:lineRule="auto"/>
        <w:rPr>
          <w:rFonts w:cs="Arial"/>
          <w:color w:val="242021"/>
          <w:sz w:val="28"/>
          <w:szCs w:val="28"/>
        </w:rPr>
      </w:pPr>
      <w:r w:rsidRPr="00DB0416">
        <w:rPr>
          <w:rFonts w:cs="Arial"/>
          <w:color w:val="242021"/>
          <w:sz w:val="28"/>
          <w:szCs w:val="28"/>
        </w:rPr>
        <w:t>b) Os baiacus são peixes e, portanto, apresentam o corpo coberto por escamas assim como _________________________________________________</w:t>
      </w:r>
    </w:p>
    <w:p w14:paraId="7CF24E5C" w14:textId="76B511C2" w:rsidR="00DB0416" w:rsidRDefault="0095472F" w:rsidP="00A3717C">
      <w:pPr>
        <w:spacing w:line="360" w:lineRule="auto"/>
        <w:rPr>
          <w:rFonts w:cs="Arial"/>
          <w:color w:val="242021"/>
          <w:sz w:val="28"/>
          <w:szCs w:val="28"/>
        </w:rPr>
      </w:pPr>
      <w:r w:rsidRPr="00DB0416">
        <w:rPr>
          <w:rFonts w:cs="Arial"/>
          <w:color w:val="242021"/>
          <w:sz w:val="28"/>
          <w:szCs w:val="28"/>
        </w:rPr>
        <w:t>_____________________</w:t>
      </w:r>
      <w:r w:rsidR="00DB0416" w:rsidRPr="00DB0416">
        <w:rPr>
          <w:rFonts w:cs="Arial"/>
          <w:color w:val="242021"/>
          <w:sz w:val="28"/>
          <w:szCs w:val="28"/>
        </w:rPr>
        <w:t>_______</w:t>
      </w:r>
      <w:r w:rsidRPr="00DB0416">
        <w:rPr>
          <w:rFonts w:cs="Arial"/>
          <w:color w:val="242021"/>
          <w:sz w:val="28"/>
          <w:szCs w:val="28"/>
        </w:rPr>
        <w:t>___________________________________</w:t>
      </w:r>
    </w:p>
    <w:p w14:paraId="5B771369" w14:textId="1B7746E0" w:rsidR="00DB0416" w:rsidRPr="00DB0416" w:rsidRDefault="0095472F" w:rsidP="00A3717C">
      <w:pPr>
        <w:spacing w:line="360" w:lineRule="auto"/>
        <w:rPr>
          <w:rFonts w:cs="Arial"/>
          <w:color w:val="242021"/>
          <w:sz w:val="28"/>
          <w:szCs w:val="28"/>
        </w:rPr>
      </w:pPr>
      <w:r w:rsidRPr="00DB0416">
        <w:rPr>
          <w:rFonts w:cs="Arial"/>
          <w:color w:val="242021"/>
          <w:sz w:val="28"/>
          <w:szCs w:val="28"/>
        </w:rPr>
        <w:t>____________________________________________________</w:t>
      </w:r>
      <w:r w:rsidR="00DB0416" w:rsidRPr="00DB0416">
        <w:rPr>
          <w:rFonts w:cs="Arial"/>
          <w:color w:val="242021"/>
          <w:sz w:val="28"/>
          <w:szCs w:val="28"/>
        </w:rPr>
        <w:t>_____________</w:t>
      </w:r>
    </w:p>
    <w:p w14:paraId="19D2A71C" w14:textId="77777777" w:rsidR="00DB0416" w:rsidRDefault="0095472F" w:rsidP="00A3717C">
      <w:pPr>
        <w:spacing w:line="360" w:lineRule="auto"/>
        <w:rPr>
          <w:rFonts w:cs="Arial"/>
          <w:color w:val="242021"/>
          <w:sz w:val="28"/>
          <w:szCs w:val="28"/>
        </w:rPr>
      </w:pPr>
      <w:r w:rsidRPr="00DB0416">
        <w:rPr>
          <w:rFonts w:cs="Arial"/>
          <w:color w:val="242021"/>
          <w:sz w:val="28"/>
          <w:szCs w:val="28"/>
        </w:rPr>
        <w:t>e ______________________________________________________________.</w:t>
      </w:r>
      <w:r w:rsidRPr="00DB0416">
        <w:rPr>
          <w:rFonts w:cs="Arial"/>
          <w:color w:val="242021"/>
          <w:sz w:val="28"/>
          <w:szCs w:val="28"/>
        </w:rPr>
        <w:br/>
      </w:r>
    </w:p>
    <w:p w14:paraId="6163EFE8" w14:textId="77777777" w:rsidR="0032636D" w:rsidRDefault="0095472F" w:rsidP="00A3717C">
      <w:pPr>
        <w:spacing w:line="360" w:lineRule="auto"/>
        <w:rPr>
          <w:rFonts w:cs="Arial"/>
          <w:color w:val="242021"/>
          <w:sz w:val="28"/>
          <w:szCs w:val="28"/>
        </w:rPr>
      </w:pPr>
      <w:r w:rsidRPr="00DB0416">
        <w:rPr>
          <w:rFonts w:cs="Arial"/>
          <w:color w:val="242021"/>
          <w:sz w:val="28"/>
          <w:szCs w:val="28"/>
        </w:rPr>
        <w:t>c) As cobras são répteis e, portanto, apresentam o corpo coberto por placas dérmicas assim como</w:t>
      </w:r>
      <w:r w:rsidR="00DB0416" w:rsidRPr="00DB0416">
        <w:rPr>
          <w:rFonts w:cs="Arial"/>
          <w:color w:val="242021"/>
          <w:sz w:val="28"/>
          <w:szCs w:val="28"/>
        </w:rPr>
        <w:t xml:space="preserve"> _______________________________</w:t>
      </w:r>
    </w:p>
    <w:p w14:paraId="152FA860" w14:textId="34423956" w:rsidR="00DB0416" w:rsidRPr="00DB0416" w:rsidRDefault="00DB0416" w:rsidP="00A3717C">
      <w:pPr>
        <w:spacing w:line="360" w:lineRule="auto"/>
        <w:rPr>
          <w:rFonts w:cs="Arial"/>
          <w:color w:val="242021"/>
          <w:sz w:val="28"/>
          <w:szCs w:val="28"/>
        </w:rPr>
      </w:pPr>
      <w:r w:rsidRPr="00DB0416">
        <w:rPr>
          <w:rFonts w:cs="Arial"/>
          <w:color w:val="242021"/>
          <w:sz w:val="28"/>
          <w:szCs w:val="28"/>
        </w:rPr>
        <w:t>______________________________________________________________________________________________________________________</w:t>
      </w:r>
    </w:p>
    <w:p w14:paraId="34B16DA9" w14:textId="77777777" w:rsidR="0032636D" w:rsidRDefault="00DB0416" w:rsidP="00A3717C">
      <w:pPr>
        <w:spacing w:line="360" w:lineRule="auto"/>
        <w:rPr>
          <w:rFonts w:cs="Arial"/>
          <w:color w:val="242021"/>
          <w:sz w:val="28"/>
          <w:szCs w:val="28"/>
        </w:rPr>
      </w:pPr>
      <w:r w:rsidRPr="00DB0416">
        <w:rPr>
          <w:rFonts w:cs="Arial"/>
          <w:color w:val="242021"/>
          <w:sz w:val="28"/>
          <w:szCs w:val="28"/>
        </w:rPr>
        <w:t>e ______________________________________________________________.</w:t>
      </w:r>
    </w:p>
    <w:p w14:paraId="32676703" w14:textId="36D9C9C2" w:rsidR="00DB0416" w:rsidRPr="00DB0416" w:rsidRDefault="0095472F" w:rsidP="00A3717C">
      <w:pPr>
        <w:spacing w:line="360" w:lineRule="auto"/>
        <w:rPr>
          <w:rFonts w:cs="Arial"/>
          <w:color w:val="242021"/>
          <w:sz w:val="28"/>
          <w:szCs w:val="28"/>
        </w:rPr>
      </w:pPr>
      <w:r w:rsidRPr="00DB0416">
        <w:rPr>
          <w:rFonts w:cs="Arial"/>
          <w:color w:val="242021"/>
          <w:sz w:val="28"/>
          <w:szCs w:val="28"/>
        </w:rPr>
        <w:br/>
        <w:t>d) As galinhas são aves e, portanto, apresentam o corpo coberto por penas assim</w:t>
      </w:r>
      <w:r w:rsidRPr="00DB0416">
        <w:rPr>
          <w:rFonts w:cs="Arial"/>
          <w:color w:val="242021"/>
          <w:sz w:val="28"/>
          <w:szCs w:val="28"/>
        </w:rPr>
        <w:br/>
        <w:t xml:space="preserve">como </w:t>
      </w:r>
      <w:r w:rsidR="0032636D" w:rsidRPr="00DB0416">
        <w:rPr>
          <w:rFonts w:cs="Arial"/>
          <w:color w:val="242021"/>
          <w:sz w:val="28"/>
          <w:szCs w:val="28"/>
        </w:rPr>
        <w:t>________________________________________________________ _________________________________________________________________</w:t>
      </w:r>
      <w:r w:rsidR="0032636D">
        <w:rPr>
          <w:rFonts w:cs="Arial"/>
          <w:color w:val="242021"/>
          <w:sz w:val="28"/>
          <w:szCs w:val="28"/>
        </w:rPr>
        <w:t>e</w:t>
      </w:r>
      <w:r w:rsidR="0032636D" w:rsidRPr="00DB0416">
        <w:rPr>
          <w:rFonts w:cs="Arial"/>
          <w:color w:val="242021"/>
          <w:sz w:val="28"/>
          <w:szCs w:val="28"/>
        </w:rPr>
        <w:t>______________</w:t>
      </w:r>
      <w:r w:rsidR="00DB0416" w:rsidRPr="00DB0416">
        <w:rPr>
          <w:rFonts w:cs="Arial"/>
          <w:color w:val="242021"/>
          <w:sz w:val="28"/>
          <w:szCs w:val="28"/>
        </w:rPr>
        <w:t>________________________________________________.</w:t>
      </w:r>
    </w:p>
    <w:p w14:paraId="29491100" w14:textId="77777777" w:rsidR="00DB0416" w:rsidRPr="00DB0416" w:rsidRDefault="00DB0416" w:rsidP="00A3717C">
      <w:pPr>
        <w:spacing w:line="360" w:lineRule="auto"/>
        <w:rPr>
          <w:rFonts w:cs="Arial"/>
          <w:color w:val="242021"/>
          <w:sz w:val="28"/>
          <w:szCs w:val="28"/>
        </w:rPr>
      </w:pPr>
    </w:p>
    <w:p w14:paraId="27D57D4E" w14:textId="77777777" w:rsidR="00A3717C" w:rsidRDefault="0095472F" w:rsidP="00A3717C">
      <w:pPr>
        <w:spacing w:line="360" w:lineRule="auto"/>
        <w:rPr>
          <w:rFonts w:cs="Arial"/>
          <w:color w:val="242021"/>
          <w:sz w:val="28"/>
          <w:szCs w:val="28"/>
        </w:rPr>
      </w:pPr>
      <w:r w:rsidRPr="00DB0416">
        <w:rPr>
          <w:rFonts w:cs="Arial"/>
          <w:color w:val="242021"/>
          <w:sz w:val="28"/>
          <w:szCs w:val="28"/>
        </w:rPr>
        <w:t>e) A vaca é um mamífero e, portanto, produz leite para amamentar seu filhote assim</w:t>
      </w:r>
      <w:r w:rsidR="0032636D">
        <w:rPr>
          <w:rFonts w:cs="Arial"/>
          <w:color w:val="242021"/>
          <w:sz w:val="28"/>
          <w:szCs w:val="28"/>
        </w:rPr>
        <w:t xml:space="preserve"> </w:t>
      </w:r>
      <w:r w:rsidRPr="00DB0416">
        <w:rPr>
          <w:rFonts w:cs="Arial"/>
          <w:color w:val="242021"/>
          <w:sz w:val="28"/>
          <w:szCs w:val="28"/>
        </w:rPr>
        <w:t xml:space="preserve">como </w:t>
      </w:r>
      <w:r w:rsidR="0032636D" w:rsidRPr="00DB0416">
        <w:rPr>
          <w:rFonts w:cs="Arial"/>
          <w:color w:val="242021"/>
          <w:sz w:val="28"/>
          <w:szCs w:val="28"/>
        </w:rPr>
        <w:t>_______________________________________________________</w:t>
      </w:r>
    </w:p>
    <w:p w14:paraId="0BAC47EC" w14:textId="3C7EECBF" w:rsidR="0032636D" w:rsidRPr="00DB0416" w:rsidRDefault="0032636D" w:rsidP="00A3717C">
      <w:pPr>
        <w:spacing w:line="360" w:lineRule="auto"/>
        <w:rPr>
          <w:rFonts w:cs="Arial"/>
          <w:color w:val="242021"/>
          <w:sz w:val="28"/>
          <w:szCs w:val="28"/>
        </w:rPr>
      </w:pPr>
      <w:r w:rsidRPr="00DB0416">
        <w:rPr>
          <w:rFonts w:cs="Arial"/>
          <w:color w:val="242021"/>
          <w:sz w:val="28"/>
          <w:szCs w:val="28"/>
        </w:rPr>
        <w:t>__________________________________________________________________________________________________________________________________</w:t>
      </w:r>
    </w:p>
    <w:p w14:paraId="1EB95EFB" w14:textId="158B46B0" w:rsidR="0095472F" w:rsidRDefault="00A3717C" w:rsidP="00A3717C">
      <w:pPr>
        <w:spacing w:line="360" w:lineRule="auto"/>
        <w:rPr>
          <w:rFonts w:cs="Arial"/>
          <w:color w:val="242021"/>
          <w:sz w:val="28"/>
          <w:szCs w:val="28"/>
        </w:rPr>
      </w:pPr>
      <w:r>
        <w:rPr>
          <w:rFonts w:cs="Arial"/>
          <w:color w:val="242021"/>
          <w:sz w:val="28"/>
          <w:szCs w:val="28"/>
        </w:rPr>
        <w:t>e ______________________________________________________________</w:t>
      </w:r>
    </w:p>
    <w:p w14:paraId="1B238A7B" w14:textId="3D846188" w:rsidR="00A3717C" w:rsidRDefault="00A3717C" w:rsidP="00A3717C">
      <w:pPr>
        <w:spacing w:line="360" w:lineRule="auto"/>
        <w:rPr>
          <w:rFonts w:cs="Arial"/>
          <w:color w:val="242021"/>
          <w:sz w:val="28"/>
          <w:szCs w:val="28"/>
        </w:rPr>
      </w:pPr>
    </w:p>
    <w:p w14:paraId="1A9E77E0" w14:textId="28A63BD2" w:rsidR="00A3717C" w:rsidRDefault="00A3717C" w:rsidP="00A3717C">
      <w:pPr>
        <w:spacing w:line="360" w:lineRule="auto"/>
        <w:rPr>
          <w:rFonts w:cs="Arial"/>
          <w:color w:val="242021"/>
          <w:sz w:val="28"/>
          <w:szCs w:val="28"/>
        </w:rPr>
      </w:pPr>
    </w:p>
    <w:p w14:paraId="0C519E4A" w14:textId="2F3D1AF6" w:rsidR="00A3717C" w:rsidRDefault="00A3717C" w:rsidP="00A3717C">
      <w:pPr>
        <w:spacing w:line="360" w:lineRule="auto"/>
        <w:rPr>
          <w:rFonts w:cs="Arial"/>
          <w:color w:val="242021"/>
          <w:sz w:val="28"/>
          <w:szCs w:val="28"/>
        </w:rPr>
      </w:pPr>
    </w:p>
    <w:p w14:paraId="56400F0E" w14:textId="19451ADF" w:rsidR="00A3717C" w:rsidRDefault="00A3717C" w:rsidP="00A3717C">
      <w:pPr>
        <w:spacing w:line="360" w:lineRule="auto"/>
        <w:rPr>
          <w:rFonts w:cs="Arial"/>
          <w:color w:val="242021"/>
          <w:sz w:val="28"/>
          <w:szCs w:val="28"/>
        </w:rPr>
      </w:pPr>
    </w:p>
    <w:p w14:paraId="0B24AA31" w14:textId="7D0C2B96" w:rsidR="00A3717C" w:rsidRDefault="00A3717C" w:rsidP="00A3717C">
      <w:pPr>
        <w:spacing w:line="360" w:lineRule="auto"/>
        <w:rPr>
          <w:rFonts w:cs="Arial"/>
          <w:color w:val="242021"/>
          <w:sz w:val="28"/>
          <w:szCs w:val="28"/>
        </w:rPr>
      </w:pPr>
    </w:p>
    <w:p w14:paraId="56F11F50" w14:textId="3E941F37" w:rsidR="00A3717C" w:rsidRDefault="00A3717C" w:rsidP="00A3717C">
      <w:pPr>
        <w:spacing w:line="360" w:lineRule="auto"/>
        <w:rPr>
          <w:rFonts w:cs="Arial"/>
          <w:color w:val="242021"/>
          <w:sz w:val="28"/>
          <w:szCs w:val="28"/>
        </w:rPr>
      </w:pPr>
    </w:p>
    <w:p w14:paraId="537E5FD7" w14:textId="77777777" w:rsidR="00A3717C" w:rsidRPr="00DB0416" w:rsidRDefault="00A3717C" w:rsidP="00A3717C">
      <w:pPr>
        <w:spacing w:line="360" w:lineRule="auto"/>
        <w:rPr>
          <w:rFonts w:cs="Arial"/>
        </w:rPr>
      </w:pPr>
    </w:p>
    <w:p w14:paraId="5FEEE948" w14:textId="77777777" w:rsidR="00F927FB" w:rsidRPr="002901B3" w:rsidRDefault="00F927FB" w:rsidP="00F927FB">
      <w:pPr>
        <w:pStyle w:val="Ttulo1"/>
        <w:rPr>
          <w:b/>
          <w:bCs/>
        </w:rPr>
      </w:pPr>
      <w:bookmarkStart w:id="17" w:name="_Toc70922671"/>
      <w:r w:rsidRPr="002901B3">
        <w:rPr>
          <w:b/>
          <w:bCs/>
        </w:rPr>
        <w:lastRenderedPageBreak/>
        <w:t xml:space="preserve">CIÊNCIAS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17"/>
    </w:p>
    <w:p w14:paraId="6B7865B1" w14:textId="7B36DB6B" w:rsidR="00F927FB" w:rsidRDefault="00A3717C" w:rsidP="00F927FB">
      <w:r>
        <w:rPr>
          <w:noProof/>
        </w:rPr>
        <w:drawing>
          <wp:inline distT="0" distB="0" distL="0" distR="0" wp14:anchorId="3E9A1D3D" wp14:editId="2A182457">
            <wp:extent cx="6479540" cy="4544060"/>
            <wp:effectExtent l="0" t="0" r="0" b="8890"/>
            <wp:docPr id="98" name="Image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4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C9275" w14:textId="7E08A3C3" w:rsidR="00A3717C" w:rsidRDefault="00A3717C" w:rsidP="00F927FB"/>
    <w:p w14:paraId="2C7F7AD5" w14:textId="690D62C3" w:rsidR="00A3717C" w:rsidRDefault="008E2F51" w:rsidP="00F927FB">
      <w:r>
        <w:rPr>
          <w:noProof/>
        </w:rPr>
        <w:drawing>
          <wp:inline distT="0" distB="0" distL="0" distR="0" wp14:anchorId="4E7EC3B1" wp14:editId="315A1CBE">
            <wp:extent cx="6479540" cy="4512310"/>
            <wp:effectExtent l="0" t="0" r="0" b="2540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1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2C674" w14:textId="536C7FEB" w:rsidR="008E2F51" w:rsidRDefault="008E2F51" w:rsidP="00F927FB">
      <w:r>
        <w:rPr>
          <w:noProof/>
        </w:rPr>
        <w:lastRenderedPageBreak/>
        <w:drawing>
          <wp:inline distT="0" distB="0" distL="0" distR="0" wp14:anchorId="1EDC1413" wp14:editId="019F32CC">
            <wp:extent cx="6479540" cy="4211955"/>
            <wp:effectExtent l="0" t="0" r="0" b="0"/>
            <wp:docPr id="100" name="Image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1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442FA" w14:textId="48593372" w:rsidR="008E2F51" w:rsidRDefault="008E2F51" w:rsidP="00F927FB"/>
    <w:p w14:paraId="211770C9" w14:textId="62D57411" w:rsidR="008E2F51" w:rsidRDefault="008E2F51" w:rsidP="00F927FB"/>
    <w:p w14:paraId="31D296D4" w14:textId="7062A059" w:rsidR="008E2F51" w:rsidRDefault="008E2F51" w:rsidP="00F927FB"/>
    <w:p w14:paraId="12AE7411" w14:textId="0ED2115F" w:rsidR="008E2F51" w:rsidRDefault="008E2F51" w:rsidP="00F927FB"/>
    <w:p w14:paraId="2BF110C7" w14:textId="3778637E" w:rsidR="008E2F51" w:rsidRDefault="008E2F51" w:rsidP="00F927FB"/>
    <w:p w14:paraId="208DA31B" w14:textId="152E86D9" w:rsidR="008E2F51" w:rsidRDefault="008E2F51" w:rsidP="00F927FB"/>
    <w:p w14:paraId="34F7E63C" w14:textId="0EC322F2" w:rsidR="008E2F51" w:rsidRDefault="008E2F51" w:rsidP="00F927FB"/>
    <w:p w14:paraId="6F2046D3" w14:textId="35CBA5D6" w:rsidR="008E2F51" w:rsidRDefault="008E2F51" w:rsidP="00F927FB"/>
    <w:p w14:paraId="60A5C833" w14:textId="1778BB5C" w:rsidR="008E2F51" w:rsidRDefault="008E2F51" w:rsidP="00F927FB"/>
    <w:p w14:paraId="0DB882FB" w14:textId="5D75859E" w:rsidR="008E2F51" w:rsidRDefault="008E2F51" w:rsidP="00F927FB"/>
    <w:p w14:paraId="0093ED12" w14:textId="052640A1" w:rsidR="008E2F51" w:rsidRDefault="008E2F51" w:rsidP="00F927FB"/>
    <w:p w14:paraId="278A104B" w14:textId="62723D7D" w:rsidR="008E2F51" w:rsidRDefault="008E2F51" w:rsidP="00F927FB"/>
    <w:p w14:paraId="53ADC358" w14:textId="643940A3" w:rsidR="008E2F51" w:rsidRDefault="008E2F51" w:rsidP="00F927FB"/>
    <w:p w14:paraId="0371960B" w14:textId="2510776E" w:rsidR="008E2F51" w:rsidRDefault="008E2F51" w:rsidP="00F927FB"/>
    <w:p w14:paraId="03C274EE" w14:textId="142CAC2E" w:rsidR="008E2F51" w:rsidRDefault="008E2F51" w:rsidP="00F927FB"/>
    <w:p w14:paraId="10D60BCC" w14:textId="5C4E09E7" w:rsidR="008E2F51" w:rsidRDefault="008E2F51" w:rsidP="00F927FB"/>
    <w:p w14:paraId="38DEC06E" w14:textId="437FD553" w:rsidR="008E2F51" w:rsidRDefault="008E2F51" w:rsidP="00F927FB"/>
    <w:p w14:paraId="1A27B02A" w14:textId="1175A0B4" w:rsidR="008E2F51" w:rsidRDefault="008E2F51" w:rsidP="00F927FB"/>
    <w:p w14:paraId="68A2E644" w14:textId="3270E0AD" w:rsidR="008E2F51" w:rsidRDefault="008E2F51" w:rsidP="00F927FB"/>
    <w:p w14:paraId="2F681408" w14:textId="0F457A8D" w:rsidR="008E2F51" w:rsidRDefault="008E2F51" w:rsidP="00F927FB"/>
    <w:p w14:paraId="777B3994" w14:textId="6A7E87EF" w:rsidR="008E2F51" w:rsidRDefault="008E2F51" w:rsidP="00F927FB"/>
    <w:p w14:paraId="1331C0C1" w14:textId="274EF602" w:rsidR="008E2F51" w:rsidRDefault="008E2F51" w:rsidP="00F927FB"/>
    <w:p w14:paraId="1B4066F9" w14:textId="3EC45A57" w:rsidR="008E2F51" w:rsidRDefault="008E2F51" w:rsidP="00F927FB"/>
    <w:p w14:paraId="0DCA9167" w14:textId="32C04BE1" w:rsidR="008E2F51" w:rsidRDefault="008E2F51" w:rsidP="00F927FB"/>
    <w:p w14:paraId="162BC0D8" w14:textId="255E23E9" w:rsidR="008E2F51" w:rsidRDefault="008E2F51" w:rsidP="00F927FB"/>
    <w:p w14:paraId="2794780A" w14:textId="1C0A1BB3" w:rsidR="008E2F51" w:rsidRDefault="008E2F51" w:rsidP="00F927FB"/>
    <w:p w14:paraId="4AD54FF5" w14:textId="08688032" w:rsidR="008E2F51" w:rsidRDefault="008E2F51" w:rsidP="00F927FB"/>
    <w:p w14:paraId="2C0AA295" w14:textId="77777777" w:rsidR="008E2F51" w:rsidRPr="00F927FB" w:rsidRDefault="008E2F51" w:rsidP="00F927FB"/>
    <w:p w14:paraId="04E21EC8" w14:textId="106BDB0D" w:rsidR="00C8753D" w:rsidRDefault="00C8753D" w:rsidP="002901B3">
      <w:pPr>
        <w:pStyle w:val="Ttulo1"/>
        <w:rPr>
          <w:b/>
          <w:bCs/>
        </w:rPr>
      </w:pPr>
      <w:bookmarkStart w:id="18" w:name="_Toc70922672"/>
      <w:r w:rsidRPr="002901B3">
        <w:rPr>
          <w:b/>
          <w:bCs/>
        </w:rPr>
        <w:lastRenderedPageBreak/>
        <w:t>GEOGRAFIA 1ª SEMANA</w:t>
      </w:r>
      <w:bookmarkEnd w:id="18"/>
    </w:p>
    <w:p w14:paraId="14BF3880" w14:textId="1E1FD16F" w:rsidR="008E2F51" w:rsidRDefault="008E2F51" w:rsidP="008E2F51">
      <w:r>
        <w:rPr>
          <w:noProof/>
        </w:rPr>
        <w:drawing>
          <wp:inline distT="0" distB="0" distL="0" distR="0" wp14:anchorId="5D577ED2" wp14:editId="4CF5DF63">
            <wp:extent cx="6479540" cy="2308860"/>
            <wp:effectExtent l="0" t="0" r="0" b="0"/>
            <wp:docPr id="101" name="Image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0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251A3" w14:textId="0F87B4FB" w:rsidR="008E2F51" w:rsidRDefault="008E2F51" w:rsidP="008E2F51">
      <w:r>
        <w:rPr>
          <w:noProof/>
        </w:rPr>
        <w:drawing>
          <wp:inline distT="0" distB="0" distL="0" distR="0" wp14:anchorId="227BEC15" wp14:editId="03A9D477">
            <wp:extent cx="6479540" cy="4893310"/>
            <wp:effectExtent l="0" t="0" r="0" b="2540"/>
            <wp:docPr id="102" name="Imagem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9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84511E" wp14:editId="152B44F3">
            <wp:extent cx="6479540" cy="2117725"/>
            <wp:effectExtent l="0" t="0" r="0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11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6B6C1" w14:textId="1B4ACE87" w:rsidR="008E2F51" w:rsidRDefault="008E2F51" w:rsidP="008E2F51">
      <w:r>
        <w:rPr>
          <w:noProof/>
        </w:rPr>
        <w:lastRenderedPageBreak/>
        <w:drawing>
          <wp:inline distT="0" distB="0" distL="0" distR="0" wp14:anchorId="07B4CC94" wp14:editId="64AEA708">
            <wp:extent cx="6479540" cy="8659495"/>
            <wp:effectExtent l="0" t="0" r="0" b="8255"/>
            <wp:docPr id="104" name="Imagem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5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1C4BF" w14:textId="5CB9C863" w:rsidR="008E2F51" w:rsidRDefault="008E2F51" w:rsidP="008E2F51"/>
    <w:p w14:paraId="5E4958DA" w14:textId="2F2B4577" w:rsidR="008E2F51" w:rsidRDefault="008E2F51" w:rsidP="008E2F51"/>
    <w:p w14:paraId="2A14A70C" w14:textId="37E8684E" w:rsidR="008E2F51" w:rsidRDefault="008E2F51" w:rsidP="008E2F51"/>
    <w:p w14:paraId="69F63E18" w14:textId="3B630823" w:rsidR="008E2F51" w:rsidRDefault="008E2F51" w:rsidP="008E2F51"/>
    <w:p w14:paraId="613C098B" w14:textId="4597C6B5" w:rsidR="008E2F51" w:rsidRDefault="008E2F51" w:rsidP="008E2F51"/>
    <w:p w14:paraId="6AAED8E8" w14:textId="6A6524B6" w:rsidR="008E2F51" w:rsidRDefault="008E2F51" w:rsidP="008E2F51">
      <w:r>
        <w:rPr>
          <w:noProof/>
        </w:rPr>
        <w:lastRenderedPageBreak/>
        <w:drawing>
          <wp:inline distT="0" distB="0" distL="0" distR="0" wp14:anchorId="7585D222" wp14:editId="27EA810A">
            <wp:extent cx="6479540" cy="8649335"/>
            <wp:effectExtent l="0" t="0" r="0" b="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4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E5047" w14:textId="69A26531" w:rsidR="008E2F51" w:rsidRDefault="008E2F51" w:rsidP="008E2F51"/>
    <w:p w14:paraId="1611045C" w14:textId="3EE2C40C" w:rsidR="008E2F51" w:rsidRDefault="008E2F51" w:rsidP="008E2F51"/>
    <w:p w14:paraId="1C87E6A4" w14:textId="66D15841" w:rsidR="008E2F51" w:rsidRDefault="008E2F51" w:rsidP="008E2F51"/>
    <w:p w14:paraId="08339E97" w14:textId="0E14F1D4" w:rsidR="008E2F51" w:rsidRDefault="008E2F51" w:rsidP="008E2F51"/>
    <w:p w14:paraId="548E08F0" w14:textId="77CE3063" w:rsidR="008E2F51" w:rsidRDefault="008E2F51" w:rsidP="008E2F51"/>
    <w:p w14:paraId="71C38C49" w14:textId="4E34140D" w:rsidR="00C8753D" w:rsidRDefault="00040625" w:rsidP="002901B3">
      <w:pPr>
        <w:pStyle w:val="Ttulo1"/>
        <w:rPr>
          <w:b/>
          <w:bCs/>
        </w:rPr>
      </w:pPr>
      <w:bookmarkStart w:id="19" w:name="_Toc70922673"/>
      <w:r w:rsidRPr="002901B3">
        <w:rPr>
          <w:b/>
          <w:bCs/>
        </w:rPr>
        <w:lastRenderedPageBreak/>
        <w:t>GEOGRAFIA</w:t>
      </w:r>
      <w:r w:rsidR="00C8753D" w:rsidRPr="002901B3">
        <w:rPr>
          <w:b/>
          <w:bCs/>
        </w:rPr>
        <w:t xml:space="preserve"> 2ª SEMANA</w:t>
      </w:r>
      <w:bookmarkEnd w:id="19"/>
    </w:p>
    <w:p w14:paraId="3EF22218" w14:textId="41CDF1BD" w:rsidR="009B1A72" w:rsidRDefault="009B1A72" w:rsidP="009B1A72">
      <w:r>
        <w:rPr>
          <w:noProof/>
        </w:rPr>
        <w:drawing>
          <wp:inline distT="0" distB="0" distL="0" distR="0" wp14:anchorId="043DA1A6" wp14:editId="6183875A">
            <wp:extent cx="6153150" cy="4724400"/>
            <wp:effectExtent l="0" t="0" r="0" b="0"/>
            <wp:docPr id="106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FC6FD" w14:textId="6EF3115C" w:rsidR="00841664" w:rsidRDefault="00841664" w:rsidP="009B1A72">
      <w:r>
        <w:rPr>
          <w:noProof/>
        </w:rPr>
        <w:drawing>
          <wp:inline distT="0" distB="0" distL="0" distR="0" wp14:anchorId="503636E5" wp14:editId="66FBFCCD">
            <wp:extent cx="6479540" cy="908050"/>
            <wp:effectExtent l="0" t="0" r="0" b="6350"/>
            <wp:docPr id="108" name="Imagem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EDEAC8" wp14:editId="03357D5A">
            <wp:extent cx="6257925" cy="3495675"/>
            <wp:effectExtent l="0" t="0" r="9525" b="9525"/>
            <wp:docPr id="109" name="Image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09437" w14:textId="4F62C3A9" w:rsidR="009B1A72" w:rsidRDefault="009B1A72" w:rsidP="009B1A72"/>
    <w:p w14:paraId="1AF8F999" w14:textId="18639334" w:rsidR="0031503C" w:rsidRDefault="0031503C" w:rsidP="009B1A72">
      <w:r>
        <w:rPr>
          <w:noProof/>
        </w:rPr>
        <w:lastRenderedPageBreak/>
        <w:drawing>
          <wp:inline distT="0" distB="0" distL="0" distR="0" wp14:anchorId="74F27C71" wp14:editId="4945DE07">
            <wp:extent cx="6479540" cy="3420110"/>
            <wp:effectExtent l="0" t="0" r="0" b="8890"/>
            <wp:docPr id="110" name="Imagem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2F181" w14:textId="7834908E" w:rsidR="0031503C" w:rsidRDefault="0031503C" w:rsidP="009B1A72">
      <w:r>
        <w:rPr>
          <w:noProof/>
        </w:rPr>
        <w:drawing>
          <wp:inline distT="0" distB="0" distL="0" distR="0" wp14:anchorId="07A4109A" wp14:editId="542A5CBD">
            <wp:extent cx="6479540" cy="2299335"/>
            <wp:effectExtent l="0" t="0" r="0" b="5715"/>
            <wp:docPr id="111" name="Image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29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A85E2" w14:textId="72B36F6B" w:rsidR="0031503C" w:rsidRDefault="0031503C" w:rsidP="009B1A72"/>
    <w:p w14:paraId="68C65C5F" w14:textId="1D1C8AAD" w:rsidR="0031503C" w:rsidRDefault="0031503C" w:rsidP="009B1A72"/>
    <w:p w14:paraId="6B00CCE3" w14:textId="6475EBAE" w:rsidR="0031503C" w:rsidRDefault="0031503C" w:rsidP="009B1A72"/>
    <w:p w14:paraId="1ADF6262" w14:textId="71803C47" w:rsidR="0031503C" w:rsidRDefault="0031503C" w:rsidP="009B1A72"/>
    <w:p w14:paraId="5F955445" w14:textId="60BF2272" w:rsidR="0031503C" w:rsidRDefault="0031503C" w:rsidP="009B1A72"/>
    <w:p w14:paraId="1F99608F" w14:textId="23AEE0EF" w:rsidR="0031503C" w:rsidRDefault="0031503C" w:rsidP="009B1A72"/>
    <w:p w14:paraId="06F7E787" w14:textId="78A951D2" w:rsidR="0031503C" w:rsidRDefault="0031503C" w:rsidP="009B1A72"/>
    <w:p w14:paraId="12B4D96E" w14:textId="5F688A32" w:rsidR="0031503C" w:rsidRDefault="0031503C" w:rsidP="009B1A72"/>
    <w:p w14:paraId="488A8A90" w14:textId="63E6A26E" w:rsidR="0031503C" w:rsidRDefault="0031503C" w:rsidP="009B1A72"/>
    <w:p w14:paraId="21F23D10" w14:textId="7EFAC67D" w:rsidR="0031503C" w:rsidRDefault="0031503C" w:rsidP="009B1A72"/>
    <w:p w14:paraId="759DB85F" w14:textId="00E7CB7D" w:rsidR="0031503C" w:rsidRDefault="0031503C" w:rsidP="009B1A72"/>
    <w:p w14:paraId="57761875" w14:textId="27E4AB42" w:rsidR="0031503C" w:rsidRDefault="0031503C" w:rsidP="009B1A72"/>
    <w:p w14:paraId="0A8AC7C4" w14:textId="34E5CAB5" w:rsidR="0031503C" w:rsidRDefault="0031503C" w:rsidP="009B1A72"/>
    <w:p w14:paraId="6E9E45B6" w14:textId="12160A1B" w:rsidR="0031503C" w:rsidRDefault="0031503C" w:rsidP="009B1A72"/>
    <w:p w14:paraId="728E69D3" w14:textId="621CE124" w:rsidR="0031503C" w:rsidRDefault="0031503C" w:rsidP="009B1A72"/>
    <w:p w14:paraId="08F6025E" w14:textId="308FAD10" w:rsidR="0031503C" w:rsidRDefault="0031503C" w:rsidP="009B1A72"/>
    <w:p w14:paraId="12EF0E8A" w14:textId="51F1F705" w:rsidR="0031503C" w:rsidRDefault="0031503C" w:rsidP="009B1A72"/>
    <w:p w14:paraId="4A9E6C1C" w14:textId="2C2E3259" w:rsidR="0031503C" w:rsidRDefault="0031503C" w:rsidP="009B1A72"/>
    <w:p w14:paraId="034E565B" w14:textId="57377B32" w:rsidR="0031503C" w:rsidRDefault="0031503C" w:rsidP="009B1A72"/>
    <w:p w14:paraId="067E110C" w14:textId="77777777" w:rsidR="0031503C" w:rsidRPr="009B1A72" w:rsidRDefault="0031503C" w:rsidP="009B1A72"/>
    <w:p w14:paraId="75E9BE1C" w14:textId="6881E3A3" w:rsidR="00C8753D" w:rsidRDefault="00040625" w:rsidP="002901B3">
      <w:pPr>
        <w:pStyle w:val="Ttulo1"/>
        <w:rPr>
          <w:b/>
          <w:bCs/>
        </w:rPr>
      </w:pPr>
      <w:bookmarkStart w:id="20" w:name="_Toc70922674"/>
      <w:r w:rsidRPr="002901B3">
        <w:rPr>
          <w:b/>
          <w:bCs/>
        </w:rPr>
        <w:lastRenderedPageBreak/>
        <w:t>GEOGRAFIA</w:t>
      </w:r>
      <w:r w:rsidR="00C8753D" w:rsidRPr="002901B3">
        <w:rPr>
          <w:b/>
          <w:bCs/>
        </w:rPr>
        <w:t xml:space="preserve"> 3ª SEMANA</w:t>
      </w:r>
      <w:bookmarkEnd w:id="20"/>
    </w:p>
    <w:p w14:paraId="5A06CCF7" w14:textId="66235C40" w:rsidR="0031503C" w:rsidRDefault="00A156F5" w:rsidP="0031503C">
      <w:r>
        <w:rPr>
          <w:noProof/>
        </w:rPr>
        <w:drawing>
          <wp:inline distT="0" distB="0" distL="0" distR="0" wp14:anchorId="7914E314" wp14:editId="65D98DD7">
            <wp:extent cx="6479540" cy="3957320"/>
            <wp:effectExtent l="0" t="0" r="0" b="5080"/>
            <wp:docPr id="112" name="Image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5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6F9B5" w14:textId="2CA3BFA1" w:rsidR="00A156F5" w:rsidRDefault="00A156F5" w:rsidP="0031503C">
      <w:r>
        <w:rPr>
          <w:noProof/>
        </w:rPr>
        <w:drawing>
          <wp:inline distT="0" distB="0" distL="0" distR="0" wp14:anchorId="4F9C3DB8" wp14:editId="67E598B7">
            <wp:extent cx="6353175" cy="4029075"/>
            <wp:effectExtent l="0" t="0" r="9525" b="9525"/>
            <wp:docPr id="113" name="Imagem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6353175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B3CE3" w14:textId="6E209445" w:rsidR="00A156F5" w:rsidRDefault="00A156F5" w:rsidP="0031503C">
      <w:r>
        <w:rPr>
          <w:noProof/>
        </w:rPr>
        <w:drawing>
          <wp:inline distT="0" distB="0" distL="0" distR="0" wp14:anchorId="4C687464" wp14:editId="4A6C73F6">
            <wp:extent cx="6479540" cy="1282065"/>
            <wp:effectExtent l="0" t="0" r="0" b="0"/>
            <wp:docPr id="114" name="Imagem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28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51B91" w14:textId="386C6A14" w:rsidR="00A156F5" w:rsidRDefault="00A156F5" w:rsidP="0031503C">
      <w:r>
        <w:rPr>
          <w:noProof/>
        </w:rPr>
        <w:lastRenderedPageBreak/>
        <w:drawing>
          <wp:inline distT="0" distB="0" distL="0" distR="0" wp14:anchorId="3582B4FF" wp14:editId="67C1F5FD">
            <wp:extent cx="6479540" cy="535940"/>
            <wp:effectExtent l="0" t="0" r="0" b="0"/>
            <wp:docPr id="116" name="Imagem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E57E2" w14:textId="783AEA30" w:rsidR="00EA32BA" w:rsidRDefault="00EA32BA" w:rsidP="0031503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372C9A" wp14:editId="24073763">
                <wp:simplePos x="0" y="0"/>
                <wp:positionH relativeFrom="column">
                  <wp:posOffset>2540</wp:posOffset>
                </wp:positionH>
                <wp:positionV relativeFrom="paragraph">
                  <wp:posOffset>66040</wp:posOffset>
                </wp:positionV>
                <wp:extent cx="6334125" cy="3371850"/>
                <wp:effectExtent l="0" t="0" r="28575" b="19050"/>
                <wp:wrapNone/>
                <wp:docPr id="119" name="Retângulo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3371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07898" id="Retângulo 119" o:spid="_x0000_s1026" style="position:absolute;margin-left:.2pt;margin-top:5.2pt;width:498.75pt;height:265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" filled="f" strokecolor="black [3213]" strokeweight="1pt"/>
            </w:pict>
          </mc:Fallback>
        </mc:AlternateContent>
      </w:r>
    </w:p>
    <w:p w14:paraId="1AB05FF4" w14:textId="7B5DC3E4" w:rsidR="00EA32BA" w:rsidRDefault="00EA32BA" w:rsidP="0031503C"/>
    <w:p w14:paraId="57310121" w14:textId="0E054035" w:rsidR="00EA32BA" w:rsidRDefault="00EA32BA" w:rsidP="0031503C"/>
    <w:p w14:paraId="7A7CF656" w14:textId="27032D37" w:rsidR="00EA32BA" w:rsidRDefault="00EA32BA" w:rsidP="0031503C"/>
    <w:p w14:paraId="3FEA6714" w14:textId="1E814AC7" w:rsidR="00EA32BA" w:rsidRDefault="00EA32BA" w:rsidP="0031503C"/>
    <w:p w14:paraId="611E65F8" w14:textId="663AC557" w:rsidR="00EA32BA" w:rsidRDefault="00EA32BA" w:rsidP="0031503C"/>
    <w:p w14:paraId="77B18A2C" w14:textId="710EA594" w:rsidR="00EA32BA" w:rsidRDefault="00EA32BA" w:rsidP="0031503C"/>
    <w:p w14:paraId="59F318AC" w14:textId="5E066CB4" w:rsidR="00EA32BA" w:rsidRDefault="00EA32BA" w:rsidP="0031503C"/>
    <w:p w14:paraId="378516A6" w14:textId="07C2AF4E" w:rsidR="00EA32BA" w:rsidRDefault="00EA32BA" w:rsidP="0031503C"/>
    <w:p w14:paraId="52CC045F" w14:textId="77D0A3D3" w:rsidR="00EA32BA" w:rsidRDefault="00EA32BA" w:rsidP="0031503C"/>
    <w:p w14:paraId="1A29C466" w14:textId="4F604283" w:rsidR="00EA32BA" w:rsidRDefault="00EA32BA" w:rsidP="0031503C"/>
    <w:p w14:paraId="3AE4840A" w14:textId="6BAA5569" w:rsidR="00EA32BA" w:rsidRDefault="00EA32BA" w:rsidP="0031503C"/>
    <w:p w14:paraId="009B9EED" w14:textId="6D2C8E49" w:rsidR="00EA32BA" w:rsidRDefault="00EA32BA" w:rsidP="0031503C"/>
    <w:p w14:paraId="615B7C75" w14:textId="77777777" w:rsidR="00EA32BA" w:rsidRDefault="00EA32BA" w:rsidP="0031503C"/>
    <w:p w14:paraId="7F318C4F" w14:textId="0FE428A9" w:rsidR="00A156F5" w:rsidRDefault="00A156F5" w:rsidP="0031503C">
      <w:pPr>
        <w:rPr>
          <w:noProof/>
        </w:rPr>
      </w:pPr>
    </w:p>
    <w:p w14:paraId="3EF88F2C" w14:textId="2CD9A717" w:rsidR="00EA32BA" w:rsidRDefault="00EA32BA" w:rsidP="0031503C">
      <w:pPr>
        <w:rPr>
          <w:noProof/>
        </w:rPr>
      </w:pPr>
    </w:p>
    <w:p w14:paraId="58A0093B" w14:textId="0B296A65" w:rsidR="00EA32BA" w:rsidRDefault="00EA32BA" w:rsidP="0031503C">
      <w:pPr>
        <w:rPr>
          <w:noProof/>
        </w:rPr>
      </w:pPr>
    </w:p>
    <w:p w14:paraId="4EE35DDC" w14:textId="0288CA5E" w:rsidR="00EA32BA" w:rsidRDefault="00EA32BA" w:rsidP="0031503C">
      <w:pPr>
        <w:rPr>
          <w:noProof/>
        </w:rPr>
      </w:pPr>
    </w:p>
    <w:p w14:paraId="54C82BC6" w14:textId="1E442A8B" w:rsidR="00EA32BA" w:rsidRDefault="00EA32BA" w:rsidP="0031503C">
      <w:pPr>
        <w:rPr>
          <w:noProof/>
        </w:rPr>
      </w:pPr>
    </w:p>
    <w:p w14:paraId="3820D849" w14:textId="77777777" w:rsidR="00EA32BA" w:rsidRDefault="00EA32BA" w:rsidP="0031503C">
      <w:pPr>
        <w:rPr>
          <w:noProof/>
        </w:rPr>
      </w:pPr>
    </w:p>
    <w:p w14:paraId="1B0886D9" w14:textId="3BF30417" w:rsidR="00EA32BA" w:rsidRDefault="00EA32BA" w:rsidP="0031503C">
      <w:pPr>
        <w:rPr>
          <w:noProof/>
        </w:rPr>
      </w:pPr>
    </w:p>
    <w:p w14:paraId="74F0B819" w14:textId="5235E05A" w:rsidR="00EA32BA" w:rsidRDefault="00EA32BA" w:rsidP="0031503C">
      <w:pPr>
        <w:rPr>
          <w:noProof/>
        </w:rPr>
      </w:pPr>
      <w:r>
        <w:rPr>
          <w:noProof/>
        </w:rPr>
        <w:drawing>
          <wp:inline distT="0" distB="0" distL="0" distR="0" wp14:anchorId="77ECADB1" wp14:editId="25832E02">
            <wp:extent cx="6479540" cy="3852545"/>
            <wp:effectExtent l="0" t="0" r="0" b="0"/>
            <wp:docPr id="118" name="Imagem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5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74D72" w14:textId="3E2EF1A0" w:rsidR="00EA32BA" w:rsidRDefault="00EA32BA" w:rsidP="0031503C">
      <w:pPr>
        <w:rPr>
          <w:noProof/>
        </w:rPr>
      </w:pPr>
    </w:p>
    <w:p w14:paraId="29F86204" w14:textId="61897B43" w:rsidR="00EA32BA" w:rsidRDefault="00EA32BA" w:rsidP="0031503C">
      <w:pPr>
        <w:rPr>
          <w:noProof/>
        </w:rPr>
      </w:pPr>
    </w:p>
    <w:p w14:paraId="724AA083" w14:textId="1697CF98" w:rsidR="00EA32BA" w:rsidRDefault="00EA32BA" w:rsidP="0031503C">
      <w:pPr>
        <w:rPr>
          <w:noProof/>
        </w:rPr>
      </w:pPr>
    </w:p>
    <w:p w14:paraId="5903B8EF" w14:textId="21D0AB14" w:rsidR="00EA32BA" w:rsidRDefault="00EA32BA" w:rsidP="0031503C">
      <w:pPr>
        <w:rPr>
          <w:noProof/>
        </w:rPr>
      </w:pPr>
    </w:p>
    <w:p w14:paraId="5D3FDA5B" w14:textId="472ACBA1" w:rsidR="00EA32BA" w:rsidRDefault="00EA32BA" w:rsidP="0031503C">
      <w:pPr>
        <w:rPr>
          <w:noProof/>
        </w:rPr>
      </w:pPr>
    </w:p>
    <w:p w14:paraId="4FD2BC40" w14:textId="36F0B226" w:rsidR="00EA32BA" w:rsidRDefault="00EA32BA" w:rsidP="0031503C">
      <w:pPr>
        <w:rPr>
          <w:noProof/>
        </w:rPr>
      </w:pPr>
    </w:p>
    <w:p w14:paraId="4AEF37AB" w14:textId="7ACDA54B" w:rsidR="00EA32BA" w:rsidRDefault="00EA32BA" w:rsidP="0031503C">
      <w:pPr>
        <w:rPr>
          <w:noProof/>
        </w:rPr>
      </w:pPr>
    </w:p>
    <w:p w14:paraId="3E4B345E" w14:textId="57D18FA5" w:rsidR="00EA32BA" w:rsidRDefault="00EA32BA" w:rsidP="0031503C">
      <w:pPr>
        <w:rPr>
          <w:noProof/>
        </w:rPr>
      </w:pPr>
    </w:p>
    <w:p w14:paraId="1D809625" w14:textId="6DF05712" w:rsidR="00EA32BA" w:rsidRDefault="00EA32BA" w:rsidP="0031503C">
      <w:pPr>
        <w:rPr>
          <w:noProof/>
        </w:rPr>
      </w:pPr>
    </w:p>
    <w:p w14:paraId="384946A0" w14:textId="7AEC5162" w:rsidR="00EA32BA" w:rsidRDefault="00EA32BA" w:rsidP="0031503C">
      <w:pPr>
        <w:rPr>
          <w:noProof/>
        </w:rPr>
      </w:pPr>
      <w:r>
        <w:rPr>
          <w:noProof/>
        </w:rPr>
        <w:drawing>
          <wp:inline distT="0" distB="0" distL="0" distR="0" wp14:anchorId="1F2A06DC" wp14:editId="1A036542">
            <wp:extent cx="6479540" cy="4672330"/>
            <wp:effectExtent l="0" t="0" r="0" b="0"/>
            <wp:docPr id="120" name="Imagem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7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B1383" w14:textId="79286C9E" w:rsidR="00326E7D" w:rsidRDefault="00326E7D" w:rsidP="0031503C">
      <w:pPr>
        <w:rPr>
          <w:noProof/>
        </w:rPr>
      </w:pPr>
    </w:p>
    <w:p w14:paraId="1EDBD60C" w14:textId="72AF4C85" w:rsidR="00326E7D" w:rsidRDefault="00326E7D" w:rsidP="0031503C">
      <w:pPr>
        <w:rPr>
          <w:noProof/>
        </w:rPr>
      </w:pPr>
    </w:p>
    <w:p w14:paraId="4A177311" w14:textId="00A62A9F" w:rsidR="00326E7D" w:rsidRDefault="00326E7D" w:rsidP="0031503C">
      <w:pPr>
        <w:rPr>
          <w:noProof/>
        </w:rPr>
      </w:pPr>
    </w:p>
    <w:p w14:paraId="01BDC844" w14:textId="68B89C83" w:rsidR="00326E7D" w:rsidRDefault="00326E7D" w:rsidP="0031503C">
      <w:pPr>
        <w:rPr>
          <w:noProof/>
        </w:rPr>
      </w:pPr>
    </w:p>
    <w:p w14:paraId="0D5941B1" w14:textId="3439E457" w:rsidR="00326E7D" w:rsidRDefault="00326E7D" w:rsidP="0031503C">
      <w:pPr>
        <w:rPr>
          <w:noProof/>
        </w:rPr>
      </w:pPr>
    </w:p>
    <w:p w14:paraId="2BF9AA8F" w14:textId="2410F855" w:rsidR="00326E7D" w:rsidRDefault="00326E7D" w:rsidP="0031503C">
      <w:pPr>
        <w:rPr>
          <w:noProof/>
        </w:rPr>
      </w:pPr>
    </w:p>
    <w:p w14:paraId="3A139A30" w14:textId="1D0EFDF4" w:rsidR="00326E7D" w:rsidRDefault="00326E7D" w:rsidP="0031503C">
      <w:pPr>
        <w:rPr>
          <w:noProof/>
        </w:rPr>
      </w:pPr>
    </w:p>
    <w:p w14:paraId="63313D4D" w14:textId="73098DA2" w:rsidR="00326E7D" w:rsidRDefault="00326E7D" w:rsidP="0031503C">
      <w:pPr>
        <w:rPr>
          <w:noProof/>
        </w:rPr>
      </w:pPr>
    </w:p>
    <w:p w14:paraId="508B77D0" w14:textId="11803910" w:rsidR="00326E7D" w:rsidRDefault="00326E7D" w:rsidP="0031503C">
      <w:pPr>
        <w:rPr>
          <w:noProof/>
        </w:rPr>
      </w:pPr>
    </w:p>
    <w:p w14:paraId="7F19CDC3" w14:textId="1BF79F76" w:rsidR="00326E7D" w:rsidRDefault="00326E7D" w:rsidP="0031503C">
      <w:pPr>
        <w:rPr>
          <w:noProof/>
        </w:rPr>
      </w:pPr>
    </w:p>
    <w:p w14:paraId="05AD41D2" w14:textId="62C2C17F" w:rsidR="00326E7D" w:rsidRDefault="00326E7D" w:rsidP="0031503C">
      <w:pPr>
        <w:rPr>
          <w:noProof/>
        </w:rPr>
      </w:pPr>
    </w:p>
    <w:p w14:paraId="6486056B" w14:textId="048AC360" w:rsidR="00326E7D" w:rsidRDefault="00326E7D" w:rsidP="0031503C">
      <w:pPr>
        <w:rPr>
          <w:noProof/>
        </w:rPr>
      </w:pPr>
    </w:p>
    <w:p w14:paraId="5A75E3C2" w14:textId="77AF77EB" w:rsidR="00326E7D" w:rsidRDefault="00326E7D" w:rsidP="0031503C">
      <w:pPr>
        <w:rPr>
          <w:noProof/>
        </w:rPr>
      </w:pPr>
    </w:p>
    <w:p w14:paraId="21986889" w14:textId="77777777" w:rsidR="00326E7D" w:rsidRDefault="00326E7D" w:rsidP="0031503C">
      <w:pPr>
        <w:rPr>
          <w:noProof/>
        </w:rPr>
      </w:pPr>
    </w:p>
    <w:p w14:paraId="038A0C95" w14:textId="07F46D22" w:rsidR="00EA32BA" w:rsidRDefault="00EA32BA" w:rsidP="0031503C">
      <w:pPr>
        <w:rPr>
          <w:noProof/>
        </w:rPr>
      </w:pPr>
    </w:p>
    <w:p w14:paraId="470B5F82" w14:textId="40BD9558" w:rsidR="00EA32BA" w:rsidRDefault="00EA32BA" w:rsidP="0031503C">
      <w:pPr>
        <w:rPr>
          <w:noProof/>
        </w:rPr>
      </w:pPr>
    </w:p>
    <w:p w14:paraId="44173094" w14:textId="3EA3E942" w:rsidR="00EA32BA" w:rsidRDefault="00EA32BA" w:rsidP="0031503C">
      <w:pPr>
        <w:rPr>
          <w:noProof/>
        </w:rPr>
      </w:pPr>
    </w:p>
    <w:p w14:paraId="3138521C" w14:textId="38439477" w:rsidR="00EA32BA" w:rsidRDefault="00EA32BA" w:rsidP="0031503C">
      <w:pPr>
        <w:rPr>
          <w:noProof/>
        </w:rPr>
      </w:pPr>
    </w:p>
    <w:p w14:paraId="13A3770B" w14:textId="48E725B3" w:rsidR="00EA32BA" w:rsidRDefault="00EA32BA" w:rsidP="0031503C">
      <w:pPr>
        <w:rPr>
          <w:noProof/>
        </w:rPr>
      </w:pPr>
    </w:p>
    <w:p w14:paraId="669E2090" w14:textId="5B4E883C" w:rsidR="00EA32BA" w:rsidRDefault="00EA32BA" w:rsidP="0031503C">
      <w:pPr>
        <w:rPr>
          <w:noProof/>
        </w:rPr>
      </w:pPr>
    </w:p>
    <w:p w14:paraId="6ECD4C39" w14:textId="1B5A3398" w:rsidR="00EA32BA" w:rsidRDefault="00EA32BA" w:rsidP="0031503C">
      <w:pPr>
        <w:rPr>
          <w:noProof/>
        </w:rPr>
      </w:pPr>
    </w:p>
    <w:p w14:paraId="6E7A018B" w14:textId="1F27BF32" w:rsidR="00EA32BA" w:rsidRDefault="00EA32BA" w:rsidP="0031503C"/>
    <w:p w14:paraId="52DE9277" w14:textId="2C2D2CED" w:rsidR="00326E7D" w:rsidRDefault="00326E7D" w:rsidP="0031503C"/>
    <w:p w14:paraId="5C213EE3" w14:textId="77777777" w:rsidR="00326E7D" w:rsidRPr="0031503C" w:rsidRDefault="00326E7D" w:rsidP="0031503C"/>
    <w:p w14:paraId="232F2019" w14:textId="6EEF147A" w:rsidR="00C8753D" w:rsidRDefault="00040625" w:rsidP="002901B3">
      <w:pPr>
        <w:pStyle w:val="Ttulo1"/>
        <w:rPr>
          <w:b/>
          <w:bCs/>
        </w:rPr>
      </w:pPr>
      <w:bookmarkStart w:id="21" w:name="_Toc70922675"/>
      <w:r w:rsidRPr="002901B3">
        <w:rPr>
          <w:b/>
          <w:bCs/>
        </w:rPr>
        <w:lastRenderedPageBreak/>
        <w:t>GEOGRAFIA</w:t>
      </w:r>
      <w:r w:rsidR="00C8753D" w:rsidRPr="002901B3">
        <w:rPr>
          <w:b/>
          <w:bCs/>
        </w:rPr>
        <w:t xml:space="preserve"> 4ª SEMANA</w:t>
      </w:r>
      <w:bookmarkEnd w:id="21"/>
    </w:p>
    <w:p w14:paraId="64F17BD0" w14:textId="6E5BBF2B" w:rsidR="00326E7D" w:rsidRDefault="00326E7D" w:rsidP="00326E7D">
      <w:r>
        <w:rPr>
          <w:noProof/>
        </w:rPr>
        <w:drawing>
          <wp:inline distT="0" distB="0" distL="0" distR="0" wp14:anchorId="6AFBE6FF" wp14:editId="7C268F7E">
            <wp:extent cx="6479540" cy="3149600"/>
            <wp:effectExtent l="0" t="0" r="0" b="0"/>
            <wp:docPr id="121" name="Imagem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1D220" w14:textId="6EB85BA4" w:rsidR="00326E7D" w:rsidRDefault="00326E7D" w:rsidP="00326E7D">
      <w:r>
        <w:rPr>
          <w:noProof/>
        </w:rPr>
        <w:drawing>
          <wp:inline distT="0" distB="0" distL="0" distR="0" wp14:anchorId="0121653A" wp14:editId="4FE7125D">
            <wp:extent cx="6479540" cy="5878830"/>
            <wp:effectExtent l="0" t="0" r="0" b="7620"/>
            <wp:docPr id="122" name="Image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87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084F6" w14:textId="78352752" w:rsidR="00326E7D" w:rsidRDefault="00326E7D" w:rsidP="00326E7D"/>
    <w:p w14:paraId="04456762" w14:textId="7DB5806C" w:rsidR="00326E7D" w:rsidRDefault="00326E7D">
      <w:r>
        <w:rPr>
          <w:noProof/>
        </w:rPr>
        <w:lastRenderedPageBreak/>
        <w:drawing>
          <wp:inline distT="0" distB="0" distL="0" distR="0" wp14:anchorId="477BEF4D" wp14:editId="5F7B8617">
            <wp:extent cx="6479540" cy="6015990"/>
            <wp:effectExtent l="0" t="0" r="0" b="3810"/>
            <wp:docPr id="123" name="Imagem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01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6F4FF6" wp14:editId="78D840DC">
            <wp:extent cx="6479540" cy="2773680"/>
            <wp:effectExtent l="0" t="0" r="0" b="7620"/>
            <wp:docPr id="125" name="Imagem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7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CB61B" w14:textId="203638B8" w:rsidR="00326E7D" w:rsidRDefault="00326E7D"/>
    <w:p w14:paraId="5B2AB625" w14:textId="109A9857" w:rsidR="00326E7D" w:rsidRDefault="00326E7D"/>
    <w:p w14:paraId="15D2EE7E" w14:textId="581403AE" w:rsidR="00326E7D" w:rsidRDefault="00326E7D"/>
    <w:p w14:paraId="12DE14FD" w14:textId="6CD7DB2A" w:rsidR="00326E7D" w:rsidRDefault="00326E7D"/>
    <w:p w14:paraId="2FFFCF5F" w14:textId="2F0502B6" w:rsidR="00326E7D" w:rsidRDefault="00326E7D">
      <w:r>
        <w:rPr>
          <w:noProof/>
        </w:rPr>
        <w:lastRenderedPageBreak/>
        <w:drawing>
          <wp:inline distT="0" distB="0" distL="0" distR="0" wp14:anchorId="6E45DEE6" wp14:editId="655EEB5D">
            <wp:extent cx="6479540" cy="5750560"/>
            <wp:effectExtent l="0" t="0" r="0" b="2540"/>
            <wp:docPr id="126" name="Imagem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5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F3CE4" w14:textId="05783E6F" w:rsidR="00326E7D" w:rsidRDefault="00326E7D" w:rsidP="00326E7D"/>
    <w:p w14:paraId="70FFCE29" w14:textId="2094F0AF" w:rsidR="00326E7D" w:rsidRDefault="00326E7D" w:rsidP="00326E7D"/>
    <w:p w14:paraId="0CE231BC" w14:textId="59476CD1" w:rsidR="00326E7D" w:rsidRDefault="00326E7D" w:rsidP="00326E7D"/>
    <w:p w14:paraId="24267328" w14:textId="37DA0153" w:rsidR="00326E7D" w:rsidRDefault="00326E7D" w:rsidP="00326E7D"/>
    <w:p w14:paraId="4171A1AC" w14:textId="090BB02B" w:rsidR="00326E7D" w:rsidRDefault="00326E7D" w:rsidP="00326E7D"/>
    <w:p w14:paraId="20721ADE" w14:textId="26724CB4" w:rsidR="00326E7D" w:rsidRDefault="00326E7D" w:rsidP="00326E7D"/>
    <w:p w14:paraId="09F55E99" w14:textId="5C51F2BD" w:rsidR="00326E7D" w:rsidRDefault="00326E7D" w:rsidP="00326E7D"/>
    <w:p w14:paraId="4EDA16F3" w14:textId="614D8D51" w:rsidR="00326E7D" w:rsidRDefault="00326E7D" w:rsidP="00326E7D"/>
    <w:p w14:paraId="77333969" w14:textId="21239373" w:rsidR="00326E7D" w:rsidRDefault="00326E7D" w:rsidP="00326E7D"/>
    <w:p w14:paraId="6CDC64B6" w14:textId="39FC09E0" w:rsidR="00326E7D" w:rsidRDefault="00326E7D" w:rsidP="00326E7D"/>
    <w:p w14:paraId="1513A8E0" w14:textId="2F58F0CE" w:rsidR="00326E7D" w:rsidRDefault="00326E7D" w:rsidP="00326E7D"/>
    <w:p w14:paraId="021ADA71" w14:textId="566E7F75" w:rsidR="00326E7D" w:rsidRDefault="00326E7D" w:rsidP="00326E7D"/>
    <w:p w14:paraId="681C7F32" w14:textId="1FFEE5B2" w:rsidR="00326E7D" w:rsidRDefault="00326E7D" w:rsidP="00326E7D"/>
    <w:p w14:paraId="10BE974A" w14:textId="6A67E201" w:rsidR="00326E7D" w:rsidRDefault="00326E7D" w:rsidP="00326E7D"/>
    <w:p w14:paraId="2E56254B" w14:textId="734EBC9F" w:rsidR="00326E7D" w:rsidRDefault="00326E7D" w:rsidP="00326E7D"/>
    <w:p w14:paraId="2EA721C4" w14:textId="7A6CC22E" w:rsidR="00326E7D" w:rsidRDefault="00326E7D" w:rsidP="00326E7D"/>
    <w:p w14:paraId="39624969" w14:textId="4F8FFBFA" w:rsidR="00326E7D" w:rsidRDefault="00326E7D" w:rsidP="00326E7D"/>
    <w:p w14:paraId="61C27ED5" w14:textId="22351425" w:rsidR="00326E7D" w:rsidRDefault="00326E7D" w:rsidP="00326E7D"/>
    <w:p w14:paraId="69529858" w14:textId="77777777" w:rsidR="00326E7D" w:rsidRPr="00326E7D" w:rsidRDefault="00326E7D" w:rsidP="00326E7D"/>
    <w:p w14:paraId="61EF3686" w14:textId="32B94FD2" w:rsidR="00F927FB" w:rsidRDefault="00F927FB" w:rsidP="00F927FB">
      <w:pPr>
        <w:pStyle w:val="Ttulo1"/>
        <w:rPr>
          <w:b/>
          <w:bCs/>
        </w:rPr>
      </w:pPr>
      <w:bookmarkStart w:id="22" w:name="_Toc70922676"/>
      <w:r w:rsidRPr="002901B3">
        <w:rPr>
          <w:b/>
          <w:bCs/>
        </w:rPr>
        <w:lastRenderedPageBreak/>
        <w:t xml:space="preserve">GEOGRAFIA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22"/>
    </w:p>
    <w:p w14:paraId="0A38056E" w14:textId="053AE193" w:rsidR="00326E7D" w:rsidRDefault="00326E7D" w:rsidP="00326E7D">
      <w:r>
        <w:rPr>
          <w:noProof/>
        </w:rPr>
        <w:drawing>
          <wp:inline distT="0" distB="0" distL="0" distR="0" wp14:anchorId="13F67915" wp14:editId="15E820B1">
            <wp:extent cx="6479540" cy="5072380"/>
            <wp:effectExtent l="0" t="0" r="0" b="0"/>
            <wp:docPr id="127" name="Imagem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7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C6B84" w14:textId="381D0236" w:rsidR="00326E7D" w:rsidRDefault="00326E7D" w:rsidP="00326E7D">
      <w:r>
        <w:rPr>
          <w:noProof/>
        </w:rPr>
        <w:drawing>
          <wp:inline distT="0" distB="0" distL="0" distR="0" wp14:anchorId="2CF375DE" wp14:editId="239577AE">
            <wp:extent cx="6479540" cy="4124325"/>
            <wp:effectExtent l="0" t="0" r="0" b="9525"/>
            <wp:docPr id="128" name="Imagem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AADB4" w14:textId="60257109" w:rsidR="00326E7D" w:rsidRDefault="00A403FC" w:rsidP="00A403FC">
      <w:pPr>
        <w:jc w:val="center"/>
      </w:pPr>
      <w:r>
        <w:rPr>
          <w:noProof/>
        </w:rPr>
        <w:lastRenderedPageBreak/>
        <w:drawing>
          <wp:inline distT="0" distB="0" distL="0" distR="0" wp14:anchorId="176E59E3" wp14:editId="34725E2F">
            <wp:extent cx="6479540" cy="657225"/>
            <wp:effectExtent l="0" t="0" r="0" b="9525"/>
            <wp:docPr id="131" name="Imagem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7"/>
                    <a:srcRect b="81877"/>
                    <a:stretch/>
                  </pic:blipFill>
                  <pic:spPr bwMode="auto">
                    <a:xfrm>
                      <a:off x="0" y="0"/>
                      <a:ext cx="6479540" cy="657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26E7D">
        <w:rPr>
          <w:noProof/>
        </w:rPr>
        <w:drawing>
          <wp:inline distT="0" distB="0" distL="0" distR="0" wp14:anchorId="34C7C702" wp14:editId="5045273C">
            <wp:extent cx="5257800" cy="2424854"/>
            <wp:effectExtent l="0" t="0" r="0" b="0"/>
            <wp:docPr id="129" name="Imagem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7"/>
                    <a:srcRect t="17598"/>
                    <a:stretch/>
                  </pic:blipFill>
                  <pic:spPr bwMode="auto">
                    <a:xfrm>
                      <a:off x="0" y="0"/>
                      <a:ext cx="5266397" cy="24288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32D6ED" w14:textId="0FABC6B5" w:rsidR="00A403FC" w:rsidRDefault="00A403FC" w:rsidP="00326E7D">
      <w:r>
        <w:rPr>
          <w:noProof/>
        </w:rPr>
        <w:drawing>
          <wp:inline distT="0" distB="0" distL="0" distR="0" wp14:anchorId="6018D796" wp14:editId="1415495A">
            <wp:extent cx="6479540" cy="2009775"/>
            <wp:effectExtent l="0" t="0" r="0" b="9525"/>
            <wp:docPr id="130" name="Imagem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8"/>
                    <a:srcRect b="36484"/>
                    <a:stretch/>
                  </pic:blipFill>
                  <pic:spPr bwMode="auto">
                    <a:xfrm>
                      <a:off x="0" y="0"/>
                      <a:ext cx="6479540" cy="2009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F2CC65" w14:textId="6BECC7F6" w:rsidR="002E79D2" w:rsidRDefault="002E79D2" w:rsidP="00326E7D"/>
    <w:p w14:paraId="75C026D8" w14:textId="319D930D" w:rsidR="002E79D2" w:rsidRDefault="002E79D2" w:rsidP="00326E7D">
      <w:r>
        <w:rPr>
          <w:noProof/>
        </w:rPr>
        <w:drawing>
          <wp:inline distT="0" distB="0" distL="0" distR="0" wp14:anchorId="051F21F5" wp14:editId="041E8B65">
            <wp:extent cx="6479540" cy="4143375"/>
            <wp:effectExtent l="0" t="0" r="0" b="9525"/>
            <wp:docPr id="133" name="Imagem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8AC8F" w14:textId="22D65E03" w:rsidR="002E79D2" w:rsidRDefault="002E79D2" w:rsidP="00326E7D"/>
    <w:p w14:paraId="14E15509" w14:textId="29ADC9B1" w:rsidR="002E79D2" w:rsidRDefault="002E79D2" w:rsidP="00326E7D">
      <w:r>
        <w:rPr>
          <w:noProof/>
        </w:rPr>
        <w:lastRenderedPageBreak/>
        <w:drawing>
          <wp:inline distT="0" distB="0" distL="0" distR="0" wp14:anchorId="5626C4D9" wp14:editId="0276FBFD">
            <wp:extent cx="6479540" cy="2594610"/>
            <wp:effectExtent l="0" t="0" r="0" b="0"/>
            <wp:docPr id="134" name="Imagem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9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F484C" w14:textId="12358905" w:rsidR="002E79D2" w:rsidRDefault="002E79D2" w:rsidP="00326E7D">
      <w:r>
        <w:rPr>
          <w:noProof/>
        </w:rPr>
        <w:drawing>
          <wp:inline distT="0" distB="0" distL="0" distR="0" wp14:anchorId="0C5C10B9" wp14:editId="25CF0668">
            <wp:extent cx="6479540" cy="528955"/>
            <wp:effectExtent l="0" t="0" r="0" b="4445"/>
            <wp:docPr id="135" name="Imagem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63200" w14:textId="53FAA5CD" w:rsidR="002E79D2" w:rsidRDefault="002E79D2" w:rsidP="00326E7D"/>
    <w:p w14:paraId="51B79C30" w14:textId="0F414F7C" w:rsidR="002E79D2" w:rsidRDefault="002E79D2" w:rsidP="00326E7D"/>
    <w:p w14:paraId="57930184" w14:textId="7FD7E56F" w:rsidR="002E79D2" w:rsidRDefault="002E79D2" w:rsidP="00326E7D"/>
    <w:p w14:paraId="1889DE9E" w14:textId="00C99D4A" w:rsidR="002E79D2" w:rsidRDefault="002E79D2" w:rsidP="00326E7D"/>
    <w:p w14:paraId="51A3E378" w14:textId="37236435" w:rsidR="002E79D2" w:rsidRDefault="002E79D2" w:rsidP="00326E7D"/>
    <w:p w14:paraId="63C80A69" w14:textId="53E21F1B" w:rsidR="002E79D2" w:rsidRDefault="002E79D2" w:rsidP="00326E7D"/>
    <w:p w14:paraId="24D02773" w14:textId="420CB399" w:rsidR="002E79D2" w:rsidRDefault="002E79D2" w:rsidP="00326E7D"/>
    <w:p w14:paraId="7C52D250" w14:textId="5399ADFE" w:rsidR="002E79D2" w:rsidRDefault="002E79D2" w:rsidP="00326E7D"/>
    <w:p w14:paraId="49B4DBD7" w14:textId="6C6A1614" w:rsidR="002E79D2" w:rsidRDefault="002E79D2" w:rsidP="00326E7D"/>
    <w:p w14:paraId="3CDDE44B" w14:textId="188E14B5" w:rsidR="002E79D2" w:rsidRDefault="002E79D2" w:rsidP="00326E7D"/>
    <w:p w14:paraId="1DBD29E4" w14:textId="43DFCA64" w:rsidR="002E79D2" w:rsidRDefault="002E79D2" w:rsidP="00326E7D"/>
    <w:p w14:paraId="7B643D7C" w14:textId="44A20AB5" w:rsidR="002E79D2" w:rsidRDefault="002E79D2" w:rsidP="00326E7D"/>
    <w:p w14:paraId="17819BE5" w14:textId="78BD4660" w:rsidR="002E79D2" w:rsidRDefault="002E79D2" w:rsidP="00326E7D"/>
    <w:p w14:paraId="1041DB45" w14:textId="051AF676" w:rsidR="002E79D2" w:rsidRDefault="002E79D2" w:rsidP="00326E7D"/>
    <w:p w14:paraId="766DC669" w14:textId="1846FDB1" w:rsidR="002E79D2" w:rsidRDefault="002E79D2" w:rsidP="00326E7D"/>
    <w:p w14:paraId="767F2D43" w14:textId="459AFD9E" w:rsidR="002E79D2" w:rsidRDefault="002E79D2" w:rsidP="00326E7D"/>
    <w:p w14:paraId="66005F9A" w14:textId="327DB795" w:rsidR="002E79D2" w:rsidRDefault="002E79D2" w:rsidP="00326E7D">
      <w:r>
        <w:tab/>
      </w:r>
    </w:p>
    <w:p w14:paraId="1BF8A440" w14:textId="2CC1EBEA" w:rsidR="002E79D2" w:rsidRDefault="002E79D2" w:rsidP="00326E7D"/>
    <w:p w14:paraId="2684407C" w14:textId="5E0C0B7E" w:rsidR="002E79D2" w:rsidRDefault="002E79D2" w:rsidP="00326E7D"/>
    <w:p w14:paraId="0F21BEBD" w14:textId="5C6CC3D1" w:rsidR="002E79D2" w:rsidRDefault="002E79D2" w:rsidP="00326E7D"/>
    <w:p w14:paraId="53A1192B" w14:textId="1429160F" w:rsidR="002E79D2" w:rsidRDefault="002E79D2" w:rsidP="00326E7D"/>
    <w:p w14:paraId="073FF80C" w14:textId="574EDB7E" w:rsidR="002E79D2" w:rsidRDefault="002E79D2" w:rsidP="00326E7D"/>
    <w:p w14:paraId="0747473F" w14:textId="73D93F8A" w:rsidR="002E79D2" w:rsidRDefault="002E79D2" w:rsidP="00326E7D"/>
    <w:p w14:paraId="70678844" w14:textId="111E0D66" w:rsidR="002E79D2" w:rsidRDefault="002E79D2" w:rsidP="00326E7D"/>
    <w:p w14:paraId="48F4CE8E" w14:textId="3D6FAB0E" w:rsidR="002E79D2" w:rsidRDefault="002E79D2" w:rsidP="00326E7D"/>
    <w:p w14:paraId="000217D9" w14:textId="5B1C8B2F" w:rsidR="002E79D2" w:rsidRDefault="002E79D2" w:rsidP="00326E7D"/>
    <w:p w14:paraId="71146A48" w14:textId="63D98046" w:rsidR="002E79D2" w:rsidRDefault="002E79D2" w:rsidP="00326E7D"/>
    <w:p w14:paraId="2A1AF2FE" w14:textId="0F0C42FA" w:rsidR="002E79D2" w:rsidRDefault="002E79D2" w:rsidP="00326E7D"/>
    <w:p w14:paraId="6472178E" w14:textId="42BA0E9D" w:rsidR="002E79D2" w:rsidRDefault="002E79D2" w:rsidP="00326E7D"/>
    <w:p w14:paraId="76CF8003" w14:textId="4A17C6B6" w:rsidR="002E79D2" w:rsidRDefault="002E79D2" w:rsidP="00326E7D"/>
    <w:p w14:paraId="0D2F1E98" w14:textId="341C7667" w:rsidR="002E79D2" w:rsidRDefault="002E79D2" w:rsidP="00326E7D"/>
    <w:p w14:paraId="42F70AA2" w14:textId="4332E26F" w:rsidR="002E79D2" w:rsidRDefault="002E79D2" w:rsidP="00326E7D"/>
    <w:p w14:paraId="12258AA1" w14:textId="4EEFBB32" w:rsidR="002E79D2" w:rsidRDefault="002E79D2" w:rsidP="00326E7D"/>
    <w:p w14:paraId="5DED3E29" w14:textId="77777777" w:rsidR="002E79D2" w:rsidRPr="00326E7D" w:rsidRDefault="002E79D2" w:rsidP="00326E7D"/>
    <w:p w14:paraId="310B8B8C" w14:textId="77777777" w:rsidR="00F927FB" w:rsidRPr="002901B3" w:rsidRDefault="00F927FB" w:rsidP="00F927FB">
      <w:pPr>
        <w:pStyle w:val="Ttulo1"/>
        <w:rPr>
          <w:b/>
          <w:bCs/>
        </w:rPr>
      </w:pPr>
      <w:bookmarkStart w:id="23" w:name="_Toc70922677"/>
      <w:r w:rsidRPr="002901B3">
        <w:rPr>
          <w:b/>
          <w:bCs/>
        </w:rPr>
        <w:lastRenderedPageBreak/>
        <w:t xml:space="preserve">GEOGRAFIA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23"/>
    </w:p>
    <w:p w14:paraId="22F53DAC" w14:textId="1B5BDE4C" w:rsidR="00F927FB" w:rsidRDefault="002E79D2" w:rsidP="00F927FB">
      <w:r>
        <w:rPr>
          <w:noProof/>
        </w:rPr>
        <w:drawing>
          <wp:inline distT="0" distB="0" distL="0" distR="0" wp14:anchorId="3498B0C8" wp14:editId="786A26B5">
            <wp:extent cx="6479540" cy="2937510"/>
            <wp:effectExtent l="0" t="0" r="0" b="0"/>
            <wp:docPr id="136" name="Imagem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3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BDCDB" w14:textId="5E35B345" w:rsidR="002E79D2" w:rsidRDefault="002E79D2" w:rsidP="00F927FB">
      <w:r>
        <w:rPr>
          <w:noProof/>
        </w:rPr>
        <w:drawing>
          <wp:inline distT="0" distB="0" distL="0" distR="0" wp14:anchorId="56A54452" wp14:editId="7075471A">
            <wp:extent cx="6479540" cy="5177790"/>
            <wp:effectExtent l="0" t="0" r="0" b="3810"/>
            <wp:docPr id="137" name="Imagem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7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B3D99" w14:textId="7FFBBE1C" w:rsidR="002E79D2" w:rsidRDefault="002E79D2" w:rsidP="00F927FB">
      <w:r>
        <w:rPr>
          <w:noProof/>
        </w:rPr>
        <w:drawing>
          <wp:inline distT="0" distB="0" distL="0" distR="0" wp14:anchorId="1E4DE327" wp14:editId="5C8BF325">
            <wp:extent cx="6479540" cy="1008380"/>
            <wp:effectExtent l="0" t="0" r="0" b="1270"/>
            <wp:docPr id="138" name="Imagem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0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9390C" w14:textId="4A27F149" w:rsidR="002E79D2" w:rsidRDefault="002E79D2" w:rsidP="00F927FB"/>
    <w:p w14:paraId="79605050" w14:textId="517DED8D" w:rsidR="002E79D2" w:rsidRDefault="002E79D2" w:rsidP="00F927FB">
      <w:r>
        <w:rPr>
          <w:noProof/>
        </w:rPr>
        <w:lastRenderedPageBreak/>
        <w:drawing>
          <wp:inline distT="0" distB="0" distL="0" distR="0" wp14:anchorId="5D1BE504" wp14:editId="71B540A5">
            <wp:extent cx="6479540" cy="2700655"/>
            <wp:effectExtent l="0" t="0" r="0" b="4445"/>
            <wp:docPr id="139" name="Imagem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0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F16E8" w14:textId="5A9617C8" w:rsidR="002E79D2" w:rsidRDefault="002E79D2" w:rsidP="00F927FB"/>
    <w:p w14:paraId="4B1B3643" w14:textId="20A9F7E6" w:rsidR="002E79D2" w:rsidRDefault="002E79D2" w:rsidP="00F927FB">
      <w:r>
        <w:rPr>
          <w:noProof/>
        </w:rPr>
        <w:drawing>
          <wp:inline distT="0" distB="0" distL="0" distR="0" wp14:anchorId="659400F4" wp14:editId="0CAB3F59">
            <wp:extent cx="6479540" cy="4034790"/>
            <wp:effectExtent l="0" t="0" r="0" b="3810"/>
            <wp:docPr id="140" name="Imagem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3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7FFBB" w14:textId="4393305E" w:rsidR="002E79D2" w:rsidRDefault="002E79D2" w:rsidP="00F927FB">
      <w:r>
        <w:rPr>
          <w:noProof/>
        </w:rPr>
        <w:drawing>
          <wp:inline distT="0" distB="0" distL="0" distR="0" wp14:anchorId="6C94FFEE" wp14:editId="4C967855">
            <wp:extent cx="6479540" cy="2624455"/>
            <wp:effectExtent l="0" t="0" r="0" b="4445"/>
            <wp:docPr id="141" name="Imagem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2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357AD" w14:textId="6801CA8C" w:rsidR="002E79D2" w:rsidRDefault="00463808" w:rsidP="00F927FB">
      <w:r>
        <w:rPr>
          <w:noProof/>
        </w:rPr>
        <w:lastRenderedPageBreak/>
        <w:drawing>
          <wp:inline distT="0" distB="0" distL="0" distR="0" wp14:anchorId="390B567E" wp14:editId="70116FFA">
            <wp:extent cx="6479540" cy="1464945"/>
            <wp:effectExtent l="0" t="0" r="0" b="1905"/>
            <wp:docPr id="142" name="Imagem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6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43919" w14:textId="4AD12B96" w:rsidR="00463808" w:rsidRDefault="00463808" w:rsidP="00F927FB"/>
    <w:p w14:paraId="5581E7A5" w14:textId="4ED08110" w:rsidR="00463808" w:rsidRDefault="00463808" w:rsidP="00F927FB"/>
    <w:p w14:paraId="2FF41ADB" w14:textId="1ED1BDFF" w:rsidR="00463808" w:rsidRDefault="00463808" w:rsidP="00F927FB"/>
    <w:p w14:paraId="6F72B32E" w14:textId="6549B641" w:rsidR="00463808" w:rsidRDefault="00463808" w:rsidP="00F927FB"/>
    <w:p w14:paraId="57E1BE71" w14:textId="6DB9FF32" w:rsidR="00463808" w:rsidRDefault="00463808" w:rsidP="00F927FB"/>
    <w:p w14:paraId="138012AF" w14:textId="22125496" w:rsidR="00463808" w:rsidRDefault="00463808" w:rsidP="00F927FB"/>
    <w:p w14:paraId="3443CA52" w14:textId="3DD34758" w:rsidR="00463808" w:rsidRDefault="00463808" w:rsidP="00F927FB"/>
    <w:p w14:paraId="6D64CD2A" w14:textId="099C26F7" w:rsidR="00463808" w:rsidRDefault="00463808" w:rsidP="00F927FB"/>
    <w:p w14:paraId="468F850E" w14:textId="17229D3C" w:rsidR="00463808" w:rsidRDefault="00463808" w:rsidP="00F927FB"/>
    <w:p w14:paraId="25F6B33B" w14:textId="6F321BE8" w:rsidR="00463808" w:rsidRDefault="00463808" w:rsidP="00F927FB"/>
    <w:p w14:paraId="70657728" w14:textId="5230DA36" w:rsidR="00463808" w:rsidRDefault="00463808" w:rsidP="00F927FB"/>
    <w:p w14:paraId="3730336B" w14:textId="79BF1012" w:rsidR="00463808" w:rsidRDefault="00463808" w:rsidP="00F927FB"/>
    <w:p w14:paraId="31D885D1" w14:textId="275F11A0" w:rsidR="00463808" w:rsidRDefault="00463808" w:rsidP="00F927FB"/>
    <w:p w14:paraId="0533FBF3" w14:textId="138E3AD8" w:rsidR="00463808" w:rsidRDefault="00463808" w:rsidP="00F927FB"/>
    <w:p w14:paraId="52741BB4" w14:textId="3C328906" w:rsidR="00463808" w:rsidRDefault="00463808" w:rsidP="00F927FB"/>
    <w:p w14:paraId="79BF7AD3" w14:textId="7570E0DC" w:rsidR="00463808" w:rsidRDefault="00463808" w:rsidP="00F927FB"/>
    <w:p w14:paraId="066F5462" w14:textId="5EF1B3FA" w:rsidR="00463808" w:rsidRDefault="00463808" w:rsidP="00F927FB"/>
    <w:p w14:paraId="799260A6" w14:textId="429B520D" w:rsidR="00463808" w:rsidRDefault="00463808" w:rsidP="00F927FB"/>
    <w:p w14:paraId="5BA7869A" w14:textId="2844F13A" w:rsidR="00463808" w:rsidRDefault="00463808" w:rsidP="00F927FB"/>
    <w:p w14:paraId="77E6F8BC" w14:textId="7D6D269D" w:rsidR="00463808" w:rsidRDefault="00463808" w:rsidP="00F927FB"/>
    <w:p w14:paraId="5F6F4D12" w14:textId="40473B79" w:rsidR="00463808" w:rsidRDefault="00463808" w:rsidP="00F927FB"/>
    <w:p w14:paraId="07C15DB0" w14:textId="6D5CDE19" w:rsidR="00463808" w:rsidRDefault="00463808" w:rsidP="00F927FB"/>
    <w:p w14:paraId="1EC159AD" w14:textId="456761C2" w:rsidR="00463808" w:rsidRDefault="00463808" w:rsidP="00F927FB"/>
    <w:p w14:paraId="2A1E3767" w14:textId="7ED9384C" w:rsidR="00463808" w:rsidRDefault="00463808" w:rsidP="00F927FB"/>
    <w:p w14:paraId="6E51CA32" w14:textId="4C75D75B" w:rsidR="00463808" w:rsidRDefault="00463808" w:rsidP="00F927FB"/>
    <w:p w14:paraId="5FD39473" w14:textId="66D679C3" w:rsidR="00463808" w:rsidRDefault="00463808" w:rsidP="00F927FB"/>
    <w:p w14:paraId="4D0A287F" w14:textId="4E5A8ACF" w:rsidR="00463808" w:rsidRDefault="00463808" w:rsidP="00F927FB"/>
    <w:p w14:paraId="028C1160" w14:textId="65F37400" w:rsidR="00463808" w:rsidRDefault="00463808" w:rsidP="00F927FB"/>
    <w:p w14:paraId="47B60C9A" w14:textId="40F9E0BF" w:rsidR="00463808" w:rsidRDefault="00463808" w:rsidP="00F927FB"/>
    <w:p w14:paraId="4D2FC7FE" w14:textId="060FBB1A" w:rsidR="00463808" w:rsidRDefault="00463808" w:rsidP="00F927FB"/>
    <w:p w14:paraId="24897E2F" w14:textId="69D088D9" w:rsidR="00463808" w:rsidRDefault="00463808" w:rsidP="00F927FB"/>
    <w:p w14:paraId="001EDC68" w14:textId="6E346625" w:rsidR="00463808" w:rsidRDefault="00463808" w:rsidP="00F927FB"/>
    <w:p w14:paraId="6B3F954C" w14:textId="2C7241D4" w:rsidR="00463808" w:rsidRDefault="00463808" w:rsidP="00F927FB"/>
    <w:p w14:paraId="36541B90" w14:textId="409B777C" w:rsidR="00463808" w:rsidRDefault="00463808" w:rsidP="00F927FB"/>
    <w:p w14:paraId="2743B188" w14:textId="71B9D9CA" w:rsidR="00463808" w:rsidRDefault="00463808" w:rsidP="00F927FB"/>
    <w:p w14:paraId="01E50589" w14:textId="0BD6D257" w:rsidR="00463808" w:rsidRDefault="00463808" w:rsidP="00F927FB"/>
    <w:p w14:paraId="4B500F2C" w14:textId="0AC69CEA" w:rsidR="00463808" w:rsidRDefault="00463808" w:rsidP="00F927FB"/>
    <w:p w14:paraId="007E65B3" w14:textId="4BCD3C53" w:rsidR="00463808" w:rsidRDefault="00463808" w:rsidP="00F927FB"/>
    <w:p w14:paraId="1B901EE9" w14:textId="01FF61B2" w:rsidR="00463808" w:rsidRDefault="00463808" w:rsidP="00F927FB"/>
    <w:p w14:paraId="3D53A8FB" w14:textId="1CCB65A4" w:rsidR="00463808" w:rsidRDefault="00463808" w:rsidP="00F927FB"/>
    <w:p w14:paraId="4206FDD3" w14:textId="2B99237D" w:rsidR="00463808" w:rsidRDefault="00463808" w:rsidP="00F927FB"/>
    <w:p w14:paraId="2CF33B8B" w14:textId="43C5DBA2" w:rsidR="00463808" w:rsidRDefault="00463808" w:rsidP="00F927FB"/>
    <w:p w14:paraId="1887B3AA" w14:textId="107971EA" w:rsidR="00463808" w:rsidRDefault="00463808" w:rsidP="00F927FB"/>
    <w:p w14:paraId="1E13C8B8" w14:textId="5BD78B7D" w:rsidR="00463808" w:rsidRPr="00F927FB" w:rsidRDefault="00463808" w:rsidP="00F927FB"/>
    <w:p w14:paraId="354BB1B9" w14:textId="1BC58CCE" w:rsidR="00040625" w:rsidRDefault="00040625" w:rsidP="002901B3">
      <w:pPr>
        <w:pStyle w:val="Ttulo1"/>
        <w:rPr>
          <w:b/>
          <w:bCs/>
        </w:rPr>
      </w:pPr>
      <w:bookmarkStart w:id="24" w:name="_Toc70922678"/>
      <w:r w:rsidRPr="002901B3">
        <w:rPr>
          <w:b/>
          <w:bCs/>
        </w:rPr>
        <w:lastRenderedPageBreak/>
        <w:t>HISTÓRIA 1ª SEMANA</w:t>
      </w:r>
      <w:bookmarkEnd w:id="24"/>
    </w:p>
    <w:p w14:paraId="04B78BC3" w14:textId="23332C55" w:rsidR="00463808" w:rsidRDefault="00463808" w:rsidP="00463808">
      <w:r>
        <w:rPr>
          <w:noProof/>
        </w:rPr>
        <w:drawing>
          <wp:inline distT="0" distB="0" distL="0" distR="0" wp14:anchorId="00D3E422" wp14:editId="0CA67946">
            <wp:extent cx="6479540" cy="2067560"/>
            <wp:effectExtent l="0" t="0" r="0" b="8890"/>
            <wp:docPr id="144" name="Imagem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873D8" w14:textId="533EF7A9" w:rsidR="00457AD2" w:rsidRDefault="00457AD2" w:rsidP="00463808">
      <w:r>
        <w:rPr>
          <w:noProof/>
        </w:rPr>
        <w:drawing>
          <wp:inline distT="0" distB="0" distL="0" distR="0" wp14:anchorId="1135A79D" wp14:editId="41C23A2F">
            <wp:extent cx="6479540" cy="6863715"/>
            <wp:effectExtent l="0" t="0" r="0" b="0"/>
            <wp:docPr id="145" name="Imagem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86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FFF63" w14:textId="3D0500B4" w:rsidR="00457AD2" w:rsidRDefault="00457AD2" w:rsidP="00463808"/>
    <w:p w14:paraId="03F8C6A5" w14:textId="029BD1C4" w:rsidR="00457AD2" w:rsidRDefault="00457AD2" w:rsidP="00463808"/>
    <w:p w14:paraId="2ECB08BF" w14:textId="4C9503B8" w:rsidR="00457AD2" w:rsidRDefault="00457AD2" w:rsidP="00463808">
      <w:r>
        <w:rPr>
          <w:noProof/>
        </w:rPr>
        <w:lastRenderedPageBreak/>
        <w:drawing>
          <wp:inline distT="0" distB="0" distL="0" distR="0" wp14:anchorId="34E93CA7" wp14:editId="595FD5AC">
            <wp:extent cx="6479540" cy="1181735"/>
            <wp:effectExtent l="0" t="0" r="0" b="0"/>
            <wp:docPr id="146" name="Imagem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8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C9AB0" w14:textId="62922640" w:rsidR="00457AD2" w:rsidRDefault="00457AD2" w:rsidP="00463808">
      <w:r>
        <w:rPr>
          <w:noProof/>
        </w:rPr>
        <w:drawing>
          <wp:inline distT="0" distB="0" distL="0" distR="0" wp14:anchorId="6B75C482" wp14:editId="236486C0">
            <wp:extent cx="6479540" cy="2446020"/>
            <wp:effectExtent l="0" t="0" r="0" b="0"/>
            <wp:docPr id="147" name="Imagem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4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24F6D" w14:textId="22938078" w:rsidR="00457AD2" w:rsidRDefault="00457AD2" w:rsidP="00463808">
      <w:r>
        <w:rPr>
          <w:noProof/>
        </w:rPr>
        <w:drawing>
          <wp:inline distT="0" distB="0" distL="0" distR="0" wp14:anchorId="0F3D1FF8" wp14:editId="65C71C3F">
            <wp:extent cx="6679565" cy="2209800"/>
            <wp:effectExtent l="0" t="0" r="6985" b="0"/>
            <wp:docPr id="148" name="Imagem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667956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43E6F" w14:textId="5B6B711C" w:rsidR="00457AD2" w:rsidRDefault="00457AD2" w:rsidP="00463808"/>
    <w:p w14:paraId="43DF345C" w14:textId="6A5A6AAB" w:rsidR="00457AD2" w:rsidRDefault="00457AD2" w:rsidP="00463808"/>
    <w:p w14:paraId="29BB00D5" w14:textId="45CEB496" w:rsidR="00457AD2" w:rsidRDefault="00457AD2" w:rsidP="00463808"/>
    <w:p w14:paraId="25F2AB98" w14:textId="6D4EFACA" w:rsidR="00457AD2" w:rsidRDefault="00457AD2" w:rsidP="00463808"/>
    <w:p w14:paraId="09F7FA5E" w14:textId="3B191C58" w:rsidR="00457AD2" w:rsidRDefault="00457AD2" w:rsidP="00463808"/>
    <w:p w14:paraId="4D612074" w14:textId="2CC4B6DB" w:rsidR="00457AD2" w:rsidRDefault="00457AD2" w:rsidP="00463808"/>
    <w:p w14:paraId="11A7C189" w14:textId="3090F54E" w:rsidR="00457AD2" w:rsidRDefault="00457AD2" w:rsidP="00463808"/>
    <w:p w14:paraId="441F6F3A" w14:textId="536C3FD9" w:rsidR="00457AD2" w:rsidRDefault="00457AD2" w:rsidP="00463808"/>
    <w:p w14:paraId="7ADA3CCC" w14:textId="1A2566A7" w:rsidR="00457AD2" w:rsidRDefault="00457AD2" w:rsidP="00463808"/>
    <w:p w14:paraId="27DFDB07" w14:textId="6386FF6B" w:rsidR="00457AD2" w:rsidRDefault="00457AD2" w:rsidP="00463808"/>
    <w:p w14:paraId="4D0198E4" w14:textId="10FD3C11" w:rsidR="00457AD2" w:rsidRDefault="00457AD2" w:rsidP="00463808"/>
    <w:p w14:paraId="5DF610BF" w14:textId="72713815" w:rsidR="00457AD2" w:rsidRDefault="00457AD2" w:rsidP="00463808"/>
    <w:p w14:paraId="7C816660" w14:textId="75D3BCF2" w:rsidR="00457AD2" w:rsidRDefault="00457AD2" w:rsidP="00463808"/>
    <w:p w14:paraId="57047464" w14:textId="748FFB0D" w:rsidR="00457AD2" w:rsidRDefault="00457AD2" w:rsidP="00463808"/>
    <w:p w14:paraId="529F12DD" w14:textId="1DC2E842" w:rsidR="00457AD2" w:rsidRDefault="00457AD2" w:rsidP="00463808"/>
    <w:p w14:paraId="5954E36C" w14:textId="2ED0D39D" w:rsidR="00457AD2" w:rsidRDefault="00457AD2" w:rsidP="00463808"/>
    <w:p w14:paraId="1C52FF09" w14:textId="3A666B0D" w:rsidR="00457AD2" w:rsidRDefault="00457AD2" w:rsidP="00463808"/>
    <w:p w14:paraId="06259709" w14:textId="02F43DEF" w:rsidR="00457AD2" w:rsidRDefault="00457AD2" w:rsidP="00463808"/>
    <w:p w14:paraId="6EF8AC06" w14:textId="0644EAF5" w:rsidR="00457AD2" w:rsidRDefault="00457AD2" w:rsidP="00463808"/>
    <w:p w14:paraId="1CF674B9" w14:textId="77777777" w:rsidR="00457AD2" w:rsidRPr="00463808" w:rsidRDefault="00457AD2" w:rsidP="00463808"/>
    <w:p w14:paraId="33EDCF90" w14:textId="03E8E850" w:rsidR="00040625" w:rsidRDefault="00040625" w:rsidP="002901B3">
      <w:pPr>
        <w:pStyle w:val="Ttulo1"/>
        <w:rPr>
          <w:b/>
          <w:bCs/>
        </w:rPr>
      </w:pPr>
      <w:bookmarkStart w:id="25" w:name="_Toc70922679"/>
      <w:r w:rsidRPr="002901B3">
        <w:rPr>
          <w:b/>
          <w:bCs/>
        </w:rPr>
        <w:lastRenderedPageBreak/>
        <w:t>HISTÓRIA 2ª SEMANA</w:t>
      </w:r>
      <w:bookmarkEnd w:id="25"/>
    </w:p>
    <w:p w14:paraId="1924E6B5" w14:textId="54187230" w:rsidR="00457AD2" w:rsidRDefault="00C406E9" w:rsidP="00457AD2">
      <w:r>
        <w:rPr>
          <w:noProof/>
        </w:rPr>
        <w:drawing>
          <wp:inline distT="0" distB="0" distL="0" distR="0" wp14:anchorId="0FF76990" wp14:editId="031AF513">
            <wp:extent cx="6479540" cy="3630295"/>
            <wp:effectExtent l="0" t="0" r="0" b="8255"/>
            <wp:docPr id="149" name="Imagem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3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16CCF" w14:textId="074AC6F4" w:rsidR="00C406E9" w:rsidRDefault="00125AE0" w:rsidP="00457AD2">
      <w:r>
        <w:rPr>
          <w:noProof/>
        </w:rPr>
        <w:drawing>
          <wp:inline distT="0" distB="0" distL="0" distR="0" wp14:anchorId="5ABF405A" wp14:editId="2F803ABA">
            <wp:extent cx="6479540" cy="4437380"/>
            <wp:effectExtent l="0" t="0" r="0" b="1270"/>
            <wp:docPr id="154" name="Imagem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3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81585" w14:textId="27A841F3" w:rsidR="00C406E9" w:rsidRDefault="00C406E9" w:rsidP="00457AD2"/>
    <w:p w14:paraId="7CF6D473" w14:textId="2441436E" w:rsidR="00125AE0" w:rsidRDefault="00125AE0" w:rsidP="00457AD2"/>
    <w:p w14:paraId="76C48BFA" w14:textId="336A8ADE" w:rsidR="00125AE0" w:rsidRDefault="00125AE0" w:rsidP="00457AD2"/>
    <w:p w14:paraId="195E4150" w14:textId="1EB49846" w:rsidR="00125AE0" w:rsidRDefault="00125AE0" w:rsidP="00457AD2"/>
    <w:p w14:paraId="114280D0" w14:textId="01BE78D1" w:rsidR="00125AE0" w:rsidRDefault="00125AE0" w:rsidP="00457AD2"/>
    <w:p w14:paraId="032DAAD1" w14:textId="6ABD2537" w:rsidR="00125AE0" w:rsidRDefault="00125AE0" w:rsidP="00457AD2"/>
    <w:p w14:paraId="75499BA4" w14:textId="71AB142C" w:rsidR="00125AE0" w:rsidRDefault="00125AE0" w:rsidP="00457AD2"/>
    <w:p w14:paraId="4B31CB8D" w14:textId="0FD4E56B" w:rsidR="00125AE0" w:rsidRDefault="00125AE0" w:rsidP="00457AD2"/>
    <w:p w14:paraId="7571EE2B" w14:textId="39E90988" w:rsidR="00125AE0" w:rsidRDefault="00FD4F4C" w:rsidP="00457AD2">
      <w:r>
        <w:rPr>
          <w:noProof/>
        </w:rPr>
        <w:drawing>
          <wp:inline distT="0" distB="0" distL="0" distR="0" wp14:anchorId="3C30B03A" wp14:editId="5E9FF78F">
            <wp:extent cx="6479540" cy="3839845"/>
            <wp:effectExtent l="0" t="0" r="0" b="8255"/>
            <wp:docPr id="155" name="Imagem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F856A" w14:textId="40E250C5" w:rsidR="00FD4F4C" w:rsidRDefault="00FD4F4C" w:rsidP="00457AD2">
      <w:r>
        <w:rPr>
          <w:noProof/>
        </w:rPr>
        <w:drawing>
          <wp:inline distT="0" distB="0" distL="0" distR="0" wp14:anchorId="15655B2A" wp14:editId="36A3B1A1">
            <wp:extent cx="6479540" cy="1054735"/>
            <wp:effectExtent l="0" t="0" r="0" b="0"/>
            <wp:docPr id="156" name="Imagem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162E4" w14:textId="0CAC5BBA" w:rsidR="00FD4F4C" w:rsidRDefault="00FD4F4C" w:rsidP="00457AD2"/>
    <w:p w14:paraId="4B47A6B1" w14:textId="16D2B004" w:rsidR="00FD4F4C" w:rsidRDefault="00FD4F4C" w:rsidP="00457AD2"/>
    <w:p w14:paraId="2BB74985" w14:textId="318C3268" w:rsidR="00FD4F4C" w:rsidRDefault="00FD4F4C" w:rsidP="00457AD2"/>
    <w:p w14:paraId="6A76975F" w14:textId="6299FE50" w:rsidR="00FD4F4C" w:rsidRDefault="00FD4F4C" w:rsidP="00457AD2"/>
    <w:p w14:paraId="48BE24FE" w14:textId="419E0D9F" w:rsidR="00FD4F4C" w:rsidRDefault="00FD4F4C" w:rsidP="00457AD2"/>
    <w:p w14:paraId="677D756F" w14:textId="530F1A03" w:rsidR="00FD4F4C" w:rsidRDefault="00FD4F4C" w:rsidP="00457AD2"/>
    <w:p w14:paraId="0565B425" w14:textId="070382EF" w:rsidR="00FD4F4C" w:rsidRDefault="00FD4F4C" w:rsidP="00457AD2">
      <w:r>
        <w:rPr>
          <w:noProof/>
        </w:rPr>
        <w:drawing>
          <wp:inline distT="0" distB="0" distL="0" distR="0" wp14:anchorId="7340DA6D" wp14:editId="4018806C">
            <wp:extent cx="6479540" cy="346710"/>
            <wp:effectExtent l="0" t="0" r="0" b="0"/>
            <wp:docPr id="157" name="Imagem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58E4F" w14:textId="545AE257" w:rsidR="00125AE0" w:rsidRDefault="00FD4F4C" w:rsidP="00FD4F4C">
      <w:pPr>
        <w:jc w:val="center"/>
      </w:pPr>
      <w:r>
        <w:rPr>
          <w:noProof/>
        </w:rPr>
        <w:drawing>
          <wp:inline distT="0" distB="0" distL="0" distR="0" wp14:anchorId="2701188B" wp14:editId="13D7AED5">
            <wp:extent cx="5429250" cy="3056890"/>
            <wp:effectExtent l="0" t="0" r="0" b="0"/>
            <wp:docPr id="158" name="Imagem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305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09A7C" w14:textId="3DAA0FF4" w:rsidR="00040625" w:rsidRDefault="00040625" w:rsidP="002901B3">
      <w:pPr>
        <w:pStyle w:val="Ttulo1"/>
        <w:rPr>
          <w:b/>
          <w:bCs/>
        </w:rPr>
      </w:pPr>
      <w:bookmarkStart w:id="26" w:name="_Toc70922680"/>
      <w:r w:rsidRPr="002901B3">
        <w:rPr>
          <w:b/>
          <w:bCs/>
        </w:rPr>
        <w:lastRenderedPageBreak/>
        <w:t>HISTÓRIA 3ª SEMANA</w:t>
      </w:r>
      <w:bookmarkEnd w:id="26"/>
    </w:p>
    <w:p w14:paraId="4032D025" w14:textId="18D88A26" w:rsidR="00FD4F4C" w:rsidRDefault="00FD4F4C" w:rsidP="00FD4F4C">
      <w:r>
        <w:rPr>
          <w:noProof/>
        </w:rPr>
        <w:drawing>
          <wp:inline distT="0" distB="0" distL="0" distR="0" wp14:anchorId="2F90A98D" wp14:editId="5F087B8F">
            <wp:extent cx="6479540" cy="3395980"/>
            <wp:effectExtent l="0" t="0" r="0" b="0"/>
            <wp:docPr id="159" name="Imagem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9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8857B" w14:textId="07BAD80D" w:rsidR="00FD4F4C" w:rsidRDefault="00FD4F4C" w:rsidP="00FD4F4C">
      <w:r>
        <w:rPr>
          <w:noProof/>
        </w:rPr>
        <w:drawing>
          <wp:inline distT="0" distB="0" distL="0" distR="0" wp14:anchorId="18CE3E41" wp14:editId="0F581536">
            <wp:extent cx="6479540" cy="3886200"/>
            <wp:effectExtent l="0" t="0" r="0" b="0"/>
            <wp:docPr id="160" name="Imagem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F1D27" w14:textId="5CBB9BDA" w:rsidR="00FD4F4C" w:rsidRDefault="00FD4F4C" w:rsidP="00FD4F4C">
      <w:r>
        <w:rPr>
          <w:noProof/>
        </w:rPr>
        <w:drawing>
          <wp:inline distT="0" distB="0" distL="0" distR="0" wp14:anchorId="1901C9AC" wp14:editId="35BE331C">
            <wp:extent cx="6479540" cy="254000"/>
            <wp:effectExtent l="0" t="0" r="0" b="0"/>
            <wp:docPr id="161" name="Imagem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6DC81" w14:textId="052619BF" w:rsidR="00FD4F4C" w:rsidRDefault="00FD4F4C" w:rsidP="00FD4F4C"/>
    <w:p w14:paraId="21B665C4" w14:textId="1AB02551" w:rsidR="00FD4F4C" w:rsidRDefault="00FD4F4C" w:rsidP="00FD4F4C"/>
    <w:p w14:paraId="729456A9" w14:textId="0C60B2EE" w:rsidR="00FD4F4C" w:rsidRDefault="00FD4F4C" w:rsidP="00FD4F4C"/>
    <w:p w14:paraId="74BD18DE" w14:textId="0040B11E" w:rsidR="00FD4F4C" w:rsidRDefault="00FD4F4C" w:rsidP="00FD4F4C"/>
    <w:p w14:paraId="4CD77B07" w14:textId="4132839F" w:rsidR="00FD4F4C" w:rsidRDefault="00FD4F4C" w:rsidP="00FD4F4C"/>
    <w:p w14:paraId="49F04C26" w14:textId="77777777" w:rsidR="00FD4F4C" w:rsidRDefault="00FD4F4C" w:rsidP="00FD4F4C"/>
    <w:p w14:paraId="065288A1" w14:textId="6B203053" w:rsidR="00FD4F4C" w:rsidRDefault="00FD4F4C" w:rsidP="00FD4F4C">
      <w:r>
        <w:rPr>
          <w:noProof/>
        </w:rPr>
        <w:drawing>
          <wp:inline distT="0" distB="0" distL="0" distR="0" wp14:anchorId="1C6526EC" wp14:editId="6EDB38D5">
            <wp:extent cx="6479540" cy="616585"/>
            <wp:effectExtent l="0" t="0" r="0" b="0"/>
            <wp:docPr id="162" name="Imagem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ABE30" w14:textId="344B5ADF" w:rsidR="00FD4F4C" w:rsidRDefault="00016D6C" w:rsidP="00FD4F4C">
      <w:r>
        <w:rPr>
          <w:noProof/>
        </w:rPr>
        <w:lastRenderedPageBreak/>
        <w:drawing>
          <wp:inline distT="0" distB="0" distL="0" distR="0" wp14:anchorId="1C234492" wp14:editId="64A8A192">
            <wp:extent cx="6479540" cy="7720965"/>
            <wp:effectExtent l="0" t="0" r="0" b="0"/>
            <wp:docPr id="163" name="Imagem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72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9E804" w14:textId="2D76B47A" w:rsidR="00016D6C" w:rsidRDefault="00016D6C" w:rsidP="00FD4F4C"/>
    <w:p w14:paraId="3DF669B0" w14:textId="3F51D55A" w:rsidR="00016D6C" w:rsidRDefault="00016D6C" w:rsidP="00FD4F4C"/>
    <w:p w14:paraId="4172A4F4" w14:textId="3CCB26FE" w:rsidR="00016D6C" w:rsidRDefault="00016D6C" w:rsidP="00FD4F4C"/>
    <w:p w14:paraId="58A3A109" w14:textId="0DD034AC" w:rsidR="00016D6C" w:rsidRDefault="00016D6C" w:rsidP="00FD4F4C"/>
    <w:p w14:paraId="07816382" w14:textId="7AED7068" w:rsidR="00016D6C" w:rsidRDefault="00016D6C" w:rsidP="00FD4F4C"/>
    <w:p w14:paraId="01FE3FD8" w14:textId="655A49C9" w:rsidR="00016D6C" w:rsidRDefault="00016D6C" w:rsidP="00FD4F4C"/>
    <w:p w14:paraId="53CDA1D3" w14:textId="3EEEF23A" w:rsidR="00016D6C" w:rsidRDefault="00016D6C" w:rsidP="00FD4F4C"/>
    <w:p w14:paraId="6FCF646C" w14:textId="77777777" w:rsidR="00016D6C" w:rsidRPr="00FD4F4C" w:rsidRDefault="00016D6C" w:rsidP="00FD4F4C"/>
    <w:p w14:paraId="5A735259" w14:textId="1D4CFDB8" w:rsidR="00040625" w:rsidRDefault="00040625" w:rsidP="002901B3">
      <w:pPr>
        <w:pStyle w:val="Ttulo1"/>
        <w:rPr>
          <w:b/>
          <w:bCs/>
        </w:rPr>
      </w:pPr>
      <w:bookmarkStart w:id="27" w:name="_Toc70922681"/>
      <w:r w:rsidRPr="002901B3">
        <w:rPr>
          <w:b/>
          <w:bCs/>
        </w:rPr>
        <w:lastRenderedPageBreak/>
        <w:t>HISTÓRIA 4ª SEMANA</w:t>
      </w:r>
      <w:bookmarkEnd w:id="27"/>
    </w:p>
    <w:p w14:paraId="2DAE2BB9" w14:textId="2CDA2922" w:rsidR="00016D6C" w:rsidRDefault="00016D6C" w:rsidP="00016D6C">
      <w:r>
        <w:rPr>
          <w:noProof/>
        </w:rPr>
        <w:drawing>
          <wp:inline distT="0" distB="0" distL="0" distR="0" wp14:anchorId="75CFA366" wp14:editId="556C0A76">
            <wp:extent cx="6479540" cy="4493260"/>
            <wp:effectExtent l="0" t="0" r="0" b="2540"/>
            <wp:docPr id="164" name="Imagem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9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8D624" w14:textId="04940C83" w:rsidR="00016D6C" w:rsidRDefault="00016D6C" w:rsidP="00016D6C">
      <w:r>
        <w:rPr>
          <w:noProof/>
        </w:rPr>
        <w:drawing>
          <wp:inline distT="0" distB="0" distL="0" distR="0" wp14:anchorId="5FECBD69" wp14:editId="6AB6DEF3">
            <wp:extent cx="6479540" cy="4146550"/>
            <wp:effectExtent l="0" t="0" r="0" b="6350"/>
            <wp:docPr id="165" name="Imagem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4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0B736" w14:textId="47F7B0D6" w:rsidR="00016D6C" w:rsidRDefault="00016D6C" w:rsidP="00016D6C"/>
    <w:p w14:paraId="0447CC13" w14:textId="5C3B1389" w:rsidR="00016D6C" w:rsidRDefault="00016D6C" w:rsidP="00016D6C"/>
    <w:p w14:paraId="616960F5" w14:textId="566B588C" w:rsidR="00016D6C" w:rsidRDefault="00016D6C" w:rsidP="00016D6C"/>
    <w:p w14:paraId="6F30C4FA" w14:textId="69E4AE14" w:rsidR="00016D6C" w:rsidRDefault="00016D6C" w:rsidP="00016D6C"/>
    <w:p w14:paraId="04F734B9" w14:textId="22C2C86F" w:rsidR="00016D6C" w:rsidRDefault="00016D6C" w:rsidP="00016D6C">
      <w:r>
        <w:rPr>
          <w:noProof/>
        </w:rPr>
        <w:lastRenderedPageBreak/>
        <w:drawing>
          <wp:inline distT="0" distB="0" distL="0" distR="0" wp14:anchorId="10B748CB" wp14:editId="519F832B">
            <wp:extent cx="6479540" cy="3363595"/>
            <wp:effectExtent l="0" t="0" r="0" b="9525"/>
            <wp:docPr id="166" name="Imagem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6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01448" w14:textId="476045AD" w:rsidR="00016D6C" w:rsidRDefault="00016D6C" w:rsidP="00016D6C">
      <w:r>
        <w:rPr>
          <w:noProof/>
        </w:rPr>
        <w:drawing>
          <wp:inline distT="0" distB="0" distL="0" distR="0" wp14:anchorId="6004C201" wp14:editId="25C31097">
            <wp:extent cx="6479540" cy="4423410"/>
            <wp:effectExtent l="0" t="0" r="0" b="0"/>
            <wp:docPr id="167" name="Imagem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2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DC900" w14:textId="79D64470" w:rsidR="00016D6C" w:rsidRPr="00016D6C" w:rsidRDefault="00016D6C" w:rsidP="00016D6C">
      <w:pPr>
        <w:jc w:val="center"/>
      </w:pPr>
      <w:r>
        <w:rPr>
          <w:noProof/>
        </w:rPr>
        <w:drawing>
          <wp:inline distT="0" distB="0" distL="0" distR="0" wp14:anchorId="2C0C80CA" wp14:editId="6869A28D">
            <wp:extent cx="2886640" cy="1771650"/>
            <wp:effectExtent l="0" t="0" r="9525" b="0"/>
            <wp:docPr id="168" name="Imagem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2905881" cy="1783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B0F3B" w14:textId="32238823" w:rsidR="00F927FB" w:rsidRDefault="00F927FB" w:rsidP="00F927FB">
      <w:pPr>
        <w:pStyle w:val="Ttulo1"/>
        <w:rPr>
          <w:b/>
          <w:bCs/>
        </w:rPr>
      </w:pPr>
      <w:bookmarkStart w:id="28" w:name="_Toc70922682"/>
      <w:r w:rsidRPr="002901B3">
        <w:rPr>
          <w:b/>
          <w:bCs/>
        </w:rPr>
        <w:lastRenderedPageBreak/>
        <w:t xml:space="preserve">HISTÓRIA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28"/>
    </w:p>
    <w:p w14:paraId="182A83B4" w14:textId="4F32C991" w:rsidR="00A906E2" w:rsidRDefault="00A906E2" w:rsidP="00A906E2">
      <w:r>
        <w:rPr>
          <w:noProof/>
        </w:rPr>
        <w:drawing>
          <wp:inline distT="0" distB="0" distL="0" distR="0" wp14:anchorId="6D1ACFF9" wp14:editId="6EE12AC5">
            <wp:extent cx="6267450" cy="2847975"/>
            <wp:effectExtent l="0" t="0" r="0" b="9525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B9F35" w14:textId="6ADBAFBB" w:rsidR="00A906E2" w:rsidRDefault="00A906E2" w:rsidP="00A906E2">
      <w:r>
        <w:rPr>
          <w:noProof/>
        </w:rPr>
        <w:drawing>
          <wp:inline distT="0" distB="0" distL="0" distR="0" wp14:anchorId="139E6B4A" wp14:editId="0E3A3A4F">
            <wp:extent cx="6479540" cy="6209030"/>
            <wp:effectExtent l="0" t="0" r="0" b="127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20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17A45" w14:textId="78811D72" w:rsidR="00A906E2" w:rsidRDefault="00A906E2" w:rsidP="00A906E2"/>
    <w:p w14:paraId="0C539853" w14:textId="2AA7FDED" w:rsidR="00A906E2" w:rsidRDefault="00A906E2" w:rsidP="00A906E2">
      <w:r>
        <w:rPr>
          <w:noProof/>
        </w:rPr>
        <w:lastRenderedPageBreak/>
        <w:drawing>
          <wp:inline distT="0" distB="0" distL="0" distR="0" wp14:anchorId="340ED9AB" wp14:editId="28DC68AA">
            <wp:extent cx="6479540" cy="2494915"/>
            <wp:effectExtent l="0" t="0" r="0" b="635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9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54178" w14:textId="6C105EB2" w:rsidR="00A906E2" w:rsidRDefault="00A906E2" w:rsidP="00A906E2"/>
    <w:p w14:paraId="4B0DCD2C" w14:textId="36F8412E" w:rsidR="00A906E2" w:rsidRDefault="00A906E2" w:rsidP="00A906E2">
      <w:r>
        <w:rPr>
          <w:noProof/>
        </w:rPr>
        <w:drawing>
          <wp:inline distT="0" distB="0" distL="0" distR="0" wp14:anchorId="17041F11" wp14:editId="60D3C34D">
            <wp:extent cx="6479540" cy="5386705"/>
            <wp:effectExtent l="0" t="0" r="0" b="4445"/>
            <wp:docPr id="107" name="Imagem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8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9643D" w14:textId="3C3C3265" w:rsidR="00A906E2" w:rsidRDefault="00A906E2" w:rsidP="00A906E2"/>
    <w:p w14:paraId="6C663417" w14:textId="3955D0D4" w:rsidR="00A906E2" w:rsidRDefault="00A906E2" w:rsidP="00A906E2"/>
    <w:p w14:paraId="2C392B69" w14:textId="2AB0D48D" w:rsidR="00A906E2" w:rsidRDefault="00A906E2" w:rsidP="00A906E2"/>
    <w:p w14:paraId="5CD6F984" w14:textId="23C587E9" w:rsidR="00A906E2" w:rsidRDefault="00A906E2" w:rsidP="00A906E2"/>
    <w:p w14:paraId="6BFBB974" w14:textId="35C10D69" w:rsidR="00A906E2" w:rsidRDefault="00A906E2" w:rsidP="00A906E2"/>
    <w:p w14:paraId="4A2C4072" w14:textId="509EDF2F" w:rsidR="00A906E2" w:rsidRDefault="00A906E2" w:rsidP="00A906E2"/>
    <w:p w14:paraId="79E4F8D8" w14:textId="77777777" w:rsidR="00A906E2" w:rsidRPr="00A906E2" w:rsidRDefault="00A906E2" w:rsidP="00A906E2"/>
    <w:p w14:paraId="2FF3F751" w14:textId="14116100" w:rsidR="00F927FB" w:rsidRDefault="00F927FB" w:rsidP="00F927FB">
      <w:pPr>
        <w:pStyle w:val="Ttulo1"/>
        <w:rPr>
          <w:b/>
          <w:bCs/>
        </w:rPr>
      </w:pPr>
      <w:bookmarkStart w:id="29" w:name="_Toc70922683"/>
      <w:r w:rsidRPr="002901B3">
        <w:rPr>
          <w:b/>
          <w:bCs/>
        </w:rPr>
        <w:lastRenderedPageBreak/>
        <w:t xml:space="preserve">HISTÓRIA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29"/>
    </w:p>
    <w:p w14:paraId="79C2EC47" w14:textId="3A7D48F4" w:rsidR="00A906E2" w:rsidRPr="006F214B" w:rsidRDefault="006F214B" w:rsidP="006F214B">
      <w:pPr>
        <w:rPr>
          <w:rFonts w:cs="Arial"/>
          <w:sz w:val="22"/>
          <w:szCs w:val="20"/>
        </w:rPr>
      </w:pPr>
      <w:r w:rsidRPr="006F214B">
        <w:rPr>
          <w:rFonts w:cs="Arial"/>
          <w:b/>
          <w:bCs/>
          <w:color w:val="242021"/>
          <w:sz w:val="26"/>
          <w:szCs w:val="24"/>
        </w:rPr>
        <w:t>TEMA</w:t>
      </w:r>
      <w:r w:rsidRPr="006F214B">
        <w:rPr>
          <w:rFonts w:cs="Arial"/>
          <w:color w:val="242021"/>
          <w:sz w:val="26"/>
          <w:szCs w:val="24"/>
        </w:rPr>
        <w:t>: Patrimônio cultural natural</w:t>
      </w:r>
      <w:r w:rsidRPr="006F214B">
        <w:rPr>
          <w:rFonts w:cs="Arial"/>
          <w:color w:val="242021"/>
          <w:sz w:val="26"/>
          <w:szCs w:val="24"/>
        </w:rPr>
        <w:br/>
      </w:r>
      <w:r w:rsidRPr="006F214B">
        <w:rPr>
          <w:rFonts w:cs="Arial"/>
          <w:b/>
          <w:bCs/>
          <w:color w:val="242021"/>
          <w:sz w:val="26"/>
          <w:szCs w:val="24"/>
        </w:rPr>
        <w:t>APRESENTAÇÃO:</w:t>
      </w:r>
      <w:r w:rsidRPr="006F214B">
        <w:rPr>
          <w:rFonts w:cs="Arial"/>
          <w:b/>
          <w:bCs/>
          <w:color w:val="242021"/>
          <w:sz w:val="26"/>
          <w:szCs w:val="24"/>
        </w:rPr>
        <w:br/>
      </w:r>
      <w:r w:rsidRPr="006F214B">
        <w:rPr>
          <w:rFonts w:cs="Arial"/>
          <w:color w:val="242021"/>
          <w:sz w:val="26"/>
          <w:szCs w:val="24"/>
        </w:rPr>
        <w:t>Nas atividades anteriores você aprendeu sobre o que é patrimônio material e imaterial.</w:t>
      </w:r>
      <w:r w:rsidRPr="006F214B">
        <w:rPr>
          <w:rFonts w:cs="Arial"/>
          <w:color w:val="242021"/>
          <w:sz w:val="26"/>
          <w:szCs w:val="24"/>
        </w:rPr>
        <w:t xml:space="preserve">  </w:t>
      </w:r>
      <w:r w:rsidRPr="006F214B">
        <w:rPr>
          <w:rFonts w:cs="Arial"/>
          <w:color w:val="242021"/>
          <w:sz w:val="26"/>
          <w:szCs w:val="24"/>
        </w:rPr>
        <w:t>Hoje vamos aprender sobre o patrimônio cultural natural. Patrimônio natural é a natureza que é única e especial.</w:t>
      </w:r>
      <w:r w:rsidRPr="006F214B">
        <w:rPr>
          <w:rFonts w:cs="Arial"/>
          <w:color w:val="242021"/>
          <w:sz w:val="26"/>
          <w:szCs w:val="24"/>
        </w:rPr>
        <w:br/>
      </w:r>
      <w:r w:rsidRPr="006F214B">
        <w:rPr>
          <w:rFonts w:cs="Arial"/>
          <w:b/>
          <w:bCs/>
          <w:color w:val="242021"/>
          <w:sz w:val="26"/>
          <w:szCs w:val="24"/>
        </w:rPr>
        <w:t>PARA SABER MAIS:</w:t>
      </w:r>
      <w:r w:rsidRPr="006F214B">
        <w:rPr>
          <w:rFonts w:cs="Arial"/>
          <w:b/>
          <w:bCs/>
          <w:color w:val="242021"/>
          <w:sz w:val="26"/>
          <w:szCs w:val="24"/>
        </w:rPr>
        <w:br/>
      </w:r>
      <w:r w:rsidRPr="006F214B">
        <w:rPr>
          <w:rFonts w:cs="Arial"/>
          <w:color w:val="242021"/>
          <w:sz w:val="26"/>
          <w:szCs w:val="24"/>
        </w:rPr>
        <w:t xml:space="preserve">Para conhecer mais sobre os patrimônios naturais assista ao vídeo </w:t>
      </w:r>
      <w:r w:rsidRPr="006F214B">
        <w:rPr>
          <w:rFonts w:cs="Arial"/>
          <w:b/>
          <w:bCs/>
          <w:color w:val="242021"/>
          <w:sz w:val="26"/>
          <w:szCs w:val="24"/>
        </w:rPr>
        <w:t>“</w:t>
      </w:r>
      <w:r w:rsidRPr="006F214B">
        <w:rPr>
          <w:rFonts w:cs="Arial"/>
          <w:color w:val="242021"/>
          <w:sz w:val="26"/>
          <w:szCs w:val="24"/>
        </w:rPr>
        <w:t>O que é patrimônio</w:t>
      </w:r>
      <w:r w:rsidRPr="006F214B">
        <w:rPr>
          <w:rFonts w:cs="Arial"/>
          <w:color w:val="242021"/>
          <w:sz w:val="26"/>
          <w:szCs w:val="24"/>
        </w:rPr>
        <w:t xml:space="preserve"> </w:t>
      </w:r>
      <w:r w:rsidRPr="006F214B">
        <w:rPr>
          <w:rFonts w:cs="Arial"/>
          <w:color w:val="242021"/>
          <w:sz w:val="26"/>
          <w:szCs w:val="24"/>
        </w:rPr>
        <w:t>natural? Exemplos de patrimônios naturais no Brasil”, disponível em: &lt;https://www.youtube.com/watch?v=5WggAM7RRmo &gt;. Acesso em: 07 abr. 2021</w:t>
      </w:r>
    </w:p>
    <w:p w14:paraId="3D63B0B3" w14:textId="2CF50174" w:rsidR="00F927FB" w:rsidRDefault="00F927FB" w:rsidP="00F927FB"/>
    <w:p w14:paraId="4E4584F9" w14:textId="24279780" w:rsidR="006F214B" w:rsidRDefault="006F214B" w:rsidP="00F927FB">
      <w:r>
        <w:rPr>
          <w:noProof/>
        </w:rPr>
        <w:drawing>
          <wp:inline distT="0" distB="0" distL="0" distR="0" wp14:anchorId="6A2FCC56" wp14:editId="493F5FE3">
            <wp:extent cx="6479540" cy="3076575"/>
            <wp:effectExtent l="0" t="0" r="0" b="9525"/>
            <wp:docPr id="117" name="Imagem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BD40E" w14:textId="70E2D4DB" w:rsidR="006F214B" w:rsidRDefault="006F214B" w:rsidP="00F927FB">
      <w:r>
        <w:rPr>
          <w:noProof/>
        </w:rPr>
        <w:drawing>
          <wp:inline distT="0" distB="0" distL="0" distR="0" wp14:anchorId="5B7AD802" wp14:editId="53940724">
            <wp:extent cx="6479540" cy="4295775"/>
            <wp:effectExtent l="0" t="0" r="0" b="9525"/>
            <wp:docPr id="124" name="Imagem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CBB29" w14:textId="324234DC" w:rsidR="006F214B" w:rsidRDefault="006F214B" w:rsidP="00F927FB">
      <w:r>
        <w:rPr>
          <w:noProof/>
        </w:rPr>
        <w:lastRenderedPageBreak/>
        <w:drawing>
          <wp:inline distT="0" distB="0" distL="0" distR="0" wp14:anchorId="495D6EE1" wp14:editId="762D3DE3">
            <wp:extent cx="6479540" cy="8738870"/>
            <wp:effectExtent l="0" t="0" r="0" b="5080"/>
            <wp:docPr id="132" name="Imagem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73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2ACEC" w14:textId="1158E25C" w:rsidR="006F214B" w:rsidRDefault="006F214B" w:rsidP="00F927FB"/>
    <w:p w14:paraId="19F09793" w14:textId="1304AFEC" w:rsidR="006F214B" w:rsidRDefault="006F214B" w:rsidP="00F927FB"/>
    <w:p w14:paraId="35DD9CCB" w14:textId="77777777" w:rsidR="006F214B" w:rsidRPr="00F927FB" w:rsidRDefault="006F214B" w:rsidP="00F927FB"/>
    <w:p w14:paraId="347E8770" w14:textId="25CA9C95" w:rsidR="009D10F6" w:rsidRDefault="009D10F6" w:rsidP="002901B3">
      <w:pPr>
        <w:pStyle w:val="Ttulo1"/>
        <w:rPr>
          <w:b/>
          <w:bCs/>
        </w:rPr>
      </w:pPr>
      <w:bookmarkStart w:id="30" w:name="_Toc70922684"/>
      <w:r w:rsidRPr="002901B3">
        <w:rPr>
          <w:b/>
          <w:bCs/>
        </w:rPr>
        <w:lastRenderedPageBreak/>
        <w:t>EDUCAÇÃO FÍSICA 1ª SEMANA</w:t>
      </w:r>
      <w:bookmarkEnd w:id="30"/>
    </w:p>
    <w:p w14:paraId="68E5CF40" w14:textId="4F475BB6" w:rsidR="006F214B" w:rsidRDefault="006F214B" w:rsidP="006F214B">
      <w:r>
        <w:rPr>
          <w:noProof/>
        </w:rPr>
        <w:drawing>
          <wp:inline distT="0" distB="0" distL="0" distR="0" wp14:anchorId="64FA0215" wp14:editId="098B8EBD">
            <wp:extent cx="6479540" cy="1571625"/>
            <wp:effectExtent l="0" t="0" r="0" b="9525"/>
            <wp:docPr id="143" name="Imagem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6304D" w14:textId="3FC7FC59" w:rsidR="00F361E8" w:rsidRDefault="00F361E8" w:rsidP="006F214B"/>
    <w:p w14:paraId="7628BE44" w14:textId="7916A225" w:rsidR="00F361E8" w:rsidRDefault="00F361E8" w:rsidP="006F214B">
      <w:r>
        <w:rPr>
          <w:noProof/>
        </w:rPr>
        <w:drawing>
          <wp:inline distT="0" distB="0" distL="0" distR="0" wp14:anchorId="66B833F3" wp14:editId="7436E5B1">
            <wp:extent cx="6479540" cy="5808345"/>
            <wp:effectExtent l="0" t="0" r="0" b="1905"/>
            <wp:docPr id="150" name="Imagem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80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7668A" w14:textId="05D08014" w:rsidR="00F361E8" w:rsidRDefault="00F361E8" w:rsidP="006F214B"/>
    <w:p w14:paraId="2ACE4507" w14:textId="463AD524" w:rsidR="00F361E8" w:rsidRDefault="00F361E8" w:rsidP="006F214B"/>
    <w:p w14:paraId="5A0F9760" w14:textId="232F1ACA" w:rsidR="00F361E8" w:rsidRDefault="00F361E8" w:rsidP="006F214B"/>
    <w:p w14:paraId="612373D9" w14:textId="28203C14" w:rsidR="00F361E8" w:rsidRDefault="00F361E8" w:rsidP="006F214B"/>
    <w:p w14:paraId="77AD827C" w14:textId="5673CA3A" w:rsidR="00F361E8" w:rsidRDefault="00F361E8" w:rsidP="006F214B"/>
    <w:p w14:paraId="33220496" w14:textId="3B16CF73" w:rsidR="00F361E8" w:rsidRDefault="00F361E8" w:rsidP="006F214B"/>
    <w:p w14:paraId="75214A43" w14:textId="192AE43A" w:rsidR="00F361E8" w:rsidRDefault="00F361E8" w:rsidP="006F214B"/>
    <w:p w14:paraId="1D825087" w14:textId="2B57FB26" w:rsidR="00F361E8" w:rsidRDefault="00F361E8" w:rsidP="006F214B"/>
    <w:p w14:paraId="694AABCE" w14:textId="70ADF738" w:rsidR="00F361E8" w:rsidRDefault="00F361E8" w:rsidP="006F214B"/>
    <w:p w14:paraId="5CF20312" w14:textId="4B6CC0C0" w:rsidR="00F361E8" w:rsidRDefault="00F361E8" w:rsidP="006F214B"/>
    <w:p w14:paraId="1D49AE59" w14:textId="77777777" w:rsidR="00F361E8" w:rsidRDefault="00F361E8" w:rsidP="002901B3">
      <w:pPr>
        <w:pStyle w:val="Ttulo1"/>
        <w:rPr>
          <w:b/>
          <w:bCs/>
        </w:rPr>
      </w:pPr>
      <w:bookmarkStart w:id="31" w:name="_Toc70922685"/>
      <w:r>
        <w:rPr>
          <w:noProof/>
        </w:rPr>
        <w:lastRenderedPageBreak/>
        <w:drawing>
          <wp:inline distT="0" distB="0" distL="0" distR="0" wp14:anchorId="5156EA5E" wp14:editId="4D91160F">
            <wp:extent cx="6479540" cy="2783205"/>
            <wp:effectExtent l="0" t="0" r="0" b="0"/>
            <wp:docPr id="151" name="Imagem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8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886B0" w14:textId="03E89D88" w:rsidR="00F361E8" w:rsidRDefault="00F361E8" w:rsidP="002901B3">
      <w:pPr>
        <w:pStyle w:val="Ttulo1"/>
        <w:rPr>
          <w:b/>
          <w:bCs/>
        </w:rPr>
      </w:pPr>
      <w:r>
        <w:rPr>
          <w:noProof/>
        </w:rPr>
        <w:drawing>
          <wp:inline distT="0" distB="0" distL="0" distR="0" wp14:anchorId="1E513E15" wp14:editId="35EFB6DD">
            <wp:extent cx="6479540" cy="2338705"/>
            <wp:effectExtent l="0" t="0" r="0" b="4445"/>
            <wp:docPr id="152" name="Imagem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3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0289A" w14:textId="51524647" w:rsidR="00F361E8" w:rsidRDefault="00F361E8" w:rsidP="00F361E8"/>
    <w:p w14:paraId="5C5F03AF" w14:textId="77777777" w:rsidR="00F361E8" w:rsidRPr="00F361E8" w:rsidRDefault="00F361E8" w:rsidP="00F361E8"/>
    <w:p w14:paraId="46CC74ED" w14:textId="441D2E03" w:rsidR="00F361E8" w:rsidRDefault="00F361E8" w:rsidP="002901B3">
      <w:pPr>
        <w:pStyle w:val="Ttulo1"/>
        <w:rPr>
          <w:b/>
          <w:bCs/>
        </w:rPr>
      </w:pPr>
    </w:p>
    <w:p w14:paraId="2E7AEFF9" w14:textId="3D54F6DA" w:rsidR="00F361E8" w:rsidRDefault="00F361E8" w:rsidP="00F361E8"/>
    <w:p w14:paraId="7F8EE966" w14:textId="289CF6F3" w:rsidR="00F361E8" w:rsidRDefault="00F361E8" w:rsidP="00F361E8"/>
    <w:p w14:paraId="28BA9CB9" w14:textId="1A1B33E2" w:rsidR="00F361E8" w:rsidRDefault="00F361E8" w:rsidP="00F361E8"/>
    <w:p w14:paraId="20A2344E" w14:textId="09BD4797" w:rsidR="00F361E8" w:rsidRDefault="00F361E8" w:rsidP="00F361E8"/>
    <w:p w14:paraId="3D70289F" w14:textId="12D34184" w:rsidR="00F361E8" w:rsidRDefault="00F361E8" w:rsidP="00F361E8"/>
    <w:p w14:paraId="4D85320E" w14:textId="09DE1968" w:rsidR="00F361E8" w:rsidRDefault="00F361E8" w:rsidP="00F361E8"/>
    <w:p w14:paraId="288167D9" w14:textId="0779CB19" w:rsidR="00F361E8" w:rsidRDefault="00F361E8" w:rsidP="00F361E8"/>
    <w:p w14:paraId="66713AB2" w14:textId="20E5BCD8" w:rsidR="00F361E8" w:rsidRDefault="00F361E8" w:rsidP="00F361E8"/>
    <w:p w14:paraId="288A7FD0" w14:textId="64562421" w:rsidR="00F361E8" w:rsidRDefault="00F361E8" w:rsidP="00F361E8"/>
    <w:p w14:paraId="57B4F076" w14:textId="5379BCFA" w:rsidR="00F361E8" w:rsidRDefault="00F361E8" w:rsidP="00F361E8"/>
    <w:p w14:paraId="0053A20F" w14:textId="237CC7C2" w:rsidR="00F361E8" w:rsidRDefault="00F361E8" w:rsidP="00F361E8"/>
    <w:p w14:paraId="05081AB3" w14:textId="22F4EFE3" w:rsidR="00F361E8" w:rsidRDefault="00F361E8" w:rsidP="00F361E8"/>
    <w:p w14:paraId="29A3AD69" w14:textId="074055BD" w:rsidR="00F361E8" w:rsidRDefault="00F361E8" w:rsidP="00F361E8"/>
    <w:p w14:paraId="4A25D6CD" w14:textId="28AE5795" w:rsidR="00F361E8" w:rsidRDefault="00F361E8" w:rsidP="00F361E8"/>
    <w:p w14:paraId="4362B231" w14:textId="3C5ACB15" w:rsidR="00F361E8" w:rsidRDefault="00F361E8" w:rsidP="00F361E8"/>
    <w:p w14:paraId="022DB0D6" w14:textId="2DE5AACE" w:rsidR="00F361E8" w:rsidRDefault="00F361E8" w:rsidP="00F361E8"/>
    <w:p w14:paraId="5ED668FE" w14:textId="6286C60B" w:rsidR="00F361E8" w:rsidRDefault="00F361E8" w:rsidP="00F361E8"/>
    <w:p w14:paraId="676871CE" w14:textId="2CE2D590" w:rsidR="00F361E8" w:rsidRDefault="00F361E8" w:rsidP="00F361E8"/>
    <w:p w14:paraId="1527B41B" w14:textId="2F352B87" w:rsidR="00F361E8" w:rsidRDefault="00F361E8" w:rsidP="00F361E8"/>
    <w:p w14:paraId="25D3AAF8" w14:textId="4452A62A" w:rsidR="00F361E8" w:rsidRDefault="00F361E8" w:rsidP="00F361E8"/>
    <w:p w14:paraId="31BD6A55" w14:textId="4AA506E2" w:rsidR="00F361E8" w:rsidRDefault="00F361E8" w:rsidP="00F361E8"/>
    <w:p w14:paraId="751EA74E" w14:textId="58865B5D" w:rsidR="009D10F6" w:rsidRDefault="009D10F6" w:rsidP="002901B3">
      <w:pPr>
        <w:pStyle w:val="Ttulo1"/>
        <w:rPr>
          <w:b/>
          <w:bCs/>
        </w:rPr>
      </w:pPr>
      <w:r w:rsidRPr="002901B3">
        <w:rPr>
          <w:b/>
          <w:bCs/>
        </w:rPr>
        <w:t>EDUCAÇÃO FÍSICA 2ª SEMANA</w:t>
      </w:r>
      <w:bookmarkEnd w:id="31"/>
    </w:p>
    <w:p w14:paraId="356BE6F0" w14:textId="6AFCAE63" w:rsidR="00F361E8" w:rsidRDefault="00F361E8" w:rsidP="00F361E8">
      <w:r>
        <w:rPr>
          <w:noProof/>
        </w:rPr>
        <w:drawing>
          <wp:inline distT="0" distB="0" distL="0" distR="0" wp14:anchorId="4F03D51E" wp14:editId="6A877E14">
            <wp:extent cx="6479540" cy="4077335"/>
            <wp:effectExtent l="0" t="0" r="0" b="0"/>
            <wp:docPr id="153" name="Imagem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7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B0618" w14:textId="4C87E459" w:rsidR="00F361E8" w:rsidRDefault="00F361E8" w:rsidP="00F361E8">
      <w:r>
        <w:rPr>
          <w:noProof/>
        </w:rPr>
        <w:drawing>
          <wp:inline distT="0" distB="0" distL="0" distR="0" wp14:anchorId="16CB48A3" wp14:editId="43D13916">
            <wp:extent cx="6479540" cy="4422140"/>
            <wp:effectExtent l="0" t="0" r="0" b="0"/>
            <wp:docPr id="169" name="Imagem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2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FFEA1" w14:textId="38572977" w:rsidR="00F361E8" w:rsidRDefault="00F361E8" w:rsidP="00F361E8"/>
    <w:p w14:paraId="02DE8A68" w14:textId="0195DCCD" w:rsidR="00F361E8" w:rsidRDefault="00F361E8" w:rsidP="00F361E8"/>
    <w:p w14:paraId="6D446116" w14:textId="529AB03E" w:rsidR="00F361E8" w:rsidRDefault="00F361E8" w:rsidP="00F361E8"/>
    <w:p w14:paraId="13681724" w14:textId="228780BD" w:rsidR="00F361E8" w:rsidRDefault="00F361E8" w:rsidP="00F361E8">
      <w:r>
        <w:rPr>
          <w:noProof/>
        </w:rPr>
        <w:lastRenderedPageBreak/>
        <w:drawing>
          <wp:inline distT="0" distB="0" distL="0" distR="0" wp14:anchorId="0EF59DB7" wp14:editId="226547FD">
            <wp:extent cx="6479540" cy="3965575"/>
            <wp:effectExtent l="0" t="0" r="0" b="0"/>
            <wp:docPr id="170" name="Imagem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6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2A59B" w14:textId="0E54FDBC" w:rsidR="00F361E8" w:rsidRDefault="00F361E8" w:rsidP="00F361E8">
      <w:r>
        <w:rPr>
          <w:noProof/>
        </w:rPr>
        <w:drawing>
          <wp:inline distT="0" distB="0" distL="0" distR="0" wp14:anchorId="017675A0" wp14:editId="47A7E04E">
            <wp:extent cx="6479540" cy="4191635"/>
            <wp:effectExtent l="0" t="0" r="0" b="0"/>
            <wp:docPr id="171" name="Image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9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6D043" w14:textId="4256D72D" w:rsidR="00F361E8" w:rsidRDefault="00F361E8" w:rsidP="00F361E8"/>
    <w:p w14:paraId="1889BF1A" w14:textId="61D10BC7" w:rsidR="00F361E8" w:rsidRDefault="00F361E8" w:rsidP="00F361E8"/>
    <w:p w14:paraId="2BBDAC8F" w14:textId="4244171E" w:rsidR="00F361E8" w:rsidRDefault="00F361E8" w:rsidP="00F361E8"/>
    <w:p w14:paraId="4937AF77" w14:textId="0D788ABD" w:rsidR="00F361E8" w:rsidRDefault="00F361E8" w:rsidP="00F361E8"/>
    <w:p w14:paraId="646F22F7" w14:textId="78FBBE4A" w:rsidR="00F361E8" w:rsidRDefault="00F361E8" w:rsidP="00F361E8"/>
    <w:p w14:paraId="6CC01BCF" w14:textId="32475D3C" w:rsidR="00F361E8" w:rsidRDefault="00F361E8" w:rsidP="00F361E8"/>
    <w:p w14:paraId="76D0A4AE" w14:textId="6231A1BB" w:rsidR="00F361E8" w:rsidRDefault="00F361E8" w:rsidP="00F361E8"/>
    <w:p w14:paraId="251676DA" w14:textId="4306C208" w:rsidR="00F361E8" w:rsidRDefault="00F361E8" w:rsidP="00F361E8"/>
    <w:p w14:paraId="754E7AC1" w14:textId="65614B9D" w:rsidR="00F361E8" w:rsidRDefault="00F361E8" w:rsidP="00F361E8">
      <w:r>
        <w:rPr>
          <w:noProof/>
        </w:rPr>
        <w:lastRenderedPageBreak/>
        <w:drawing>
          <wp:inline distT="0" distB="0" distL="0" distR="0" wp14:anchorId="18E61D43" wp14:editId="18112912">
            <wp:extent cx="6479540" cy="3713480"/>
            <wp:effectExtent l="0" t="0" r="0" b="1270"/>
            <wp:docPr id="172" name="Imagem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1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EA917" w14:textId="33104D44" w:rsidR="00F361E8" w:rsidRPr="00F361E8" w:rsidRDefault="00F361E8" w:rsidP="00F361E8">
      <w:r>
        <w:rPr>
          <w:noProof/>
        </w:rPr>
        <w:drawing>
          <wp:inline distT="0" distB="0" distL="0" distR="0" wp14:anchorId="1370FA1B" wp14:editId="6F0A0DA2">
            <wp:extent cx="6479540" cy="3905885"/>
            <wp:effectExtent l="0" t="0" r="0" b="0"/>
            <wp:docPr id="173" name="Image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0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4AFBE" w14:textId="2AAA7525" w:rsidR="00F361E8" w:rsidRDefault="00F361E8" w:rsidP="002901B3">
      <w:pPr>
        <w:pStyle w:val="Ttulo1"/>
        <w:rPr>
          <w:b/>
          <w:bCs/>
        </w:rPr>
      </w:pPr>
      <w:bookmarkStart w:id="32" w:name="_Toc70922686"/>
    </w:p>
    <w:p w14:paraId="685CE1A2" w14:textId="4E48F1D9" w:rsidR="00F361E8" w:rsidRDefault="00F361E8" w:rsidP="00F361E8"/>
    <w:p w14:paraId="5F72DE2F" w14:textId="54C28E6F" w:rsidR="00F361E8" w:rsidRDefault="00F361E8" w:rsidP="00F361E8"/>
    <w:p w14:paraId="46DF1E9A" w14:textId="78A5D175" w:rsidR="00F361E8" w:rsidRDefault="00F361E8" w:rsidP="00F361E8"/>
    <w:p w14:paraId="0C617BB4" w14:textId="12D36828" w:rsidR="00F361E8" w:rsidRDefault="00F361E8" w:rsidP="00F361E8"/>
    <w:p w14:paraId="534F901C" w14:textId="2E586A40" w:rsidR="00F361E8" w:rsidRDefault="00F361E8" w:rsidP="00F361E8"/>
    <w:p w14:paraId="10F0D831" w14:textId="02A29976" w:rsidR="00F361E8" w:rsidRDefault="00F361E8" w:rsidP="00F361E8"/>
    <w:p w14:paraId="32E5E62F" w14:textId="38BC7A42" w:rsidR="00F361E8" w:rsidRDefault="00F361E8" w:rsidP="00F361E8"/>
    <w:p w14:paraId="31AB1703" w14:textId="0B9E8A30" w:rsidR="00F361E8" w:rsidRDefault="00F361E8" w:rsidP="00F361E8"/>
    <w:p w14:paraId="5C27FA79" w14:textId="04C0E627" w:rsidR="00F361E8" w:rsidRDefault="00F361E8" w:rsidP="00F361E8"/>
    <w:p w14:paraId="34055073" w14:textId="6185BB79" w:rsidR="009D10F6" w:rsidRDefault="009D10F6" w:rsidP="002901B3">
      <w:pPr>
        <w:pStyle w:val="Ttulo1"/>
        <w:rPr>
          <w:b/>
          <w:bCs/>
        </w:rPr>
      </w:pPr>
      <w:r w:rsidRPr="002901B3">
        <w:rPr>
          <w:b/>
          <w:bCs/>
        </w:rPr>
        <w:lastRenderedPageBreak/>
        <w:t>EDUCAÇÃO FÍSICA 3ª SEMANA</w:t>
      </w:r>
      <w:bookmarkEnd w:id="32"/>
    </w:p>
    <w:p w14:paraId="6276023F" w14:textId="15825B99" w:rsidR="00F361E8" w:rsidRDefault="00F47977" w:rsidP="00F361E8">
      <w:r>
        <w:rPr>
          <w:noProof/>
        </w:rPr>
        <w:drawing>
          <wp:inline distT="0" distB="0" distL="0" distR="0" wp14:anchorId="61E478B9" wp14:editId="66B3A9B4">
            <wp:extent cx="6479540" cy="4834255"/>
            <wp:effectExtent l="0" t="0" r="0" b="4445"/>
            <wp:docPr id="174" name="Imagem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3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0C410" w14:textId="68267819" w:rsidR="00F47977" w:rsidRDefault="00F47977" w:rsidP="00F47977">
      <w:pPr>
        <w:jc w:val="center"/>
      </w:pPr>
      <w:r>
        <w:rPr>
          <w:noProof/>
        </w:rPr>
        <w:drawing>
          <wp:inline distT="0" distB="0" distL="0" distR="0" wp14:anchorId="2E6225AD" wp14:editId="3889E14F">
            <wp:extent cx="6355715" cy="1683385"/>
            <wp:effectExtent l="0" t="0" r="6985" b="0"/>
            <wp:docPr id="175" name="Imagem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355715" cy="168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A41C8" w14:textId="38D357DA" w:rsidR="00F47977" w:rsidRDefault="00F47977" w:rsidP="00F361E8">
      <w:r>
        <w:rPr>
          <w:noProof/>
        </w:rPr>
        <w:lastRenderedPageBreak/>
        <w:drawing>
          <wp:inline distT="0" distB="0" distL="0" distR="0" wp14:anchorId="57193944" wp14:editId="5475AEDD">
            <wp:extent cx="6324600" cy="5762625"/>
            <wp:effectExtent l="0" t="0" r="0" b="9525"/>
            <wp:docPr id="176" name="Imagem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576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E1878" w14:textId="1B4B1C80" w:rsidR="00F47977" w:rsidRDefault="0015793D" w:rsidP="00F361E8">
      <w:r>
        <w:rPr>
          <w:noProof/>
        </w:rPr>
        <w:drawing>
          <wp:inline distT="0" distB="0" distL="0" distR="0" wp14:anchorId="29CA7B27" wp14:editId="1AADDEDA">
            <wp:extent cx="6479540" cy="2320925"/>
            <wp:effectExtent l="0" t="0" r="0" b="3175"/>
            <wp:docPr id="182" name="Imagem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2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12308" w14:textId="7538BC31" w:rsidR="0015793D" w:rsidRDefault="0015793D" w:rsidP="00F361E8">
      <w:r>
        <w:rPr>
          <w:noProof/>
        </w:rPr>
        <w:drawing>
          <wp:inline distT="0" distB="0" distL="0" distR="0" wp14:anchorId="1C98983E" wp14:editId="119389FC">
            <wp:extent cx="6479540" cy="582930"/>
            <wp:effectExtent l="0" t="0" r="0" b="7620"/>
            <wp:docPr id="183" name="Imagem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BD3F0" w14:textId="6B0E6957" w:rsidR="00F47977" w:rsidRDefault="00F47977" w:rsidP="00F361E8"/>
    <w:p w14:paraId="22EC0F91" w14:textId="551DE2F3" w:rsidR="00F47977" w:rsidRDefault="00F47977" w:rsidP="00F361E8"/>
    <w:p w14:paraId="769863BC" w14:textId="4F370CDF" w:rsidR="00F47977" w:rsidRDefault="00F47977" w:rsidP="00F361E8"/>
    <w:p w14:paraId="0DF59E4E" w14:textId="22C6E144" w:rsidR="00F47977" w:rsidRDefault="00F47977" w:rsidP="00F361E8"/>
    <w:p w14:paraId="42BCB9C1" w14:textId="5D2F08F6" w:rsidR="00F47977" w:rsidRDefault="00F47977" w:rsidP="00F361E8"/>
    <w:p w14:paraId="7077BC20" w14:textId="3C791402" w:rsidR="00F47977" w:rsidRDefault="00F47977" w:rsidP="00F361E8"/>
    <w:p w14:paraId="0C015849" w14:textId="2AA4ADE8" w:rsidR="00F47977" w:rsidRDefault="00F47977" w:rsidP="00F361E8"/>
    <w:p w14:paraId="0AB05867" w14:textId="45565336" w:rsidR="00F47977" w:rsidRDefault="0015793D" w:rsidP="00F361E8">
      <w:r>
        <w:rPr>
          <w:noProof/>
        </w:rPr>
        <w:drawing>
          <wp:inline distT="0" distB="0" distL="0" distR="0" wp14:anchorId="1BC3129D" wp14:editId="5638CF7E">
            <wp:extent cx="6479540" cy="5631180"/>
            <wp:effectExtent l="0" t="0" r="0" b="7620"/>
            <wp:docPr id="184" name="Imagem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3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F600A" w14:textId="43045412" w:rsidR="00F47977" w:rsidRDefault="00F47977" w:rsidP="00F361E8"/>
    <w:p w14:paraId="181A1AB9" w14:textId="3C7FD910" w:rsidR="00F47977" w:rsidRDefault="00F47977" w:rsidP="00F361E8"/>
    <w:p w14:paraId="0FB71AF3" w14:textId="7E919179" w:rsidR="00F47977" w:rsidRDefault="00F47977" w:rsidP="00F361E8"/>
    <w:p w14:paraId="3186CDD0" w14:textId="1B926BF9" w:rsidR="00F47977" w:rsidRDefault="00F47977" w:rsidP="00F361E8"/>
    <w:p w14:paraId="5B44E6E7" w14:textId="7D5B15A3" w:rsidR="00F47977" w:rsidRDefault="00F47977" w:rsidP="00F361E8"/>
    <w:p w14:paraId="2A5A19BC" w14:textId="5D99FD2A" w:rsidR="00F47977" w:rsidRDefault="00F47977" w:rsidP="00F361E8"/>
    <w:p w14:paraId="7792131D" w14:textId="39F43E17" w:rsidR="00F47977" w:rsidRDefault="00F47977" w:rsidP="00F361E8"/>
    <w:p w14:paraId="69FECA40" w14:textId="6EA1E78B" w:rsidR="00F47977" w:rsidRDefault="00F47977" w:rsidP="00F361E8"/>
    <w:p w14:paraId="543CA7B8" w14:textId="35FB3129" w:rsidR="00F47977" w:rsidRDefault="00F47977" w:rsidP="00F361E8"/>
    <w:p w14:paraId="0099BA48" w14:textId="01659904" w:rsidR="00F47977" w:rsidRDefault="00F47977" w:rsidP="00F361E8"/>
    <w:p w14:paraId="31ABD9F3" w14:textId="58AE73CD" w:rsidR="00E6252E" w:rsidRDefault="00E6252E" w:rsidP="00F361E8"/>
    <w:p w14:paraId="379D696C" w14:textId="2CE227EE" w:rsidR="00E6252E" w:rsidRDefault="00E6252E" w:rsidP="00F361E8"/>
    <w:p w14:paraId="7B22AB2D" w14:textId="7C0DD5C1" w:rsidR="00E6252E" w:rsidRDefault="00E6252E" w:rsidP="00F361E8"/>
    <w:p w14:paraId="39CE496C" w14:textId="39E374E6" w:rsidR="00E6252E" w:rsidRDefault="00E6252E" w:rsidP="00F361E8"/>
    <w:p w14:paraId="66086C07" w14:textId="6C252587" w:rsidR="00E6252E" w:rsidRDefault="00E6252E" w:rsidP="00F361E8"/>
    <w:p w14:paraId="681D95D7" w14:textId="77777777" w:rsidR="00E6252E" w:rsidRDefault="00E6252E" w:rsidP="00F361E8"/>
    <w:p w14:paraId="292CEEF6" w14:textId="50C676A6" w:rsidR="00F47977" w:rsidRPr="00F361E8" w:rsidRDefault="00F47977" w:rsidP="00F361E8"/>
    <w:p w14:paraId="4C61D91D" w14:textId="77777777" w:rsidR="00F361E8" w:rsidRPr="00F361E8" w:rsidRDefault="00F361E8" w:rsidP="00F361E8"/>
    <w:p w14:paraId="4AEC2205" w14:textId="520A453A" w:rsidR="009D10F6" w:rsidRDefault="009D10F6" w:rsidP="002901B3">
      <w:pPr>
        <w:pStyle w:val="Ttulo1"/>
        <w:rPr>
          <w:b/>
          <w:bCs/>
        </w:rPr>
      </w:pPr>
      <w:bookmarkStart w:id="33" w:name="_Toc70922687"/>
      <w:r w:rsidRPr="002901B3">
        <w:rPr>
          <w:b/>
          <w:bCs/>
        </w:rPr>
        <w:lastRenderedPageBreak/>
        <w:t>EDUCAÇÃO FÍSICA 4ª SEMANA</w:t>
      </w:r>
      <w:bookmarkEnd w:id="33"/>
    </w:p>
    <w:p w14:paraId="6F0EA007" w14:textId="68BA4636" w:rsidR="00E6252E" w:rsidRDefault="00E6252E" w:rsidP="00E6252E">
      <w:r>
        <w:rPr>
          <w:noProof/>
        </w:rPr>
        <w:drawing>
          <wp:inline distT="0" distB="0" distL="0" distR="0" wp14:anchorId="6D5C6D89" wp14:editId="3452D4CB">
            <wp:extent cx="6479540" cy="4850765"/>
            <wp:effectExtent l="0" t="0" r="0" b="6985"/>
            <wp:docPr id="185" name="Imagem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5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476FC" w14:textId="2F558247" w:rsidR="00E6252E" w:rsidRDefault="00E6252E" w:rsidP="00E6252E">
      <w:r>
        <w:rPr>
          <w:noProof/>
        </w:rPr>
        <w:drawing>
          <wp:inline distT="0" distB="0" distL="0" distR="0" wp14:anchorId="759F96DD" wp14:editId="180C6A44">
            <wp:extent cx="6479540" cy="4371340"/>
            <wp:effectExtent l="0" t="0" r="0" b="0"/>
            <wp:docPr id="186" name="Imagem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7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3B3E2" w14:textId="070ED5A2" w:rsidR="00E6252E" w:rsidRDefault="00E6252E" w:rsidP="00E6252E">
      <w:r>
        <w:rPr>
          <w:noProof/>
        </w:rPr>
        <w:lastRenderedPageBreak/>
        <w:drawing>
          <wp:inline distT="0" distB="0" distL="0" distR="0" wp14:anchorId="3500D975" wp14:editId="4DFD3CB5">
            <wp:extent cx="6479540" cy="3794760"/>
            <wp:effectExtent l="0" t="0" r="0" b="0"/>
            <wp:docPr id="187" name="Imagem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9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66537" w14:textId="1CD2B6FD" w:rsidR="00E6252E" w:rsidRDefault="00E6252E" w:rsidP="00E6252E"/>
    <w:p w14:paraId="5AC2BFC9" w14:textId="7C44770E" w:rsidR="00E6252E" w:rsidRDefault="00E6252E" w:rsidP="00E6252E"/>
    <w:p w14:paraId="699849A5" w14:textId="124E3EFF" w:rsidR="00E6252E" w:rsidRDefault="00E6252E" w:rsidP="00E6252E"/>
    <w:p w14:paraId="5ED3805F" w14:textId="72F09E24" w:rsidR="00E6252E" w:rsidRDefault="00E6252E" w:rsidP="00E6252E"/>
    <w:p w14:paraId="13EFBEEC" w14:textId="6F7C1050" w:rsidR="00E6252E" w:rsidRDefault="00E6252E" w:rsidP="00E6252E"/>
    <w:p w14:paraId="058AD031" w14:textId="3961967B" w:rsidR="00E6252E" w:rsidRDefault="00E6252E" w:rsidP="00E6252E"/>
    <w:p w14:paraId="6FD6CCBD" w14:textId="1E79699F" w:rsidR="00E6252E" w:rsidRDefault="00E6252E" w:rsidP="00E6252E"/>
    <w:p w14:paraId="32D5AF16" w14:textId="4AAAACEB" w:rsidR="00E6252E" w:rsidRDefault="00E6252E" w:rsidP="00E6252E"/>
    <w:p w14:paraId="10B8899E" w14:textId="12842880" w:rsidR="00E6252E" w:rsidRDefault="00E6252E" w:rsidP="00E6252E"/>
    <w:p w14:paraId="73126F85" w14:textId="254D23ED" w:rsidR="00E6252E" w:rsidRDefault="00E6252E" w:rsidP="00E6252E"/>
    <w:p w14:paraId="1B67F013" w14:textId="7D71CC7C" w:rsidR="00E6252E" w:rsidRDefault="00E6252E" w:rsidP="00E6252E"/>
    <w:p w14:paraId="11BEAB1C" w14:textId="5AB7009A" w:rsidR="00E6252E" w:rsidRDefault="00E6252E" w:rsidP="00E6252E"/>
    <w:p w14:paraId="399EECF6" w14:textId="20F56B1E" w:rsidR="00E6252E" w:rsidRDefault="00E6252E" w:rsidP="00E6252E"/>
    <w:p w14:paraId="021B17E6" w14:textId="6470764B" w:rsidR="00E6252E" w:rsidRDefault="00E6252E" w:rsidP="00E6252E"/>
    <w:p w14:paraId="49770DBD" w14:textId="7756EB1E" w:rsidR="00E6252E" w:rsidRDefault="00E6252E" w:rsidP="00E6252E"/>
    <w:p w14:paraId="5C86C779" w14:textId="399F4440" w:rsidR="00E6252E" w:rsidRDefault="00E6252E" w:rsidP="00E6252E"/>
    <w:p w14:paraId="2E0A162E" w14:textId="5401AEC3" w:rsidR="00E6252E" w:rsidRDefault="00E6252E" w:rsidP="00E6252E"/>
    <w:p w14:paraId="5F9A56B0" w14:textId="3EFC94B3" w:rsidR="00E6252E" w:rsidRDefault="00E6252E" w:rsidP="00E6252E"/>
    <w:p w14:paraId="7AE16D0B" w14:textId="35212CEB" w:rsidR="00E6252E" w:rsidRDefault="00E6252E" w:rsidP="00E6252E"/>
    <w:p w14:paraId="54C4F8D4" w14:textId="238AC578" w:rsidR="00E6252E" w:rsidRDefault="00E6252E" w:rsidP="00E6252E"/>
    <w:p w14:paraId="1DC64804" w14:textId="5AC57680" w:rsidR="00E6252E" w:rsidRDefault="00E6252E" w:rsidP="00E6252E"/>
    <w:p w14:paraId="645FFD6A" w14:textId="5189C172" w:rsidR="00E6252E" w:rsidRDefault="00E6252E" w:rsidP="00E6252E"/>
    <w:p w14:paraId="2CCF0882" w14:textId="1D8631C1" w:rsidR="00E6252E" w:rsidRDefault="00E6252E" w:rsidP="00E6252E"/>
    <w:p w14:paraId="402F7A60" w14:textId="77777777" w:rsidR="00E6252E" w:rsidRPr="00E6252E" w:rsidRDefault="00E6252E" w:rsidP="00E6252E"/>
    <w:p w14:paraId="5CF89816" w14:textId="016219CC" w:rsidR="00F47977" w:rsidRDefault="00F47977" w:rsidP="00F47977"/>
    <w:p w14:paraId="62970B53" w14:textId="1E294D72" w:rsidR="00F47977" w:rsidRDefault="00F47977" w:rsidP="00F47977"/>
    <w:p w14:paraId="5870D8AF" w14:textId="173EF7F0" w:rsidR="00F47977" w:rsidRDefault="00F47977" w:rsidP="00F47977"/>
    <w:p w14:paraId="65BA62D0" w14:textId="38082037" w:rsidR="00E6252E" w:rsidRDefault="00E6252E" w:rsidP="00F47977"/>
    <w:p w14:paraId="2AC8BC77" w14:textId="71F2FCF1" w:rsidR="00E6252E" w:rsidRDefault="00E6252E" w:rsidP="00F47977"/>
    <w:p w14:paraId="11DE8FFB" w14:textId="77777777" w:rsidR="00E6252E" w:rsidRDefault="00E6252E" w:rsidP="00F47977"/>
    <w:p w14:paraId="77869A36" w14:textId="318CCB72" w:rsidR="00F47977" w:rsidRPr="00F47977" w:rsidRDefault="00F47977" w:rsidP="00F47977"/>
    <w:p w14:paraId="5FE1F647" w14:textId="787696BA" w:rsidR="00F927FB" w:rsidRDefault="00F927FB" w:rsidP="00F927FB">
      <w:pPr>
        <w:pStyle w:val="Ttulo1"/>
        <w:rPr>
          <w:b/>
          <w:bCs/>
        </w:rPr>
      </w:pPr>
      <w:bookmarkStart w:id="34" w:name="_Toc70922688"/>
      <w:r w:rsidRPr="002901B3">
        <w:rPr>
          <w:b/>
          <w:bCs/>
        </w:rPr>
        <w:lastRenderedPageBreak/>
        <w:t xml:space="preserve">EDUCAÇÃO FÍSICA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34"/>
    </w:p>
    <w:p w14:paraId="78816650" w14:textId="233385AF" w:rsidR="00E6252E" w:rsidRDefault="00E6252E" w:rsidP="00E6252E">
      <w:r>
        <w:rPr>
          <w:noProof/>
        </w:rPr>
        <w:drawing>
          <wp:inline distT="0" distB="0" distL="0" distR="0" wp14:anchorId="3FA4F063" wp14:editId="3F365A50">
            <wp:extent cx="6479540" cy="3801745"/>
            <wp:effectExtent l="0" t="0" r="0" b="8255"/>
            <wp:docPr id="188" name="Imagem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0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C3D28" w14:textId="7CCA2E8E" w:rsidR="00E6252E" w:rsidRDefault="00E6252E" w:rsidP="00E6252E">
      <w:r>
        <w:rPr>
          <w:noProof/>
        </w:rPr>
        <w:drawing>
          <wp:inline distT="0" distB="0" distL="0" distR="0" wp14:anchorId="46525973" wp14:editId="458790C8">
            <wp:extent cx="6479540" cy="3547745"/>
            <wp:effectExtent l="0" t="0" r="0" b="0"/>
            <wp:docPr id="189" name="Imagem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4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8FEFC" w14:textId="0107F69D" w:rsidR="00E6252E" w:rsidRDefault="00E6252E" w:rsidP="00E6252E"/>
    <w:p w14:paraId="298C9717" w14:textId="181AD675" w:rsidR="00E6252E" w:rsidRDefault="00E6252E" w:rsidP="00E6252E"/>
    <w:p w14:paraId="58A208F7" w14:textId="7E22DE0D" w:rsidR="00E6252E" w:rsidRDefault="00E6252E" w:rsidP="00E6252E"/>
    <w:p w14:paraId="1AADA36B" w14:textId="5E63A681" w:rsidR="00E6252E" w:rsidRDefault="00E6252E" w:rsidP="00E6252E"/>
    <w:p w14:paraId="2FF79B20" w14:textId="12D27D71" w:rsidR="00E6252E" w:rsidRDefault="00E6252E" w:rsidP="00E6252E"/>
    <w:p w14:paraId="30231977" w14:textId="619532F3" w:rsidR="00E6252E" w:rsidRDefault="00E6252E" w:rsidP="00E6252E"/>
    <w:p w14:paraId="33D0838C" w14:textId="09426C2E" w:rsidR="00E6252E" w:rsidRDefault="00E6252E" w:rsidP="00E6252E"/>
    <w:p w14:paraId="543CE2B9" w14:textId="2487A7E0" w:rsidR="00E6252E" w:rsidRDefault="00E6252E" w:rsidP="00E6252E"/>
    <w:p w14:paraId="03400F79" w14:textId="3249876E" w:rsidR="00E6252E" w:rsidRDefault="00E6252E" w:rsidP="00E6252E"/>
    <w:p w14:paraId="49DD53B0" w14:textId="5EEC741E" w:rsidR="00E6252E" w:rsidRDefault="00E6252E" w:rsidP="00E6252E"/>
    <w:p w14:paraId="302F977D" w14:textId="25C12BAE" w:rsidR="00E6252E" w:rsidRDefault="00E6252E" w:rsidP="00E6252E"/>
    <w:p w14:paraId="7EB586BA" w14:textId="686F8E8C" w:rsidR="00E6252E" w:rsidRPr="00E6252E" w:rsidRDefault="00E6252E" w:rsidP="00E6252E">
      <w:r>
        <w:rPr>
          <w:noProof/>
        </w:rPr>
        <w:lastRenderedPageBreak/>
        <w:drawing>
          <wp:inline distT="0" distB="0" distL="0" distR="0" wp14:anchorId="1ABC751E" wp14:editId="462E3932">
            <wp:extent cx="6479540" cy="8762365"/>
            <wp:effectExtent l="0" t="0" r="0" b="635"/>
            <wp:docPr id="190" name="Imagem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76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1E12C" w14:textId="5210D106" w:rsidR="00F927FB" w:rsidRDefault="00F927FB" w:rsidP="00F927FB">
      <w:pPr>
        <w:pStyle w:val="Ttulo1"/>
        <w:rPr>
          <w:b/>
          <w:bCs/>
        </w:rPr>
      </w:pPr>
      <w:bookmarkStart w:id="35" w:name="_Toc70922689"/>
      <w:r w:rsidRPr="002901B3">
        <w:rPr>
          <w:b/>
          <w:bCs/>
        </w:rPr>
        <w:lastRenderedPageBreak/>
        <w:t xml:space="preserve">EDUCAÇÃO FÍSICA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35"/>
    </w:p>
    <w:p w14:paraId="6A2FB0D6" w14:textId="1F527718" w:rsidR="00E6252E" w:rsidRDefault="00E6252E" w:rsidP="00E6252E">
      <w:r>
        <w:rPr>
          <w:noProof/>
        </w:rPr>
        <w:drawing>
          <wp:inline distT="0" distB="0" distL="0" distR="0" wp14:anchorId="67272087" wp14:editId="68678E41">
            <wp:extent cx="6479540" cy="5295900"/>
            <wp:effectExtent l="0" t="0" r="0" b="0"/>
            <wp:docPr id="191" name="Imagem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9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F8ED6" w14:textId="6F9A3112" w:rsidR="002C7D06" w:rsidRDefault="002C7D06" w:rsidP="00E6252E">
      <w:r>
        <w:rPr>
          <w:noProof/>
        </w:rPr>
        <w:drawing>
          <wp:inline distT="0" distB="0" distL="0" distR="0" wp14:anchorId="421F0665" wp14:editId="0648EFAD">
            <wp:extent cx="6479540" cy="2781300"/>
            <wp:effectExtent l="0" t="0" r="0" b="0"/>
            <wp:docPr id="192" name="Imagem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963CC" w14:textId="3F523033" w:rsidR="002C7D06" w:rsidRDefault="002C7D06" w:rsidP="00E6252E">
      <w:r>
        <w:rPr>
          <w:noProof/>
        </w:rPr>
        <w:drawing>
          <wp:inline distT="0" distB="0" distL="0" distR="0" wp14:anchorId="4F0FF077" wp14:editId="04EA05DC">
            <wp:extent cx="6479540" cy="1285875"/>
            <wp:effectExtent l="0" t="0" r="0" b="9525"/>
            <wp:docPr id="193" name="Imagem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1"/>
                    <a:srcRect t="2337" b="73404"/>
                    <a:stretch/>
                  </pic:blipFill>
                  <pic:spPr bwMode="auto">
                    <a:xfrm>
                      <a:off x="0" y="0"/>
                      <a:ext cx="6479540" cy="1285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6CF289" w14:textId="5A0610A1" w:rsidR="002C7D06" w:rsidRDefault="002C7D06" w:rsidP="00E6252E">
      <w:r>
        <w:rPr>
          <w:noProof/>
        </w:rPr>
        <w:lastRenderedPageBreak/>
        <w:drawing>
          <wp:inline distT="0" distB="0" distL="0" distR="0" wp14:anchorId="02A0A8FA" wp14:editId="2CCD4613">
            <wp:extent cx="6479540" cy="3645535"/>
            <wp:effectExtent l="0" t="0" r="0" b="0"/>
            <wp:docPr id="195" name="Imagem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8E680" w14:textId="0C3EDA9E" w:rsidR="002C7D06" w:rsidRDefault="002C7D06" w:rsidP="00E6252E">
      <w:r>
        <w:rPr>
          <w:noProof/>
        </w:rPr>
        <w:drawing>
          <wp:inline distT="0" distB="0" distL="0" distR="0" wp14:anchorId="6255A501" wp14:editId="520ED948">
            <wp:extent cx="6479540" cy="4259580"/>
            <wp:effectExtent l="0" t="0" r="0" b="7620"/>
            <wp:docPr id="196" name="Imagem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5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5D5FC" w14:textId="3A4EE709" w:rsidR="002C7D06" w:rsidRDefault="002C7D06" w:rsidP="00E6252E"/>
    <w:p w14:paraId="6DCD62B7" w14:textId="257B7AEE" w:rsidR="002C7D06" w:rsidRPr="00E6252E" w:rsidRDefault="002C7D06" w:rsidP="00E6252E"/>
    <w:p w14:paraId="383CACE6" w14:textId="750DFE6D" w:rsidR="00E6252E" w:rsidRDefault="00E6252E" w:rsidP="00E6252E"/>
    <w:p w14:paraId="34E692E2" w14:textId="20EF7AE7" w:rsidR="002C7D06" w:rsidRPr="00E6252E" w:rsidRDefault="002C7D06" w:rsidP="00E6252E"/>
    <w:p w14:paraId="15185DF5" w14:textId="77777777" w:rsidR="009D10F6" w:rsidRDefault="009D10F6" w:rsidP="002901B3">
      <w:pPr>
        <w:pStyle w:val="Ttulo1"/>
      </w:pPr>
    </w:p>
    <w:p w14:paraId="62D934FA" w14:textId="77777777" w:rsidR="009C4BD0" w:rsidRDefault="009C4BD0" w:rsidP="002901B3">
      <w:pPr>
        <w:pStyle w:val="Ttulo1"/>
      </w:pPr>
    </w:p>
    <w:sectPr w:rsidR="009C4BD0" w:rsidSect="00C722FF">
      <w:footerReference w:type="default" r:id="rId194"/>
      <w:pgSz w:w="11906" w:h="16838"/>
      <w:pgMar w:top="567" w:right="851" w:bottom="567" w:left="851" w:header="0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27B92" w14:textId="77777777" w:rsidR="00A15879" w:rsidRDefault="00A15879" w:rsidP="00C722FF">
      <w:r>
        <w:separator/>
      </w:r>
    </w:p>
  </w:endnote>
  <w:endnote w:type="continuationSeparator" w:id="0">
    <w:p w14:paraId="125C5E86" w14:textId="77777777" w:rsidR="00A15879" w:rsidRDefault="00A15879" w:rsidP="00C7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rlow-Bold">
    <w:altName w:val="Cambria"/>
    <w:panose1 w:val="00000000000000000000"/>
    <w:charset w:val="00"/>
    <w:family w:val="roman"/>
    <w:notTrueType/>
    <w:pitch w:val="default"/>
  </w:font>
  <w:font w:name="Barlow-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8644388"/>
      <w:docPartObj>
        <w:docPartGallery w:val="Page Numbers (Bottom of Page)"/>
        <w:docPartUnique/>
      </w:docPartObj>
    </w:sdtPr>
    <w:sdtEndPr/>
    <w:sdtContent>
      <w:p w14:paraId="720B19A5" w14:textId="77777777" w:rsidR="00C722FF" w:rsidRDefault="00C722F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EE3CC26" w14:textId="77777777" w:rsidR="00C722FF" w:rsidRDefault="00C722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76F87" w14:textId="77777777" w:rsidR="00A15879" w:rsidRDefault="00A15879" w:rsidP="00C722FF">
      <w:r>
        <w:separator/>
      </w:r>
    </w:p>
  </w:footnote>
  <w:footnote w:type="continuationSeparator" w:id="0">
    <w:p w14:paraId="45D300E8" w14:textId="77777777" w:rsidR="00A15879" w:rsidRDefault="00A15879" w:rsidP="00C72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A28"/>
    <w:rsid w:val="00012948"/>
    <w:rsid w:val="00016D6C"/>
    <w:rsid w:val="00024001"/>
    <w:rsid w:val="00040625"/>
    <w:rsid w:val="00041529"/>
    <w:rsid w:val="0004276D"/>
    <w:rsid w:val="000E03C0"/>
    <w:rsid w:val="00110A1A"/>
    <w:rsid w:val="0012383F"/>
    <w:rsid w:val="00125AE0"/>
    <w:rsid w:val="00151BAF"/>
    <w:rsid w:val="0015793D"/>
    <w:rsid w:val="00164828"/>
    <w:rsid w:val="00174031"/>
    <w:rsid w:val="0018663F"/>
    <w:rsid w:val="00192D17"/>
    <w:rsid w:val="001A242B"/>
    <w:rsid w:val="001E2281"/>
    <w:rsid w:val="001F4511"/>
    <w:rsid w:val="002046B6"/>
    <w:rsid w:val="002437BE"/>
    <w:rsid w:val="0026621A"/>
    <w:rsid w:val="00274FEF"/>
    <w:rsid w:val="00281E2C"/>
    <w:rsid w:val="002901B3"/>
    <w:rsid w:val="002C7D06"/>
    <w:rsid w:val="002E1955"/>
    <w:rsid w:val="002E43AA"/>
    <w:rsid w:val="002E79D2"/>
    <w:rsid w:val="0031503C"/>
    <w:rsid w:val="0032636D"/>
    <w:rsid w:val="00326E7D"/>
    <w:rsid w:val="003E240E"/>
    <w:rsid w:val="00414287"/>
    <w:rsid w:val="00457AD2"/>
    <w:rsid w:val="00462A28"/>
    <w:rsid w:val="00463808"/>
    <w:rsid w:val="00467283"/>
    <w:rsid w:val="00472702"/>
    <w:rsid w:val="0048294B"/>
    <w:rsid w:val="004834AD"/>
    <w:rsid w:val="004C4C2B"/>
    <w:rsid w:val="00542425"/>
    <w:rsid w:val="005B7AC7"/>
    <w:rsid w:val="0061231A"/>
    <w:rsid w:val="00645EAF"/>
    <w:rsid w:val="006606C5"/>
    <w:rsid w:val="006B34FA"/>
    <w:rsid w:val="006E38A9"/>
    <w:rsid w:val="006F214B"/>
    <w:rsid w:val="006F2924"/>
    <w:rsid w:val="007401EA"/>
    <w:rsid w:val="0075467E"/>
    <w:rsid w:val="0076501D"/>
    <w:rsid w:val="00786650"/>
    <w:rsid w:val="00794F63"/>
    <w:rsid w:val="007A4AB0"/>
    <w:rsid w:val="00822814"/>
    <w:rsid w:val="00841664"/>
    <w:rsid w:val="008572F2"/>
    <w:rsid w:val="008E2F51"/>
    <w:rsid w:val="008F5C8C"/>
    <w:rsid w:val="0091452A"/>
    <w:rsid w:val="0095472F"/>
    <w:rsid w:val="009B1A72"/>
    <w:rsid w:val="009C4BD0"/>
    <w:rsid w:val="009D10F6"/>
    <w:rsid w:val="00A156F5"/>
    <w:rsid w:val="00A15879"/>
    <w:rsid w:val="00A3717C"/>
    <w:rsid w:val="00A403FC"/>
    <w:rsid w:val="00A906E2"/>
    <w:rsid w:val="00B60849"/>
    <w:rsid w:val="00C31CDC"/>
    <w:rsid w:val="00C406E9"/>
    <w:rsid w:val="00C722FF"/>
    <w:rsid w:val="00C8753D"/>
    <w:rsid w:val="00D13CF8"/>
    <w:rsid w:val="00D948BE"/>
    <w:rsid w:val="00DB0416"/>
    <w:rsid w:val="00DD4405"/>
    <w:rsid w:val="00DF0A87"/>
    <w:rsid w:val="00E0684F"/>
    <w:rsid w:val="00E36DD4"/>
    <w:rsid w:val="00E6252E"/>
    <w:rsid w:val="00EA32BA"/>
    <w:rsid w:val="00EC6D23"/>
    <w:rsid w:val="00F3516B"/>
    <w:rsid w:val="00F361E8"/>
    <w:rsid w:val="00F47977"/>
    <w:rsid w:val="00F927FB"/>
    <w:rsid w:val="00FC1C04"/>
    <w:rsid w:val="00FD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8B816"/>
  <w15:chartTrackingRefBased/>
  <w15:docId w15:val="{280B9F6A-4E60-4CED-AEAC-2D16D46AF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901B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901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2901B3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2901B3"/>
    <w:pPr>
      <w:spacing w:after="100"/>
    </w:pPr>
  </w:style>
  <w:style w:type="character" w:styleId="Hyperlink">
    <w:name w:val="Hyperlink"/>
    <w:basedOn w:val="Fontepargpadro"/>
    <w:uiPriority w:val="99"/>
    <w:unhideWhenUsed/>
    <w:rsid w:val="002901B3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722F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722FF"/>
  </w:style>
  <w:style w:type="paragraph" w:styleId="Rodap">
    <w:name w:val="footer"/>
    <w:basedOn w:val="Normal"/>
    <w:link w:val="RodapChar"/>
    <w:uiPriority w:val="99"/>
    <w:unhideWhenUsed/>
    <w:rsid w:val="00C722F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722FF"/>
  </w:style>
  <w:style w:type="character" w:customStyle="1" w:styleId="fontstyle01">
    <w:name w:val="fontstyle01"/>
    <w:basedOn w:val="Fontepargpadro"/>
    <w:rsid w:val="001E2281"/>
    <w:rPr>
      <w:rFonts w:ascii="Barlow-Bold" w:hAnsi="Barlow-Bold" w:hint="default"/>
      <w:b/>
      <w:bCs/>
      <w:i w:val="0"/>
      <w:iCs w:val="0"/>
      <w:color w:val="242021"/>
      <w:sz w:val="28"/>
      <w:szCs w:val="28"/>
    </w:rPr>
  </w:style>
  <w:style w:type="character" w:customStyle="1" w:styleId="fontstyle21">
    <w:name w:val="fontstyle21"/>
    <w:basedOn w:val="Fontepargpadro"/>
    <w:rsid w:val="001E2281"/>
    <w:rPr>
      <w:rFonts w:ascii="Barlow-Regular" w:hAnsi="Barlow-Regular" w:hint="default"/>
      <w:b w:val="0"/>
      <w:bCs w:val="0"/>
      <w:i w:val="0"/>
      <w:iCs w:val="0"/>
      <w:color w:val="242021"/>
      <w:sz w:val="28"/>
      <w:szCs w:val="28"/>
    </w:rPr>
  </w:style>
  <w:style w:type="character" w:customStyle="1" w:styleId="fontstyle11">
    <w:name w:val="fontstyle11"/>
    <w:basedOn w:val="Fontepargpadro"/>
    <w:rsid w:val="00110A1A"/>
    <w:rPr>
      <w:rFonts w:ascii="Barlow-Regular" w:hAnsi="Barlow-Regular" w:hint="default"/>
      <w:b w:val="0"/>
      <w:bCs w:val="0"/>
      <w:i w:val="0"/>
      <w:iCs w:val="0"/>
      <w:color w:val="24202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38" Type="http://schemas.openxmlformats.org/officeDocument/2006/relationships/image" Target="media/image132.png"/><Relationship Id="rId154" Type="http://schemas.openxmlformats.org/officeDocument/2006/relationships/image" Target="media/image148.png"/><Relationship Id="rId159" Type="http://schemas.openxmlformats.org/officeDocument/2006/relationships/image" Target="media/image153.png"/><Relationship Id="rId175" Type="http://schemas.openxmlformats.org/officeDocument/2006/relationships/image" Target="media/image169.png"/><Relationship Id="rId170" Type="http://schemas.openxmlformats.org/officeDocument/2006/relationships/image" Target="media/image164.png"/><Relationship Id="rId191" Type="http://schemas.openxmlformats.org/officeDocument/2006/relationships/image" Target="media/image185.png"/><Relationship Id="rId196" Type="http://schemas.openxmlformats.org/officeDocument/2006/relationships/theme" Target="theme/theme1.xml"/><Relationship Id="rId16" Type="http://schemas.openxmlformats.org/officeDocument/2006/relationships/image" Target="media/image10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28" Type="http://schemas.openxmlformats.org/officeDocument/2006/relationships/image" Target="media/image122.png"/><Relationship Id="rId144" Type="http://schemas.openxmlformats.org/officeDocument/2006/relationships/image" Target="media/image138.png"/><Relationship Id="rId149" Type="http://schemas.openxmlformats.org/officeDocument/2006/relationships/image" Target="media/image143.png"/><Relationship Id="rId5" Type="http://schemas.openxmlformats.org/officeDocument/2006/relationships/footnotes" Target="footnote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165" Type="http://schemas.openxmlformats.org/officeDocument/2006/relationships/image" Target="media/image159.png"/><Relationship Id="rId181" Type="http://schemas.openxmlformats.org/officeDocument/2006/relationships/image" Target="media/image175.png"/><Relationship Id="rId186" Type="http://schemas.openxmlformats.org/officeDocument/2006/relationships/image" Target="media/image180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18" Type="http://schemas.openxmlformats.org/officeDocument/2006/relationships/image" Target="media/image112.png"/><Relationship Id="rId134" Type="http://schemas.openxmlformats.org/officeDocument/2006/relationships/image" Target="media/image128.png"/><Relationship Id="rId139" Type="http://schemas.openxmlformats.org/officeDocument/2006/relationships/image" Target="media/image133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55" Type="http://schemas.openxmlformats.org/officeDocument/2006/relationships/image" Target="media/image149.png"/><Relationship Id="rId171" Type="http://schemas.openxmlformats.org/officeDocument/2006/relationships/image" Target="media/image165.png"/><Relationship Id="rId176" Type="http://schemas.openxmlformats.org/officeDocument/2006/relationships/image" Target="media/image170.png"/><Relationship Id="rId192" Type="http://schemas.openxmlformats.org/officeDocument/2006/relationships/image" Target="media/image186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124" Type="http://schemas.openxmlformats.org/officeDocument/2006/relationships/image" Target="media/image118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45" Type="http://schemas.openxmlformats.org/officeDocument/2006/relationships/image" Target="media/image139.png"/><Relationship Id="rId161" Type="http://schemas.openxmlformats.org/officeDocument/2006/relationships/image" Target="media/image155.png"/><Relationship Id="rId166" Type="http://schemas.openxmlformats.org/officeDocument/2006/relationships/image" Target="media/image160.png"/><Relationship Id="rId182" Type="http://schemas.openxmlformats.org/officeDocument/2006/relationships/image" Target="media/image176.png"/><Relationship Id="rId187" Type="http://schemas.openxmlformats.org/officeDocument/2006/relationships/image" Target="media/image18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35" Type="http://schemas.openxmlformats.org/officeDocument/2006/relationships/image" Target="media/image129.png"/><Relationship Id="rId151" Type="http://schemas.openxmlformats.org/officeDocument/2006/relationships/image" Target="media/image145.png"/><Relationship Id="rId156" Type="http://schemas.openxmlformats.org/officeDocument/2006/relationships/image" Target="media/image150.png"/><Relationship Id="rId177" Type="http://schemas.openxmlformats.org/officeDocument/2006/relationships/image" Target="media/image171.png"/><Relationship Id="rId172" Type="http://schemas.openxmlformats.org/officeDocument/2006/relationships/image" Target="media/image166.png"/><Relationship Id="rId193" Type="http://schemas.openxmlformats.org/officeDocument/2006/relationships/image" Target="media/image187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image" Target="media/image114.pn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image" Target="media/image140.png"/><Relationship Id="rId167" Type="http://schemas.openxmlformats.org/officeDocument/2006/relationships/image" Target="media/image161.png"/><Relationship Id="rId188" Type="http://schemas.openxmlformats.org/officeDocument/2006/relationships/image" Target="media/image182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162" Type="http://schemas.openxmlformats.org/officeDocument/2006/relationships/image" Target="media/image156.png"/><Relationship Id="rId183" Type="http://schemas.openxmlformats.org/officeDocument/2006/relationships/image" Target="media/image177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131" Type="http://schemas.openxmlformats.org/officeDocument/2006/relationships/image" Target="media/image125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2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52" Type="http://schemas.openxmlformats.org/officeDocument/2006/relationships/image" Target="media/image146.png"/><Relationship Id="rId173" Type="http://schemas.openxmlformats.org/officeDocument/2006/relationships/image" Target="media/image167.png"/><Relationship Id="rId194" Type="http://schemas.openxmlformats.org/officeDocument/2006/relationships/footer" Target="footer1.xml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184" Type="http://schemas.openxmlformats.org/officeDocument/2006/relationships/image" Target="media/image178.png"/><Relationship Id="rId189" Type="http://schemas.openxmlformats.org/officeDocument/2006/relationships/image" Target="media/image183.png"/><Relationship Id="rId3" Type="http://schemas.openxmlformats.org/officeDocument/2006/relationships/settings" Target="settings.xml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8.png"/><Relationship Id="rId179" Type="http://schemas.openxmlformats.org/officeDocument/2006/relationships/image" Target="media/image173.png"/><Relationship Id="rId195" Type="http://schemas.openxmlformats.org/officeDocument/2006/relationships/fontTable" Target="fontTable.xml"/><Relationship Id="rId190" Type="http://schemas.openxmlformats.org/officeDocument/2006/relationships/image" Target="media/image184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164" Type="http://schemas.openxmlformats.org/officeDocument/2006/relationships/image" Target="media/image158.png"/><Relationship Id="rId169" Type="http://schemas.openxmlformats.org/officeDocument/2006/relationships/image" Target="media/image163.png"/><Relationship Id="rId185" Type="http://schemas.openxmlformats.org/officeDocument/2006/relationships/image" Target="media/image17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image" Target="media/image174.png"/><Relationship Id="rId26" Type="http://schemas.openxmlformats.org/officeDocument/2006/relationships/image" Target="media/image2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kasa\Documents\Modelos%20Personalizados%20do%20Office\PET%202%202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0BDFE-137C-4DE6-A9C2-CBD1DC27D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PET 2 2</Template>
  <TotalTime>9</TotalTime>
  <Pages>94</Pages>
  <Words>1242</Words>
  <Characters>6708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3</cp:revision>
  <cp:lastPrinted>2021-05-04T16:58:00Z</cp:lastPrinted>
  <dcterms:created xsi:type="dcterms:W3CDTF">2021-05-04T16:58:00Z</dcterms:created>
  <dcterms:modified xsi:type="dcterms:W3CDTF">2021-05-04T17:23:00Z</dcterms:modified>
</cp:coreProperties>
</file>