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C91A6" w14:textId="77777777" w:rsidR="00041529" w:rsidRDefault="00041529"/>
    <w:p w14:paraId="7A8C7EE5" w14:textId="2A5362B2" w:rsidR="001A242B" w:rsidRPr="00041529" w:rsidRDefault="00281E2C" w:rsidP="00041529">
      <w:pPr>
        <w:jc w:val="center"/>
        <w:rPr>
          <w:b/>
          <w:bCs/>
        </w:rPr>
      </w:pPr>
      <w:r w:rsidRPr="00041529">
        <w:rPr>
          <w:b/>
          <w:bCs/>
        </w:rPr>
        <w:t xml:space="preserve">PET 2 – </w:t>
      </w:r>
      <w:r w:rsidR="00940392">
        <w:rPr>
          <w:b/>
          <w:bCs/>
        </w:rPr>
        <w:t>2</w:t>
      </w:r>
      <w:r w:rsidRPr="00041529">
        <w:rPr>
          <w:b/>
          <w:bCs/>
        </w:rPr>
        <w:t xml:space="preserve">º ano </w:t>
      </w:r>
      <w:r w:rsidR="00F3516B" w:rsidRPr="00041529">
        <w:rPr>
          <w:b/>
          <w:bCs/>
        </w:rPr>
        <w:t>–</w:t>
      </w:r>
      <w:r w:rsidRPr="00041529">
        <w:rPr>
          <w:b/>
          <w:bCs/>
        </w:rPr>
        <w:t xml:space="preserve"> 2021</w:t>
      </w:r>
    </w:p>
    <w:p w14:paraId="7AECFF1D" w14:textId="77777777" w:rsidR="00F3516B" w:rsidRDefault="00F3516B"/>
    <w:p w14:paraId="7103F956" w14:textId="77777777" w:rsidR="00F3516B" w:rsidRDefault="00F3516B" w:rsidP="00041529">
      <w:pPr>
        <w:spacing w:line="480" w:lineRule="auto"/>
      </w:pPr>
      <w:r>
        <w:t>Escola:______________________________________________________________________</w:t>
      </w:r>
    </w:p>
    <w:p w14:paraId="4081578C" w14:textId="77777777" w:rsidR="00F3516B" w:rsidRDefault="00F3516B" w:rsidP="00041529">
      <w:pPr>
        <w:spacing w:line="480" w:lineRule="auto"/>
      </w:pPr>
      <w:r>
        <w:t>Nome:_______________________________________________________________________</w:t>
      </w:r>
    </w:p>
    <w:p w14:paraId="3D0860B7" w14:textId="77777777" w:rsidR="007401EA" w:rsidRDefault="00041529" w:rsidP="00041529">
      <w:pPr>
        <w:spacing w:line="480" w:lineRule="auto"/>
      </w:pPr>
      <w:r>
        <w:t xml:space="preserve">Ano: </w:t>
      </w:r>
      <w:r>
        <w:softHyphen/>
      </w:r>
      <w:r>
        <w:softHyphen/>
      </w:r>
      <w:r>
        <w:softHyphen/>
      </w:r>
      <w:r>
        <w:softHyphen/>
        <w:t>________ Turma:____________________ Prof. _________________________________</w:t>
      </w:r>
    </w:p>
    <w:sdt>
      <w:sdt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  <w:id w:val="-1506743311"/>
        <w:docPartObj>
          <w:docPartGallery w:val="Table of Contents"/>
          <w:docPartUnique/>
        </w:docPartObj>
      </w:sdtPr>
      <w:sdtEndPr/>
      <w:sdtContent>
        <w:p w14:paraId="05731191" w14:textId="77777777" w:rsidR="002901B3" w:rsidRPr="00C31CDC" w:rsidRDefault="002901B3" w:rsidP="00C31CDC">
          <w:pPr>
            <w:pStyle w:val="CabealhodoSumrio"/>
            <w:spacing w:line="276" w:lineRule="auto"/>
            <w:jc w:val="center"/>
            <w:rPr>
              <w:b/>
              <w:bCs/>
            </w:rPr>
          </w:pPr>
          <w:r w:rsidRPr="00C31CDC">
            <w:rPr>
              <w:b/>
              <w:bCs/>
            </w:rPr>
            <w:t>Sumário</w:t>
          </w:r>
        </w:p>
        <w:p w14:paraId="2A75AD49" w14:textId="33725936" w:rsidR="00F927FB" w:rsidRPr="00024001" w:rsidRDefault="002901B3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0922654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1ª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F85998A" w14:textId="3777C883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5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2ª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3604309" w14:textId="7AA0F2FC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6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3ª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EF88C81" w14:textId="2E131665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7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4ª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03321B6" w14:textId="453F5B02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8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5ª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10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4A0E55C" w14:textId="6B3BBBB3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9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6ª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12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B8BD4A2" w14:textId="3152C914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0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1ª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16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E694DC0" w14:textId="14C1B948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1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2ª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18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8D8A52D" w14:textId="4BCD55C7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2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3ª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21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A4594E1" w14:textId="550AAEEC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3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4ª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23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A6D33F0" w14:textId="1CEBBA9D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4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5ª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25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A6E3A81" w14:textId="5BBF8A16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5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6ª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29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1C7492C" w14:textId="41C71A45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6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1ª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32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54EDC73" w14:textId="6D07F28A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7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2ª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35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D6BFBD8" w14:textId="781A6626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8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3ª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38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2A98608" w14:textId="1949558D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9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4ª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41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C879E6D" w14:textId="667D7758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0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5ª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45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9D573F1" w14:textId="33B3669B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1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6ª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48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CCDD52B" w14:textId="731E8234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2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1ª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50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F77ACAF" w14:textId="6BC89CD4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3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2ª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52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D289C26" w14:textId="3E9E8A98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4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3ª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54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9FB5132" w14:textId="69D06FD2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5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4ª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56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966BA83" w14:textId="5B8094A4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6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5ª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58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50E1B25" w14:textId="3BCD317C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7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6ª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60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9340EF8" w14:textId="20B4BF73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8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1ª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62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D2F003C" w14:textId="07DE87F6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9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2ª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64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F28C3DA" w14:textId="059B9A0B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0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3ª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66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9EE7C07" w14:textId="40579C63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1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4ª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69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D18FFDF" w14:textId="245B1FD7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2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5ª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71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31CD3FF" w14:textId="1C9EA3EF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3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6ª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73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3FDAA23" w14:textId="668DE41A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4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1ª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75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574EC03" w14:textId="54E06887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5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2ª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77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18F0D20" w14:textId="49C28926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6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3ª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79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7F75CE3" w14:textId="74633936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7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4ª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81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7B36F9E" w14:textId="39DE0CD6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8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5ª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83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9CDE3AD" w14:textId="7411B8C2" w:rsidR="00F927FB" w:rsidRPr="00024001" w:rsidRDefault="0078626F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9" w:history="1">
            <w:r w:rsidR="00940392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6ª Semana</w:t>
            </w:r>
            <w:r w:rsidR="00940392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E632F5">
              <w:rPr>
                <w:noProof/>
                <w:webHidden/>
                <w:sz w:val="20"/>
                <w:szCs w:val="18"/>
              </w:rPr>
              <w:t>85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AA4578A" w14:textId="77777777" w:rsidR="002901B3" w:rsidRDefault="002901B3" w:rsidP="007A4AB0">
          <w:pPr>
            <w:spacing w:line="276" w:lineRule="auto"/>
          </w:pPr>
          <w:r>
            <w:rPr>
              <w:b/>
              <w:bCs/>
            </w:rPr>
            <w:lastRenderedPageBreak/>
            <w:fldChar w:fldCharType="end"/>
          </w:r>
        </w:p>
      </w:sdtContent>
    </w:sdt>
    <w:p w14:paraId="2DBF0DFE" w14:textId="77777777" w:rsidR="007A4AB0" w:rsidRDefault="009C4BD0" w:rsidP="007A4AB0">
      <w:pPr>
        <w:pStyle w:val="Ttulo1"/>
        <w:rPr>
          <w:b/>
          <w:bCs/>
        </w:rPr>
      </w:pPr>
      <w:bookmarkStart w:id="0" w:name="_Toc70922654"/>
      <w:r w:rsidRPr="002901B3">
        <w:rPr>
          <w:b/>
          <w:bCs/>
        </w:rPr>
        <w:t>LÍNGUA PORTUGUESA 1ª SEMANA</w:t>
      </w:r>
      <w:bookmarkEnd w:id="0"/>
    </w:p>
    <w:p w14:paraId="71FEB9B0" w14:textId="339CE483" w:rsidR="00794F63" w:rsidRDefault="00794F63" w:rsidP="007A4AB0">
      <w:r w:rsidRPr="00794F63">
        <w:rPr>
          <w:noProof/>
        </w:rPr>
        <w:t xml:space="preserve"> </w:t>
      </w:r>
      <w:r w:rsidR="00C82D27">
        <w:rPr>
          <w:noProof/>
        </w:rPr>
        <w:drawing>
          <wp:inline distT="0" distB="0" distL="0" distR="0" wp14:anchorId="7184DF6A" wp14:editId="66D5D017">
            <wp:extent cx="6479540" cy="850900"/>
            <wp:effectExtent l="0" t="0" r="0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67BAA" w14:textId="6DD25694" w:rsidR="00794F63" w:rsidRDefault="009875F9" w:rsidP="007A4AB0">
      <w:r>
        <w:rPr>
          <w:noProof/>
        </w:rPr>
        <w:drawing>
          <wp:inline distT="0" distB="0" distL="0" distR="0" wp14:anchorId="61E1DBFB" wp14:editId="198A685C">
            <wp:extent cx="6479540" cy="109093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9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05EB5" w14:textId="2934086C" w:rsidR="009875F9" w:rsidRDefault="009875F9" w:rsidP="007A4AB0">
      <w:r>
        <w:rPr>
          <w:noProof/>
        </w:rPr>
        <w:drawing>
          <wp:inline distT="0" distB="0" distL="0" distR="0" wp14:anchorId="4C33E1CA" wp14:editId="226733CC">
            <wp:extent cx="6479540" cy="5936615"/>
            <wp:effectExtent l="0" t="0" r="0" b="698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3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303CB" w14:textId="77777777" w:rsidR="00794F63" w:rsidRDefault="00794F63" w:rsidP="007A4AB0"/>
    <w:p w14:paraId="6895772F" w14:textId="77777777" w:rsidR="00794F63" w:rsidRDefault="00794F63" w:rsidP="007A4AB0"/>
    <w:p w14:paraId="490A2A41" w14:textId="77777777" w:rsidR="00794F63" w:rsidRDefault="00794F63" w:rsidP="007A4AB0"/>
    <w:p w14:paraId="2603D3D6" w14:textId="77777777" w:rsidR="00794F63" w:rsidRDefault="00794F63" w:rsidP="007A4AB0"/>
    <w:p w14:paraId="7BE27282" w14:textId="77777777" w:rsidR="00794F63" w:rsidRDefault="00794F63" w:rsidP="007A4AB0"/>
    <w:p w14:paraId="394FE727" w14:textId="77777777" w:rsidR="00794F63" w:rsidRDefault="00794F63" w:rsidP="007A4AB0"/>
    <w:p w14:paraId="49639BCF" w14:textId="71087969" w:rsidR="00794F63" w:rsidRDefault="009875F9" w:rsidP="007A4AB0">
      <w:r>
        <w:rPr>
          <w:noProof/>
        </w:rPr>
        <w:drawing>
          <wp:inline distT="0" distB="0" distL="0" distR="0" wp14:anchorId="276E3505" wp14:editId="35D3EC32">
            <wp:extent cx="6076950" cy="2502484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82481" cy="2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69AB7" w14:textId="78E7FE82" w:rsidR="009875F9" w:rsidRDefault="009875F9" w:rsidP="007A4AB0">
      <w:r>
        <w:rPr>
          <w:noProof/>
        </w:rPr>
        <w:drawing>
          <wp:inline distT="0" distB="0" distL="0" distR="0" wp14:anchorId="771BC04D" wp14:editId="49B02E5C">
            <wp:extent cx="6219825" cy="3743325"/>
            <wp:effectExtent l="0" t="0" r="9525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D2979" w14:textId="77777777" w:rsidR="00794F63" w:rsidRDefault="00794F63" w:rsidP="007A4AB0"/>
    <w:p w14:paraId="322C5476" w14:textId="77777777" w:rsidR="00C97A91" w:rsidRDefault="009875F9" w:rsidP="00C97A91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 w:rsidRPr="009875F9">
        <w:rPr>
          <w:rFonts w:ascii="Barlow-Bold" w:hAnsi="Barlow-Bold"/>
          <w:b/>
          <w:bCs/>
          <w:color w:val="242021"/>
          <w:sz w:val="28"/>
          <w:szCs w:val="28"/>
        </w:rPr>
        <w:t xml:space="preserve">4 - </w:t>
      </w:r>
      <w:r w:rsidRPr="009875F9">
        <w:rPr>
          <w:rFonts w:ascii="Barlow-Regular" w:hAnsi="Barlow-Regular"/>
          <w:color w:val="242021"/>
          <w:sz w:val="28"/>
          <w:szCs w:val="28"/>
        </w:rPr>
        <w:t>Complete o texto com as letras F ou V:</w:t>
      </w:r>
    </w:p>
    <w:p w14:paraId="5B46CC51" w14:textId="4D52FA33" w:rsidR="00C97A91" w:rsidRDefault="009875F9" w:rsidP="00C97A91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ab/>
      </w:r>
      <w:r w:rsidRPr="009875F9">
        <w:rPr>
          <w:rFonts w:ascii="Barlow-Regular" w:hAnsi="Barlow-Regular"/>
          <w:color w:val="242021"/>
          <w:sz w:val="28"/>
          <w:szCs w:val="28"/>
        </w:rPr>
        <w:t>No último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eriado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, dona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rancisca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e seu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icente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____oram com a</w:t>
      </w:r>
      <w:r w:rsidR="00C97A91">
        <w:rPr>
          <w:rFonts w:ascii="Barlow-Regular" w:hAnsi="Barlow-Regular"/>
          <w:color w:val="242021"/>
          <w:sz w:val="28"/>
          <w:szCs w:val="28"/>
        </w:rPr>
        <w:t xml:space="preserve">    </w:t>
      </w:r>
      <w:r w:rsidRPr="009875F9">
        <w:rPr>
          <w:rFonts w:ascii="Barlow-Regular" w:hAnsi="Barlow-Regular"/>
          <w:color w:val="242021"/>
          <w:sz w:val="28"/>
          <w:szCs w:val="28"/>
        </w:rPr>
        <w:t xml:space="preserve">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amília</w:t>
      </w:r>
      <w:proofErr w:type="spellEnd"/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="00C97A91"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875F9">
        <w:rPr>
          <w:rFonts w:ascii="Barlow-Regular" w:hAnsi="Barlow-Regular"/>
          <w:color w:val="242021"/>
          <w:sz w:val="28"/>
          <w:szCs w:val="28"/>
        </w:rPr>
        <w:t>para a fazenda.</w:t>
      </w:r>
    </w:p>
    <w:p w14:paraId="14CD7A29" w14:textId="77777777" w:rsidR="00C97A91" w:rsidRDefault="009875F9" w:rsidP="00C97A91">
      <w:pPr>
        <w:spacing w:line="276" w:lineRule="auto"/>
        <w:jc w:val="both"/>
        <w:rPr>
          <w:rFonts w:ascii="Barlow-Regular" w:hAnsi="Barlow-Regular"/>
          <w:color w:val="242021"/>
          <w:sz w:val="28"/>
          <w:szCs w:val="28"/>
        </w:rPr>
      </w:pPr>
      <w:r>
        <w:rPr>
          <w:rFonts w:ascii="Barlow-Regular" w:hAnsi="Barlow-Regular"/>
          <w:color w:val="242021"/>
          <w:sz w:val="28"/>
          <w:szCs w:val="28"/>
        </w:rPr>
        <w:tab/>
      </w:r>
      <w:r w:rsidRPr="009875F9">
        <w:rPr>
          <w:rFonts w:ascii="Barlow-Regular" w:hAnsi="Barlow-Regular"/>
          <w:color w:val="242021"/>
          <w:sz w:val="28"/>
          <w:szCs w:val="28"/>
        </w:rPr>
        <w:t xml:space="preserve">____oi um passeio 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incrí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____el. </w:t>
      </w:r>
      <w:r w:rsidR="00C97A91">
        <w:rPr>
          <w:rFonts w:ascii="Barlow-Regular" w:hAnsi="Barlow-Regular"/>
          <w:color w:val="242021"/>
          <w:sz w:val="28"/>
          <w:szCs w:val="28"/>
        </w:rPr>
        <w:t>A</w:t>
      </w:r>
      <w:r w:rsidRPr="009875F9">
        <w:rPr>
          <w:rFonts w:ascii="Barlow-Regular" w:hAnsi="Barlow-Regular"/>
          <w:color w:val="242021"/>
          <w:sz w:val="28"/>
          <w:szCs w:val="28"/>
        </w:rPr>
        <w:t xml:space="preserve">s crianças se 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di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ertiram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____endo as ____acas na</w:t>
      </w:r>
      <w:r w:rsidRPr="009875F9">
        <w:rPr>
          <w:rFonts w:ascii="Barlow-Regular" w:hAnsi="Barlow-Regular"/>
          <w:color w:val="242021"/>
          <w:sz w:val="28"/>
          <w:szCs w:val="28"/>
        </w:rPr>
        <w:br/>
        <w:t>hora da ordenha.</w:t>
      </w:r>
    </w:p>
    <w:p w14:paraId="4A0CAF31" w14:textId="29D4371C" w:rsidR="00794F63" w:rsidRDefault="009875F9" w:rsidP="00C97A91">
      <w:pPr>
        <w:spacing w:line="276" w:lineRule="auto"/>
        <w:jc w:val="both"/>
      </w:pPr>
      <w:r>
        <w:rPr>
          <w:rFonts w:ascii="Barlow-Regular" w:hAnsi="Barlow-Regular"/>
          <w:color w:val="242021"/>
          <w:sz w:val="28"/>
          <w:szCs w:val="28"/>
        </w:rPr>
        <w:tab/>
        <w:t>S</w:t>
      </w:r>
      <w:r w:rsidRPr="009875F9">
        <w:rPr>
          <w:rFonts w:ascii="Barlow-Regular" w:hAnsi="Barlow-Regular"/>
          <w:color w:val="242021"/>
          <w:sz w:val="28"/>
          <w:szCs w:val="28"/>
        </w:rPr>
        <w:t>eu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icente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, muito 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obser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ador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olha____a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com atenção as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erduras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na horta e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875F9">
        <w:rPr>
          <w:rFonts w:ascii="Barlow-Regular" w:hAnsi="Barlow-Regular"/>
          <w:color w:val="242021"/>
          <w:sz w:val="28"/>
          <w:szCs w:val="28"/>
        </w:rPr>
        <w:t>as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rutas</w:t>
      </w:r>
      <w:proofErr w:type="spellEnd"/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875F9">
        <w:rPr>
          <w:rFonts w:ascii="Barlow-Regular" w:hAnsi="Barlow-Regular"/>
          <w:color w:val="242021"/>
          <w:sz w:val="28"/>
          <w:szCs w:val="28"/>
        </w:rPr>
        <w:t>no pomar. Ele gosta das coisas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eitas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com capricho.</w:t>
      </w:r>
      <w:r w:rsidRPr="009875F9">
        <w:rPr>
          <w:rFonts w:ascii="Barlow-Regular" w:hAnsi="Barlow-Regular"/>
          <w:color w:val="242021"/>
          <w:sz w:val="28"/>
          <w:szCs w:val="28"/>
        </w:rPr>
        <w:br/>
      </w:r>
      <w:r>
        <w:rPr>
          <w:rFonts w:ascii="Barlow-Regular" w:hAnsi="Barlow-Regular"/>
          <w:color w:val="242021"/>
          <w:sz w:val="28"/>
          <w:szCs w:val="28"/>
        </w:rPr>
        <w:tab/>
      </w:r>
      <w:r w:rsidRPr="009875F9">
        <w:rPr>
          <w:rFonts w:ascii="Barlow-Regular" w:hAnsi="Barlow-Regular"/>
          <w:color w:val="242021"/>
          <w:sz w:val="28"/>
          <w:szCs w:val="28"/>
        </w:rPr>
        <w:t xml:space="preserve">Todos 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apro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eitaram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estes momentos 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agradá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____eis.</w:t>
      </w:r>
      <w:r w:rsidRPr="009875F9">
        <w:rPr>
          <w:rFonts w:ascii="Barlow-Regular" w:hAnsi="Barlow-Regular"/>
          <w:color w:val="242021"/>
          <w:sz w:val="28"/>
          <w:szCs w:val="28"/>
        </w:rPr>
        <w:br/>
      </w:r>
      <w:r>
        <w:rPr>
          <w:rFonts w:ascii="Barlow-Regular" w:hAnsi="Barlow-Regular"/>
          <w:color w:val="242021"/>
          <w:sz w:val="28"/>
          <w:szCs w:val="28"/>
        </w:rPr>
        <w:tab/>
      </w:r>
      <w:r w:rsidRPr="009875F9">
        <w:rPr>
          <w:rFonts w:ascii="Barlow-Regular" w:hAnsi="Barlow-Regular"/>
          <w:color w:val="242021"/>
          <w:sz w:val="28"/>
          <w:szCs w:val="28"/>
        </w:rPr>
        <w:t>Durante a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iagem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de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olta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, todos já ____ala____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am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com saudade da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azenda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>.</w:t>
      </w:r>
      <w:r w:rsidRPr="009875F9">
        <w:rPr>
          <w:rFonts w:ascii="Barlow-Regular" w:hAnsi="Barlow-Regular"/>
          <w:color w:val="242021"/>
          <w:sz w:val="28"/>
          <w:szCs w:val="28"/>
        </w:rPr>
        <w:br/>
      </w:r>
      <w:r>
        <w:rPr>
          <w:rFonts w:ascii="Barlow-Regular" w:hAnsi="Barlow-Regular"/>
          <w:color w:val="242021"/>
          <w:sz w:val="28"/>
          <w:szCs w:val="28"/>
        </w:rPr>
        <w:tab/>
      </w:r>
      <w:r w:rsidRPr="009875F9">
        <w:rPr>
          <w:rFonts w:ascii="Barlow-Regular" w:hAnsi="Barlow-Regular"/>
          <w:color w:val="242021"/>
          <w:sz w:val="28"/>
          <w:szCs w:val="28"/>
        </w:rPr>
        <w:t>Mas logo há____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erá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outro ____</w:t>
      </w:r>
      <w:proofErr w:type="spellStart"/>
      <w:r w:rsidRPr="009875F9">
        <w:rPr>
          <w:rFonts w:ascii="Barlow-Regular" w:hAnsi="Barlow-Regular"/>
          <w:color w:val="242021"/>
          <w:sz w:val="28"/>
          <w:szCs w:val="28"/>
        </w:rPr>
        <w:t>eriado</w:t>
      </w:r>
      <w:proofErr w:type="spellEnd"/>
      <w:r w:rsidRPr="009875F9">
        <w:rPr>
          <w:rFonts w:ascii="Barlow-Regular" w:hAnsi="Barlow-Regular"/>
          <w:color w:val="242021"/>
          <w:sz w:val="28"/>
          <w:szCs w:val="28"/>
        </w:rPr>
        <w:t xml:space="preserve"> e os planos para o novo passeio já estão sendo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875F9">
        <w:rPr>
          <w:rFonts w:ascii="Barlow-Regular" w:hAnsi="Barlow-Regular"/>
          <w:color w:val="242021"/>
          <w:sz w:val="28"/>
          <w:szCs w:val="28"/>
        </w:rPr>
        <w:t>____eitos.</w:t>
      </w:r>
    </w:p>
    <w:p w14:paraId="2C6B2836" w14:textId="3900CBC7" w:rsidR="009C4BD0" w:rsidRDefault="009C4BD0" w:rsidP="002901B3">
      <w:pPr>
        <w:pStyle w:val="Ttulo1"/>
        <w:rPr>
          <w:b/>
          <w:bCs/>
        </w:rPr>
      </w:pPr>
      <w:bookmarkStart w:id="1" w:name="_Toc70922655"/>
      <w:r w:rsidRPr="002901B3">
        <w:rPr>
          <w:b/>
          <w:bCs/>
        </w:rPr>
        <w:lastRenderedPageBreak/>
        <w:t>LÍNGUA PORTUGUESA 2ª SEMANA</w:t>
      </w:r>
      <w:bookmarkEnd w:id="1"/>
    </w:p>
    <w:p w14:paraId="6E9662F6" w14:textId="4878DC68" w:rsidR="00F33642" w:rsidRDefault="00F33642" w:rsidP="00F33642">
      <w:r>
        <w:rPr>
          <w:noProof/>
        </w:rPr>
        <w:drawing>
          <wp:inline distT="0" distB="0" distL="0" distR="0" wp14:anchorId="0C011948" wp14:editId="4C49DB8F">
            <wp:extent cx="6479540" cy="866775"/>
            <wp:effectExtent l="0" t="0" r="0" b="9525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C6B5B" w14:textId="713EC2B1" w:rsidR="00F33642" w:rsidRDefault="00F33642" w:rsidP="00F33642">
      <w:r>
        <w:rPr>
          <w:noProof/>
        </w:rPr>
        <w:drawing>
          <wp:inline distT="0" distB="0" distL="0" distR="0" wp14:anchorId="3413BBF7" wp14:editId="770761C5">
            <wp:extent cx="6479540" cy="8763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FF185" w14:textId="07461A21" w:rsidR="00F33642" w:rsidRDefault="00F33642" w:rsidP="00F33642">
      <w:r>
        <w:rPr>
          <w:noProof/>
        </w:rPr>
        <w:drawing>
          <wp:inline distT="0" distB="0" distL="0" distR="0" wp14:anchorId="5A10EE52" wp14:editId="300D3F67">
            <wp:extent cx="6479540" cy="815340"/>
            <wp:effectExtent l="0" t="0" r="0" b="381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510F2" w14:textId="2276C6E0" w:rsidR="00F33642" w:rsidRDefault="00F33642" w:rsidP="00F33642">
      <w:r>
        <w:rPr>
          <w:noProof/>
        </w:rPr>
        <w:drawing>
          <wp:inline distT="0" distB="0" distL="0" distR="0" wp14:anchorId="6FA681A8" wp14:editId="786053AB">
            <wp:extent cx="6479540" cy="118681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84DAD" w14:textId="3010E1FA" w:rsidR="00F33642" w:rsidRDefault="00F33642" w:rsidP="00F33642">
      <w:r>
        <w:rPr>
          <w:noProof/>
        </w:rPr>
        <w:drawing>
          <wp:inline distT="0" distB="0" distL="0" distR="0" wp14:anchorId="4B841DB9" wp14:editId="22C30E86">
            <wp:extent cx="6479540" cy="4994275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9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A0F9C" w14:textId="53AE5443" w:rsidR="00F33642" w:rsidRDefault="00F33642" w:rsidP="00F33642"/>
    <w:p w14:paraId="61E38207" w14:textId="700031C3" w:rsidR="00F33642" w:rsidRDefault="00F33642" w:rsidP="00F33642"/>
    <w:p w14:paraId="52820345" w14:textId="60C44A9A" w:rsidR="00F33642" w:rsidRDefault="00F33642" w:rsidP="00F33642"/>
    <w:p w14:paraId="656EDC4C" w14:textId="77C991DD" w:rsidR="00F33642" w:rsidRDefault="00F33642" w:rsidP="00F33642">
      <w:r>
        <w:rPr>
          <w:noProof/>
        </w:rPr>
        <w:lastRenderedPageBreak/>
        <w:drawing>
          <wp:inline distT="0" distB="0" distL="0" distR="0" wp14:anchorId="472F1F0B" wp14:editId="17F6EAFC">
            <wp:extent cx="6479540" cy="1934845"/>
            <wp:effectExtent l="0" t="0" r="0" b="825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3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DD0A9" w14:textId="606AA328" w:rsidR="005021CA" w:rsidRDefault="005021CA" w:rsidP="00F33642"/>
    <w:p w14:paraId="76022579" w14:textId="61417B02" w:rsidR="005021CA" w:rsidRDefault="005021CA" w:rsidP="00F33642">
      <w:r>
        <w:rPr>
          <w:noProof/>
        </w:rPr>
        <w:drawing>
          <wp:inline distT="0" distB="0" distL="0" distR="0" wp14:anchorId="7AED8B3A" wp14:editId="32AE3C06">
            <wp:extent cx="6479540" cy="4404995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0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8EAD9" w14:textId="254F9719" w:rsidR="005021CA" w:rsidRDefault="005021CA" w:rsidP="00F33642">
      <w:r>
        <w:rPr>
          <w:noProof/>
        </w:rPr>
        <w:drawing>
          <wp:inline distT="0" distB="0" distL="0" distR="0" wp14:anchorId="796470FF" wp14:editId="34E5ABA3">
            <wp:extent cx="6479540" cy="2687955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8B155" w14:textId="11B61059" w:rsidR="00F33642" w:rsidRPr="00F33642" w:rsidRDefault="00F33642" w:rsidP="00F33642"/>
    <w:p w14:paraId="5520DB99" w14:textId="77777777" w:rsidR="0012383F" w:rsidRDefault="0012383F" w:rsidP="00C31CDC"/>
    <w:p w14:paraId="68956568" w14:textId="77777777" w:rsidR="009C4BD0" w:rsidRDefault="009C4BD0" w:rsidP="002901B3">
      <w:pPr>
        <w:pStyle w:val="Ttulo1"/>
        <w:rPr>
          <w:b/>
          <w:bCs/>
        </w:rPr>
      </w:pPr>
      <w:bookmarkStart w:id="2" w:name="_Toc70922656"/>
      <w:r w:rsidRPr="002901B3">
        <w:rPr>
          <w:b/>
          <w:bCs/>
        </w:rPr>
        <w:lastRenderedPageBreak/>
        <w:t>LÍNGUA PORTUGUESA 3ª SEMANA</w:t>
      </w:r>
      <w:bookmarkEnd w:id="2"/>
    </w:p>
    <w:p w14:paraId="4660250A" w14:textId="310ADFAC" w:rsidR="0012383F" w:rsidRDefault="002F4C11" w:rsidP="0012383F">
      <w:r>
        <w:rPr>
          <w:noProof/>
        </w:rPr>
        <w:drawing>
          <wp:inline distT="0" distB="0" distL="0" distR="0" wp14:anchorId="03137EA7" wp14:editId="2589C302">
            <wp:extent cx="6479540" cy="1040765"/>
            <wp:effectExtent l="0" t="0" r="0" b="698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4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388F4" w14:textId="707BDC9C" w:rsidR="002F4C11" w:rsidRDefault="002F4C11" w:rsidP="0012383F">
      <w:r>
        <w:rPr>
          <w:noProof/>
        </w:rPr>
        <w:drawing>
          <wp:inline distT="0" distB="0" distL="0" distR="0" wp14:anchorId="0E86AEB9" wp14:editId="2B59A9C5">
            <wp:extent cx="6479540" cy="1120140"/>
            <wp:effectExtent l="0" t="0" r="0" b="381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B4F92" w14:textId="2E037BF6" w:rsidR="000F2569" w:rsidRDefault="000F2569" w:rsidP="0012383F">
      <w:r>
        <w:rPr>
          <w:noProof/>
        </w:rPr>
        <w:drawing>
          <wp:inline distT="0" distB="0" distL="0" distR="0" wp14:anchorId="7B27838F" wp14:editId="418F357B">
            <wp:extent cx="6479540" cy="906145"/>
            <wp:effectExtent l="0" t="0" r="0" b="825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762C2" w14:textId="4B150CAF" w:rsidR="000F2569" w:rsidRDefault="000F2569" w:rsidP="0012383F">
      <w:r>
        <w:rPr>
          <w:noProof/>
        </w:rPr>
        <w:drawing>
          <wp:inline distT="0" distB="0" distL="0" distR="0" wp14:anchorId="4DED5019" wp14:editId="17EBC5EE">
            <wp:extent cx="6479540" cy="6045835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04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46B85" w14:textId="5EA2F756" w:rsidR="000F2569" w:rsidRDefault="000F2569" w:rsidP="0012383F"/>
    <w:p w14:paraId="2CF78439" w14:textId="549E5760" w:rsidR="000F2569" w:rsidRDefault="000F2569" w:rsidP="0012383F">
      <w:r>
        <w:rPr>
          <w:noProof/>
        </w:rPr>
        <w:lastRenderedPageBreak/>
        <w:drawing>
          <wp:inline distT="0" distB="0" distL="0" distR="0" wp14:anchorId="17453DD7" wp14:editId="67E4EE7E">
            <wp:extent cx="6479540" cy="246507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AE487" w14:textId="48B779F6" w:rsidR="000F2569" w:rsidRDefault="000F2569" w:rsidP="0012383F">
      <w:r>
        <w:rPr>
          <w:noProof/>
        </w:rPr>
        <w:drawing>
          <wp:inline distT="0" distB="0" distL="0" distR="0" wp14:anchorId="41CE9B6C" wp14:editId="78986A56">
            <wp:extent cx="6479540" cy="6886575"/>
            <wp:effectExtent l="0" t="0" r="0" b="952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88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9DDCD" w14:textId="3E2D6271" w:rsidR="0012383F" w:rsidRDefault="0012383F" w:rsidP="0012383F"/>
    <w:p w14:paraId="6E265D1E" w14:textId="50CF4075" w:rsidR="000F2569" w:rsidRDefault="000F2569" w:rsidP="0012383F"/>
    <w:p w14:paraId="48008335" w14:textId="3DA94A3E" w:rsidR="009C4BD0" w:rsidRDefault="009C4BD0" w:rsidP="002901B3">
      <w:pPr>
        <w:pStyle w:val="Ttulo1"/>
        <w:rPr>
          <w:b/>
          <w:bCs/>
        </w:rPr>
      </w:pPr>
      <w:bookmarkStart w:id="3" w:name="_Toc70922657"/>
      <w:r w:rsidRPr="002901B3">
        <w:rPr>
          <w:b/>
          <w:bCs/>
        </w:rPr>
        <w:t>LÍNGUA PORTUGUESA 4ª SEMANA</w:t>
      </w:r>
      <w:bookmarkEnd w:id="3"/>
    </w:p>
    <w:p w14:paraId="229200D2" w14:textId="40288756" w:rsidR="000F2569" w:rsidRDefault="000F2569" w:rsidP="000F2569">
      <w:r>
        <w:rPr>
          <w:noProof/>
        </w:rPr>
        <w:drawing>
          <wp:inline distT="0" distB="0" distL="0" distR="0" wp14:anchorId="0A1BF3D7" wp14:editId="3C1F19AB">
            <wp:extent cx="6479540" cy="894715"/>
            <wp:effectExtent l="0" t="0" r="0" b="63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4CA42D" wp14:editId="61F99DD3">
            <wp:extent cx="6479540" cy="836930"/>
            <wp:effectExtent l="0" t="0" r="0" b="127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CC65B" w14:textId="0A8DF271" w:rsidR="000F2569" w:rsidRDefault="000F2569" w:rsidP="000F2569">
      <w:r>
        <w:rPr>
          <w:noProof/>
        </w:rPr>
        <w:drawing>
          <wp:inline distT="0" distB="0" distL="0" distR="0" wp14:anchorId="7A9B469C" wp14:editId="4357636C">
            <wp:extent cx="6479540" cy="84201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A821E" w14:textId="3D0D8A02" w:rsidR="000F2569" w:rsidRDefault="000F2569" w:rsidP="000F2569">
      <w:r>
        <w:rPr>
          <w:noProof/>
        </w:rPr>
        <w:drawing>
          <wp:inline distT="0" distB="0" distL="0" distR="0" wp14:anchorId="30822EBF" wp14:editId="252249CD">
            <wp:extent cx="6181725" cy="4470301"/>
            <wp:effectExtent l="0" t="0" r="0" b="6985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184441" cy="447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43DA0" w14:textId="2FBC4125" w:rsidR="000F2569" w:rsidRPr="000F2569" w:rsidRDefault="000F2569" w:rsidP="000F2569">
      <w:r>
        <w:rPr>
          <w:noProof/>
        </w:rPr>
        <w:drawing>
          <wp:inline distT="0" distB="0" distL="0" distR="0" wp14:anchorId="641BF1CB" wp14:editId="1150E72C">
            <wp:extent cx="5943600" cy="1820545"/>
            <wp:effectExtent l="0" t="0" r="0" b="8255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666BD" w14:textId="77777777" w:rsidR="0061231A" w:rsidRDefault="0061231A" w:rsidP="0061231A">
      <w:pPr>
        <w:jc w:val="center"/>
      </w:pPr>
    </w:p>
    <w:p w14:paraId="2E903C60" w14:textId="021FD512" w:rsidR="0061231A" w:rsidRDefault="000F2569" w:rsidP="0061231A">
      <w:r>
        <w:rPr>
          <w:noProof/>
        </w:rPr>
        <w:drawing>
          <wp:inline distT="0" distB="0" distL="0" distR="0" wp14:anchorId="24C0FDC3" wp14:editId="551D7756">
            <wp:extent cx="6479540" cy="1562735"/>
            <wp:effectExtent l="0" t="0" r="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DC0B9" w14:textId="4E1740FD" w:rsidR="00B8131D" w:rsidRDefault="00B8131D" w:rsidP="0061231A"/>
    <w:p w14:paraId="6D251B33" w14:textId="4D4B2D4E" w:rsidR="00B8131D" w:rsidRDefault="00B8131D" w:rsidP="0061231A">
      <w:r>
        <w:rPr>
          <w:noProof/>
        </w:rPr>
        <w:drawing>
          <wp:inline distT="0" distB="0" distL="0" distR="0" wp14:anchorId="5815D802" wp14:editId="4DD7F0A0">
            <wp:extent cx="6479540" cy="4434205"/>
            <wp:effectExtent l="0" t="0" r="0" b="4445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8EEF0" w14:textId="77777777" w:rsidR="0048294B" w:rsidRDefault="0048294B" w:rsidP="0061231A"/>
    <w:p w14:paraId="4AA352A4" w14:textId="77777777" w:rsidR="0048294B" w:rsidRDefault="0048294B" w:rsidP="0061231A"/>
    <w:p w14:paraId="76A63551" w14:textId="77777777" w:rsidR="0048294B" w:rsidRDefault="0048294B" w:rsidP="0061231A"/>
    <w:p w14:paraId="6158592A" w14:textId="77777777" w:rsidR="0048294B" w:rsidRDefault="0048294B" w:rsidP="0061231A"/>
    <w:p w14:paraId="15617A1A" w14:textId="77777777" w:rsidR="0048294B" w:rsidRDefault="0048294B" w:rsidP="0061231A"/>
    <w:p w14:paraId="5795E2C1" w14:textId="77777777" w:rsidR="0048294B" w:rsidRDefault="0048294B" w:rsidP="0061231A"/>
    <w:p w14:paraId="2C28DF81" w14:textId="77777777" w:rsidR="0048294B" w:rsidRDefault="0048294B" w:rsidP="0061231A"/>
    <w:p w14:paraId="37132617" w14:textId="77777777" w:rsidR="0048294B" w:rsidRDefault="0048294B" w:rsidP="0061231A"/>
    <w:p w14:paraId="74A90C1B" w14:textId="77777777" w:rsidR="0048294B" w:rsidRDefault="0048294B" w:rsidP="0061231A"/>
    <w:p w14:paraId="14425A27" w14:textId="77777777" w:rsidR="0048294B" w:rsidRDefault="0048294B" w:rsidP="0061231A"/>
    <w:p w14:paraId="508944D6" w14:textId="77777777" w:rsidR="0048294B" w:rsidRDefault="0048294B" w:rsidP="0061231A"/>
    <w:p w14:paraId="3D22A833" w14:textId="77777777" w:rsidR="0048294B" w:rsidRDefault="0048294B" w:rsidP="0061231A"/>
    <w:p w14:paraId="759B79ED" w14:textId="77777777" w:rsidR="0048294B" w:rsidRDefault="0048294B" w:rsidP="0061231A"/>
    <w:p w14:paraId="68A16B49" w14:textId="77777777" w:rsidR="0048294B" w:rsidRDefault="0048294B" w:rsidP="0061231A"/>
    <w:p w14:paraId="139DC8D5" w14:textId="77777777" w:rsidR="0048294B" w:rsidRDefault="0048294B" w:rsidP="0061231A"/>
    <w:p w14:paraId="272E49C7" w14:textId="77777777" w:rsidR="0048294B" w:rsidRDefault="0048294B" w:rsidP="0061231A"/>
    <w:p w14:paraId="35D12C30" w14:textId="77777777" w:rsidR="0048294B" w:rsidRDefault="0048294B" w:rsidP="0061231A"/>
    <w:p w14:paraId="3498FF8F" w14:textId="77777777" w:rsidR="0048294B" w:rsidRDefault="0048294B" w:rsidP="0061231A"/>
    <w:p w14:paraId="6C90EDC8" w14:textId="77777777" w:rsidR="0048294B" w:rsidRPr="0061231A" w:rsidRDefault="0048294B" w:rsidP="0061231A"/>
    <w:p w14:paraId="0EFF13E3" w14:textId="77777777" w:rsidR="00F927FB" w:rsidRDefault="00F927FB" w:rsidP="00F927FB">
      <w:pPr>
        <w:pStyle w:val="Ttulo1"/>
        <w:rPr>
          <w:b/>
          <w:bCs/>
        </w:rPr>
      </w:pPr>
      <w:bookmarkStart w:id="4" w:name="_Toc70922658"/>
      <w:r w:rsidRPr="002901B3">
        <w:rPr>
          <w:b/>
          <w:bCs/>
        </w:rPr>
        <w:t xml:space="preserve">LÍNGUA PORTUGUESA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4"/>
    </w:p>
    <w:p w14:paraId="6AAA9340" w14:textId="2B99372C" w:rsidR="002046B6" w:rsidRDefault="00B8131D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drawing>
          <wp:inline distT="0" distB="0" distL="0" distR="0" wp14:anchorId="4D6A54DD" wp14:editId="563C20EE">
            <wp:extent cx="6479540" cy="312420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658AB" w14:textId="32E46F1D" w:rsidR="00B8131D" w:rsidRDefault="00B8131D" w:rsidP="002046B6">
      <w:pPr>
        <w:jc w:val="both"/>
        <w:rPr>
          <w:rFonts w:cs="Arial"/>
          <w:color w:val="242021"/>
          <w:szCs w:val="24"/>
        </w:rPr>
      </w:pPr>
    </w:p>
    <w:p w14:paraId="008780F5" w14:textId="6A4051CE" w:rsidR="00B8131D" w:rsidRDefault="00B8131D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drawing>
          <wp:inline distT="0" distB="0" distL="0" distR="0" wp14:anchorId="565A2C35" wp14:editId="508A71E5">
            <wp:extent cx="6479540" cy="5545455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4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F3017" w14:textId="4ACF9C3A" w:rsidR="00B8131D" w:rsidRDefault="00B8131D" w:rsidP="002046B6">
      <w:pPr>
        <w:jc w:val="both"/>
        <w:rPr>
          <w:rFonts w:cs="Arial"/>
          <w:color w:val="242021"/>
          <w:szCs w:val="24"/>
        </w:rPr>
      </w:pPr>
    </w:p>
    <w:p w14:paraId="19A9362A" w14:textId="387AD535" w:rsidR="00B8131D" w:rsidRDefault="00B8131D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lastRenderedPageBreak/>
        <w:drawing>
          <wp:inline distT="0" distB="0" distL="0" distR="0" wp14:anchorId="23808158" wp14:editId="55AF130E">
            <wp:extent cx="6479540" cy="1725930"/>
            <wp:effectExtent l="0" t="0" r="0" b="762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2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212EA" w14:textId="5180A69D" w:rsidR="00B8131D" w:rsidRDefault="00B8131D" w:rsidP="002046B6">
      <w:pPr>
        <w:jc w:val="both"/>
        <w:rPr>
          <w:rFonts w:cs="Arial"/>
          <w:color w:val="242021"/>
          <w:szCs w:val="24"/>
        </w:rPr>
      </w:pPr>
      <w:r>
        <w:rPr>
          <w:noProof/>
        </w:rPr>
        <w:drawing>
          <wp:inline distT="0" distB="0" distL="0" distR="0" wp14:anchorId="5118F4F8" wp14:editId="1E8AE505">
            <wp:extent cx="6479540" cy="5767070"/>
            <wp:effectExtent l="0" t="0" r="0" b="508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4BEE9" w14:textId="77777777" w:rsidR="00B8131D" w:rsidRDefault="00B8131D" w:rsidP="002046B6">
      <w:pPr>
        <w:jc w:val="both"/>
        <w:rPr>
          <w:rFonts w:cs="Arial"/>
          <w:color w:val="242021"/>
          <w:szCs w:val="24"/>
        </w:rPr>
      </w:pPr>
    </w:p>
    <w:p w14:paraId="2CDFE966" w14:textId="77777777" w:rsidR="002046B6" w:rsidRPr="002046B6" w:rsidRDefault="002046B6" w:rsidP="002046B6">
      <w:pPr>
        <w:jc w:val="both"/>
        <w:rPr>
          <w:rFonts w:cs="Arial"/>
          <w:b/>
          <w:bCs/>
          <w:color w:val="242021"/>
          <w:szCs w:val="24"/>
        </w:rPr>
      </w:pPr>
    </w:p>
    <w:p w14:paraId="2509BE28" w14:textId="77777777" w:rsidR="0048294B" w:rsidRDefault="0048294B" w:rsidP="0048294B"/>
    <w:p w14:paraId="01D0BEAE" w14:textId="77777777" w:rsidR="002046B6" w:rsidRDefault="002046B6" w:rsidP="0048294B"/>
    <w:p w14:paraId="402FCAE4" w14:textId="77777777" w:rsidR="002046B6" w:rsidRDefault="002046B6" w:rsidP="0048294B"/>
    <w:p w14:paraId="048750B8" w14:textId="77777777" w:rsidR="002046B6" w:rsidRDefault="002046B6" w:rsidP="0048294B"/>
    <w:p w14:paraId="56305CB0" w14:textId="77777777" w:rsidR="002046B6" w:rsidRDefault="002046B6" w:rsidP="0048294B"/>
    <w:p w14:paraId="1860AE79" w14:textId="77777777" w:rsidR="002046B6" w:rsidRDefault="002046B6" w:rsidP="0048294B"/>
    <w:p w14:paraId="501205F6" w14:textId="77777777" w:rsidR="002046B6" w:rsidRPr="0048294B" w:rsidRDefault="002046B6" w:rsidP="0048294B"/>
    <w:p w14:paraId="5E7B9C6F" w14:textId="77777777" w:rsidR="00F927FB" w:rsidRPr="002901B3" w:rsidRDefault="00F927FB" w:rsidP="00F927FB">
      <w:pPr>
        <w:pStyle w:val="Ttulo1"/>
        <w:rPr>
          <w:b/>
          <w:bCs/>
        </w:rPr>
      </w:pPr>
      <w:bookmarkStart w:id="5" w:name="_Toc70922659"/>
      <w:r w:rsidRPr="002901B3">
        <w:rPr>
          <w:b/>
          <w:bCs/>
        </w:rPr>
        <w:lastRenderedPageBreak/>
        <w:t xml:space="preserve">LÍNGUA PORTUGUESA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5"/>
    </w:p>
    <w:p w14:paraId="472D4802" w14:textId="511121AD" w:rsidR="00F927FB" w:rsidRDefault="00F405E9" w:rsidP="00F927FB">
      <w:r>
        <w:rPr>
          <w:noProof/>
        </w:rPr>
        <w:drawing>
          <wp:inline distT="0" distB="0" distL="0" distR="0" wp14:anchorId="5B008B69" wp14:editId="66652389">
            <wp:extent cx="6479540" cy="1722755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5BAB3" w14:textId="21F46C23" w:rsidR="00F405E9" w:rsidRDefault="00F405E9" w:rsidP="00F927FB">
      <w:r>
        <w:rPr>
          <w:noProof/>
        </w:rPr>
        <w:drawing>
          <wp:inline distT="0" distB="0" distL="0" distR="0" wp14:anchorId="7EE7888F" wp14:editId="78BDBC79">
            <wp:extent cx="6479540" cy="7534275"/>
            <wp:effectExtent l="0" t="0" r="0" b="952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5500F" w14:textId="77777777" w:rsidR="00F405E9" w:rsidRDefault="00F405E9" w:rsidP="00F927FB"/>
    <w:p w14:paraId="2F304DF8" w14:textId="77777777" w:rsidR="002046B6" w:rsidRDefault="002046B6" w:rsidP="00F927FB"/>
    <w:p w14:paraId="6B2BE361" w14:textId="77777777" w:rsidR="002046B6" w:rsidRDefault="002046B6" w:rsidP="00F927FB"/>
    <w:p w14:paraId="0DBEFA99" w14:textId="27651160" w:rsidR="002046B6" w:rsidRDefault="00F405E9" w:rsidP="00F927FB">
      <w:r>
        <w:rPr>
          <w:noProof/>
        </w:rPr>
        <w:drawing>
          <wp:inline distT="0" distB="0" distL="0" distR="0" wp14:anchorId="2B415E51" wp14:editId="4D894D3E">
            <wp:extent cx="6479540" cy="762127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2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85F26" w14:textId="52BA7615" w:rsidR="00F405E9" w:rsidRDefault="00F405E9" w:rsidP="00F927FB">
      <w:r>
        <w:rPr>
          <w:noProof/>
        </w:rPr>
        <w:lastRenderedPageBreak/>
        <w:drawing>
          <wp:inline distT="0" distB="0" distL="0" distR="0" wp14:anchorId="352BA8EC" wp14:editId="46CA1CAA">
            <wp:extent cx="6479540" cy="810133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0D2AD" w14:textId="5942FA0D" w:rsidR="00F405E9" w:rsidRDefault="00F405E9" w:rsidP="00F927FB">
      <w:r>
        <w:rPr>
          <w:noProof/>
        </w:rPr>
        <w:lastRenderedPageBreak/>
        <w:drawing>
          <wp:inline distT="0" distB="0" distL="0" distR="0" wp14:anchorId="32A9C21B" wp14:editId="55B343F5">
            <wp:extent cx="6479540" cy="694309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94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F9BB6" w14:textId="4870BA3D" w:rsidR="00F405E9" w:rsidRDefault="00F405E9" w:rsidP="00F927FB"/>
    <w:p w14:paraId="27A591E0" w14:textId="15D9FE71" w:rsidR="00F405E9" w:rsidRDefault="00F405E9" w:rsidP="00F927FB"/>
    <w:p w14:paraId="6702F423" w14:textId="775CE0AB" w:rsidR="00F405E9" w:rsidRDefault="00F405E9" w:rsidP="00F927FB"/>
    <w:p w14:paraId="4123E6EC" w14:textId="195ECDAB" w:rsidR="00F405E9" w:rsidRDefault="00F405E9" w:rsidP="00F927FB"/>
    <w:p w14:paraId="6504DC1B" w14:textId="067CE07D" w:rsidR="00F405E9" w:rsidRDefault="00F405E9" w:rsidP="00F927FB"/>
    <w:p w14:paraId="7FBCC55E" w14:textId="07EC9C91" w:rsidR="00F405E9" w:rsidRDefault="00F405E9" w:rsidP="00F927FB"/>
    <w:p w14:paraId="1B3F0C11" w14:textId="77777777" w:rsidR="00F405E9" w:rsidRDefault="00F405E9" w:rsidP="00F927FB"/>
    <w:p w14:paraId="72A08AE2" w14:textId="77777777" w:rsidR="002046B6" w:rsidRDefault="002046B6" w:rsidP="00F927FB"/>
    <w:p w14:paraId="13FCEF00" w14:textId="77777777" w:rsidR="002046B6" w:rsidRDefault="002046B6" w:rsidP="00F927FB"/>
    <w:p w14:paraId="69697FE1" w14:textId="77777777" w:rsidR="002046B6" w:rsidRDefault="002046B6" w:rsidP="00F927FB"/>
    <w:p w14:paraId="0F5BD360" w14:textId="77777777" w:rsidR="002046B6" w:rsidRDefault="002046B6" w:rsidP="00F927FB"/>
    <w:p w14:paraId="50C8CE49" w14:textId="77777777" w:rsidR="002046B6" w:rsidRDefault="002046B6" w:rsidP="00F927FB"/>
    <w:p w14:paraId="429E9A24" w14:textId="77777777" w:rsidR="00151BAF" w:rsidRPr="00F927FB" w:rsidRDefault="00151BAF" w:rsidP="00151BAF">
      <w:pPr>
        <w:jc w:val="center"/>
      </w:pPr>
    </w:p>
    <w:p w14:paraId="598C25D4" w14:textId="573460C2" w:rsidR="009C4BD0" w:rsidRDefault="001F4511" w:rsidP="002901B3">
      <w:pPr>
        <w:pStyle w:val="Ttulo1"/>
        <w:rPr>
          <w:b/>
          <w:bCs/>
        </w:rPr>
      </w:pPr>
      <w:bookmarkStart w:id="6" w:name="_Toc70922660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1ª SEMANA</w:t>
      </w:r>
      <w:bookmarkEnd w:id="6"/>
    </w:p>
    <w:p w14:paraId="0F70C7E6" w14:textId="1CC53365" w:rsidR="006E7C16" w:rsidRPr="006E7C16" w:rsidRDefault="006E7C16" w:rsidP="006E7C16">
      <w:pPr>
        <w:jc w:val="both"/>
        <w:rPr>
          <w:rFonts w:cs="Arial"/>
          <w:szCs w:val="24"/>
        </w:rPr>
      </w:pPr>
      <w:r w:rsidRPr="006E7C16">
        <w:rPr>
          <w:rFonts w:cs="Arial"/>
          <w:b/>
          <w:bCs/>
          <w:color w:val="242021"/>
          <w:szCs w:val="24"/>
        </w:rPr>
        <w:t>TEMA</w:t>
      </w:r>
      <w:r w:rsidRPr="006E7C16">
        <w:rPr>
          <w:rFonts w:cs="Arial"/>
          <w:color w:val="242021"/>
          <w:szCs w:val="24"/>
        </w:rPr>
        <w:t>: Trabalhando com o Sistema Monetário Brasileiro. Caro estudante, nesta semana você vai aprender mais um pouco sobre o sistema monetário brasileiro e resolver algumas situações-problema que envolvem as nossas moedas e cédulas.</w:t>
      </w:r>
      <w:r w:rsidRPr="006E7C16">
        <w:rPr>
          <w:rFonts w:cs="Arial"/>
          <w:color w:val="242021"/>
          <w:szCs w:val="24"/>
        </w:rPr>
        <w:br/>
      </w:r>
      <w:r w:rsidRPr="006E7C16">
        <w:rPr>
          <w:rFonts w:cs="Arial"/>
          <w:b/>
          <w:bCs/>
          <w:color w:val="242021"/>
          <w:szCs w:val="24"/>
        </w:rPr>
        <w:t>APRESENTAÇÃO:</w:t>
      </w:r>
      <w:r w:rsidRPr="006E7C16">
        <w:rPr>
          <w:rFonts w:cs="Arial"/>
          <w:b/>
          <w:bCs/>
          <w:color w:val="242021"/>
          <w:szCs w:val="24"/>
        </w:rPr>
        <w:br/>
      </w:r>
      <w:r w:rsidRPr="006E7C16">
        <w:rPr>
          <w:rFonts w:cs="Arial"/>
          <w:color w:val="242021"/>
          <w:szCs w:val="24"/>
        </w:rPr>
        <w:t xml:space="preserve">Quando compramos ou vendemos alguma coisa, usamos dinheiro. Todo país tem a sua moeda. O nosso dinheiro é o </w:t>
      </w:r>
      <w:r w:rsidRPr="006E7C16">
        <w:rPr>
          <w:rFonts w:cs="Arial"/>
          <w:b/>
          <w:bCs/>
          <w:color w:val="242021"/>
          <w:szCs w:val="24"/>
        </w:rPr>
        <w:t>real</w:t>
      </w:r>
      <w:r w:rsidRPr="006E7C16">
        <w:rPr>
          <w:rFonts w:cs="Arial"/>
          <w:color w:val="242021"/>
          <w:szCs w:val="24"/>
        </w:rPr>
        <w:t xml:space="preserve">. O símbolo do real é </w:t>
      </w:r>
      <w:r w:rsidRPr="006E7C16">
        <w:rPr>
          <w:rFonts w:cs="Arial"/>
          <w:b/>
          <w:bCs/>
          <w:color w:val="242021"/>
          <w:szCs w:val="24"/>
        </w:rPr>
        <w:t>R$</w:t>
      </w:r>
      <w:r w:rsidRPr="006E7C16">
        <w:rPr>
          <w:rFonts w:cs="Arial"/>
          <w:color w:val="242021"/>
          <w:szCs w:val="24"/>
        </w:rPr>
        <w:t xml:space="preserve">. </w:t>
      </w:r>
      <w:r w:rsidRPr="006E7C16">
        <w:rPr>
          <w:rFonts w:cs="Arial"/>
          <w:b/>
          <w:bCs/>
          <w:color w:val="242021"/>
          <w:szCs w:val="24"/>
        </w:rPr>
        <w:t xml:space="preserve">1 real </w:t>
      </w:r>
      <w:r w:rsidRPr="006E7C16">
        <w:rPr>
          <w:rFonts w:cs="Arial"/>
          <w:color w:val="242021"/>
          <w:szCs w:val="24"/>
        </w:rPr>
        <w:t xml:space="preserve">equivale a </w:t>
      </w:r>
      <w:r w:rsidRPr="006E7C16">
        <w:rPr>
          <w:rFonts w:cs="Arial"/>
          <w:b/>
          <w:bCs/>
          <w:color w:val="242021"/>
          <w:szCs w:val="24"/>
        </w:rPr>
        <w:t>100 centavos</w:t>
      </w:r>
      <w:r w:rsidRPr="006E7C16">
        <w:rPr>
          <w:rFonts w:cs="Arial"/>
          <w:color w:val="242021"/>
          <w:szCs w:val="24"/>
        </w:rPr>
        <w:t xml:space="preserve">. O nosso dinheiro pode ser encontrado em </w:t>
      </w:r>
      <w:r w:rsidRPr="006E7C16">
        <w:rPr>
          <w:rFonts w:cs="Arial"/>
          <w:b/>
          <w:bCs/>
          <w:color w:val="242021"/>
          <w:szCs w:val="24"/>
        </w:rPr>
        <w:t xml:space="preserve">moedas </w:t>
      </w:r>
      <w:r w:rsidRPr="006E7C16">
        <w:rPr>
          <w:rFonts w:cs="Arial"/>
          <w:color w:val="242021"/>
          <w:szCs w:val="24"/>
        </w:rPr>
        <w:t xml:space="preserve">e </w:t>
      </w:r>
      <w:r w:rsidRPr="006E7C16">
        <w:rPr>
          <w:rFonts w:cs="Arial"/>
          <w:b/>
          <w:bCs/>
          <w:color w:val="242021"/>
          <w:szCs w:val="24"/>
        </w:rPr>
        <w:t xml:space="preserve">cédulas </w:t>
      </w:r>
      <w:r w:rsidRPr="006E7C16">
        <w:rPr>
          <w:rFonts w:cs="Arial"/>
          <w:color w:val="242021"/>
          <w:szCs w:val="24"/>
        </w:rPr>
        <w:t>(notas).</w:t>
      </w:r>
      <w:r w:rsidRPr="006E7C16">
        <w:rPr>
          <w:rFonts w:cs="Arial"/>
          <w:color w:val="242021"/>
          <w:szCs w:val="24"/>
        </w:rPr>
        <w:br/>
        <w:t>Disponível em: &lt;https://www.pedagogia.com.br/atividade.php?id=211&gt;.Acesso em: 27 mar. 2021</w:t>
      </w:r>
    </w:p>
    <w:p w14:paraId="7AA43C90" w14:textId="0F51F31E" w:rsidR="00151BAF" w:rsidRDefault="00151BAF" w:rsidP="00151BAF"/>
    <w:p w14:paraId="3CB417C9" w14:textId="1D2FD1AB" w:rsidR="00F405E9" w:rsidRDefault="00F405E9" w:rsidP="00151BAF">
      <w:r>
        <w:rPr>
          <w:noProof/>
        </w:rPr>
        <w:drawing>
          <wp:inline distT="0" distB="0" distL="0" distR="0" wp14:anchorId="15FE316A" wp14:editId="55090C94">
            <wp:extent cx="6479540" cy="2860675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/>
                    <a:srcRect t="30209"/>
                    <a:stretch/>
                  </pic:blipFill>
                  <pic:spPr bwMode="auto">
                    <a:xfrm>
                      <a:off x="0" y="0"/>
                      <a:ext cx="6479540" cy="286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B3BBA" w14:textId="77777777" w:rsidR="006E7C16" w:rsidRDefault="006E7C16" w:rsidP="00151BAF"/>
    <w:p w14:paraId="09B46A42" w14:textId="77777777" w:rsidR="00151BAF" w:rsidRDefault="00151BAF" w:rsidP="00151BAF"/>
    <w:p w14:paraId="695D28E3" w14:textId="1BC32241" w:rsidR="00151BAF" w:rsidRDefault="00F405E9" w:rsidP="00151BAF">
      <w:r>
        <w:rPr>
          <w:noProof/>
        </w:rPr>
        <w:drawing>
          <wp:inline distT="0" distB="0" distL="0" distR="0" wp14:anchorId="4960D0A7" wp14:editId="4A602EDF">
            <wp:extent cx="6479540" cy="1305560"/>
            <wp:effectExtent l="0" t="0" r="0" b="889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0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5EB9C" w14:textId="062C8AE7" w:rsidR="006E7C16" w:rsidRDefault="006E7C16" w:rsidP="00151BAF"/>
    <w:p w14:paraId="75D9817A" w14:textId="54515D17" w:rsidR="006E7C16" w:rsidRDefault="006E7C16" w:rsidP="00151BAF"/>
    <w:p w14:paraId="506D2C6C" w14:textId="074E08C0" w:rsidR="006E7C16" w:rsidRDefault="006E7C16" w:rsidP="00151BAF"/>
    <w:p w14:paraId="57B2553C" w14:textId="6F7CD46F" w:rsidR="006E7C16" w:rsidRDefault="006E7C16" w:rsidP="00151BAF"/>
    <w:p w14:paraId="22EE86E9" w14:textId="33BA515E" w:rsidR="006E7C16" w:rsidRDefault="006E7C16" w:rsidP="00151BAF"/>
    <w:p w14:paraId="0DD049E2" w14:textId="0AAF2890" w:rsidR="006E7C16" w:rsidRDefault="006E7C16" w:rsidP="00151BAF"/>
    <w:p w14:paraId="7CB3DE65" w14:textId="1B67D0D7" w:rsidR="006E7C16" w:rsidRDefault="006E7C16" w:rsidP="00151BAF"/>
    <w:p w14:paraId="78C37D3A" w14:textId="7EA811F4" w:rsidR="006E7C16" w:rsidRDefault="006E7C16" w:rsidP="00151BAF"/>
    <w:p w14:paraId="10C5AF76" w14:textId="0AE8F20D" w:rsidR="006E7C16" w:rsidRDefault="006E7C16" w:rsidP="00151BAF"/>
    <w:p w14:paraId="259A8855" w14:textId="346CF3C8" w:rsidR="006E7C16" w:rsidRDefault="006E7C16" w:rsidP="00151BAF"/>
    <w:p w14:paraId="52D0FD65" w14:textId="3695FF4F" w:rsidR="006E7C16" w:rsidRDefault="006E7C16" w:rsidP="00151BAF"/>
    <w:p w14:paraId="33703797" w14:textId="7311770A" w:rsidR="006E7C16" w:rsidRDefault="006E7C16" w:rsidP="00151BAF"/>
    <w:p w14:paraId="0010BD03" w14:textId="77777777" w:rsidR="006E7C16" w:rsidRDefault="006E7C16" w:rsidP="00151BAF"/>
    <w:p w14:paraId="74D27BC4" w14:textId="77777777" w:rsidR="006E7C16" w:rsidRDefault="006E7C16" w:rsidP="00151BAF"/>
    <w:p w14:paraId="767D9F9F" w14:textId="2ED820F9" w:rsidR="006E7C16" w:rsidRDefault="006E7C16" w:rsidP="00151BAF">
      <w:r>
        <w:rPr>
          <w:noProof/>
        </w:rPr>
        <w:drawing>
          <wp:inline distT="0" distB="0" distL="0" distR="0" wp14:anchorId="3475C3DA" wp14:editId="5034FC62">
            <wp:extent cx="6479540" cy="286385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66E2C" w14:textId="77777777" w:rsidR="00151BAF" w:rsidRDefault="00151BAF" w:rsidP="00151BAF"/>
    <w:p w14:paraId="49ED626E" w14:textId="3CEE2D7A" w:rsidR="00151BAF" w:rsidRDefault="00151BAF" w:rsidP="00151BAF"/>
    <w:p w14:paraId="18538175" w14:textId="5ED8D8F9" w:rsidR="00BF4FB9" w:rsidRDefault="00BF4FB9" w:rsidP="00151BAF">
      <w:r>
        <w:rPr>
          <w:noProof/>
        </w:rPr>
        <w:lastRenderedPageBreak/>
        <w:drawing>
          <wp:inline distT="0" distB="0" distL="0" distR="0" wp14:anchorId="6F3889AA" wp14:editId="402ECF70">
            <wp:extent cx="6479540" cy="7737475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73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8A7C4" w14:textId="540ACCAF" w:rsidR="00BF4FB9" w:rsidRDefault="00BF4FB9" w:rsidP="00151BAF"/>
    <w:p w14:paraId="3D5B2509" w14:textId="00B7C99D" w:rsidR="00BF4FB9" w:rsidRDefault="00BF4FB9" w:rsidP="00151BAF"/>
    <w:p w14:paraId="25BE2D9B" w14:textId="1EF62CD9" w:rsidR="00BF4FB9" w:rsidRDefault="00BF4FB9" w:rsidP="00151BAF"/>
    <w:p w14:paraId="65234AC9" w14:textId="7F45F5F8" w:rsidR="00BF4FB9" w:rsidRDefault="00BF4FB9" w:rsidP="00151BAF"/>
    <w:p w14:paraId="39FA2EE5" w14:textId="361CE7B5" w:rsidR="00BF4FB9" w:rsidRDefault="00BF4FB9" w:rsidP="00151BAF"/>
    <w:p w14:paraId="0DF1EDAA" w14:textId="2ED75B1B" w:rsidR="00BF4FB9" w:rsidRDefault="00BF4FB9" w:rsidP="00151BAF"/>
    <w:p w14:paraId="16CEE272" w14:textId="012C8E02" w:rsidR="00BF4FB9" w:rsidRDefault="00BF4FB9" w:rsidP="00151BAF"/>
    <w:p w14:paraId="255093CE" w14:textId="5B240046" w:rsidR="00BF4FB9" w:rsidRDefault="00BF4FB9" w:rsidP="00151BAF"/>
    <w:p w14:paraId="0F2B6D9A" w14:textId="77777777" w:rsidR="00BF4FB9" w:rsidRDefault="00BF4FB9" w:rsidP="00151BAF"/>
    <w:p w14:paraId="0961EB5A" w14:textId="77777777" w:rsidR="009C4BD0" w:rsidRDefault="001F4511" w:rsidP="002901B3">
      <w:pPr>
        <w:pStyle w:val="Ttulo1"/>
        <w:rPr>
          <w:b/>
          <w:bCs/>
        </w:rPr>
      </w:pPr>
      <w:bookmarkStart w:id="7" w:name="_Toc70922661"/>
      <w:r w:rsidRPr="002901B3">
        <w:rPr>
          <w:b/>
          <w:bCs/>
        </w:rPr>
        <w:lastRenderedPageBreak/>
        <w:t xml:space="preserve">MATEMÁTICA </w:t>
      </w:r>
      <w:r w:rsidR="009C4BD0" w:rsidRPr="002901B3">
        <w:rPr>
          <w:b/>
          <w:bCs/>
        </w:rPr>
        <w:t>2ª SEMANA</w:t>
      </w:r>
      <w:bookmarkEnd w:id="7"/>
    </w:p>
    <w:p w14:paraId="0C8E8A14" w14:textId="65E84418" w:rsidR="00151BAF" w:rsidRDefault="00BF4FB9" w:rsidP="00151BAF">
      <w:r>
        <w:rPr>
          <w:noProof/>
        </w:rPr>
        <w:drawing>
          <wp:inline distT="0" distB="0" distL="0" distR="0" wp14:anchorId="6550E21E" wp14:editId="6FDBEB32">
            <wp:extent cx="6305550" cy="115189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943A2" w14:textId="7516F224" w:rsidR="00BF4FB9" w:rsidRDefault="00BF4FB9" w:rsidP="00151BAF">
      <w:r>
        <w:rPr>
          <w:noProof/>
        </w:rPr>
        <w:drawing>
          <wp:inline distT="0" distB="0" distL="0" distR="0" wp14:anchorId="0C544924" wp14:editId="50803F22">
            <wp:extent cx="6248400" cy="3362325"/>
            <wp:effectExtent l="0" t="0" r="0" b="952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3E573" w14:textId="0E3F6E4A" w:rsidR="00151BAF" w:rsidRDefault="004A4C79" w:rsidP="00151BAF">
      <w:r>
        <w:rPr>
          <w:noProof/>
        </w:rPr>
        <w:drawing>
          <wp:inline distT="0" distB="0" distL="0" distR="0" wp14:anchorId="10292F48" wp14:editId="225411E6">
            <wp:extent cx="6254750" cy="474345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255684" cy="474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6B62B" w14:textId="004C0A45" w:rsidR="004A4C79" w:rsidRDefault="004A4C79" w:rsidP="00271568">
      <w:pPr>
        <w:jc w:val="center"/>
      </w:pPr>
      <w:r>
        <w:rPr>
          <w:noProof/>
        </w:rPr>
        <w:lastRenderedPageBreak/>
        <w:drawing>
          <wp:inline distT="0" distB="0" distL="0" distR="0" wp14:anchorId="6E1CA491" wp14:editId="047F63C9">
            <wp:extent cx="5285630" cy="2343932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300588" cy="23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2A6B4" w14:textId="29B4A5DA" w:rsidR="004A4C79" w:rsidRDefault="004A4C79" w:rsidP="00151BAF"/>
    <w:p w14:paraId="124B670D" w14:textId="164F933E" w:rsidR="004A4C79" w:rsidRDefault="004A4C79" w:rsidP="00151BAF">
      <w:r>
        <w:rPr>
          <w:noProof/>
        </w:rPr>
        <w:drawing>
          <wp:inline distT="0" distB="0" distL="0" distR="0" wp14:anchorId="44F29320" wp14:editId="27C443D9">
            <wp:extent cx="6479540" cy="4962525"/>
            <wp:effectExtent l="0" t="0" r="0" b="9525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06D9F" w14:textId="6CB17260" w:rsidR="004A4C79" w:rsidRDefault="00271568" w:rsidP="00151BAF">
      <w:r>
        <w:rPr>
          <w:noProof/>
        </w:rPr>
        <w:lastRenderedPageBreak/>
        <w:drawing>
          <wp:inline distT="0" distB="0" distL="0" distR="0" wp14:anchorId="6E7DC668" wp14:editId="453D58A6">
            <wp:extent cx="6700520" cy="2657475"/>
            <wp:effectExtent l="0" t="0" r="5080" b="9525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703631" cy="2658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58464" w14:textId="77777777" w:rsidR="004A4C79" w:rsidRDefault="004A4C79" w:rsidP="00151BAF"/>
    <w:p w14:paraId="549651DB" w14:textId="1129C676" w:rsidR="00151BAF" w:rsidRDefault="00271568" w:rsidP="00151BAF">
      <w:r>
        <w:rPr>
          <w:noProof/>
        </w:rPr>
        <w:drawing>
          <wp:inline distT="0" distB="0" distL="0" distR="0" wp14:anchorId="0AAF6481" wp14:editId="5ABF4A63">
            <wp:extent cx="6479540" cy="4405630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F19AC" w14:textId="77777777" w:rsidR="00151BAF" w:rsidRDefault="00151BAF" w:rsidP="00151BAF"/>
    <w:p w14:paraId="1518B088" w14:textId="77777777" w:rsidR="00151BAF" w:rsidRDefault="00151BAF" w:rsidP="00151BAF"/>
    <w:p w14:paraId="6F390B19" w14:textId="77777777" w:rsidR="00151BAF" w:rsidRDefault="00151BAF" w:rsidP="00151BAF"/>
    <w:p w14:paraId="7A6BB909" w14:textId="77777777" w:rsidR="004834AD" w:rsidRDefault="004834AD" w:rsidP="00151BAF"/>
    <w:p w14:paraId="11A69153" w14:textId="77777777" w:rsidR="004834AD" w:rsidRDefault="004834AD" w:rsidP="00151BAF"/>
    <w:p w14:paraId="3E21C4CA" w14:textId="77777777" w:rsidR="004834AD" w:rsidRDefault="004834AD" w:rsidP="00151BAF"/>
    <w:p w14:paraId="30875698" w14:textId="77777777" w:rsidR="004834AD" w:rsidRDefault="004834AD" w:rsidP="00151BAF"/>
    <w:p w14:paraId="5311DD8F" w14:textId="77777777" w:rsidR="004834AD" w:rsidRDefault="004834AD" w:rsidP="00151BAF"/>
    <w:p w14:paraId="6F6D96B4" w14:textId="77777777" w:rsidR="004834AD" w:rsidRDefault="004834AD" w:rsidP="00151BAF"/>
    <w:p w14:paraId="5A3B7CD6" w14:textId="77777777" w:rsidR="004834AD" w:rsidRDefault="004834AD" w:rsidP="00151BAF"/>
    <w:p w14:paraId="37310AEA" w14:textId="77777777" w:rsidR="004834AD" w:rsidRDefault="004834AD" w:rsidP="00151BAF"/>
    <w:p w14:paraId="6F7C7F6F" w14:textId="77777777" w:rsidR="004834AD" w:rsidRDefault="004834AD" w:rsidP="00151BAF"/>
    <w:p w14:paraId="1631A9A8" w14:textId="77777777" w:rsidR="004834AD" w:rsidRDefault="004834AD" w:rsidP="00151BAF"/>
    <w:p w14:paraId="52C7833D" w14:textId="321B7862" w:rsidR="009C4BD0" w:rsidRDefault="006E38A9" w:rsidP="002901B3">
      <w:pPr>
        <w:pStyle w:val="Ttulo1"/>
        <w:rPr>
          <w:b/>
          <w:bCs/>
        </w:rPr>
      </w:pPr>
      <w:bookmarkStart w:id="8" w:name="_Toc70922662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3ª SEMANA</w:t>
      </w:r>
      <w:bookmarkEnd w:id="8"/>
    </w:p>
    <w:p w14:paraId="62E6106E" w14:textId="5229CADA" w:rsidR="00AA63B0" w:rsidRDefault="00AA63B0" w:rsidP="00AA63B0">
      <w:r>
        <w:rPr>
          <w:noProof/>
        </w:rPr>
        <w:drawing>
          <wp:inline distT="0" distB="0" distL="0" distR="0" wp14:anchorId="3E5558CB" wp14:editId="464EA557">
            <wp:extent cx="6479540" cy="1179830"/>
            <wp:effectExtent l="0" t="0" r="0" b="1270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7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7FBA4" w14:textId="511C5B17" w:rsidR="00AA63B0" w:rsidRDefault="00AA63B0" w:rsidP="00AA63B0">
      <w:r>
        <w:rPr>
          <w:noProof/>
        </w:rPr>
        <w:drawing>
          <wp:inline distT="0" distB="0" distL="0" distR="0" wp14:anchorId="091EFAEF" wp14:editId="68EFC318">
            <wp:extent cx="6479540" cy="1648460"/>
            <wp:effectExtent l="0" t="0" r="0" b="889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4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F665C" w14:textId="6EACFF85" w:rsidR="00AA63B0" w:rsidRDefault="00AA63B0" w:rsidP="00AA63B0">
      <w:r>
        <w:rPr>
          <w:noProof/>
        </w:rPr>
        <w:drawing>
          <wp:inline distT="0" distB="0" distL="0" distR="0" wp14:anchorId="26BD3593" wp14:editId="1C1BB9A0">
            <wp:extent cx="6479540" cy="1097915"/>
            <wp:effectExtent l="0" t="0" r="0" b="6985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38DB2" w14:textId="5606800A" w:rsidR="00AA63B0" w:rsidRDefault="00AA63B0" w:rsidP="00AA63B0">
      <w:r>
        <w:rPr>
          <w:noProof/>
        </w:rPr>
        <w:drawing>
          <wp:inline distT="0" distB="0" distL="0" distR="0" wp14:anchorId="73A119ED" wp14:editId="3F3B039D">
            <wp:extent cx="6479540" cy="5312410"/>
            <wp:effectExtent l="0" t="0" r="0" b="254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1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AEFF3" w14:textId="6F2ECC0D" w:rsidR="00AA63B0" w:rsidRDefault="00AA63B0" w:rsidP="00AA63B0"/>
    <w:p w14:paraId="7156F7D8" w14:textId="5BC968A5" w:rsidR="00AA63B0" w:rsidRDefault="00AA63B0" w:rsidP="00AA63B0">
      <w:r>
        <w:rPr>
          <w:noProof/>
        </w:rPr>
        <w:drawing>
          <wp:inline distT="0" distB="0" distL="0" distR="0" wp14:anchorId="1F134055" wp14:editId="7E4E3A96">
            <wp:extent cx="6479540" cy="2737485"/>
            <wp:effectExtent l="0" t="0" r="0" b="5715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07AF3" w14:textId="77777777" w:rsidR="00AA63B0" w:rsidRDefault="00AA63B0" w:rsidP="00AA63B0"/>
    <w:p w14:paraId="6A3F7E9F" w14:textId="64830DD7" w:rsidR="00AA63B0" w:rsidRPr="00AA63B0" w:rsidRDefault="00AA63B0" w:rsidP="00AA63B0">
      <w:r>
        <w:rPr>
          <w:noProof/>
        </w:rPr>
        <w:drawing>
          <wp:inline distT="0" distB="0" distL="0" distR="0" wp14:anchorId="12B6DB22" wp14:editId="25CD9B3E">
            <wp:extent cx="6479540" cy="4515485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1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2A675" w14:textId="77777777" w:rsidR="004834AD" w:rsidRDefault="004834AD" w:rsidP="004834AD"/>
    <w:p w14:paraId="3FB8B48A" w14:textId="77777777" w:rsidR="004834AD" w:rsidRDefault="004834AD" w:rsidP="004834AD"/>
    <w:p w14:paraId="2BF2EA66" w14:textId="77777777" w:rsidR="004834AD" w:rsidRDefault="004834AD" w:rsidP="004834AD"/>
    <w:p w14:paraId="211723D9" w14:textId="77777777" w:rsidR="004834AD" w:rsidRDefault="004834AD" w:rsidP="004834AD"/>
    <w:p w14:paraId="0FC6F8AD" w14:textId="77777777" w:rsidR="004834AD" w:rsidRDefault="004834AD" w:rsidP="004834AD"/>
    <w:p w14:paraId="5F3ECB34" w14:textId="77777777" w:rsidR="004834AD" w:rsidRDefault="004834AD" w:rsidP="004834AD"/>
    <w:p w14:paraId="0706793D" w14:textId="77777777" w:rsidR="004834AD" w:rsidRDefault="004834AD" w:rsidP="004834AD"/>
    <w:p w14:paraId="1E65C97E" w14:textId="77777777" w:rsidR="004834AD" w:rsidRDefault="004834AD" w:rsidP="004834AD"/>
    <w:p w14:paraId="41EFA052" w14:textId="77777777" w:rsidR="004834AD" w:rsidRDefault="004834AD" w:rsidP="004834AD"/>
    <w:p w14:paraId="6177F0DA" w14:textId="77777777" w:rsidR="004834AD" w:rsidRDefault="004834AD" w:rsidP="004834AD"/>
    <w:p w14:paraId="515FC7EA" w14:textId="77777777" w:rsidR="004834AD" w:rsidRDefault="004834AD" w:rsidP="004834AD"/>
    <w:p w14:paraId="62854B59" w14:textId="5CAD8E5A" w:rsidR="0004276D" w:rsidRDefault="006E38A9" w:rsidP="00EC6D23">
      <w:pPr>
        <w:pStyle w:val="Ttulo1"/>
        <w:rPr>
          <w:b/>
          <w:bCs/>
        </w:rPr>
      </w:pPr>
      <w:bookmarkStart w:id="9" w:name="_Toc70922663"/>
      <w:r w:rsidRPr="002901B3">
        <w:rPr>
          <w:b/>
          <w:bCs/>
        </w:rPr>
        <w:lastRenderedPageBreak/>
        <w:t xml:space="preserve">MATEMÁTICA </w:t>
      </w:r>
      <w:r w:rsidR="009C4BD0" w:rsidRPr="002901B3">
        <w:rPr>
          <w:b/>
          <w:bCs/>
        </w:rPr>
        <w:t>4ª SEMANA</w:t>
      </w:r>
      <w:bookmarkEnd w:id="9"/>
    </w:p>
    <w:p w14:paraId="093AF022" w14:textId="6459BB99" w:rsidR="00AA63B0" w:rsidRDefault="00AA63B0" w:rsidP="00AA63B0">
      <w:r>
        <w:rPr>
          <w:noProof/>
        </w:rPr>
        <w:drawing>
          <wp:inline distT="0" distB="0" distL="0" distR="0" wp14:anchorId="772E8263" wp14:editId="52460C7B">
            <wp:extent cx="6479540" cy="862965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ED284" w14:textId="0EDAFFDD" w:rsidR="00AA63B0" w:rsidRDefault="00AA63B0" w:rsidP="00AA63B0">
      <w:r>
        <w:rPr>
          <w:noProof/>
        </w:rPr>
        <w:drawing>
          <wp:inline distT="0" distB="0" distL="0" distR="0" wp14:anchorId="0A17E31E" wp14:editId="17AACF2F">
            <wp:extent cx="6479540" cy="1360805"/>
            <wp:effectExtent l="0" t="0" r="0" b="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68733" w14:textId="4DD12E10" w:rsidR="00AA63B0" w:rsidRDefault="00AA63B0" w:rsidP="00AA63B0">
      <w:r>
        <w:rPr>
          <w:noProof/>
        </w:rPr>
        <w:drawing>
          <wp:inline distT="0" distB="0" distL="0" distR="0" wp14:anchorId="6471D0DF" wp14:editId="3B0EA696">
            <wp:extent cx="6479540" cy="1115695"/>
            <wp:effectExtent l="0" t="0" r="0" b="8255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0F4AD" w14:textId="7FB96797" w:rsidR="00A45501" w:rsidRDefault="00A45501" w:rsidP="00AA63B0">
      <w:r>
        <w:rPr>
          <w:noProof/>
        </w:rPr>
        <w:drawing>
          <wp:inline distT="0" distB="0" distL="0" distR="0" wp14:anchorId="64FEF20C" wp14:editId="77C94718">
            <wp:extent cx="6479540" cy="4886325"/>
            <wp:effectExtent l="0" t="0" r="0" b="9525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2"/>
                    <a:srcRect b="41372"/>
                    <a:stretch/>
                  </pic:blipFill>
                  <pic:spPr bwMode="auto">
                    <a:xfrm>
                      <a:off x="0" y="0"/>
                      <a:ext cx="6479540" cy="4886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C80013" w14:textId="76A5E51B" w:rsidR="00A45501" w:rsidRDefault="00A45501" w:rsidP="00AA63B0"/>
    <w:p w14:paraId="5553293B" w14:textId="72618FFA" w:rsidR="00A45501" w:rsidRDefault="00A45501" w:rsidP="00AA63B0"/>
    <w:p w14:paraId="23DD57F8" w14:textId="7D84792A" w:rsidR="00A45501" w:rsidRDefault="00A45501" w:rsidP="00AA63B0"/>
    <w:p w14:paraId="5E2949AD" w14:textId="70FC50C7" w:rsidR="00A45501" w:rsidRDefault="00A45501" w:rsidP="00AA63B0"/>
    <w:p w14:paraId="1AB3E7D1" w14:textId="02D10AC8" w:rsidR="00A45501" w:rsidRDefault="00A45501" w:rsidP="00AA63B0"/>
    <w:p w14:paraId="28974392" w14:textId="069C9DFA" w:rsidR="00A45501" w:rsidRDefault="00A45501" w:rsidP="00AA63B0"/>
    <w:p w14:paraId="416523DC" w14:textId="4B247F79" w:rsidR="00A45501" w:rsidRDefault="00A45501" w:rsidP="00AA63B0">
      <w:r>
        <w:rPr>
          <w:noProof/>
        </w:rPr>
        <w:lastRenderedPageBreak/>
        <w:drawing>
          <wp:inline distT="0" distB="0" distL="0" distR="0" wp14:anchorId="7168B697" wp14:editId="35940962">
            <wp:extent cx="6479540" cy="333375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B2AC9" w14:textId="458CEEDE" w:rsidR="00A45501" w:rsidRDefault="00A45501" w:rsidP="00A424F9">
      <w:pPr>
        <w:spacing w:line="276" w:lineRule="auto"/>
      </w:pPr>
      <w:r w:rsidRPr="00A45501">
        <w:rPr>
          <w:rFonts w:ascii="Barlow-Regular" w:hAnsi="Barlow-Regular"/>
          <w:color w:val="242021"/>
          <w:sz w:val="28"/>
          <w:szCs w:val="28"/>
        </w:rPr>
        <w:t>A) Pinte de amarelo os números que você encontra quando conta de 10 em 10 a partir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A45501">
        <w:rPr>
          <w:rFonts w:ascii="Barlow-Regular" w:hAnsi="Barlow-Regular"/>
          <w:color w:val="242021"/>
          <w:sz w:val="28"/>
          <w:szCs w:val="28"/>
        </w:rPr>
        <w:t>do 10.</w:t>
      </w:r>
      <w:r w:rsidRPr="00A45501">
        <w:rPr>
          <w:rFonts w:ascii="Barlow-Regular" w:hAnsi="Barlow-Regular"/>
          <w:color w:val="242021"/>
          <w:sz w:val="28"/>
          <w:szCs w:val="28"/>
        </w:rPr>
        <w:br/>
        <w:t>B) Pinte de verde os números que você encontra quando conta de 10 em 10 a partir do 4.</w:t>
      </w:r>
      <w:r w:rsidRPr="00A45501">
        <w:rPr>
          <w:rFonts w:ascii="Barlow-Regular" w:hAnsi="Barlow-Regular"/>
          <w:color w:val="242021"/>
          <w:sz w:val="28"/>
          <w:szCs w:val="28"/>
        </w:rPr>
        <w:br/>
        <w:t>C) Pinte de vermelho os números que você encontra quando conta de 5 em 5 a partir</w:t>
      </w:r>
      <w:r w:rsidRPr="00A45501">
        <w:rPr>
          <w:rFonts w:ascii="Barlow-Regular" w:hAnsi="Barlow-Regular"/>
          <w:color w:val="242021"/>
          <w:sz w:val="28"/>
          <w:szCs w:val="28"/>
        </w:rPr>
        <w:br/>
        <w:t>do 5.</w:t>
      </w:r>
      <w:r w:rsidRPr="00A45501">
        <w:rPr>
          <w:rFonts w:ascii="Barlow-Regular" w:hAnsi="Barlow-Regular"/>
          <w:color w:val="242021"/>
          <w:sz w:val="28"/>
          <w:szCs w:val="28"/>
        </w:rPr>
        <w:br/>
        <w:t>D) Pinte de azul os números que você encontra quando conta de 2 em 2 a partir do 2.</w:t>
      </w:r>
      <w:r w:rsidRPr="00A45501">
        <w:rPr>
          <w:rFonts w:ascii="Barlow-Regular" w:hAnsi="Barlow-Regular"/>
          <w:color w:val="242021"/>
          <w:sz w:val="28"/>
          <w:szCs w:val="28"/>
        </w:rPr>
        <w:br/>
        <w:t>E) Escreva os números que você encontra quando conta de 10 em 10 a partir do 3.</w:t>
      </w:r>
      <w:r w:rsidRPr="00A45501">
        <w:rPr>
          <w:rFonts w:ascii="Barlow-Regular" w:hAnsi="Barlow-Regular"/>
          <w:color w:val="242021"/>
          <w:sz w:val="28"/>
          <w:szCs w:val="28"/>
        </w:rPr>
        <w:br/>
        <w:t>_______,_______,_______,______,_______,________,_______,________,_______,_______.</w:t>
      </w:r>
    </w:p>
    <w:p w14:paraId="21E5C3FE" w14:textId="2CF38969" w:rsidR="00A45501" w:rsidRDefault="00A45501" w:rsidP="00A424F9">
      <w:pPr>
        <w:spacing w:line="276" w:lineRule="auto"/>
      </w:pPr>
    </w:p>
    <w:p w14:paraId="15EB4ED9" w14:textId="5E419B95" w:rsidR="00A424F9" w:rsidRDefault="00A424F9" w:rsidP="00A424F9">
      <w:pPr>
        <w:spacing w:line="276" w:lineRule="auto"/>
        <w:rPr>
          <w:rFonts w:ascii="Barlow-Regular" w:hAnsi="Barlow-Regular"/>
          <w:color w:val="242021"/>
          <w:sz w:val="28"/>
          <w:szCs w:val="28"/>
        </w:rPr>
      </w:pPr>
      <w:r w:rsidRPr="00A424F9">
        <w:rPr>
          <w:rFonts w:ascii="Barlow-Bold" w:hAnsi="Barlow-Bold"/>
          <w:b/>
          <w:bCs/>
          <w:color w:val="242021"/>
          <w:sz w:val="28"/>
          <w:szCs w:val="28"/>
        </w:rPr>
        <w:t xml:space="preserve">3 - </w:t>
      </w:r>
      <w:r w:rsidRPr="00A424F9">
        <w:rPr>
          <w:rFonts w:ascii="Barlow-Regular" w:hAnsi="Barlow-Regular"/>
          <w:color w:val="242021"/>
          <w:sz w:val="28"/>
          <w:szCs w:val="28"/>
        </w:rPr>
        <w:t>Descubra o segredo e complete as sequências numéricas.</w:t>
      </w:r>
      <w:r w:rsidRPr="00A424F9">
        <w:rPr>
          <w:rFonts w:ascii="Barlow-Regular" w:hAnsi="Barlow-Regular"/>
          <w:color w:val="242021"/>
          <w:sz w:val="28"/>
          <w:szCs w:val="28"/>
        </w:rPr>
        <w:br/>
        <w:t>A) 76, 66, 56,________,________,_______,________,________.</w:t>
      </w:r>
      <w:r w:rsidRPr="00A424F9">
        <w:rPr>
          <w:rFonts w:ascii="Barlow-Regular" w:hAnsi="Barlow-Regular"/>
          <w:color w:val="242021"/>
          <w:sz w:val="28"/>
          <w:szCs w:val="28"/>
        </w:rPr>
        <w:br/>
        <w:t>B) 92, 82, 72, 62, ________,________,_______,________,________,________.</w:t>
      </w:r>
    </w:p>
    <w:p w14:paraId="2367BB0C" w14:textId="77777777" w:rsidR="00A424F9" w:rsidRDefault="00A424F9" w:rsidP="00AA63B0">
      <w:pPr>
        <w:rPr>
          <w:rFonts w:ascii="Barlow-Bold" w:hAnsi="Barlow-Bold"/>
          <w:b/>
          <w:bCs/>
          <w:color w:val="242021"/>
          <w:sz w:val="28"/>
          <w:szCs w:val="28"/>
        </w:rPr>
      </w:pPr>
    </w:p>
    <w:p w14:paraId="15FA7F38" w14:textId="40CD69FC" w:rsidR="00A424F9" w:rsidRDefault="00A424F9" w:rsidP="00AA63B0">
      <w:pPr>
        <w:rPr>
          <w:rFonts w:ascii="Barlow-Regular" w:hAnsi="Barlow-Regular"/>
          <w:color w:val="242021"/>
          <w:sz w:val="28"/>
          <w:szCs w:val="28"/>
        </w:rPr>
      </w:pPr>
      <w:r w:rsidRPr="00A424F9">
        <w:rPr>
          <w:rFonts w:ascii="Barlow-Bold" w:hAnsi="Barlow-Bold"/>
          <w:b/>
          <w:bCs/>
          <w:color w:val="242021"/>
          <w:sz w:val="28"/>
          <w:szCs w:val="28"/>
        </w:rPr>
        <w:t xml:space="preserve">4 - </w:t>
      </w:r>
      <w:r w:rsidRPr="00A424F9">
        <w:rPr>
          <w:rFonts w:ascii="Barlow-Regular" w:hAnsi="Barlow-Regular"/>
          <w:color w:val="242021"/>
          <w:sz w:val="28"/>
          <w:szCs w:val="28"/>
        </w:rPr>
        <w:t>Observe os números embaralhados.</w:t>
      </w:r>
    </w:p>
    <w:p w14:paraId="29C960AC" w14:textId="7446CE21" w:rsidR="00A424F9" w:rsidRPr="00AA63B0" w:rsidRDefault="00A424F9" w:rsidP="00A424F9">
      <w:pPr>
        <w:jc w:val="center"/>
      </w:pPr>
      <w:r>
        <w:rPr>
          <w:noProof/>
        </w:rPr>
        <w:drawing>
          <wp:inline distT="0" distB="0" distL="0" distR="0" wp14:anchorId="5B5EAC3E" wp14:editId="6CE24DBE">
            <wp:extent cx="2813666" cy="1209675"/>
            <wp:effectExtent l="0" t="0" r="635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824294" cy="1214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0CE2E" w14:textId="05C84A44" w:rsidR="00A424F9" w:rsidRDefault="00A424F9" w:rsidP="0004276D">
      <w:pPr>
        <w:spacing w:line="360" w:lineRule="auto"/>
      </w:pPr>
      <w:r>
        <w:rPr>
          <w:noProof/>
        </w:rPr>
        <w:drawing>
          <wp:inline distT="0" distB="0" distL="0" distR="0" wp14:anchorId="3824639F" wp14:editId="27D08698">
            <wp:extent cx="6479540" cy="525145"/>
            <wp:effectExtent l="0" t="0" r="0" b="8255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5CC65" w14:textId="0B38C095" w:rsidR="00A424F9" w:rsidRDefault="00A424F9" w:rsidP="0004276D">
      <w:pPr>
        <w:spacing w:line="360" w:lineRule="auto"/>
      </w:pPr>
      <w:r>
        <w:rPr>
          <w:noProof/>
        </w:rPr>
        <w:drawing>
          <wp:inline distT="0" distB="0" distL="0" distR="0" wp14:anchorId="7F7BE884" wp14:editId="5FF4BEB3">
            <wp:extent cx="6479540" cy="522605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0DA1D" w14:textId="1E966D63" w:rsidR="00A424F9" w:rsidRDefault="00A424F9" w:rsidP="0004276D">
      <w:pPr>
        <w:spacing w:line="360" w:lineRule="auto"/>
      </w:pPr>
    </w:p>
    <w:p w14:paraId="1404BFE0" w14:textId="0322A3C1" w:rsidR="00F927FB" w:rsidRDefault="00F927FB" w:rsidP="00F927FB">
      <w:pPr>
        <w:pStyle w:val="Ttulo1"/>
        <w:rPr>
          <w:b/>
          <w:bCs/>
        </w:rPr>
      </w:pPr>
      <w:bookmarkStart w:id="10" w:name="_Toc70922664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0"/>
    </w:p>
    <w:p w14:paraId="62F0DF34" w14:textId="4355BEA0" w:rsidR="00A424F9" w:rsidRDefault="00A424F9" w:rsidP="00A424F9">
      <w:r>
        <w:rPr>
          <w:noProof/>
        </w:rPr>
        <w:drawing>
          <wp:inline distT="0" distB="0" distL="0" distR="0" wp14:anchorId="3E89839D" wp14:editId="4D8BE3FD">
            <wp:extent cx="6479540" cy="4340860"/>
            <wp:effectExtent l="0" t="0" r="0" b="254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4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EDA0A" w14:textId="5C7F8A46" w:rsidR="001756F2" w:rsidRDefault="001756F2" w:rsidP="00A424F9"/>
    <w:p w14:paraId="23E874B3" w14:textId="52BEC361" w:rsidR="001756F2" w:rsidRDefault="001756F2" w:rsidP="00A424F9">
      <w:r>
        <w:rPr>
          <w:noProof/>
        </w:rPr>
        <w:drawing>
          <wp:inline distT="0" distB="0" distL="0" distR="0" wp14:anchorId="39F9CA5E" wp14:editId="4ED4BF61">
            <wp:extent cx="6479540" cy="3093720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A4397" w14:textId="06ED06C8" w:rsidR="001756F2" w:rsidRDefault="001756F2" w:rsidP="00A424F9"/>
    <w:p w14:paraId="4E29EAD7" w14:textId="39231F2F" w:rsidR="001756F2" w:rsidRDefault="001756F2" w:rsidP="00A424F9"/>
    <w:p w14:paraId="13702931" w14:textId="50E8EB7B" w:rsidR="001756F2" w:rsidRDefault="001756F2" w:rsidP="00A424F9"/>
    <w:p w14:paraId="129EADBF" w14:textId="6C7C269D" w:rsidR="001756F2" w:rsidRDefault="001756F2" w:rsidP="00A424F9"/>
    <w:p w14:paraId="71E25802" w14:textId="1357320D" w:rsidR="001756F2" w:rsidRDefault="001756F2" w:rsidP="00A424F9"/>
    <w:p w14:paraId="1327D0CD" w14:textId="3A0F39E9" w:rsidR="001756F2" w:rsidRDefault="001756F2" w:rsidP="00A424F9">
      <w:r>
        <w:rPr>
          <w:noProof/>
        </w:rPr>
        <w:lastRenderedPageBreak/>
        <w:drawing>
          <wp:inline distT="0" distB="0" distL="0" distR="0" wp14:anchorId="21232E22" wp14:editId="042FD51C">
            <wp:extent cx="6479540" cy="3215640"/>
            <wp:effectExtent l="0" t="0" r="0" b="381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D75F6" w14:textId="6A9D6188" w:rsidR="001756F2" w:rsidRDefault="001756F2" w:rsidP="00A424F9">
      <w:r>
        <w:rPr>
          <w:noProof/>
        </w:rPr>
        <w:drawing>
          <wp:inline distT="0" distB="0" distL="0" distR="0" wp14:anchorId="757B2712" wp14:editId="25FCB44B">
            <wp:extent cx="6479540" cy="4591050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398C4" w14:textId="0647F148" w:rsidR="001756F2" w:rsidRDefault="001756F2" w:rsidP="00A424F9"/>
    <w:p w14:paraId="10FFF8BA" w14:textId="46F5B96F" w:rsidR="001756F2" w:rsidRDefault="001756F2" w:rsidP="00A424F9"/>
    <w:p w14:paraId="5BD7A433" w14:textId="7AC3204D" w:rsidR="001756F2" w:rsidRDefault="001756F2" w:rsidP="00A424F9"/>
    <w:p w14:paraId="2ABB19C4" w14:textId="66D84E57" w:rsidR="001756F2" w:rsidRDefault="001756F2" w:rsidP="00A424F9"/>
    <w:p w14:paraId="13424D27" w14:textId="71969A12" w:rsidR="001756F2" w:rsidRDefault="001756F2" w:rsidP="00A424F9"/>
    <w:p w14:paraId="39A19AA0" w14:textId="07B5D028" w:rsidR="001756F2" w:rsidRDefault="001756F2" w:rsidP="00A424F9"/>
    <w:p w14:paraId="64FF54D0" w14:textId="326597F0" w:rsidR="001756F2" w:rsidRDefault="001756F2" w:rsidP="00A424F9"/>
    <w:p w14:paraId="7E82ACFF" w14:textId="7633B888" w:rsidR="001756F2" w:rsidRDefault="001756F2" w:rsidP="00A424F9"/>
    <w:p w14:paraId="393B2A06" w14:textId="2DC80252" w:rsidR="001756F2" w:rsidRDefault="001756F2" w:rsidP="00A424F9"/>
    <w:p w14:paraId="6D0DCAF8" w14:textId="45307B5D" w:rsidR="001756F2" w:rsidRDefault="001756F2" w:rsidP="00A424F9"/>
    <w:p w14:paraId="6FF96E95" w14:textId="07038D16" w:rsidR="001756F2" w:rsidRDefault="001756F2" w:rsidP="00A424F9">
      <w:r>
        <w:rPr>
          <w:noProof/>
        </w:rPr>
        <w:lastRenderedPageBreak/>
        <w:drawing>
          <wp:inline distT="0" distB="0" distL="0" distR="0" wp14:anchorId="6AA69CFC" wp14:editId="5D28F31D">
            <wp:extent cx="6479540" cy="375285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82789" w14:textId="29048F46" w:rsidR="001756F2" w:rsidRDefault="001756F2" w:rsidP="00A424F9"/>
    <w:p w14:paraId="2EF94B52" w14:textId="59ACBF19" w:rsidR="001756F2" w:rsidRPr="00A424F9" w:rsidRDefault="001756F2" w:rsidP="00A424F9">
      <w:r>
        <w:rPr>
          <w:noProof/>
        </w:rPr>
        <w:drawing>
          <wp:inline distT="0" distB="0" distL="0" distR="0" wp14:anchorId="532BFE18" wp14:editId="6AC426C5">
            <wp:extent cx="6479540" cy="5193030"/>
            <wp:effectExtent l="0" t="0" r="0" b="762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9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1BB09" w14:textId="77777777" w:rsidR="0018663F" w:rsidRDefault="0018663F" w:rsidP="0004276D"/>
    <w:p w14:paraId="15B106C3" w14:textId="77777777" w:rsidR="0018663F" w:rsidRDefault="0018663F" w:rsidP="0004276D"/>
    <w:p w14:paraId="435D2D0C" w14:textId="04AA2888" w:rsidR="0018663F" w:rsidRDefault="001756F2" w:rsidP="0004276D">
      <w:r>
        <w:rPr>
          <w:noProof/>
        </w:rPr>
        <w:lastRenderedPageBreak/>
        <w:drawing>
          <wp:inline distT="0" distB="0" distL="0" distR="0" wp14:anchorId="35B8FEE4" wp14:editId="0546B569">
            <wp:extent cx="6479540" cy="3549015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1A367" w14:textId="544F458B" w:rsidR="001756F2" w:rsidRDefault="001756F2" w:rsidP="0004276D">
      <w:r>
        <w:rPr>
          <w:noProof/>
        </w:rPr>
        <w:drawing>
          <wp:inline distT="0" distB="0" distL="0" distR="0" wp14:anchorId="667953F8" wp14:editId="05958656">
            <wp:extent cx="6479540" cy="376555"/>
            <wp:effectExtent l="0" t="0" r="0" b="4445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BB719" w14:textId="2CD27A7D" w:rsidR="001756F2" w:rsidRDefault="001756F2" w:rsidP="0004276D"/>
    <w:p w14:paraId="21B1EAEC" w14:textId="36AC19C9" w:rsidR="001756F2" w:rsidRDefault="001756F2" w:rsidP="0004276D"/>
    <w:p w14:paraId="03661308" w14:textId="41E4FF0A" w:rsidR="001756F2" w:rsidRDefault="001756F2" w:rsidP="0004276D"/>
    <w:p w14:paraId="0918EF83" w14:textId="12117EE3" w:rsidR="001756F2" w:rsidRDefault="001756F2" w:rsidP="0004276D"/>
    <w:p w14:paraId="443D91A6" w14:textId="32CE5EA3" w:rsidR="001756F2" w:rsidRDefault="001756F2" w:rsidP="0004276D"/>
    <w:p w14:paraId="32115980" w14:textId="1B7387F4" w:rsidR="001756F2" w:rsidRDefault="001756F2" w:rsidP="0004276D"/>
    <w:p w14:paraId="3A3365D2" w14:textId="140A24A1" w:rsidR="001756F2" w:rsidRDefault="001756F2" w:rsidP="0004276D"/>
    <w:p w14:paraId="642BE0FE" w14:textId="2A1D9892" w:rsidR="001756F2" w:rsidRDefault="001756F2" w:rsidP="0004276D"/>
    <w:p w14:paraId="4C72EA09" w14:textId="5871CA24" w:rsidR="001756F2" w:rsidRDefault="001756F2" w:rsidP="0004276D"/>
    <w:p w14:paraId="2064B9CC" w14:textId="0284FB83" w:rsidR="001756F2" w:rsidRDefault="001756F2" w:rsidP="0004276D"/>
    <w:p w14:paraId="42B18A0F" w14:textId="0420A074" w:rsidR="001756F2" w:rsidRDefault="001756F2" w:rsidP="0004276D"/>
    <w:p w14:paraId="72B84187" w14:textId="234C67CC" w:rsidR="001756F2" w:rsidRDefault="001756F2" w:rsidP="0004276D"/>
    <w:p w14:paraId="4536D440" w14:textId="1FBAFF0D" w:rsidR="001756F2" w:rsidRDefault="001756F2" w:rsidP="0004276D"/>
    <w:p w14:paraId="63D746CD" w14:textId="4A107B1B" w:rsidR="001756F2" w:rsidRDefault="001756F2" w:rsidP="0004276D"/>
    <w:p w14:paraId="754FAA86" w14:textId="5CC00DCA" w:rsidR="001756F2" w:rsidRDefault="001756F2" w:rsidP="0004276D"/>
    <w:p w14:paraId="4EDDEFC0" w14:textId="20045C62" w:rsidR="001756F2" w:rsidRDefault="001756F2" w:rsidP="0004276D"/>
    <w:p w14:paraId="6258EE19" w14:textId="16969AF0" w:rsidR="001756F2" w:rsidRDefault="001756F2" w:rsidP="0004276D"/>
    <w:p w14:paraId="2AC2B4CB" w14:textId="7479FC35" w:rsidR="001756F2" w:rsidRDefault="001756F2" w:rsidP="0004276D"/>
    <w:p w14:paraId="06CD8075" w14:textId="57D608E3" w:rsidR="001756F2" w:rsidRDefault="001756F2" w:rsidP="0004276D"/>
    <w:p w14:paraId="491FC52E" w14:textId="679FA15A" w:rsidR="001756F2" w:rsidRDefault="001756F2" w:rsidP="0004276D"/>
    <w:p w14:paraId="71FDE6DD" w14:textId="76393996" w:rsidR="001756F2" w:rsidRDefault="001756F2" w:rsidP="0004276D"/>
    <w:p w14:paraId="0C632DC0" w14:textId="519C7EB2" w:rsidR="001756F2" w:rsidRDefault="001756F2" w:rsidP="0004276D"/>
    <w:p w14:paraId="7BB54DA0" w14:textId="304B151C" w:rsidR="001756F2" w:rsidRDefault="001756F2" w:rsidP="0004276D"/>
    <w:p w14:paraId="4B75934F" w14:textId="10DD7F43" w:rsidR="001756F2" w:rsidRDefault="001756F2" w:rsidP="0004276D"/>
    <w:p w14:paraId="1C67F353" w14:textId="52BC49C4" w:rsidR="001756F2" w:rsidRDefault="001756F2" w:rsidP="0004276D"/>
    <w:p w14:paraId="1C66BC79" w14:textId="0A75F58F" w:rsidR="001756F2" w:rsidRDefault="001756F2" w:rsidP="0004276D"/>
    <w:p w14:paraId="6A5A3801" w14:textId="06864A21" w:rsidR="001756F2" w:rsidRDefault="001756F2" w:rsidP="0004276D"/>
    <w:p w14:paraId="68D68EF4" w14:textId="01172D35" w:rsidR="001756F2" w:rsidRDefault="001756F2" w:rsidP="0004276D"/>
    <w:p w14:paraId="712DE8C0" w14:textId="5FC0E534" w:rsidR="001756F2" w:rsidRDefault="001756F2" w:rsidP="0004276D"/>
    <w:p w14:paraId="0625DB94" w14:textId="5A5B3957" w:rsidR="001756F2" w:rsidRDefault="001756F2" w:rsidP="0004276D"/>
    <w:p w14:paraId="78B3972B" w14:textId="77777777" w:rsidR="001756F2" w:rsidRPr="0004276D" w:rsidRDefault="001756F2" w:rsidP="0004276D"/>
    <w:p w14:paraId="689606C4" w14:textId="77777777" w:rsidR="00F927FB" w:rsidRDefault="00F927FB" w:rsidP="00F927FB">
      <w:pPr>
        <w:pStyle w:val="Ttulo1"/>
        <w:rPr>
          <w:b/>
          <w:bCs/>
        </w:rPr>
      </w:pPr>
      <w:bookmarkStart w:id="11" w:name="_Toc70922665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1"/>
    </w:p>
    <w:p w14:paraId="5E8E6C23" w14:textId="77777777" w:rsidR="006B34FA" w:rsidRDefault="006B34FA" w:rsidP="0076501D"/>
    <w:p w14:paraId="18D759E0" w14:textId="485A2C0D" w:rsidR="006B34FA" w:rsidRDefault="001756F2" w:rsidP="0076501D">
      <w:r>
        <w:rPr>
          <w:noProof/>
        </w:rPr>
        <w:drawing>
          <wp:inline distT="0" distB="0" distL="0" distR="0" wp14:anchorId="5EE8C1F3" wp14:editId="7BBAC659">
            <wp:extent cx="6324600" cy="3448050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8D9F2" w14:textId="454A1852" w:rsidR="001756F2" w:rsidRDefault="001756F2" w:rsidP="0076501D">
      <w:r>
        <w:rPr>
          <w:noProof/>
        </w:rPr>
        <w:drawing>
          <wp:inline distT="0" distB="0" distL="0" distR="0" wp14:anchorId="01F8E1BE" wp14:editId="3548F2FB">
            <wp:extent cx="6479540" cy="996950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3DB07" w14:textId="6401A92F" w:rsidR="001756F2" w:rsidRDefault="001756F2" w:rsidP="0076501D"/>
    <w:p w14:paraId="2EC46DCE" w14:textId="70AFF620" w:rsidR="001756F2" w:rsidRDefault="001756F2" w:rsidP="0076501D">
      <w:r>
        <w:rPr>
          <w:noProof/>
        </w:rPr>
        <w:drawing>
          <wp:inline distT="0" distB="0" distL="0" distR="0" wp14:anchorId="5F5243C1" wp14:editId="62FF215E">
            <wp:extent cx="6479540" cy="4422775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2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27CE" w14:textId="77777777" w:rsidR="001756F2" w:rsidRDefault="001756F2" w:rsidP="0076501D"/>
    <w:p w14:paraId="189FB414" w14:textId="1C09053B" w:rsidR="006B34FA" w:rsidRDefault="001756F2" w:rsidP="0076501D">
      <w:r>
        <w:rPr>
          <w:noProof/>
        </w:rPr>
        <w:drawing>
          <wp:inline distT="0" distB="0" distL="0" distR="0" wp14:anchorId="5021BAB5" wp14:editId="5AD0EC60">
            <wp:extent cx="6479540" cy="3051175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5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608F" w14:textId="0EABD16E" w:rsidR="001756F2" w:rsidRDefault="001756F2" w:rsidP="0076501D">
      <w:r>
        <w:rPr>
          <w:noProof/>
        </w:rPr>
        <w:drawing>
          <wp:inline distT="0" distB="0" distL="0" distR="0" wp14:anchorId="708E12EB" wp14:editId="1E5452F0">
            <wp:extent cx="6479540" cy="6383655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38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C249A" w14:textId="77777777" w:rsidR="006B34FA" w:rsidRDefault="006B34FA" w:rsidP="0076501D"/>
    <w:p w14:paraId="4FA510C5" w14:textId="477DC345" w:rsidR="006B34FA" w:rsidRDefault="008043FB" w:rsidP="0076501D">
      <w:r>
        <w:rPr>
          <w:noProof/>
        </w:rPr>
        <w:drawing>
          <wp:inline distT="0" distB="0" distL="0" distR="0" wp14:anchorId="146A99FD" wp14:editId="53E65CAA">
            <wp:extent cx="6479540" cy="1821180"/>
            <wp:effectExtent l="0" t="0" r="0" b="762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8FBEB" w14:textId="59A535A5" w:rsidR="008043FB" w:rsidRDefault="008043FB" w:rsidP="0076501D"/>
    <w:p w14:paraId="3207DB86" w14:textId="475F5DD3" w:rsidR="008043FB" w:rsidRDefault="008043FB" w:rsidP="0076501D">
      <w:r>
        <w:rPr>
          <w:noProof/>
        </w:rPr>
        <w:drawing>
          <wp:inline distT="0" distB="0" distL="0" distR="0" wp14:anchorId="74247DF0" wp14:editId="122C44FD">
            <wp:extent cx="6479540" cy="5459095"/>
            <wp:effectExtent l="0" t="0" r="0" b="8255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5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F3F2B" w14:textId="56F86420" w:rsidR="008043FB" w:rsidRDefault="008043FB" w:rsidP="0076501D"/>
    <w:p w14:paraId="1226048E" w14:textId="750370EE" w:rsidR="008043FB" w:rsidRDefault="008043FB" w:rsidP="0076501D"/>
    <w:p w14:paraId="20105C77" w14:textId="2CDFBFAE" w:rsidR="008043FB" w:rsidRDefault="008043FB" w:rsidP="0076501D"/>
    <w:p w14:paraId="1EC93A8C" w14:textId="1ACF09AA" w:rsidR="008043FB" w:rsidRDefault="008043FB" w:rsidP="0076501D"/>
    <w:p w14:paraId="13B2717D" w14:textId="786134BE" w:rsidR="008043FB" w:rsidRDefault="008043FB" w:rsidP="0076501D"/>
    <w:p w14:paraId="44314BFE" w14:textId="427DB8FD" w:rsidR="008043FB" w:rsidRDefault="008043FB" w:rsidP="0076501D"/>
    <w:p w14:paraId="6C2E9275" w14:textId="23132CF3" w:rsidR="008043FB" w:rsidRDefault="008043FB" w:rsidP="0076501D"/>
    <w:p w14:paraId="31B0387A" w14:textId="7107F780" w:rsidR="008043FB" w:rsidRDefault="008043FB" w:rsidP="0076501D"/>
    <w:p w14:paraId="59AEE9B3" w14:textId="3ACED602" w:rsidR="008043FB" w:rsidRDefault="008043FB" w:rsidP="0076501D"/>
    <w:p w14:paraId="2BF4D6DB" w14:textId="77777777" w:rsidR="008043FB" w:rsidRDefault="008043FB" w:rsidP="0076501D"/>
    <w:p w14:paraId="0A8133D4" w14:textId="77777777" w:rsidR="006E38A9" w:rsidRDefault="006E38A9" w:rsidP="002901B3">
      <w:pPr>
        <w:pStyle w:val="Ttulo1"/>
        <w:rPr>
          <w:b/>
          <w:bCs/>
        </w:rPr>
      </w:pPr>
      <w:bookmarkStart w:id="12" w:name="_Toc70922666"/>
      <w:r w:rsidRPr="002901B3">
        <w:rPr>
          <w:b/>
          <w:bCs/>
        </w:rPr>
        <w:lastRenderedPageBreak/>
        <w:t>CIÊNCIA</w:t>
      </w:r>
      <w:r w:rsidR="0075467E" w:rsidRPr="002901B3">
        <w:rPr>
          <w:b/>
          <w:bCs/>
        </w:rPr>
        <w:t>S</w:t>
      </w:r>
      <w:r w:rsidRPr="002901B3">
        <w:rPr>
          <w:b/>
          <w:bCs/>
        </w:rPr>
        <w:t xml:space="preserve"> 1ª SEMANA</w:t>
      </w:r>
      <w:bookmarkEnd w:id="12"/>
    </w:p>
    <w:p w14:paraId="19AE12D3" w14:textId="77777777" w:rsidR="006B34FA" w:rsidRDefault="006B34FA" w:rsidP="006B34FA"/>
    <w:p w14:paraId="4614F514" w14:textId="69CC0FE5" w:rsidR="008F5C8C" w:rsidRDefault="008043FB" w:rsidP="006B34FA">
      <w:r>
        <w:rPr>
          <w:noProof/>
        </w:rPr>
        <w:drawing>
          <wp:inline distT="0" distB="0" distL="0" distR="0" wp14:anchorId="2F05C8D8" wp14:editId="58CA73DF">
            <wp:extent cx="6479540" cy="1097280"/>
            <wp:effectExtent l="0" t="0" r="0" b="762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AB4E2" w14:textId="6D49175A" w:rsidR="008043FB" w:rsidRDefault="008043FB" w:rsidP="006B34FA">
      <w:r>
        <w:rPr>
          <w:noProof/>
        </w:rPr>
        <w:drawing>
          <wp:inline distT="0" distB="0" distL="0" distR="0" wp14:anchorId="57F79132" wp14:editId="6D86F3EF">
            <wp:extent cx="6479540" cy="7839075"/>
            <wp:effectExtent l="0" t="0" r="0" b="9525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1B788" w14:textId="5863FC57" w:rsidR="008043FB" w:rsidRDefault="008043FB" w:rsidP="006B34FA"/>
    <w:p w14:paraId="0ED48C98" w14:textId="5B76CDDE" w:rsidR="008043FB" w:rsidRDefault="008043FB" w:rsidP="006B34FA">
      <w:r>
        <w:rPr>
          <w:noProof/>
        </w:rPr>
        <w:lastRenderedPageBreak/>
        <w:drawing>
          <wp:inline distT="0" distB="0" distL="0" distR="0" wp14:anchorId="4C6B0425" wp14:editId="6F8EFC6D">
            <wp:extent cx="6479540" cy="7911465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4A99E" w14:textId="2AF2DE0C" w:rsidR="008043FB" w:rsidRDefault="008043FB" w:rsidP="006B34FA"/>
    <w:p w14:paraId="423D3F16" w14:textId="42AA08D5" w:rsidR="008043FB" w:rsidRDefault="008043FB" w:rsidP="006B34FA"/>
    <w:p w14:paraId="1021A50E" w14:textId="75C5BD1C" w:rsidR="008043FB" w:rsidRDefault="008043FB" w:rsidP="006B34FA"/>
    <w:p w14:paraId="3DF4CFC3" w14:textId="73D33797" w:rsidR="008043FB" w:rsidRDefault="008043FB" w:rsidP="006B34FA"/>
    <w:p w14:paraId="09088E33" w14:textId="2843F533" w:rsidR="008043FB" w:rsidRDefault="008043FB" w:rsidP="006B34FA"/>
    <w:p w14:paraId="5222619E" w14:textId="0C07DE2B" w:rsidR="008043FB" w:rsidRDefault="008043FB" w:rsidP="006B34FA"/>
    <w:p w14:paraId="24E2BD16" w14:textId="297CC7F1" w:rsidR="008043FB" w:rsidRDefault="008043FB" w:rsidP="006B34FA"/>
    <w:p w14:paraId="330F1EF3" w14:textId="6623252B" w:rsidR="008043FB" w:rsidRDefault="008043FB" w:rsidP="006B34FA"/>
    <w:p w14:paraId="6D55DB1A" w14:textId="11C377A6" w:rsidR="008043FB" w:rsidRDefault="008043FB" w:rsidP="006B34FA"/>
    <w:p w14:paraId="12D1D0E2" w14:textId="77777777" w:rsidR="008043FB" w:rsidRDefault="008043FB" w:rsidP="006B34FA"/>
    <w:p w14:paraId="2D0AE499" w14:textId="6377D0D2" w:rsidR="008F5C8C" w:rsidRDefault="00CB6D59" w:rsidP="006B34FA">
      <w:r>
        <w:rPr>
          <w:noProof/>
        </w:rPr>
        <w:drawing>
          <wp:inline distT="0" distB="0" distL="0" distR="0" wp14:anchorId="55F3D314" wp14:editId="61C5270C">
            <wp:extent cx="6479540" cy="8644890"/>
            <wp:effectExtent l="0" t="0" r="0" b="381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4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303DA" w14:textId="77777777" w:rsidR="00CB6D59" w:rsidRDefault="00CB6D59" w:rsidP="006B34FA"/>
    <w:p w14:paraId="15F07D61" w14:textId="77777777" w:rsidR="008F5C8C" w:rsidRDefault="008F5C8C" w:rsidP="006B34FA"/>
    <w:p w14:paraId="4606A3C4" w14:textId="77777777" w:rsidR="008F5C8C" w:rsidRDefault="008F5C8C" w:rsidP="006B34FA"/>
    <w:p w14:paraId="07C57285" w14:textId="77777777" w:rsidR="008F5C8C" w:rsidRDefault="008F5C8C" w:rsidP="006B34FA"/>
    <w:p w14:paraId="3CC70367" w14:textId="77777777" w:rsidR="008F5C8C" w:rsidRDefault="008F5C8C" w:rsidP="006B34FA"/>
    <w:p w14:paraId="39DA4AE7" w14:textId="77777777" w:rsidR="006E38A9" w:rsidRDefault="0075467E" w:rsidP="002901B3">
      <w:pPr>
        <w:pStyle w:val="Ttulo1"/>
        <w:rPr>
          <w:b/>
          <w:bCs/>
        </w:rPr>
      </w:pPr>
      <w:bookmarkStart w:id="13" w:name="_Toc70922667"/>
      <w:r w:rsidRPr="002901B3">
        <w:rPr>
          <w:b/>
          <w:bCs/>
        </w:rPr>
        <w:t xml:space="preserve">CIÊNCIAS </w:t>
      </w:r>
      <w:r w:rsidR="006E38A9" w:rsidRPr="002901B3">
        <w:rPr>
          <w:b/>
          <w:bCs/>
        </w:rPr>
        <w:t>2ª SEMANA</w:t>
      </w:r>
      <w:bookmarkEnd w:id="13"/>
    </w:p>
    <w:p w14:paraId="06785A83" w14:textId="77777777" w:rsidR="008F5C8C" w:rsidRDefault="008F5C8C" w:rsidP="008F5C8C"/>
    <w:p w14:paraId="5234F7DB" w14:textId="4465FABF" w:rsidR="008F5C8C" w:rsidRDefault="00CB6D59" w:rsidP="008F5C8C">
      <w:r>
        <w:rPr>
          <w:noProof/>
        </w:rPr>
        <w:drawing>
          <wp:inline distT="0" distB="0" distL="0" distR="0" wp14:anchorId="52439C3E" wp14:editId="0317D57E">
            <wp:extent cx="6479540" cy="4213225"/>
            <wp:effectExtent l="0" t="0" r="0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1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13F2B" w14:textId="5A9D0DF4" w:rsidR="00CB6D59" w:rsidRDefault="00CB6D59" w:rsidP="008F5C8C">
      <w:r>
        <w:rPr>
          <w:noProof/>
        </w:rPr>
        <w:drawing>
          <wp:inline distT="0" distB="0" distL="0" distR="0" wp14:anchorId="146ABFCB" wp14:editId="43DB9983">
            <wp:extent cx="6479540" cy="2162810"/>
            <wp:effectExtent l="0" t="0" r="0" b="889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D41E6" w14:textId="4E4EB554" w:rsidR="00CB6D59" w:rsidRDefault="00CB6D59" w:rsidP="008F5C8C">
      <w:r>
        <w:rPr>
          <w:noProof/>
        </w:rPr>
        <w:lastRenderedPageBreak/>
        <w:drawing>
          <wp:inline distT="0" distB="0" distL="0" distR="0" wp14:anchorId="332A256E" wp14:editId="48D27E93">
            <wp:extent cx="6479540" cy="4219575"/>
            <wp:effectExtent l="0" t="0" r="0" b="9525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F2EE2" w14:textId="6AAA07A0" w:rsidR="00CB6D59" w:rsidRDefault="00CB6D59" w:rsidP="008F5C8C">
      <w:r>
        <w:rPr>
          <w:noProof/>
        </w:rPr>
        <w:drawing>
          <wp:inline distT="0" distB="0" distL="0" distR="0" wp14:anchorId="7BE34459" wp14:editId="73038FA1">
            <wp:extent cx="6479540" cy="1487170"/>
            <wp:effectExtent l="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373F2" w14:textId="22F23262" w:rsidR="00CB6D59" w:rsidRDefault="00CB6D59" w:rsidP="008F5C8C">
      <w:r>
        <w:rPr>
          <w:noProof/>
        </w:rPr>
        <w:drawing>
          <wp:inline distT="0" distB="0" distL="0" distR="0" wp14:anchorId="05D60F78" wp14:editId="576A4552">
            <wp:extent cx="6479540" cy="3573145"/>
            <wp:effectExtent l="0" t="0" r="0" b="8255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39A0A" w14:textId="40AF12DD" w:rsidR="00CB6D59" w:rsidRDefault="00CB6D59" w:rsidP="008F5C8C"/>
    <w:p w14:paraId="17737756" w14:textId="49895CE1" w:rsidR="00CB6D59" w:rsidRDefault="00CB6D59" w:rsidP="008F5C8C">
      <w:r>
        <w:rPr>
          <w:noProof/>
        </w:rPr>
        <w:lastRenderedPageBreak/>
        <w:drawing>
          <wp:inline distT="0" distB="0" distL="0" distR="0" wp14:anchorId="7E0C3BFB" wp14:editId="7173BB3C">
            <wp:extent cx="6334125" cy="5039242"/>
            <wp:effectExtent l="0" t="0" r="0" b="9525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336517" cy="5041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D1315" w14:textId="44A58DB0" w:rsidR="00CB6D59" w:rsidRDefault="00CB6D59" w:rsidP="008F5C8C">
      <w:r>
        <w:rPr>
          <w:noProof/>
        </w:rPr>
        <w:drawing>
          <wp:inline distT="0" distB="0" distL="0" distR="0" wp14:anchorId="42A0BCC6" wp14:editId="58D363E4">
            <wp:extent cx="6269990" cy="1579172"/>
            <wp:effectExtent l="0" t="0" r="0" b="254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280821" cy="1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974F4" w14:textId="72A7E23C" w:rsidR="00CB6D59" w:rsidRDefault="00CB6D59" w:rsidP="00CB6D59">
      <w:pPr>
        <w:jc w:val="center"/>
      </w:pPr>
      <w:r>
        <w:rPr>
          <w:noProof/>
        </w:rPr>
        <w:drawing>
          <wp:inline distT="0" distB="0" distL="0" distR="0" wp14:anchorId="2D9F045F" wp14:editId="418ECB94">
            <wp:extent cx="3332902" cy="2095500"/>
            <wp:effectExtent l="0" t="0" r="127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355535" cy="210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5631A" w14:textId="77777777" w:rsidR="008F5C8C" w:rsidRDefault="008F5C8C" w:rsidP="008F5C8C"/>
    <w:p w14:paraId="603B0DC5" w14:textId="77777777" w:rsidR="008F5C8C" w:rsidRDefault="008F5C8C" w:rsidP="008F5C8C"/>
    <w:p w14:paraId="548C22AB" w14:textId="77777777" w:rsidR="003E240E" w:rsidRDefault="003E240E" w:rsidP="008F5C8C"/>
    <w:p w14:paraId="671F298D" w14:textId="7DB86421" w:rsidR="003E240E" w:rsidRDefault="00CB6D59" w:rsidP="008F5C8C">
      <w:r>
        <w:rPr>
          <w:noProof/>
        </w:rPr>
        <w:drawing>
          <wp:inline distT="0" distB="0" distL="0" distR="0" wp14:anchorId="25E63D0D" wp14:editId="1C5522D6">
            <wp:extent cx="6479540" cy="36195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4BB78" w14:textId="77777777" w:rsidR="006E38A9" w:rsidRDefault="0075467E" w:rsidP="002901B3">
      <w:pPr>
        <w:pStyle w:val="Ttulo1"/>
        <w:rPr>
          <w:b/>
          <w:bCs/>
        </w:rPr>
      </w:pPr>
      <w:bookmarkStart w:id="14" w:name="_Toc70922668"/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3ª SEMANA</w:t>
      </w:r>
      <w:bookmarkEnd w:id="14"/>
    </w:p>
    <w:p w14:paraId="2D78BF90" w14:textId="01ADB255" w:rsidR="003E240E" w:rsidRDefault="00744BE0" w:rsidP="003E240E">
      <w:r>
        <w:rPr>
          <w:noProof/>
        </w:rPr>
        <w:drawing>
          <wp:inline distT="0" distB="0" distL="0" distR="0" wp14:anchorId="1A488C7A" wp14:editId="39B8CD6D">
            <wp:extent cx="6479540" cy="3495675"/>
            <wp:effectExtent l="0" t="0" r="0" b="9525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F1149" w14:textId="12416725" w:rsidR="00744BE0" w:rsidRDefault="00744BE0" w:rsidP="003E240E"/>
    <w:p w14:paraId="721EA0C6" w14:textId="7E1F65E1" w:rsidR="00744BE0" w:rsidRDefault="00744BE0" w:rsidP="003E240E">
      <w:r>
        <w:rPr>
          <w:noProof/>
        </w:rPr>
        <w:drawing>
          <wp:inline distT="0" distB="0" distL="0" distR="0" wp14:anchorId="15946280" wp14:editId="5D37CD7A">
            <wp:extent cx="6479540" cy="4160520"/>
            <wp:effectExtent l="0" t="0" r="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9D068" w14:textId="77777777" w:rsidR="003E240E" w:rsidRDefault="003E240E" w:rsidP="003E240E"/>
    <w:p w14:paraId="6C9CD821" w14:textId="77777777" w:rsidR="003E240E" w:rsidRDefault="003E240E" w:rsidP="003E240E"/>
    <w:p w14:paraId="581C6C96" w14:textId="77777777" w:rsidR="003E240E" w:rsidRDefault="003E240E" w:rsidP="003E240E"/>
    <w:p w14:paraId="557EA768" w14:textId="77777777" w:rsidR="003E240E" w:rsidRDefault="003E240E" w:rsidP="003E240E"/>
    <w:p w14:paraId="76E936B7" w14:textId="77777777" w:rsidR="003E240E" w:rsidRDefault="003E240E" w:rsidP="003E240E"/>
    <w:p w14:paraId="6BE506EF" w14:textId="77777777" w:rsidR="003E240E" w:rsidRDefault="003E240E" w:rsidP="003E240E"/>
    <w:p w14:paraId="4C47F3C9" w14:textId="77777777" w:rsidR="003E240E" w:rsidRDefault="003E240E" w:rsidP="003E240E"/>
    <w:p w14:paraId="7F6054AF" w14:textId="77777777" w:rsidR="003E240E" w:rsidRDefault="003E240E" w:rsidP="003E240E"/>
    <w:p w14:paraId="2D9DC8A4" w14:textId="77777777" w:rsidR="003E240E" w:rsidRDefault="003E240E" w:rsidP="003E240E"/>
    <w:p w14:paraId="19271A37" w14:textId="77777777" w:rsidR="003E240E" w:rsidRDefault="003E240E" w:rsidP="003E240E"/>
    <w:p w14:paraId="0C257345" w14:textId="4D21F800" w:rsidR="003E240E" w:rsidRDefault="00744BE0" w:rsidP="003E240E">
      <w:r>
        <w:rPr>
          <w:noProof/>
        </w:rPr>
        <w:drawing>
          <wp:inline distT="0" distB="0" distL="0" distR="0" wp14:anchorId="7E9A919C" wp14:editId="74ED42A0">
            <wp:extent cx="6479540" cy="4228465"/>
            <wp:effectExtent l="0" t="0" r="0" b="635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3E5DA" w14:textId="0105AB79" w:rsidR="00744BE0" w:rsidRDefault="00744BE0" w:rsidP="003E240E"/>
    <w:p w14:paraId="518FFB2D" w14:textId="236ABC2D" w:rsidR="00744BE0" w:rsidRDefault="00744BE0" w:rsidP="003E240E">
      <w:r>
        <w:rPr>
          <w:noProof/>
        </w:rPr>
        <w:drawing>
          <wp:inline distT="0" distB="0" distL="0" distR="0" wp14:anchorId="459A15CE" wp14:editId="1BA85251">
            <wp:extent cx="6479540" cy="3657600"/>
            <wp:effectExtent l="0" t="0" r="0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1E084" w14:textId="1E912454" w:rsidR="00744BE0" w:rsidRDefault="00744BE0" w:rsidP="003E240E">
      <w:r>
        <w:rPr>
          <w:noProof/>
        </w:rPr>
        <w:lastRenderedPageBreak/>
        <w:drawing>
          <wp:inline distT="0" distB="0" distL="0" distR="0" wp14:anchorId="19DC9E4E" wp14:editId="5CCC2415">
            <wp:extent cx="6479540" cy="5020945"/>
            <wp:effectExtent l="0" t="0" r="0" b="8255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2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B772B" w14:textId="0967E90D" w:rsidR="00744BE0" w:rsidRDefault="00744BE0" w:rsidP="003E240E"/>
    <w:p w14:paraId="726451B7" w14:textId="0D9FC9F4" w:rsidR="00744BE0" w:rsidRDefault="00744BE0" w:rsidP="003E240E"/>
    <w:p w14:paraId="46133B7B" w14:textId="6ADDAD1B" w:rsidR="00744BE0" w:rsidRDefault="00744BE0" w:rsidP="003E240E"/>
    <w:p w14:paraId="5546D354" w14:textId="1926145C" w:rsidR="00744BE0" w:rsidRDefault="00744BE0" w:rsidP="003E240E"/>
    <w:p w14:paraId="64E7D4E7" w14:textId="2CDF86B3" w:rsidR="00744BE0" w:rsidRDefault="00744BE0" w:rsidP="003E240E"/>
    <w:p w14:paraId="163F4045" w14:textId="1391563C" w:rsidR="00744BE0" w:rsidRDefault="00744BE0" w:rsidP="003E240E"/>
    <w:p w14:paraId="49A5F3FE" w14:textId="7E8E39F3" w:rsidR="00744BE0" w:rsidRDefault="00744BE0" w:rsidP="003E240E"/>
    <w:p w14:paraId="315227F3" w14:textId="37D354BE" w:rsidR="00744BE0" w:rsidRDefault="00744BE0" w:rsidP="003E240E"/>
    <w:p w14:paraId="4166D118" w14:textId="207057EB" w:rsidR="00744BE0" w:rsidRDefault="00744BE0" w:rsidP="003E240E"/>
    <w:p w14:paraId="10E98FD1" w14:textId="6B3EF64D" w:rsidR="00744BE0" w:rsidRDefault="00744BE0" w:rsidP="003E240E"/>
    <w:p w14:paraId="697BDCB5" w14:textId="4FCF0BF5" w:rsidR="00744BE0" w:rsidRDefault="00744BE0" w:rsidP="003E240E"/>
    <w:p w14:paraId="550A87AD" w14:textId="1003D13E" w:rsidR="00744BE0" w:rsidRDefault="00744BE0" w:rsidP="003E240E"/>
    <w:p w14:paraId="7D7EDF62" w14:textId="074CA4B9" w:rsidR="00744BE0" w:rsidRDefault="00744BE0" w:rsidP="003E240E"/>
    <w:p w14:paraId="2257F2E6" w14:textId="230E230B" w:rsidR="00744BE0" w:rsidRDefault="00744BE0" w:rsidP="003E240E"/>
    <w:p w14:paraId="70632D64" w14:textId="27D151B6" w:rsidR="00744BE0" w:rsidRDefault="00744BE0" w:rsidP="003E240E"/>
    <w:p w14:paraId="24387AAD" w14:textId="25C7043C" w:rsidR="00744BE0" w:rsidRDefault="00744BE0" w:rsidP="003E240E"/>
    <w:p w14:paraId="5EFA2CEA" w14:textId="77777777" w:rsidR="00744BE0" w:rsidRDefault="00744BE0" w:rsidP="003E240E"/>
    <w:p w14:paraId="13C3D5E4" w14:textId="77777777" w:rsidR="003E240E" w:rsidRDefault="003E240E" w:rsidP="003E240E"/>
    <w:p w14:paraId="5AF14BAA" w14:textId="77777777" w:rsidR="003E240E" w:rsidRDefault="003E240E" w:rsidP="003E240E"/>
    <w:p w14:paraId="75F0AFAB" w14:textId="77777777" w:rsidR="003E240E" w:rsidRDefault="003E240E" w:rsidP="003E240E"/>
    <w:p w14:paraId="2D901714" w14:textId="77777777" w:rsidR="003E240E" w:rsidRDefault="003E240E" w:rsidP="003E240E"/>
    <w:p w14:paraId="0BD219BC" w14:textId="77777777" w:rsidR="003E240E" w:rsidRDefault="003E240E" w:rsidP="003E240E"/>
    <w:p w14:paraId="1631EF02" w14:textId="77777777" w:rsidR="003E240E" w:rsidRDefault="003E240E" w:rsidP="003E240E"/>
    <w:p w14:paraId="14AACB90" w14:textId="77777777" w:rsidR="003E240E" w:rsidRDefault="003E240E" w:rsidP="003E240E"/>
    <w:p w14:paraId="775010C0" w14:textId="77777777" w:rsidR="003E240E" w:rsidRDefault="003E240E" w:rsidP="003E240E"/>
    <w:p w14:paraId="559F93DA" w14:textId="77777777" w:rsidR="003E240E" w:rsidRDefault="003E240E" w:rsidP="003E240E"/>
    <w:p w14:paraId="65F80702" w14:textId="77777777" w:rsidR="003E240E" w:rsidRPr="003E240E" w:rsidRDefault="003E240E" w:rsidP="003E240E"/>
    <w:p w14:paraId="7731B862" w14:textId="3E99F2E9" w:rsidR="006E38A9" w:rsidRDefault="0075467E" w:rsidP="002901B3">
      <w:pPr>
        <w:pStyle w:val="Ttulo1"/>
        <w:rPr>
          <w:b/>
          <w:bCs/>
        </w:rPr>
      </w:pPr>
      <w:bookmarkStart w:id="15" w:name="_Toc70922669"/>
      <w:r w:rsidRPr="002901B3">
        <w:rPr>
          <w:b/>
          <w:bCs/>
        </w:rPr>
        <w:t>CIÊNCIAS</w:t>
      </w:r>
      <w:r w:rsidR="006E38A9" w:rsidRPr="002901B3">
        <w:rPr>
          <w:b/>
          <w:bCs/>
        </w:rPr>
        <w:t xml:space="preserve"> 4ª SEMANA</w:t>
      </w:r>
      <w:bookmarkEnd w:id="15"/>
    </w:p>
    <w:p w14:paraId="3308AFAF" w14:textId="617673D4" w:rsidR="00744BE0" w:rsidRDefault="00744BE0" w:rsidP="00744BE0">
      <w:r>
        <w:rPr>
          <w:noProof/>
        </w:rPr>
        <w:drawing>
          <wp:inline distT="0" distB="0" distL="0" distR="0" wp14:anchorId="04B7CCB9" wp14:editId="06A361A6">
            <wp:extent cx="6143464" cy="3790950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148455" cy="379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67358" w14:textId="72161CA3" w:rsidR="00744BE0" w:rsidRDefault="00744BE0" w:rsidP="00744BE0">
      <w:r>
        <w:rPr>
          <w:noProof/>
        </w:rPr>
        <w:drawing>
          <wp:inline distT="0" distB="0" distL="0" distR="0" wp14:anchorId="77B399A7" wp14:editId="1F35E81B">
            <wp:extent cx="6191250" cy="4295771"/>
            <wp:effectExtent l="0" t="0" r="0" b="0"/>
            <wp:docPr id="100" name="Imagem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193124" cy="429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58855" w14:textId="66257FF5" w:rsidR="00744BE0" w:rsidRDefault="00744BE0" w:rsidP="00744BE0">
      <w:r>
        <w:rPr>
          <w:noProof/>
        </w:rPr>
        <w:drawing>
          <wp:inline distT="0" distB="0" distL="0" distR="0" wp14:anchorId="53DFC8EF" wp14:editId="294F66BF">
            <wp:extent cx="6479540" cy="918845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ABA49" w14:textId="6DDBC611" w:rsidR="00744BE0" w:rsidRDefault="00744BE0" w:rsidP="00744BE0">
      <w:r>
        <w:rPr>
          <w:noProof/>
        </w:rPr>
        <w:lastRenderedPageBreak/>
        <w:drawing>
          <wp:inline distT="0" distB="0" distL="0" distR="0" wp14:anchorId="6211B081" wp14:editId="6A80E4F0">
            <wp:extent cx="6479540" cy="8232140"/>
            <wp:effectExtent l="0" t="0" r="0" b="0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3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A762F" w14:textId="7F13060B" w:rsidR="00744BE0" w:rsidRDefault="00744BE0" w:rsidP="00744BE0">
      <w:r>
        <w:rPr>
          <w:noProof/>
        </w:rPr>
        <w:lastRenderedPageBreak/>
        <w:drawing>
          <wp:inline distT="0" distB="0" distL="0" distR="0" wp14:anchorId="185C13F1" wp14:editId="1082A57A">
            <wp:extent cx="6479540" cy="8522970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2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BD434" w14:textId="52CCB3A2" w:rsidR="00744BE0" w:rsidRDefault="00744BE0" w:rsidP="00744BE0">
      <w:r>
        <w:rPr>
          <w:noProof/>
        </w:rPr>
        <w:lastRenderedPageBreak/>
        <w:drawing>
          <wp:inline distT="0" distB="0" distL="0" distR="0" wp14:anchorId="121436FB" wp14:editId="0F88D80B">
            <wp:extent cx="6479540" cy="8554085"/>
            <wp:effectExtent l="0" t="0" r="0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5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B22F1" w14:textId="78832F78" w:rsidR="00744BE0" w:rsidRDefault="00744BE0" w:rsidP="00744BE0"/>
    <w:p w14:paraId="5BC105BA" w14:textId="0420D0D6" w:rsidR="00744BE0" w:rsidRDefault="00744BE0" w:rsidP="00744BE0"/>
    <w:p w14:paraId="79F84C00" w14:textId="021AFCA1" w:rsidR="00744BE0" w:rsidRDefault="00744BE0" w:rsidP="00744BE0"/>
    <w:p w14:paraId="605A58EB" w14:textId="77777777" w:rsidR="00744BE0" w:rsidRPr="00744BE0" w:rsidRDefault="00744BE0" w:rsidP="00744BE0"/>
    <w:p w14:paraId="497B6D94" w14:textId="539782E3" w:rsidR="00F927FB" w:rsidRDefault="00F927FB" w:rsidP="00F927FB">
      <w:pPr>
        <w:pStyle w:val="Ttulo1"/>
        <w:rPr>
          <w:b/>
          <w:bCs/>
        </w:rPr>
      </w:pPr>
      <w:bookmarkStart w:id="16" w:name="_Toc70922670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6"/>
    </w:p>
    <w:p w14:paraId="3D9782D6" w14:textId="76851D3F" w:rsidR="00744BE0" w:rsidRDefault="00744BE0" w:rsidP="00744BE0"/>
    <w:p w14:paraId="4A4CFA8D" w14:textId="20C7E404" w:rsidR="00506628" w:rsidRDefault="00732B2A" w:rsidP="00744BE0">
      <w:r>
        <w:rPr>
          <w:noProof/>
        </w:rPr>
        <w:drawing>
          <wp:inline distT="0" distB="0" distL="0" distR="0" wp14:anchorId="2F832068" wp14:editId="050C207F">
            <wp:extent cx="6076315" cy="4876800"/>
            <wp:effectExtent l="0" t="0" r="635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082207" cy="488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64168" w14:textId="06028EA0" w:rsidR="00506628" w:rsidRDefault="00732B2A" w:rsidP="00744BE0">
      <w:r>
        <w:rPr>
          <w:noProof/>
        </w:rPr>
        <w:drawing>
          <wp:inline distT="0" distB="0" distL="0" distR="0" wp14:anchorId="67877591" wp14:editId="7F4B2CF1">
            <wp:extent cx="5429250" cy="866682"/>
            <wp:effectExtent l="0" t="0" r="0" b="0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474796" cy="873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63717" w14:textId="3382AD39" w:rsidR="00732B2A" w:rsidRDefault="00732B2A" w:rsidP="00744BE0">
      <w:r>
        <w:rPr>
          <w:noProof/>
        </w:rPr>
        <w:drawing>
          <wp:inline distT="0" distB="0" distL="0" distR="0" wp14:anchorId="373C26B2" wp14:editId="08DDEBEB">
            <wp:extent cx="6479540" cy="3352800"/>
            <wp:effectExtent l="0" t="0" r="0" b="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0B2F0" w14:textId="34BC7ED3" w:rsidR="00506628" w:rsidRDefault="00506628" w:rsidP="00744BE0"/>
    <w:p w14:paraId="5D871CD5" w14:textId="0738140F" w:rsidR="00506628" w:rsidRDefault="00732B2A" w:rsidP="00744BE0">
      <w:r>
        <w:rPr>
          <w:noProof/>
        </w:rPr>
        <w:drawing>
          <wp:inline distT="0" distB="0" distL="0" distR="0" wp14:anchorId="0D663B0D" wp14:editId="5E053DE2">
            <wp:extent cx="6479540" cy="2997200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9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13C4A" w14:textId="09DB3C1C" w:rsidR="00506628" w:rsidRDefault="00732B2A" w:rsidP="00744BE0">
      <w:r>
        <w:rPr>
          <w:noProof/>
        </w:rPr>
        <w:drawing>
          <wp:inline distT="0" distB="0" distL="0" distR="0" wp14:anchorId="3A9DA8A8" wp14:editId="3802BC8C">
            <wp:extent cx="6479540" cy="3276600"/>
            <wp:effectExtent l="0" t="0" r="0" b="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375C7" w14:textId="5C08153C" w:rsidR="00506628" w:rsidRDefault="00506628" w:rsidP="00744BE0"/>
    <w:p w14:paraId="3D23787D" w14:textId="0C32E133" w:rsidR="00732B2A" w:rsidRDefault="00732B2A" w:rsidP="00744BE0">
      <w:r>
        <w:rPr>
          <w:noProof/>
        </w:rPr>
        <w:drawing>
          <wp:inline distT="0" distB="0" distL="0" distR="0" wp14:anchorId="7313CCAD" wp14:editId="14012D48">
            <wp:extent cx="6479540" cy="2242185"/>
            <wp:effectExtent l="0" t="0" r="0" b="5715"/>
            <wp:docPr id="113" name="Imagem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6244B" w14:textId="627D5AA9" w:rsidR="00732B2A" w:rsidRDefault="00732B2A" w:rsidP="00744BE0"/>
    <w:p w14:paraId="7E0BDDBB" w14:textId="2846550F" w:rsidR="00732B2A" w:rsidRDefault="00732B2A" w:rsidP="00744BE0"/>
    <w:p w14:paraId="2D39D952" w14:textId="1F52F376" w:rsidR="00732B2A" w:rsidRDefault="00732B2A" w:rsidP="00744BE0"/>
    <w:p w14:paraId="4C52B315" w14:textId="1BAD15D5" w:rsidR="00732B2A" w:rsidRDefault="00732B2A" w:rsidP="00744BE0"/>
    <w:p w14:paraId="5A2B40C1" w14:textId="486004AE" w:rsidR="00732B2A" w:rsidRDefault="00732B2A" w:rsidP="00744BE0"/>
    <w:p w14:paraId="26A05583" w14:textId="145BF386" w:rsidR="00732B2A" w:rsidRDefault="00732B2A" w:rsidP="00744BE0">
      <w:r>
        <w:rPr>
          <w:noProof/>
        </w:rPr>
        <w:drawing>
          <wp:inline distT="0" distB="0" distL="0" distR="0" wp14:anchorId="417A51AA" wp14:editId="3D12C6A8">
            <wp:extent cx="6479540" cy="2364105"/>
            <wp:effectExtent l="0" t="0" r="0" b="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A2303" w14:textId="30AE40D0" w:rsidR="00732B2A" w:rsidRDefault="00732B2A" w:rsidP="00744BE0">
      <w:r>
        <w:rPr>
          <w:noProof/>
        </w:rPr>
        <w:drawing>
          <wp:inline distT="0" distB="0" distL="0" distR="0" wp14:anchorId="2D4EE1C6" wp14:editId="05D75395">
            <wp:extent cx="6479540" cy="3340100"/>
            <wp:effectExtent l="0" t="0" r="0" b="0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9428E" w14:textId="1A4270C5" w:rsidR="00732B2A" w:rsidRDefault="00732B2A" w:rsidP="00744BE0"/>
    <w:p w14:paraId="01ECEAEB" w14:textId="78FCF96E" w:rsidR="00732B2A" w:rsidRDefault="00732B2A" w:rsidP="00744BE0"/>
    <w:p w14:paraId="1BF9FCC8" w14:textId="60634CF6" w:rsidR="00732B2A" w:rsidRDefault="00732B2A" w:rsidP="00744BE0"/>
    <w:p w14:paraId="5C8C5E12" w14:textId="1001B72D" w:rsidR="00732B2A" w:rsidRDefault="00732B2A" w:rsidP="00744BE0"/>
    <w:p w14:paraId="2CDCFCA2" w14:textId="34D4B10A" w:rsidR="00732B2A" w:rsidRDefault="00732B2A" w:rsidP="00744BE0"/>
    <w:p w14:paraId="5E988C78" w14:textId="1D51CE82" w:rsidR="00732B2A" w:rsidRDefault="00732B2A" w:rsidP="00744BE0"/>
    <w:p w14:paraId="666C0ED1" w14:textId="5A814D9A" w:rsidR="00732B2A" w:rsidRDefault="00732B2A" w:rsidP="00744BE0"/>
    <w:p w14:paraId="2D8AF971" w14:textId="47903E7D" w:rsidR="00732B2A" w:rsidRDefault="00732B2A" w:rsidP="00744BE0"/>
    <w:p w14:paraId="03BA2478" w14:textId="1715C805" w:rsidR="00732B2A" w:rsidRDefault="00732B2A" w:rsidP="00744BE0"/>
    <w:p w14:paraId="39A712AD" w14:textId="59844CCA" w:rsidR="00732B2A" w:rsidRDefault="00732B2A" w:rsidP="00744BE0"/>
    <w:p w14:paraId="4382C856" w14:textId="0B4C54C0" w:rsidR="00732B2A" w:rsidRDefault="00732B2A" w:rsidP="00744BE0"/>
    <w:p w14:paraId="0A5C047F" w14:textId="07253F34" w:rsidR="00732B2A" w:rsidRDefault="00732B2A" w:rsidP="00744BE0"/>
    <w:p w14:paraId="3AF650CF" w14:textId="1686E167" w:rsidR="00732B2A" w:rsidRDefault="00732B2A" w:rsidP="00744BE0"/>
    <w:p w14:paraId="4F81FBD7" w14:textId="48A755A0" w:rsidR="00732B2A" w:rsidRDefault="00732B2A" w:rsidP="00744BE0"/>
    <w:p w14:paraId="568CB1E4" w14:textId="6E915EB4" w:rsidR="00732B2A" w:rsidRDefault="00732B2A" w:rsidP="00744BE0"/>
    <w:p w14:paraId="59EB084A" w14:textId="28A9E41D" w:rsidR="00732B2A" w:rsidRDefault="00732B2A" w:rsidP="00744BE0"/>
    <w:p w14:paraId="18A0EF39" w14:textId="71062A82" w:rsidR="00732B2A" w:rsidRDefault="00732B2A" w:rsidP="00744BE0"/>
    <w:p w14:paraId="14999E09" w14:textId="64508CD2" w:rsidR="00732B2A" w:rsidRDefault="00732B2A" w:rsidP="00744BE0"/>
    <w:p w14:paraId="01372E0F" w14:textId="3CEE99CA" w:rsidR="00732B2A" w:rsidRDefault="00732B2A" w:rsidP="00744BE0"/>
    <w:p w14:paraId="288EB7E5" w14:textId="0631A583" w:rsidR="00732B2A" w:rsidRDefault="00732B2A" w:rsidP="00744BE0"/>
    <w:p w14:paraId="39A7337C" w14:textId="5E6EEBEB" w:rsidR="00732B2A" w:rsidRDefault="00732B2A" w:rsidP="00744BE0"/>
    <w:p w14:paraId="1F27A8D9" w14:textId="2BE1F0A2" w:rsidR="00F927FB" w:rsidRDefault="00F927FB" w:rsidP="00F927FB">
      <w:pPr>
        <w:pStyle w:val="Ttulo1"/>
        <w:rPr>
          <w:b/>
          <w:bCs/>
        </w:rPr>
      </w:pPr>
      <w:bookmarkStart w:id="17" w:name="_Toc70922671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7"/>
    </w:p>
    <w:p w14:paraId="15D94980" w14:textId="561DE3DE" w:rsidR="00732B2A" w:rsidRDefault="004F18D9" w:rsidP="00732B2A">
      <w:r>
        <w:rPr>
          <w:noProof/>
        </w:rPr>
        <w:drawing>
          <wp:inline distT="0" distB="0" distL="0" distR="0" wp14:anchorId="280BB2E4" wp14:editId="6E87C476">
            <wp:extent cx="6479540" cy="4505325"/>
            <wp:effectExtent l="0" t="0" r="0" b="9525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0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B9676" w14:textId="5E880C66" w:rsidR="004F18D9" w:rsidRDefault="004F18D9" w:rsidP="00732B2A"/>
    <w:p w14:paraId="24509599" w14:textId="0AE88974" w:rsidR="004F18D9" w:rsidRPr="00732B2A" w:rsidRDefault="004F18D9" w:rsidP="00732B2A">
      <w:r>
        <w:rPr>
          <w:noProof/>
        </w:rPr>
        <w:drawing>
          <wp:inline distT="0" distB="0" distL="0" distR="0" wp14:anchorId="15EDCEC8" wp14:editId="70C6664D">
            <wp:extent cx="6479540" cy="4551680"/>
            <wp:effectExtent l="0" t="0" r="0" b="127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5317F" w14:textId="77777777" w:rsidR="00744BE0" w:rsidRPr="00744BE0" w:rsidRDefault="00744BE0" w:rsidP="00744BE0"/>
    <w:p w14:paraId="4F855DC1" w14:textId="770F4F77" w:rsidR="00F927FB" w:rsidRDefault="004F18D9" w:rsidP="00F927FB">
      <w:r>
        <w:rPr>
          <w:noProof/>
        </w:rPr>
        <w:drawing>
          <wp:inline distT="0" distB="0" distL="0" distR="0" wp14:anchorId="613951BF" wp14:editId="7D426450">
            <wp:extent cx="6479540" cy="2064385"/>
            <wp:effectExtent l="0" t="0" r="0" b="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6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8728E" w14:textId="3EFF81D6" w:rsidR="004F18D9" w:rsidRDefault="004F18D9" w:rsidP="00F927FB"/>
    <w:p w14:paraId="6B24B6D2" w14:textId="2E32AA96" w:rsidR="004F18D9" w:rsidRDefault="004F18D9" w:rsidP="00F927FB">
      <w:r>
        <w:rPr>
          <w:noProof/>
        </w:rPr>
        <w:drawing>
          <wp:inline distT="0" distB="0" distL="0" distR="0" wp14:anchorId="02D8B9F8" wp14:editId="36211516">
            <wp:extent cx="6098540" cy="4287027"/>
            <wp:effectExtent l="0" t="0" r="0" b="0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100109" cy="4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6FBCE" w14:textId="0AA1F7E2" w:rsidR="004F18D9" w:rsidRDefault="004F18D9" w:rsidP="00F927FB">
      <w:r>
        <w:rPr>
          <w:noProof/>
        </w:rPr>
        <w:drawing>
          <wp:inline distT="0" distB="0" distL="0" distR="0" wp14:anchorId="7CC6A88E" wp14:editId="3035DB56">
            <wp:extent cx="6479540" cy="1115060"/>
            <wp:effectExtent l="0" t="0" r="0" b="889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F4769" w14:textId="4FD9CB5D" w:rsidR="004F18D9" w:rsidRDefault="004F18D9" w:rsidP="00F927FB"/>
    <w:p w14:paraId="715B7DE9" w14:textId="77777777" w:rsidR="004F18D9" w:rsidRDefault="004F18D9" w:rsidP="00F927FB"/>
    <w:p w14:paraId="46D45A49" w14:textId="2CF1B381" w:rsidR="004F18D9" w:rsidRDefault="004F18D9" w:rsidP="00F927FB"/>
    <w:p w14:paraId="4F8014F5" w14:textId="4F71FDCC" w:rsidR="004F18D9" w:rsidRPr="00F927FB" w:rsidRDefault="004F18D9" w:rsidP="00F927FB">
      <w:r>
        <w:rPr>
          <w:noProof/>
        </w:rPr>
        <w:drawing>
          <wp:inline distT="0" distB="0" distL="0" distR="0" wp14:anchorId="6322565F" wp14:editId="27FC06EA">
            <wp:extent cx="6479540" cy="1130935"/>
            <wp:effectExtent l="0" t="0" r="0" b="0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3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A958C" w14:textId="5DFA3D4B" w:rsidR="00C8753D" w:rsidRDefault="00C8753D" w:rsidP="002901B3">
      <w:pPr>
        <w:pStyle w:val="Ttulo1"/>
        <w:rPr>
          <w:b/>
          <w:bCs/>
        </w:rPr>
      </w:pPr>
      <w:bookmarkStart w:id="18" w:name="_Toc70922672"/>
      <w:r w:rsidRPr="002901B3">
        <w:rPr>
          <w:b/>
          <w:bCs/>
        </w:rPr>
        <w:lastRenderedPageBreak/>
        <w:t>GEOGRAFIA 1ª SEMANA</w:t>
      </w:r>
      <w:bookmarkEnd w:id="18"/>
    </w:p>
    <w:p w14:paraId="640E4494" w14:textId="599D07EB" w:rsidR="004F18D9" w:rsidRDefault="004F18D9" w:rsidP="004F18D9">
      <w:r>
        <w:rPr>
          <w:noProof/>
        </w:rPr>
        <w:drawing>
          <wp:inline distT="0" distB="0" distL="0" distR="0" wp14:anchorId="4A6A04AF" wp14:editId="74559A85">
            <wp:extent cx="6066751" cy="2771775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072365" cy="27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5B083" w14:textId="3EC15F21" w:rsidR="004F18D9" w:rsidRDefault="004F18D9" w:rsidP="004F18D9">
      <w:r>
        <w:rPr>
          <w:noProof/>
        </w:rPr>
        <w:drawing>
          <wp:inline distT="0" distB="0" distL="0" distR="0" wp14:anchorId="52AD4BC8" wp14:editId="1487E1D3">
            <wp:extent cx="6134100" cy="1605061"/>
            <wp:effectExtent l="0" t="0" r="0" b="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142938" cy="16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B4F0E" w14:textId="02349946" w:rsidR="004F18D9" w:rsidRDefault="004F18D9" w:rsidP="004F18D9">
      <w:r>
        <w:rPr>
          <w:noProof/>
        </w:rPr>
        <w:drawing>
          <wp:inline distT="0" distB="0" distL="0" distR="0" wp14:anchorId="633B1381" wp14:editId="615A07EB">
            <wp:extent cx="6134100" cy="4905375"/>
            <wp:effectExtent l="0" t="0" r="0" b="9525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2"/>
                    <a:srcRect b="15642"/>
                    <a:stretch/>
                  </pic:blipFill>
                  <pic:spPr bwMode="auto">
                    <a:xfrm>
                      <a:off x="0" y="0"/>
                      <a:ext cx="6134100" cy="4905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E8D26B" w14:textId="2EE7E9B9" w:rsidR="00F50DC3" w:rsidRDefault="00F50DC3" w:rsidP="004F18D9">
      <w:r>
        <w:rPr>
          <w:noProof/>
        </w:rPr>
        <w:lastRenderedPageBreak/>
        <w:drawing>
          <wp:inline distT="0" distB="0" distL="0" distR="0" wp14:anchorId="602BAA19" wp14:editId="20DBE4DE">
            <wp:extent cx="6479540" cy="893445"/>
            <wp:effectExtent l="0" t="0" r="0" b="1905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E2637" w14:textId="48A84433" w:rsidR="00F50DC3" w:rsidRDefault="00F50DC3" w:rsidP="004F18D9">
      <w:r>
        <w:rPr>
          <w:noProof/>
        </w:rPr>
        <w:drawing>
          <wp:inline distT="0" distB="0" distL="0" distR="0" wp14:anchorId="695EDDD9" wp14:editId="534CE98A">
            <wp:extent cx="6479540" cy="6910705"/>
            <wp:effectExtent l="0" t="0" r="0" b="4445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91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D3609" w14:textId="0670C249" w:rsidR="00F50DC3" w:rsidRDefault="00F50DC3" w:rsidP="004F18D9"/>
    <w:p w14:paraId="2EDA268A" w14:textId="02054292" w:rsidR="00F50DC3" w:rsidRDefault="00F50DC3" w:rsidP="004F18D9"/>
    <w:p w14:paraId="1ED784A0" w14:textId="4D07C0B3" w:rsidR="00F50DC3" w:rsidRDefault="00F50DC3" w:rsidP="004F18D9"/>
    <w:p w14:paraId="3D7863F3" w14:textId="4E9F41B6" w:rsidR="00F50DC3" w:rsidRDefault="00F50DC3" w:rsidP="004F18D9"/>
    <w:p w14:paraId="4EA8B430" w14:textId="391583CF" w:rsidR="00F50DC3" w:rsidRDefault="00F50DC3" w:rsidP="004F18D9"/>
    <w:p w14:paraId="096E6508" w14:textId="6B26ACA9" w:rsidR="00F50DC3" w:rsidRDefault="00F50DC3" w:rsidP="004F18D9"/>
    <w:p w14:paraId="45BAB78B" w14:textId="27203BEB" w:rsidR="00F50DC3" w:rsidRDefault="00F50DC3" w:rsidP="004F18D9"/>
    <w:p w14:paraId="1AA779D8" w14:textId="25FA1449" w:rsidR="00F50DC3" w:rsidRDefault="00F50DC3" w:rsidP="004F18D9"/>
    <w:p w14:paraId="05E8EC92" w14:textId="53C84B6B" w:rsidR="00F50DC3" w:rsidRDefault="00F50DC3" w:rsidP="004F18D9"/>
    <w:p w14:paraId="4602326B" w14:textId="5D5517F3" w:rsidR="00F50DC3" w:rsidRDefault="00F50DC3" w:rsidP="004F18D9"/>
    <w:p w14:paraId="75F7ECEE" w14:textId="0F09F160" w:rsidR="00C8753D" w:rsidRDefault="00040625" w:rsidP="002901B3">
      <w:pPr>
        <w:pStyle w:val="Ttulo1"/>
        <w:rPr>
          <w:b/>
          <w:bCs/>
        </w:rPr>
      </w:pPr>
      <w:bookmarkStart w:id="19" w:name="_Toc70922673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2ª SEMANA</w:t>
      </w:r>
      <w:bookmarkEnd w:id="19"/>
    </w:p>
    <w:p w14:paraId="0B7DA993" w14:textId="1BCDA5A6" w:rsidR="00F50DC3" w:rsidRDefault="00F50DC3" w:rsidP="00F50DC3">
      <w:r>
        <w:rPr>
          <w:noProof/>
        </w:rPr>
        <w:drawing>
          <wp:inline distT="0" distB="0" distL="0" distR="0" wp14:anchorId="5703253B" wp14:editId="544FFDEF">
            <wp:extent cx="6479540" cy="5001260"/>
            <wp:effectExtent l="0" t="0" r="0" b="8890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0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89364" w14:textId="7A893AEE" w:rsidR="00F50DC3" w:rsidRDefault="00F50DC3" w:rsidP="00F50DC3"/>
    <w:p w14:paraId="7DA6B910" w14:textId="6A9174C9" w:rsidR="00F50DC3" w:rsidRDefault="00F50DC3" w:rsidP="00F50DC3">
      <w:r>
        <w:rPr>
          <w:noProof/>
        </w:rPr>
        <w:drawing>
          <wp:inline distT="0" distB="0" distL="0" distR="0" wp14:anchorId="5699F1B0" wp14:editId="02C2144D">
            <wp:extent cx="6479540" cy="4118610"/>
            <wp:effectExtent l="0" t="0" r="0" b="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1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A204E" w14:textId="0DB4ED59" w:rsidR="00F50DC3" w:rsidRDefault="00F50DC3" w:rsidP="00F50DC3">
      <w:r>
        <w:rPr>
          <w:noProof/>
        </w:rPr>
        <w:lastRenderedPageBreak/>
        <w:drawing>
          <wp:inline distT="0" distB="0" distL="0" distR="0" wp14:anchorId="571397BC" wp14:editId="6432D8D2">
            <wp:extent cx="6479540" cy="1924050"/>
            <wp:effectExtent l="0" t="0" r="0" b="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228E0" w14:textId="52A3BCF3" w:rsidR="00F50DC3" w:rsidRDefault="00F50DC3" w:rsidP="00F50DC3">
      <w:r>
        <w:rPr>
          <w:noProof/>
        </w:rPr>
        <w:drawing>
          <wp:inline distT="0" distB="0" distL="0" distR="0" wp14:anchorId="21ABB608" wp14:editId="1DBF6573">
            <wp:extent cx="6479540" cy="4613275"/>
            <wp:effectExtent l="0" t="0" r="0" b="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1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49DC0" w14:textId="46B32659" w:rsidR="00F50DC3" w:rsidRDefault="00F50DC3" w:rsidP="00F50DC3"/>
    <w:p w14:paraId="61D2F9C0" w14:textId="618C16A5" w:rsidR="00F50DC3" w:rsidRDefault="00F50DC3" w:rsidP="00F50DC3"/>
    <w:p w14:paraId="564DA1AA" w14:textId="629FBF91" w:rsidR="00F50DC3" w:rsidRDefault="00F50DC3" w:rsidP="00F50DC3"/>
    <w:p w14:paraId="25850514" w14:textId="79E5E607" w:rsidR="00F50DC3" w:rsidRDefault="00F50DC3" w:rsidP="00F50DC3"/>
    <w:p w14:paraId="03B682FF" w14:textId="581DFCD5" w:rsidR="00F50DC3" w:rsidRDefault="00F50DC3" w:rsidP="00F50DC3"/>
    <w:p w14:paraId="11796E12" w14:textId="7BEC2FE8" w:rsidR="00F50DC3" w:rsidRDefault="00F50DC3" w:rsidP="00F50DC3"/>
    <w:p w14:paraId="2EF6CA39" w14:textId="1955B0EB" w:rsidR="00F50DC3" w:rsidRDefault="00F50DC3" w:rsidP="00F50DC3"/>
    <w:p w14:paraId="0770D707" w14:textId="0B020F80" w:rsidR="00F50DC3" w:rsidRDefault="00F50DC3" w:rsidP="00F50DC3"/>
    <w:p w14:paraId="69196109" w14:textId="031BA522" w:rsidR="00F50DC3" w:rsidRDefault="00F50DC3" w:rsidP="00F50DC3"/>
    <w:p w14:paraId="569AB735" w14:textId="098B84D5" w:rsidR="00F50DC3" w:rsidRDefault="00F50DC3" w:rsidP="00F50DC3"/>
    <w:p w14:paraId="4873A789" w14:textId="67F1A9D7" w:rsidR="00F50DC3" w:rsidRDefault="00F50DC3" w:rsidP="00F50DC3"/>
    <w:p w14:paraId="3D0D8256" w14:textId="63233D25" w:rsidR="00F50DC3" w:rsidRDefault="00F50DC3" w:rsidP="00F50DC3"/>
    <w:p w14:paraId="59EDA85B" w14:textId="500E4992" w:rsidR="00F50DC3" w:rsidRDefault="00F50DC3" w:rsidP="00F50DC3"/>
    <w:p w14:paraId="4F2933E4" w14:textId="3EA422A1" w:rsidR="00F50DC3" w:rsidRDefault="00F50DC3" w:rsidP="00F50DC3"/>
    <w:p w14:paraId="39D14139" w14:textId="295D9D89" w:rsidR="00F50DC3" w:rsidRDefault="00F50DC3" w:rsidP="00F50DC3"/>
    <w:p w14:paraId="07716C43" w14:textId="0DD1151C" w:rsidR="00F50DC3" w:rsidRDefault="00F50DC3" w:rsidP="00F50DC3"/>
    <w:p w14:paraId="29239E54" w14:textId="77777777" w:rsidR="00F50DC3" w:rsidRPr="00F50DC3" w:rsidRDefault="00F50DC3" w:rsidP="00F50DC3"/>
    <w:p w14:paraId="434954D5" w14:textId="3A158CEB" w:rsidR="00C8753D" w:rsidRDefault="00040625" w:rsidP="002901B3">
      <w:pPr>
        <w:pStyle w:val="Ttulo1"/>
        <w:rPr>
          <w:b/>
          <w:bCs/>
        </w:rPr>
      </w:pPr>
      <w:bookmarkStart w:id="20" w:name="_Toc70922674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3ª SEMANA</w:t>
      </w:r>
      <w:bookmarkEnd w:id="20"/>
    </w:p>
    <w:p w14:paraId="67CBDED2" w14:textId="089B4C10" w:rsidR="00F50DC3" w:rsidRDefault="00F50DC3" w:rsidP="00F50DC3">
      <w:r>
        <w:rPr>
          <w:noProof/>
        </w:rPr>
        <w:drawing>
          <wp:inline distT="0" distB="0" distL="0" distR="0" wp14:anchorId="2C81DCC4" wp14:editId="6503A92F">
            <wp:extent cx="6286500" cy="4591050"/>
            <wp:effectExtent l="0" t="0" r="0" b="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1A4CE" w14:textId="6B28D969" w:rsidR="00F50DC3" w:rsidRDefault="00F50DC3" w:rsidP="00F50DC3">
      <w:r>
        <w:rPr>
          <w:noProof/>
        </w:rPr>
        <w:drawing>
          <wp:inline distT="0" distB="0" distL="0" distR="0" wp14:anchorId="3F1CA665" wp14:editId="7BB13051">
            <wp:extent cx="6210300" cy="828675"/>
            <wp:effectExtent l="0" t="0" r="0" b="9525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97DB8" w14:textId="273D015C" w:rsidR="00F50DC3" w:rsidRDefault="00F50DC3" w:rsidP="00F50DC3">
      <w:r>
        <w:rPr>
          <w:noProof/>
        </w:rPr>
        <w:drawing>
          <wp:inline distT="0" distB="0" distL="0" distR="0" wp14:anchorId="4FC7598B" wp14:editId="12D8EE5C">
            <wp:extent cx="6479540" cy="3859530"/>
            <wp:effectExtent l="0" t="0" r="0" b="7620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5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9FA44" w14:textId="2BFA7A5E" w:rsidR="00F50DC3" w:rsidRDefault="006A25EF" w:rsidP="00F50DC3">
      <w:r>
        <w:rPr>
          <w:noProof/>
        </w:rPr>
        <w:lastRenderedPageBreak/>
        <w:drawing>
          <wp:inline distT="0" distB="0" distL="0" distR="0" wp14:anchorId="32D9ED33" wp14:editId="6B0EA5C6">
            <wp:extent cx="6479540" cy="2794635"/>
            <wp:effectExtent l="0" t="0" r="0" b="5715"/>
            <wp:docPr id="134" name="Imagem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AF14A" w14:textId="65FA5FA7" w:rsidR="006A25EF" w:rsidRDefault="006A25EF" w:rsidP="006A25EF">
      <w:r>
        <w:rPr>
          <w:noProof/>
        </w:rPr>
        <w:drawing>
          <wp:inline distT="0" distB="0" distL="0" distR="0" wp14:anchorId="0AA1BE96" wp14:editId="3643618A">
            <wp:extent cx="6479540" cy="5521325"/>
            <wp:effectExtent l="0" t="0" r="0" b="3175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2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1" w:name="_Toc70922675"/>
    </w:p>
    <w:p w14:paraId="5134809E" w14:textId="042BA9D4" w:rsidR="006A25EF" w:rsidRDefault="006A25EF" w:rsidP="006A25EF"/>
    <w:p w14:paraId="1A1EE8E2" w14:textId="61FB9DE1" w:rsidR="006A25EF" w:rsidRDefault="006A25EF" w:rsidP="006A25EF"/>
    <w:p w14:paraId="0CE4B4A8" w14:textId="3CF3446F" w:rsidR="006A25EF" w:rsidRDefault="006A25EF" w:rsidP="006A25EF"/>
    <w:p w14:paraId="5B952107" w14:textId="0320E70F" w:rsidR="006A25EF" w:rsidRDefault="006A25EF" w:rsidP="006A25EF"/>
    <w:p w14:paraId="204CD1F0" w14:textId="3E1EB377" w:rsidR="006A25EF" w:rsidRDefault="006A25EF" w:rsidP="006A25EF"/>
    <w:p w14:paraId="3AD7AD74" w14:textId="7F261114" w:rsidR="006A25EF" w:rsidRDefault="006A25EF" w:rsidP="006A25EF"/>
    <w:p w14:paraId="75B631C6" w14:textId="69A06127" w:rsidR="006A25EF" w:rsidRDefault="006A25EF" w:rsidP="006A25EF"/>
    <w:p w14:paraId="6F483848" w14:textId="013C8DDC" w:rsidR="00C8753D" w:rsidRDefault="00040625" w:rsidP="002901B3">
      <w:pPr>
        <w:pStyle w:val="Ttulo1"/>
        <w:rPr>
          <w:b/>
          <w:bCs/>
        </w:rPr>
      </w:pPr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4ª SEMANA</w:t>
      </w:r>
      <w:bookmarkEnd w:id="21"/>
    </w:p>
    <w:p w14:paraId="32DCEDB3" w14:textId="75254DE9" w:rsidR="006A25EF" w:rsidRPr="006A25EF" w:rsidRDefault="006A25EF" w:rsidP="006A25EF">
      <w:r>
        <w:rPr>
          <w:noProof/>
        </w:rPr>
        <w:drawing>
          <wp:inline distT="0" distB="0" distL="0" distR="0" wp14:anchorId="332AD65C" wp14:editId="0DAFBF8B">
            <wp:extent cx="6479540" cy="829945"/>
            <wp:effectExtent l="0" t="0" r="0" b="8255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11B0C" w14:textId="21CDA8C1" w:rsidR="006A25EF" w:rsidRDefault="000B0A41" w:rsidP="006A25EF">
      <w:r>
        <w:rPr>
          <w:noProof/>
        </w:rPr>
        <w:drawing>
          <wp:inline distT="0" distB="0" distL="0" distR="0" wp14:anchorId="692AD8E4" wp14:editId="1A96AF3E">
            <wp:extent cx="6479540" cy="3443605"/>
            <wp:effectExtent l="0" t="0" r="0" b="4445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4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FB5AC" w14:textId="4D4704F9" w:rsidR="000B0A41" w:rsidRDefault="000B0A41" w:rsidP="006A25EF">
      <w:r>
        <w:rPr>
          <w:noProof/>
        </w:rPr>
        <w:drawing>
          <wp:inline distT="0" distB="0" distL="0" distR="0" wp14:anchorId="51291205" wp14:editId="00EADDAE">
            <wp:extent cx="6479540" cy="4306570"/>
            <wp:effectExtent l="0" t="0" r="0" b="0"/>
            <wp:docPr id="139" name="Image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0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6971B" w14:textId="78C74A57" w:rsidR="000B0A41" w:rsidRDefault="000B0A41" w:rsidP="006A25EF"/>
    <w:p w14:paraId="107BF1CE" w14:textId="7E8F08E7" w:rsidR="000B0A41" w:rsidRDefault="000B0A41" w:rsidP="006A25EF"/>
    <w:p w14:paraId="50557928" w14:textId="5A28B30F" w:rsidR="000B0A41" w:rsidRDefault="000B0A41" w:rsidP="006A25EF"/>
    <w:p w14:paraId="666A1C51" w14:textId="25AB124D" w:rsidR="000B0A41" w:rsidRDefault="000B0A41" w:rsidP="006A25EF"/>
    <w:p w14:paraId="2EE9DA8E" w14:textId="59A36D6A" w:rsidR="000B0A41" w:rsidRDefault="000B0A41" w:rsidP="006A25EF">
      <w:r>
        <w:rPr>
          <w:noProof/>
        </w:rPr>
        <w:lastRenderedPageBreak/>
        <w:drawing>
          <wp:inline distT="0" distB="0" distL="0" distR="0" wp14:anchorId="7B6E4055" wp14:editId="74AE313A">
            <wp:extent cx="6479540" cy="3609340"/>
            <wp:effectExtent l="0" t="0" r="0" b="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95259" w14:textId="4BF4F861" w:rsidR="000B0A41" w:rsidRDefault="000B0A41" w:rsidP="006A25EF"/>
    <w:p w14:paraId="0FE9808D" w14:textId="40BAA636" w:rsidR="000B0A41" w:rsidRDefault="000B0A41" w:rsidP="006A25EF">
      <w:r>
        <w:rPr>
          <w:noProof/>
        </w:rPr>
        <w:drawing>
          <wp:inline distT="0" distB="0" distL="0" distR="0" wp14:anchorId="1D02F824" wp14:editId="6A39A6A3">
            <wp:extent cx="6479540" cy="2367280"/>
            <wp:effectExtent l="0" t="0" r="0" b="0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74E24" w14:textId="708C148A" w:rsidR="000B0A41" w:rsidRDefault="000B0A41" w:rsidP="006A25EF"/>
    <w:p w14:paraId="48FCDA0F" w14:textId="67040F79" w:rsidR="000B0A41" w:rsidRDefault="000B0A41" w:rsidP="006A25EF"/>
    <w:p w14:paraId="21D27D8F" w14:textId="51B67D87" w:rsidR="000B0A41" w:rsidRDefault="000B0A41" w:rsidP="006A25EF"/>
    <w:p w14:paraId="60FA92EF" w14:textId="657449FD" w:rsidR="000B0A41" w:rsidRDefault="000B0A41" w:rsidP="006A25EF"/>
    <w:p w14:paraId="394768E5" w14:textId="228A0E57" w:rsidR="000B0A41" w:rsidRDefault="000B0A41" w:rsidP="006A25EF"/>
    <w:p w14:paraId="2554DCC0" w14:textId="75812D2A" w:rsidR="000B0A41" w:rsidRDefault="000B0A41" w:rsidP="006A25EF"/>
    <w:p w14:paraId="77AE9C71" w14:textId="5171FC14" w:rsidR="000B0A41" w:rsidRDefault="000B0A41" w:rsidP="006A25EF"/>
    <w:p w14:paraId="1CE07DF2" w14:textId="0B425D5E" w:rsidR="000B0A41" w:rsidRDefault="000B0A41" w:rsidP="006A25EF"/>
    <w:p w14:paraId="0C04A19D" w14:textId="124FC148" w:rsidR="000B0A41" w:rsidRDefault="000B0A41" w:rsidP="006A25EF"/>
    <w:p w14:paraId="18B6A520" w14:textId="53CEAD27" w:rsidR="000B0A41" w:rsidRDefault="000B0A41" w:rsidP="006A25EF"/>
    <w:p w14:paraId="3AD5829E" w14:textId="0A356BEF" w:rsidR="000B0A41" w:rsidRDefault="000B0A41" w:rsidP="006A25EF"/>
    <w:p w14:paraId="3E7A6001" w14:textId="0F7E8B43" w:rsidR="000B0A41" w:rsidRDefault="000B0A41" w:rsidP="006A25EF"/>
    <w:p w14:paraId="04B13733" w14:textId="5A0E3479" w:rsidR="000B0A41" w:rsidRDefault="000B0A41" w:rsidP="006A25EF"/>
    <w:p w14:paraId="6DFFF3A6" w14:textId="5229E030" w:rsidR="000B0A41" w:rsidRDefault="000B0A41" w:rsidP="006A25EF"/>
    <w:p w14:paraId="2B8A72EC" w14:textId="639DC0BE" w:rsidR="000B0A41" w:rsidRDefault="000B0A41" w:rsidP="006A25EF"/>
    <w:p w14:paraId="35F8242C" w14:textId="14C5A0C2" w:rsidR="000B0A41" w:rsidRDefault="000B0A41" w:rsidP="006A25EF"/>
    <w:p w14:paraId="7CB4F65C" w14:textId="63C3D5A4" w:rsidR="000B0A41" w:rsidRDefault="000B0A41" w:rsidP="006A25EF"/>
    <w:p w14:paraId="6AE7DE99" w14:textId="77777777" w:rsidR="000B0A41" w:rsidRPr="006A25EF" w:rsidRDefault="000B0A41" w:rsidP="006A25EF"/>
    <w:p w14:paraId="40A4183E" w14:textId="7492473A" w:rsidR="00F927FB" w:rsidRDefault="00F927FB" w:rsidP="00F927FB">
      <w:pPr>
        <w:pStyle w:val="Ttulo1"/>
        <w:rPr>
          <w:b/>
          <w:bCs/>
        </w:rPr>
      </w:pPr>
      <w:bookmarkStart w:id="22" w:name="_Toc70922676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2"/>
    </w:p>
    <w:p w14:paraId="2AC36C8A" w14:textId="29C32747" w:rsidR="000B0A41" w:rsidRDefault="000B0A41" w:rsidP="000B0A41">
      <w:r>
        <w:rPr>
          <w:noProof/>
        </w:rPr>
        <w:drawing>
          <wp:inline distT="0" distB="0" distL="0" distR="0" wp14:anchorId="56FC04EB" wp14:editId="23AC72F7">
            <wp:extent cx="6479540" cy="901700"/>
            <wp:effectExtent l="0" t="0" r="0" b="0"/>
            <wp:docPr id="142" name="Image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69573" w14:textId="61755E53" w:rsidR="000B0A41" w:rsidRDefault="000B0A41" w:rsidP="000B0A41">
      <w:r>
        <w:rPr>
          <w:noProof/>
        </w:rPr>
        <w:drawing>
          <wp:inline distT="0" distB="0" distL="0" distR="0" wp14:anchorId="72C486D4" wp14:editId="5FBFF05F">
            <wp:extent cx="6479540" cy="1595755"/>
            <wp:effectExtent l="0" t="0" r="0" b="4445"/>
            <wp:docPr id="143" name="Image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092FB" w14:textId="3ACA3716" w:rsidR="000B0A41" w:rsidRDefault="000B0A41" w:rsidP="000B0A41">
      <w:r>
        <w:rPr>
          <w:noProof/>
        </w:rPr>
        <w:drawing>
          <wp:inline distT="0" distB="0" distL="0" distR="0" wp14:anchorId="2B564E1C" wp14:editId="3C739FE7">
            <wp:extent cx="6479540" cy="3175000"/>
            <wp:effectExtent l="0" t="0" r="0" b="6350"/>
            <wp:docPr id="144" name="Image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01C7B" w14:textId="4FAF4264" w:rsidR="000B0A41" w:rsidRDefault="000B0A41" w:rsidP="000B0A41">
      <w:r>
        <w:rPr>
          <w:noProof/>
        </w:rPr>
        <w:drawing>
          <wp:inline distT="0" distB="0" distL="0" distR="0" wp14:anchorId="7245F8F4" wp14:editId="613BD6E0">
            <wp:extent cx="6479540" cy="3587750"/>
            <wp:effectExtent l="0" t="0" r="0" b="0"/>
            <wp:docPr id="145" name="Image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8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2C934" w14:textId="62DD3C49" w:rsidR="000B0A41" w:rsidRDefault="000B0A41" w:rsidP="000B0A41">
      <w:r>
        <w:rPr>
          <w:noProof/>
        </w:rPr>
        <w:lastRenderedPageBreak/>
        <w:drawing>
          <wp:inline distT="0" distB="0" distL="0" distR="0" wp14:anchorId="5E77AD21" wp14:editId="42917FB6">
            <wp:extent cx="6479540" cy="1595755"/>
            <wp:effectExtent l="0" t="0" r="0" b="4445"/>
            <wp:docPr id="146" name="Image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EAE2F" w14:textId="1B035150" w:rsidR="000B0A41" w:rsidRDefault="000B0A41" w:rsidP="000B0A41">
      <w:r>
        <w:rPr>
          <w:noProof/>
        </w:rPr>
        <w:drawing>
          <wp:inline distT="0" distB="0" distL="0" distR="0" wp14:anchorId="4B05F968" wp14:editId="40230854">
            <wp:extent cx="6479540" cy="6398260"/>
            <wp:effectExtent l="0" t="0" r="0" b="2540"/>
            <wp:docPr id="147" name="Image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39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5338E3" w14:textId="67A5040B" w:rsidR="000B0A41" w:rsidRDefault="000B0A41" w:rsidP="000B0A41"/>
    <w:p w14:paraId="40990A9D" w14:textId="03AA6C6D" w:rsidR="000B0A41" w:rsidRDefault="000B0A41" w:rsidP="000B0A41"/>
    <w:p w14:paraId="3C0E3A96" w14:textId="2D589096" w:rsidR="000B0A41" w:rsidRDefault="000B0A41" w:rsidP="000B0A41"/>
    <w:p w14:paraId="39AF908D" w14:textId="365A23BB" w:rsidR="000B0A41" w:rsidRDefault="000B0A41" w:rsidP="000B0A41"/>
    <w:p w14:paraId="3B1991AE" w14:textId="28648FAE" w:rsidR="000B0A41" w:rsidRDefault="000B0A41" w:rsidP="000B0A41"/>
    <w:p w14:paraId="34E8DB41" w14:textId="77777777" w:rsidR="000B0A41" w:rsidRPr="000B0A41" w:rsidRDefault="000B0A41" w:rsidP="000B0A41"/>
    <w:p w14:paraId="7242E68D" w14:textId="77777777" w:rsidR="00F927FB" w:rsidRPr="002901B3" w:rsidRDefault="00F927FB" w:rsidP="00F927FB">
      <w:pPr>
        <w:pStyle w:val="Ttulo1"/>
        <w:rPr>
          <w:b/>
          <w:bCs/>
        </w:rPr>
      </w:pPr>
      <w:bookmarkStart w:id="23" w:name="_Toc70922677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3"/>
    </w:p>
    <w:p w14:paraId="0B939BDF" w14:textId="1FBEABE2" w:rsidR="00F927FB" w:rsidRDefault="000B0A41" w:rsidP="00F927FB">
      <w:r>
        <w:rPr>
          <w:noProof/>
        </w:rPr>
        <w:drawing>
          <wp:inline distT="0" distB="0" distL="0" distR="0" wp14:anchorId="1F6907ED" wp14:editId="7949D008">
            <wp:extent cx="6479540" cy="4579620"/>
            <wp:effectExtent l="0" t="0" r="0" b="0"/>
            <wp:docPr id="148" name="Image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7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4C302" w14:textId="768630F8" w:rsidR="000B0A41" w:rsidRDefault="00FC7958" w:rsidP="00F927FB">
      <w:r>
        <w:rPr>
          <w:noProof/>
        </w:rPr>
        <w:drawing>
          <wp:inline distT="0" distB="0" distL="0" distR="0" wp14:anchorId="6F9CED2F" wp14:editId="77399140">
            <wp:extent cx="6479540" cy="2555240"/>
            <wp:effectExtent l="0" t="0" r="0" b="0"/>
            <wp:docPr id="149" name="Image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18984" w14:textId="6A09123B" w:rsidR="00FC7958" w:rsidRDefault="00FC7958" w:rsidP="00F927FB">
      <w:r>
        <w:rPr>
          <w:noProof/>
        </w:rPr>
        <w:drawing>
          <wp:inline distT="0" distB="0" distL="0" distR="0" wp14:anchorId="7FE8D7B1" wp14:editId="6B6DB015">
            <wp:extent cx="6479540" cy="1537970"/>
            <wp:effectExtent l="0" t="0" r="0" b="5080"/>
            <wp:docPr id="150" name="Image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3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D6455" w14:textId="6F94B6D6" w:rsidR="00FC7958" w:rsidRDefault="00FC7958" w:rsidP="00F927FB"/>
    <w:p w14:paraId="373715F2" w14:textId="6BBB84F7" w:rsidR="00FC7958" w:rsidRDefault="00FC7958" w:rsidP="00F927FB"/>
    <w:p w14:paraId="13E8E44E" w14:textId="57962008" w:rsidR="00FC7958" w:rsidRDefault="00FC7958" w:rsidP="00F927FB"/>
    <w:p w14:paraId="3557C759" w14:textId="17EDD8EE" w:rsidR="00FC7958" w:rsidRDefault="00FC7958" w:rsidP="00F927FB">
      <w:r>
        <w:rPr>
          <w:noProof/>
        </w:rPr>
        <w:lastRenderedPageBreak/>
        <w:drawing>
          <wp:inline distT="0" distB="0" distL="0" distR="0" wp14:anchorId="0BEEEFC1" wp14:editId="71B3C086">
            <wp:extent cx="6479540" cy="4595495"/>
            <wp:effectExtent l="0" t="0" r="0" b="0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9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7ECDE" w14:textId="0CAEF68D" w:rsidR="00FC7958" w:rsidRDefault="00FC7958" w:rsidP="00F927FB"/>
    <w:p w14:paraId="2F353D91" w14:textId="7CCDFCB6" w:rsidR="00FC7958" w:rsidRDefault="00FC7958" w:rsidP="00F927FB"/>
    <w:p w14:paraId="0564CB94" w14:textId="2C7D9ED8" w:rsidR="00FC7958" w:rsidRDefault="00FC7958" w:rsidP="00F927FB"/>
    <w:p w14:paraId="6A439AA2" w14:textId="4AAEB135" w:rsidR="00FC7958" w:rsidRDefault="00FC7958" w:rsidP="00F927FB"/>
    <w:p w14:paraId="2AD11D1D" w14:textId="5FD671A7" w:rsidR="00FC7958" w:rsidRDefault="00FC7958" w:rsidP="00F927FB"/>
    <w:p w14:paraId="40D30004" w14:textId="6CA0D138" w:rsidR="00FC7958" w:rsidRDefault="00FC7958" w:rsidP="00F927FB"/>
    <w:p w14:paraId="70874FF8" w14:textId="1E3852BB" w:rsidR="00FC7958" w:rsidRDefault="00FC7958" w:rsidP="00F927FB"/>
    <w:p w14:paraId="71CA958A" w14:textId="1F7AA5B9" w:rsidR="00FC7958" w:rsidRDefault="00FC7958" w:rsidP="00F927FB"/>
    <w:p w14:paraId="3F346DB8" w14:textId="286BD369" w:rsidR="00FC7958" w:rsidRDefault="00FC7958" w:rsidP="00F927FB"/>
    <w:p w14:paraId="4B9A3C89" w14:textId="4FBF6B61" w:rsidR="00FC7958" w:rsidRDefault="00FC7958" w:rsidP="00F927FB"/>
    <w:p w14:paraId="7D875016" w14:textId="44AE9BC7" w:rsidR="00FC7958" w:rsidRDefault="00FC7958" w:rsidP="00F927FB"/>
    <w:p w14:paraId="799B08EA" w14:textId="3E4C1851" w:rsidR="00FC7958" w:rsidRDefault="00FC7958" w:rsidP="00F927FB"/>
    <w:p w14:paraId="084DA323" w14:textId="2E3714DC" w:rsidR="00FC7958" w:rsidRDefault="00FC7958" w:rsidP="00F927FB"/>
    <w:p w14:paraId="12280FEB" w14:textId="146E9099" w:rsidR="00FC7958" w:rsidRDefault="00FC7958" w:rsidP="00F927FB"/>
    <w:p w14:paraId="70ADE91D" w14:textId="73AA7366" w:rsidR="00FC7958" w:rsidRDefault="00FC7958" w:rsidP="00F927FB"/>
    <w:p w14:paraId="6D19F7D4" w14:textId="0DE4448D" w:rsidR="00FC7958" w:rsidRDefault="00FC7958" w:rsidP="00F927FB"/>
    <w:p w14:paraId="09269A63" w14:textId="389CAEF3" w:rsidR="00FC7958" w:rsidRDefault="00FC7958" w:rsidP="00F927FB"/>
    <w:p w14:paraId="6DF078EA" w14:textId="3541CAAF" w:rsidR="00FC7958" w:rsidRDefault="00FC7958" w:rsidP="00F927FB"/>
    <w:p w14:paraId="38097138" w14:textId="57C3CB50" w:rsidR="00FC7958" w:rsidRDefault="00FC7958" w:rsidP="00F927FB"/>
    <w:p w14:paraId="0D5BB394" w14:textId="2184B169" w:rsidR="00FC7958" w:rsidRDefault="00FC7958" w:rsidP="00F927FB"/>
    <w:p w14:paraId="7A96C768" w14:textId="447AFFA5" w:rsidR="00FC7958" w:rsidRDefault="00FC7958" w:rsidP="00F927FB"/>
    <w:p w14:paraId="3DAE3E6C" w14:textId="7CA0822F" w:rsidR="00FC7958" w:rsidRDefault="00FC7958" w:rsidP="00F927FB"/>
    <w:p w14:paraId="34AF4F9E" w14:textId="69585FF4" w:rsidR="00FC7958" w:rsidRDefault="00FC7958" w:rsidP="00F927FB"/>
    <w:p w14:paraId="7E65F39F" w14:textId="77777777" w:rsidR="00FC7958" w:rsidRDefault="00FC7958" w:rsidP="00F927FB"/>
    <w:p w14:paraId="32ABD7CA" w14:textId="1346908F" w:rsidR="00FC7958" w:rsidRDefault="00FC7958" w:rsidP="00F927FB"/>
    <w:p w14:paraId="15246B95" w14:textId="77777777" w:rsidR="00FC7958" w:rsidRPr="00F927FB" w:rsidRDefault="00FC7958" w:rsidP="00F927FB"/>
    <w:p w14:paraId="38CF7C2D" w14:textId="50172AEA" w:rsidR="00040625" w:rsidRDefault="00040625" w:rsidP="002901B3">
      <w:pPr>
        <w:pStyle w:val="Ttulo1"/>
        <w:rPr>
          <w:b/>
          <w:bCs/>
        </w:rPr>
      </w:pPr>
      <w:bookmarkStart w:id="24" w:name="_Toc70922678"/>
      <w:r w:rsidRPr="002901B3">
        <w:rPr>
          <w:b/>
          <w:bCs/>
        </w:rPr>
        <w:lastRenderedPageBreak/>
        <w:t>HISTÓRIA 1ª SEMANA</w:t>
      </w:r>
      <w:bookmarkEnd w:id="24"/>
    </w:p>
    <w:p w14:paraId="23D6250E" w14:textId="5F96FE9D" w:rsidR="00FC7958" w:rsidRDefault="00FC7958" w:rsidP="00FC7958">
      <w:r>
        <w:rPr>
          <w:noProof/>
        </w:rPr>
        <w:drawing>
          <wp:inline distT="0" distB="0" distL="0" distR="0" wp14:anchorId="64C9C442" wp14:editId="3BFC7811">
            <wp:extent cx="6479540" cy="1139825"/>
            <wp:effectExtent l="0" t="0" r="0" b="3175"/>
            <wp:docPr id="152" name="Image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3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2B017" w14:textId="4090FF30" w:rsidR="00FC7958" w:rsidRDefault="00FC7958" w:rsidP="00FC7958">
      <w:r>
        <w:rPr>
          <w:noProof/>
        </w:rPr>
        <w:drawing>
          <wp:inline distT="0" distB="0" distL="0" distR="0" wp14:anchorId="17F5C660" wp14:editId="3C486680">
            <wp:extent cx="6479540" cy="626745"/>
            <wp:effectExtent l="0" t="0" r="0" b="1905"/>
            <wp:docPr id="154" name="Image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2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AA13E" w14:textId="1E672C84" w:rsidR="00FC7958" w:rsidRDefault="00FC7958" w:rsidP="00FC7958">
      <w:r>
        <w:rPr>
          <w:noProof/>
        </w:rPr>
        <w:drawing>
          <wp:inline distT="0" distB="0" distL="0" distR="0" wp14:anchorId="0138A3D1" wp14:editId="585DB7F6">
            <wp:extent cx="6479540" cy="1844675"/>
            <wp:effectExtent l="0" t="0" r="0" b="3175"/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376C0" w14:textId="2DCCBF18" w:rsidR="00FC7958" w:rsidRDefault="00FC7958" w:rsidP="00FC7958">
      <w:r>
        <w:rPr>
          <w:noProof/>
        </w:rPr>
        <w:drawing>
          <wp:inline distT="0" distB="0" distL="0" distR="0" wp14:anchorId="6B87015E" wp14:editId="1C52C142">
            <wp:extent cx="6479540" cy="4581525"/>
            <wp:effectExtent l="0" t="0" r="0" b="9525"/>
            <wp:docPr id="156" name="Image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2"/>
                    <a:srcRect b="27951"/>
                    <a:stretch/>
                  </pic:blipFill>
                  <pic:spPr bwMode="auto">
                    <a:xfrm>
                      <a:off x="0" y="0"/>
                      <a:ext cx="6479540" cy="458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CBC573" w14:textId="5BFB10DA" w:rsidR="00FC7958" w:rsidRDefault="00FC7958" w:rsidP="00FC7958"/>
    <w:p w14:paraId="49C2514A" w14:textId="76EB42A2" w:rsidR="00FC7958" w:rsidRDefault="00FC7958" w:rsidP="00FC7958"/>
    <w:p w14:paraId="3A684999" w14:textId="19D591E2" w:rsidR="00FC7958" w:rsidRDefault="00FC7958" w:rsidP="00FC7958"/>
    <w:p w14:paraId="314A4566" w14:textId="7DA096F0" w:rsidR="00FC7958" w:rsidRDefault="00FC7958" w:rsidP="00FC7958"/>
    <w:p w14:paraId="14CB801C" w14:textId="57764754" w:rsidR="00FC7958" w:rsidRDefault="00FC7958" w:rsidP="00FC7958"/>
    <w:p w14:paraId="6F9B4F83" w14:textId="303C7F19" w:rsidR="00FC7958" w:rsidRDefault="00FC7958" w:rsidP="00FC7958"/>
    <w:p w14:paraId="1BE4B149" w14:textId="64174A5F" w:rsidR="00FC7958" w:rsidRDefault="00FC7958" w:rsidP="00FC7958">
      <w:r>
        <w:rPr>
          <w:noProof/>
        </w:rPr>
        <w:lastRenderedPageBreak/>
        <w:drawing>
          <wp:inline distT="0" distB="0" distL="0" distR="0" wp14:anchorId="64EF2568" wp14:editId="519F373F">
            <wp:extent cx="6479540" cy="1926590"/>
            <wp:effectExtent l="0" t="0" r="0" b="0"/>
            <wp:docPr id="157" name="Image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2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CFA39" w14:textId="0E5DA1B1" w:rsidR="00FC7958" w:rsidRDefault="00FC7958" w:rsidP="00FC7958">
      <w:r>
        <w:rPr>
          <w:noProof/>
        </w:rPr>
        <w:drawing>
          <wp:inline distT="0" distB="0" distL="0" distR="0" wp14:anchorId="65A8588E" wp14:editId="4B7663CA">
            <wp:extent cx="6479540" cy="3804285"/>
            <wp:effectExtent l="0" t="0" r="0" b="5715"/>
            <wp:docPr id="158" name="Image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0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0B6C7" w14:textId="7C51457C" w:rsidR="00BA018B" w:rsidRDefault="00BA018B" w:rsidP="00FC7958"/>
    <w:p w14:paraId="54E39829" w14:textId="617CFE9E" w:rsidR="00BA018B" w:rsidRDefault="00BA018B" w:rsidP="00FC7958"/>
    <w:p w14:paraId="1340EFC8" w14:textId="4C7C5344" w:rsidR="00BA018B" w:rsidRDefault="00BA018B" w:rsidP="00FC7958"/>
    <w:p w14:paraId="58933D9B" w14:textId="7C513BF5" w:rsidR="00BA018B" w:rsidRDefault="00BA018B" w:rsidP="00FC7958"/>
    <w:p w14:paraId="53762096" w14:textId="47A8E394" w:rsidR="00BA018B" w:rsidRDefault="00BA018B" w:rsidP="00FC7958"/>
    <w:p w14:paraId="352F7A09" w14:textId="4F95B042" w:rsidR="00BA018B" w:rsidRDefault="00BA018B" w:rsidP="00FC7958"/>
    <w:p w14:paraId="3C97B6BC" w14:textId="1CAB30D0" w:rsidR="00BA018B" w:rsidRDefault="00BA018B" w:rsidP="00FC7958"/>
    <w:p w14:paraId="6E7C6A4F" w14:textId="6A206057" w:rsidR="00BA018B" w:rsidRDefault="00BA018B" w:rsidP="00FC7958"/>
    <w:p w14:paraId="771CE9F4" w14:textId="309D250D" w:rsidR="00BA018B" w:rsidRDefault="00BA018B" w:rsidP="00FC7958"/>
    <w:p w14:paraId="17A3286F" w14:textId="3015963C" w:rsidR="00BA018B" w:rsidRDefault="00BA018B" w:rsidP="00FC7958"/>
    <w:p w14:paraId="47314334" w14:textId="530F2DE7" w:rsidR="00BA018B" w:rsidRDefault="00BA018B" w:rsidP="00FC7958"/>
    <w:p w14:paraId="0860D901" w14:textId="35D955B2" w:rsidR="00BA018B" w:rsidRDefault="00BA018B" w:rsidP="00FC7958"/>
    <w:p w14:paraId="6DB955AB" w14:textId="1E0978F0" w:rsidR="00BA018B" w:rsidRDefault="00BA018B" w:rsidP="00FC7958"/>
    <w:p w14:paraId="6C715C10" w14:textId="38A76D88" w:rsidR="00BA018B" w:rsidRDefault="00BA018B" w:rsidP="00FC7958"/>
    <w:p w14:paraId="0A21BD78" w14:textId="6FF55B30" w:rsidR="00BA018B" w:rsidRDefault="00BA018B" w:rsidP="00FC7958"/>
    <w:p w14:paraId="32B82EF5" w14:textId="215F18D8" w:rsidR="00BA018B" w:rsidRDefault="00BA018B" w:rsidP="00FC7958"/>
    <w:p w14:paraId="5848D5C8" w14:textId="40EDBD70" w:rsidR="00BA018B" w:rsidRDefault="00BA018B" w:rsidP="00FC7958"/>
    <w:p w14:paraId="7B895770" w14:textId="238ADD59" w:rsidR="00BA018B" w:rsidRDefault="00BA018B" w:rsidP="00FC7958"/>
    <w:p w14:paraId="215A767A" w14:textId="2424B229" w:rsidR="00BA018B" w:rsidRDefault="00BA018B" w:rsidP="00FC7958"/>
    <w:p w14:paraId="2ED3A656" w14:textId="158C60C9" w:rsidR="00BA018B" w:rsidRDefault="00BA018B" w:rsidP="00FC7958"/>
    <w:p w14:paraId="4569C860" w14:textId="1A696B4B" w:rsidR="00BA018B" w:rsidRDefault="00BA018B" w:rsidP="00FC7958"/>
    <w:p w14:paraId="5945C920" w14:textId="77777777" w:rsidR="00BA018B" w:rsidRPr="00FC7958" w:rsidRDefault="00BA018B" w:rsidP="00FC7958"/>
    <w:p w14:paraId="0ADB8CBD" w14:textId="2CA397B7" w:rsidR="00040625" w:rsidRDefault="00040625" w:rsidP="002901B3">
      <w:pPr>
        <w:pStyle w:val="Ttulo1"/>
        <w:rPr>
          <w:b/>
          <w:bCs/>
        </w:rPr>
      </w:pPr>
      <w:bookmarkStart w:id="25" w:name="_Toc70922679"/>
      <w:r w:rsidRPr="002901B3">
        <w:rPr>
          <w:b/>
          <w:bCs/>
        </w:rPr>
        <w:lastRenderedPageBreak/>
        <w:t>HISTÓRIA 2ª SEMANA</w:t>
      </w:r>
      <w:bookmarkEnd w:id="25"/>
    </w:p>
    <w:p w14:paraId="1B000AC5" w14:textId="5E12405E" w:rsidR="00BA018B" w:rsidRDefault="00BA018B" w:rsidP="00BA018B">
      <w:r>
        <w:rPr>
          <w:noProof/>
        </w:rPr>
        <w:drawing>
          <wp:inline distT="0" distB="0" distL="0" distR="0" wp14:anchorId="66F89383" wp14:editId="6F403C7E">
            <wp:extent cx="6479540" cy="225361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C4B42" w14:textId="332BE4D6" w:rsidR="00BA018B" w:rsidRDefault="00BA018B" w:rsidP="00BA018B">
      <w:r>
        <w:rPr>
          <w:noProof/>
        </w:rPr>
        <w:drawing>
          <wp:inline distT="0" distB="0" distL="0" distR="0" wp14:anchorId="7F989DBC" wp14:editId="48F67D26">
            <wp:extent cx="6479540" cy="513334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3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6AAE7" w14:textId="05937881" w:rsidR="00BA018B" w:rsidRDefault="00BA018B" w:rsidP="00BA018B"/>
    <w:p w14:paraId="05829BD9" w14:textId="74D08935" w:rsidR="00BA018B" w:rsidRDefault="00BA018B" w:rsidP="00BA018B"/>
    <w:p w14:paraId="7F2C9C74" w14:textId="26995D79" w:rsidR="00BA018B" w:rsidRDefault="00BA018B" w:rsidP="00BA018B"/>
    <w:p w14:paraId="64A3B3EF" w14:textId="1D30F5F7" w:rsidR="00BA018B" w:rsidRDefault="00BA018B" w:rsidP="00BA018B"/>
    <w:p w14:paraId="7A58C338" w14:textId="3E562A50" w:rsidR="00BA018B" w:rsidRDefault="00BA018B" w:rsidP="00BA018B"/>
    <w:p w14:paraId="0AA21A1B" w14:textId="3DF6335B" w:rsidR="00BA018B" w:rsidRDefault="00BA018B" w:rsidP="00BA018B"/>
    <w:p w14:paraId="291D0A31" w14:textId="6266501F" w:rsidR="00BA018B" w:rsidRDefault="00BA018B" w:rsidP="00BA018B"/>
    <w:p w14:paraId="0A1CB278" w14:textId="17AA36D1" w:rsidR="00BA018B" w:rsidRDefault="00BA018B" w:rsidP="00BA018B"/>
    <w:p w14:paraId="7805AF16" w14:textId="1A5D83FD" w:rsidR="00BA018B" w:rsidRDefault="00BA018B" w:rsidP="00BA018B"/>
    <w:p w14:paraId="109D3823" w14:textId="70AD43BF" w:rsidR="00BA018B" w:rsidRDefault="00BA018B" w:rsidP="00BA018B"/>
    <w:p w14:paraId="420CD8EB" w14:textId="67C35E25" w:rsidR="00BA018B" w:rsidRDefault="00BA018B" w:rsidP="00BA018B"/>
    <w:p w14:paraId="4CFFA20F" w14:textId="12F271A7" w:rsidR="00BA018B" w:rsidRDefault="00BA018B" w:rsidP="00BA018B"/>
    <w:p w14:paraId="79FEBCA7" w14:textId="6CCC07E7" w:rsidR="00BA018B" w:rsidRDefault="00BA018B" w:rsidP="00BA018B">
      <w:r>
        <w:rPr>
          <w:noProof/>
        </w:rPr>
        <w:drawing>
          <wp:inline distT="0" distB="0" distL="0" distR="0" wp14:anchorId="403274FE" wp14:editId="19A868E0">
            <wp:extent cx="6479540" cy="529780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9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82167" w14:textId="5B82B300" w:rsidR="00BA018B" w:rsidRDefault="00BA018B" w:rsidP="00BA018B"/>
    <w:p w14:paraId="4019DF57" w14:textId="719553BE" w:rsidR="00BA018B" w:rsidRDefault="00BA018B" w:rsidP="00BA018B"/>
    <w:p w14:paraId="08BA8BD9" w14:textId="03FEDFA0" w:rsidR="00BA018B" w:rsidRDefault="00BA018B" w:rsidP="00BA018B"/>
    <w:p w14:paraId="63D5AFB3" w14:textId="5AAC3C2C" w:rsidR="00BA018B" w:rsidRDefault="00BA018B" w:rsidP="00BA018B"/>
    <w:p w14:paraId="1C8D5A00" w14:textId="6E3B1509" w:rsidR="00BA018B" w:rsidRDefault="00BA018B" w:rsidP="00BA018B"/>
    <w:p w14:paraId="6BA2DF92" w14:textId="41C40F0B" w:rsidR="00BA018B" w:rsidRDefault="00BA018B" w:rsidP="00BA018B"/>
    <w:p w14:paraId="1981DEE8" w14:textId="1C84D3D9" w:rsidR="00BA018B" w:rsidRDefault="00BA018B" w:rsidP="00BA018B"/>
    <w:p w14:paraId="2EBFE142" w14:textId="3E3F756A" w:rsidR="00BA018B" w:rsidRDefault="00BA018B" w:rsidP="00BA018B"/>
    <w:p w14:paraId="238846CA" w14:textId="53AE6FE3" w:rsidR="00BA018B" w:rsidRDefault="00BA018B" w:rsidP="00BA018B"/>
    <w:p w14:paraId="660733D9" w14:textId="2E42C905" w:rsidR="00BA018B" w:rsidRDefault="00BA018B" w:rsidP="00BA018B"/>
    <w:p w14:paraId="53268BEC" w14:textId="0DD34231" w:rsidR="00BA018B" w:rsidRDefault="00BA018B" w:rsidP="00BA018B"/>
    <w:p w14:paraId="7C9F1B9A" w14:textId="05C22A7D" w:rsidR="00BA018B" w:rsidRDefault="00BA018B" w:rsidP="00BA018B"/>
    <w:p w14:paraId="04E4C27F" w14:textId="0EFCA7B0" w:rsidR="00BA018B" w:rsidRDefault="00BA018B" w:rsidP="00BA018B"/>
    <w:p w14:paraId="0DB9C0BD" w14:textId="072C79F6" w:rsidR="00BA018B" w:rsidRDefault="00BA018B" w:rsidP="00BA018B"/>
    <w:p w14:paraId="504F7DAD" w14:textId="11D572B8" w:rsidR="00BA018B" w:rsidRDefault="00BA018B" w:rsidP="00BA018B"/>
    <w:p w14:paraId="449EC8D2" w14:textId="09172F83" w:rsidR="00BA018B" w:rsidRDefault="00BA018B" w:rsidP="00BA018B"/>
    <w:p w14:paraId="5986594E" w14:textId="1F63D3FD" w:rsidR="00BA018B" w:rsidRDefault="00BA018B" w:rsidP="00BA018B"/>
    <w:p w14:paraId="53C85FF5" w14:textId="2DD03427" w:rsidR="00BA018B" w:rsidRDefault="00BA018B" w:rsidP="00BA018B"/>
    <w:p w14:paraId="276D9050" w14:textId="7980EA3A" w:rsidR="00BA018B" w:rsidRDefault="00BA018B" w:rsidP="00BA018B"/>
    <w:p w14:paraId="61A6A449" w14:textId="5FD72D4E" w:rsidR="00BA018B" w:rsidRDefault="00BA018B" w:rsidP="00BA018B"/>
    <w:p w14:paraId="5CF1E340" w14:textId="7DC523AE" w:rsidR="00BA018B" w:rsidRDefault="00BA018B" w:rsidP="00BA018B"/>
    <w:p w14:paraId="0EF6B8CF" w14:textId="35726005" w:rsidR="00BA018B" w:rsidRDefault="00BA018B" w:rsidP="00BA018B"/>
    <w:p w14:paraId="7FDA8185" w14:textId="0444A11F" w:rsidR="00BA018B" w:rsidRDefault="00BA018B" w:rsidP="00BA018B"/>
    <w:p w14:paraId="57E5D85C" w14:textId="16DC0764" w:rsidR="00BA018B" w:rsidRDefault="00BA018B" w:rsidP="00BA018B"/>
    <w:p w14:paraId="23B2DF97" w14:textId="244BD0D7" w:rsidR="00040625" w:rsidRDefault="00040625" w:rsidP="002901B3">
      <w:pPr>
        <w:pStyle w:val="Ttulo1"/>
        <w:rPr>
          <w:b/>
          <w:bCs/>
        </w:rPr>
      </w:pPr>
      <w:bookmarkStart w:id="26" w:name="_Toc70922680"/>
      <w:r w:rsidRPr="002901B3">
        <w:rPr>
          <w:b/>
          <w:bCs/>
        </w:rPr>
        <w:t>HISTÓRIA 3ª SEMANA</w:t>
      </w:r>
      <w:bookmarkEnd w:id="26"/>
    </w:p>
    <w:p w14:paraId="0B979A9B" w14:textId="7AACD4A7" w:rsidR="00BA018B" w:rsidRDefault="00BA018B" w:rsidP="00BA018B">
      <w:r>
        <w:rPr>
          <w:noProof/>
        </w:rPr>
        <w:drawing>
          <wp:inline distT="0" distB="0" distL="0" distR="0" wp14:anchorId="30955A7E" wp14:editId="37EF8422">
            <wp:extent cx="6479540" cy="340995"/>
            <wp:effectExtent l="0" t="0" r="0" b="1905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715BC" w14:textId="6C31BDED" w:rsidR="00BA018B" w:rsidRDefault="00BA018B" w:rsidP="00BA018B">
      <w:r>
        <w:rPr>
          <w:noProof/>
        </w:rPr>
        <w:drawing>
          <wp:inline distT="0" distB="0" distL="0" distR="0" wp14:anchorId="2F60FA4C" wp14:editId="28194326">
            <wp:extent cx="6479540" cy="1115060"/>
            <wp:effectExtent l="0" t="0" r="0" b="889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1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024FC" w14:textId="636BA6BF" w:rsidR="00BA018B" w:rsidRDefault="00BA018B" w:rsidP="00BA018B">
      <w:r>
        <w:rPr>
          <w:noProof/>
        </w:rPr>
        <w:drawing>
          <wp:inline distT="0" distB="0" distL="0" distR="0" wp14:anchorId="6650768C" wp14:editId="30D7D74E">
            <wp:extent cx="6479540" cy="3275330"/>
            <wp:effectExtent l="0" t="0" r="0" b="127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8DE4E" w14:textId="203D1775" w:rsidR="00BA018B" w:rsidRDefault="00BA018B" w:rsidP="00BA018B">
      <w:r>
        <w:rPr>
          <w:noProof/>
        </w:rPr>
        <w:drawing>
          <wp:inline distT="0" distB="0" distL="0" distR="0" wp14:anchorId="44A28C64" wp14:editId="5E9969DB">
            <wp:extent cx="6479540" cy="2649855"/>
            <wp:effectExtent l="0" t="0" r="0" b="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9B925" w14:textId="3AA25382" w:rsidR="00057F94" w:rsidRDefault="00057F94" w:rsidP="00BA018B">
      <w:r>
        <w:rPr>
          <w:noProof/>
        </w:rPr>
        <w:lastRenderedPageBreak/>
        <w:drawing>
          <wp:inline distT="0" distB="0" distL="0" distR="0" wp14:anchorId="58436F4D" wp14:editId="7A58C59F">
            <wp:extent cx="6479540" cy="8002270"/>
            <wp:effectExtent l="0" t="0" r="0" b="0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0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A67B0" w14:textId="62D32C84" w:rsidR="00057F94" w:rsidRDefault="00057F94" w:rsidP="00BA018B">
      <w:r>
        <w:rPr>
          <w:noProof/>
        </w:rPr>
        <w:drawing>
          <wp:inline distT="0" distB="0" distL="0" distR="0" wp14:anchorId="40C7537C" wp14:editId="391E84A3">
            <wp:extent cx="6479540" cy="643890"/>
            <wp:effectExtent l="0" t="0" r="0" b="3810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4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FB2D9" w14:textId="4E4D351E" w:rsidR="00057F94" w:rsidRDefault="00057F94" w:rsidP="00BA018B"/>
    <w:p w14:paraId="02FB8EA7" w14:textId="1FDB9D47" w:rsidR="00057F94" w:rsidRDefault="00057F94" w:rsidP="00BA018B"/>
    <w:p w14:paraId="472D76B6" w14:textId="5DEB69BD" w:rsidR="00057F94" w:rsidRDefault="00057F94" w:rsidP="00BA018B"/>
    <w:p w14:paraId="2B446C1A" w14:textId="4D820B15" w:rsidR="00057F94" w:rsidRDefault="00057F94" w:rsidP="00BA018B"/>
    <w:p w14:paraId="10F00045" w14:textId="55BA78CF" w:rsidR="00057F94" w:rsidRDefault="00057F94" w:rsidP="00BA018B"/>
    <w:p w14:paraId="6DB98785" w14:textId="43A7913B" w:rsidR="00057F94" w:rsidRDefault="00057F94" w:rsidP="00BA018B">
      <w:r>
        <w:rPr>
          <w:noProof/>
        </w:rPr>
        <w:lastRenderedPageBreak/>
        <w:drawing>
          <wp:inline distT="0" distB="0" distL="0" distR="0" wp14:anchorId="5E333051" wp14:editId="7EB011CB">
            <wp:extent cx="6479540" cy="4572635"/>
            <wp:effectExtent l="0" t="0" r="0" b="0"/>
            <wp:docPr id="153" name="Image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B6146" w14:textId="1ADC169C" w:rsidR="00057F94" w:rsidRDefault="00057F94" w:rsidP="00BA018B"/>
    <w:p w14:paraId="085C1825" w14:textId="33525691" w:rsidR="00057F94" w:rsidRDefault="00057F94" w:rsidP="00BA018B"/>
    <w:p w14:paraId="78CFB73D" w14:textId="11032E1E" w:rsidR="00057F94" w:rsidRDefault="00057F94" w:rsidP="00BA018B"/>
    <w:p w14:paraId="420CE215" w14:textId="280E7472" w:rsidR="00057F94" w:rsidRDefault="00057F94" w:rsidP="00BA018B"/>
    <w:p w14:paraId="4D961114" w14:textId="24144DFE" w:rsidR="00057F94" w:rsidRDefault="00057F94" w:rsidP="00BA018B"/>
    <w:p w14:paraId="3A00C810" w14:textId="0FEA39F9" w:rsidR="00057F94" w:rsidRDefault="00057F94" w:rsidP="00BA018B"/>
    <w:p w14:paraId="27BEB02B" w14:textId="3C7DE88C" w:rsidR="00057F94" w:rsidRDefault="00057F94" w:rsidP="00BA018B"/>
    <w:p w14:paraId="454F04A5" w14:textId="67FD1202" w:rsidR="00057F94" w:rsidRDefault="00057F94" w:rsidP="00BA018B"/>
    <w:p w14:paraId="72A8B462" w14:textId="5923D0A5" w:rsidR="00057F94" w:rsidRDefault="00057F94" w:rsidP="00BA018B"/>
    <w:p w14:paraId="4E081DC9" w14:textId="0E491E4A" w:rsidR="00057F94" w:rsidRDefault="00057F94" w:rsidP="00BA018B"/>
    <w:p w14:paraId="261BAF76" w14:textId="3ABFCAF7" w:rsidR="00057F94" w:rsidRDefault="00057F94" w:rsidP="00BA018B"/>
    <w:p w14:paraId="6ADA3561" w14:textId="6AEBAD9D" w:rsidR="00057F94" w:rsidRDefault="00057F94" w:rsidP="00BA018B"/>
    <w:p w14:paraId="6E705C7D" w14:textId="4137646A" w:rsidR="00057F94" w:rsidRDefault="00057F94" w:rsidP="00BA018B"/>
    <w:p w14:paraId="05141525" w14:textId="14C62265" w:rsidR="00057F94" w:rsidRDefault="00057F94" w:rsidP="00BA018B"/>
    <w:p w14:paraId="10222DD9" w14:textId="2DAD0E28" w:rsidR="00057F94" w:rsidRDefault="00057F94" w:rsidP="00BA018B"/>
    <w:p w14:paraId="6304DA5D" w14:textId="1B357552" w:rsidR="00057F94" w:rsidRDefault="00057F94" w:rsidP="00BA018B"/>
    <w:p w14:paraId="6CE283BB" w14:textId="1C10919A" w:rsidR="00057F94" w:rsidRDefault="00057F94" w:rsidP="00BA018B"/>
    <w:p w14:paraId="42AE940A" w14:textId="635A1746" w:rsidR="00057F94" w:rsidRDefault="00057F94" w:rsidP="00BA018B"/>
    <w:p w14:paraId="123BD497" w14:textId="66041BD0" w:rsidR="00057F94" w:rsidRDefault="00057F94" w:rsidP="00BA018B"/>
    <w:p w14:paraId="46ABEB08" w14:textId="3E6476D9" w:rsidR="00057F94" w:rsidRDefault="00057F94" w:rsidP="00BA018B"/>
    <w:p w14:paraId="2F30393A" w14:textId="6B9261A1" w:rsidR="00057F94" w:rsidRDefault="00057F94" w:rsidP="00BA018B"/>
    <w:p w14:paraId="69B85825" w14:textId="02FB1100" w:rsidR="00057F94" w:rsidRDefault="00057F94" w:rsidP="00BA018B"/>
    <w:p w14:paraId="74C7D083" w14:textId="46F5AB17" w:rsidR="00057F94" w:rsidRDefault="00057F94" w:rsidP="00BA018B"/>
    <w:p w14:paraId="59B17323" w14:textId="079AE122" w:rsidR="00057F94" w:rsidRDefault="00057F94" w:rsidP="00BA018B"/>
    <w:p w14:paraId="5BBB798A" w14:textId="77777777" w:rsidR="00057F94" w:rsidRDefault="00057F94" w:rsidP="00BA018B"/>
    <w:p w14:paraId="5CF9122C" w14:textId="77777777" w:rsidR="00057F94" w:rsidRPr="00BA018B" w:rsidRDefault="00057F94" w:rsidP="00BA018B"/>
    <w:p w14:paraId="20386EC9" w14:textId="5698F9DD" w:rsidR="00040625" w:rsidRDefault="00040625" w:rsidP="002901B3">
      <w:pPr>
        <w:pStyle w:val="Ttulo1"/>
        <w:rPr>
          <w:b/>
          <w:bCs/>
        </w:rPr>
      </w:pPr>
      <w:bookmarkStart w:id="27" w:name="_Toc70922681"/>
      <w:r w:rsidRPr="002901B3">
        <w:rPr>
          <w:b/>
          <w:bCs/>
        </w:rPr>
        <w:lastRenderedPageBreak/>
        <w:t>HISTÓRIA 4ª SEMANA</w:t>
      </w:r>
      <w:bookmarkEnd w:id="27"/>
    </w:p>
    <w:p w14:paraId="45B67032" w14:textId="078108EB" w:rsidR="00057F94" w:rsidRDefault="00057F94" w:rsidP="00057F94">
      <w:r>
        <w:rPr>
          <w:noProof/>
        </w:rPr>
        <w:drawing>
          <wp:inline distT="0" distB="0" distL="0" distR="0" wp14:anchorId="0C64B88A" wp14:editId="7A32BCC7">
            <wp:extent cx="6479540" cy="908050"/>
            <wp:effectExtent l="0" t="0" r="0" b="6350"/>
            <wp:docPr id="159" name="Image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FE520" w14:textId="2ECDCEDF" w:rsidR="00057F94" w:rsidRDefault="00057F94" w:rsidP="00057F94">
      <w:r>
        <w:rPr>
          <w:noProof/>
        </w:rPr>
        <w:drawing>
          <wp:inline distT="0" distB="0" distL="0" distR="0" wp14:anchorId="50397331" wp14:editId="5B6E3AAC">
            <wp:extent cx="6479540" cy="1793240"/>
            <wp:effectExtent l="0" t="0" r="0" b="0"/>
            <wp:docPr id="160" name="Image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61A8E" w14:textId="4B61F1EF" w:rsidR="00057F94" w:rsidRDefault="00057F94" w:rsidP="00057F94">
      <w:r>
        <w:rPr>
          <w:noProof/>
        </w:rPr>
        <w:drawing>
          <wp:inline distT="0" distB="0" distL="0" distR="0" wp14:anchorId="117C336F" wp14:editId="711EF31F">
            <wp:extent cx="6479540" cy="4269105"/>
            <wp:effectExtent l="0" t="0" r="0" b="0"/>
            <wp:docPr id="161" name="Image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B3977" w14:textId="25B66E59" w:rsidR="00057F94" w:rsidRDefault="00057F94" w:rsidP="00057F94"/>
    <w:p w14:paraId="62B41370" w14:textId="4F4207C4" w:rsidR="00057F94" w:rsidRDefault="00057F94" w:rsidP="00057F94"/>
    <w:p w14:paraId="3330DA86" w14:textId="65C8A4B8" w:rsidR="00057F94" w:rsidRDefault="00057F94" w:rsidP="00057F94"/>
    <w:p w14:paraId="5D640B3F" w14:textId="5EEF239B" w:rsidR="00057F94" w:rsidRDefault="00057F94" w:rsidP="00057F94"/>
    <w:p w14:paraId="1735E59A" w14:textId="157C7AEC" w:rsidR="00057F94" w:rsidRDefault="00057F94" w:rsidP="00057F94"/>
    <w:p w14:paraId="63846BFA" w14:textId="04A80362" w:rsidR="00057F94" w:rsidRDefault="00057F94" w:rsidP="00057F94"/>
    <w:p w14:paraId="3C9675F5" w14:textId="6D9402FC" w:rsidR="00057F94" w:rsidRDefault="00057F94" w:rsidP="00057F94"/>
    <w:p w14:paraId="62437F79" w14:textId="4964B8CB" w:rsidR="00057F94" w:rsidRDefault="00057F94" w:rsidP="00057F94"/>
    <w:p w14:paraId="38123257" w14:textId="11D9C7B3" w:rsidR="00057F94" w:rsidRDefault="00057F94" w:rsidP="00057F94"/>
    <w:p w14:paraId="6ACED95E" w14:textId="1386E049" w:rsidR="00057F94" w:rsidRDefault="00057F94" w:rsidP="00057F94"/>
    <w:p w14:paraId="3856FFCD" w14:textId="717AFC4C" w:rsidR="00057F94" w:rsidRDefault="00057F94" w:rsidP="00057F94"/>
    <w:p w14:paraId="162DEE17" w14:textId="45023626" w:rsidR="00057F94" w:rsidRDefault="00057F94" w:rsidP="00057F94"/>
    <w:p w14:paraId="00E42DC5" w14:textId="5F8F3A70" w:rsidR="00057F94" w:rsidRDefault="00057F94" w:rsidP="00057F94"/>
    <w:p w14:paraId="14C1C2EA" w14:textId="5489DC11" w:rsidR="00057F94" w:rsidRDefault="00057F94" w:rsidP="00057F94">
      <w:r>
        <w:rPr>
          <w:noProof/>
        </w:rPr>
        <w:lastRenderedPageBreak/>
        <w:drawing>
          <wp:inline distT="0" distB="0" distL="0" distR="0" wp14:anchorId="3B39FA50" wp14:editId="7E31B8C2">
            <wp:extent cx="6479540" cy="4590415"/>
            <wp:effectExtent l="0" t="0" r="0" b="635"/>
            <wp:docPr id="162" name="Image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C601A" w14:textId="003A992F" w:rsidR="00057F94" w:rsidRDefault="00057F94" w:rsidP="00057F94">
      <w:r>
        <w:rPr>
          <w:noProof/>
        </w:rPr>
        <w:drawing>
          <wp:inline distT="0" distB="0" distL="0" distR="0" wp14:anchorId="757678BD" wp14:editId="6D447317">
            <wp:extent cx="6479540" cy="3887470"/>
            <wp:effectExtent l="0" t="0" r="0" b="0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354D3" w14:textId="465DD383" w:rsidR="00610211" w:rsidRDefault="00610211" w:rsidP="00057F94"/>
    <w:p w14:paraId="1888310B" w14:textId="3786EF4A" w:rsidR="00610211" w:rsidRDefault="00610211" w:rsidP="00057F94"/>
    <w:p w14:paraId="4E96B988" w14:textId="64F7FAA3" w:rsidR="00610211" w:rsidRDefault="00610211" w:rsidP="00057F94"/>
    <w:p w14:paraId="18571D8D" w14:textId="6FE07509" w:rsidR="00610211" w:rsidRDefault="00610211" w:rsidP="00057F94"/>
    <w:p w14:paraId="10F6DF45" w14:textId="04C37ED6" w:rsidR="00610211" w:rsidRDefault="00610211" w:rsidP="00057F94"/>
    <w:p w14:paraId="5AE5824D" w14:textId="481B6B91" w:rsidR="00610211" w:rsidRDefault="00610211" w:rsidP="00057F94"/>
    <w:p w14:paraId="2FFEE113" w14:textId="54717F26" w:rsidR="00F927FB" w:rsidRDefault="00F927FB" w:rsidP="00F927FB">
      <w:pPr>
        <w:pStyle w:val="Ttulo1"/>
        <w:rPr>
          <w:b/>
          <w:bCs/>
        </w:rPr>
      </w:pPr>
      <w:bookmarkStart w:id="28" w:name="_Toc70922682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8"/>
    </w:p>
    <w:p w14:paraId="2127C0B4" w14:textId="26D28163" w:rsidR="00610211" w:rsidRDefault="00610211" w:rsidP="00610211">
      <w:r>
        <w:rPr>
          <w:noProof/>
        </w:rPr>
        <w:drawing>
          <wp:inline distT="0" distB="0" distL="0" distR="0" wp14:anchorId="004FE42E" wp14:editId="77BCE0CE">
            <wp:extent cx="6134100" cy="2967990"/>
            <wp:effectExtent l="0" t="0" r="0" b="3810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296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24599" w14:textId="77777777" w:rsidR="00610211" w:rsidRDefault="00610211" w:rsidP="00610211">
      <w:r>
        <w:rPr>
          <w:noProof/>
        </w:rPr>
        <w:drawing>
          <wp:inline distT="0" distB="0" distL="0" distR="0" wp14:anchorId="4DF2FB4D" wp14:editId="44AFED3D">
            <wp:extent cx="6278268" cy="5645150"/>
            <wp:effectExtent l="0" t="0" r="8255" b="0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6278386" cy="564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A8CCD" w14:textId="2C2D0F35" w:rsidR="00610211" w:rsidRDefault="00610211" w:rsidP="00610211">
      <w:r>
        <w:rPr>
          <w:noProof/>
        </w:rPr>
        <w:lastRenderedPageBreak/>
        <w:drawing>
          <wp:inline distT="0" distB="0" distL="0" distR="0" wp14:anchorId="1A4A638A" wp14:editId="27276701">
            <wp:extent cx="6479540" cy="2907030"/>
            <wp:effectExtent l="0" t="0" r="0" b="7620"/>
            <wp:docPr id="166" name="Image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0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D3A1F" w14:textId="4F3DDE2D" w:rsidR="00610211" w:rsidRDefault="00610211" w:rsidP="00610211">
      <w:r>
        <w:rPr>
          <w:noProof/>
        </w:rPr>
        <w:drawing>
          <wp:inline distT="0" distB="0" distL="0" distR="0" wp14:anchorId="638266D0" wp14:editId="1C785411">
            <wp:extent cx="6479540" cy="2943860"/>
            <wp:effectExtent l="0" t="0" r="0" b="8890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4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14190" w14:textId="15233F7E" w:rsidR="00610211" w:rsidRDefault="00610211" w:rsidP="00610211"/>
    <w:p w14:paraId="04478A3C" w14:textId="75CFC583" w:rsidR="00610211" w:rsidRDefault="00610211" w:rsidP="00610211"/>
    <w:p w14:paraId="3ED92382" w14:textId="6EE15217" w:rsidR="00610211" w:rsidRDefault="00610211" w:rsidP="00610211"/>
    <w:p w14:paraId="5517245B" w14:textId="1B84F10D" w:rsidR="00610211" w:rsidRDefault="00610211" w:rsidP="00610211"/>
    <w:p w14:paraId="56204C00" w14:textId="0782C6B7" w:rsidR="00610211" w:rsidRDefault="00610211" w:rsidP="00610211"/>
    <w:p w14:paraId="3F0E177A" w14:textId="5CCCCE62" w:rsidR="00610211" w:rsidRDefault="00610211" w:rsidP="00610211"/>
    <w:p w14:paraId="38165B18" w14:textId="2006350D" w:rsidR="00610211" w:rsidRDefault="00610211" w:rsidP="00610211"/>
    <w:p w14:paraId="292DE58D" w14:textId="2B2CB323" w:rsidR="00610211" w:rsidRDefault="00610211" w:rsidP="00610211"/>
    <w:p w14:paraId="6CE11237" w14:textId="36340548" w:rsidR="00610211" w:rsidRDefault="00610211" w:rsidP="00610211"/>
    <w:p w14:paraId="04BB73F3" w14:textId="153E59BF" w:rsidR="00610211" w:rsidRDefault="00610211" w:rsidP="00610211"/>
    <w:p w14:paraId="1405A4B8" w14:textId="52100266" w:rsidR="00610211" w:rsidRDefault="00610211" w:rsidP="00610211"/>
    <w:p w14:paraId="4B38EFA0" w14:textId="4021C6C4" w:rsidR="00610211" w:rsidRDefault="00610211" w:rsidP="00610211"/>
    <w:p w14:paraId="6AD31AE7" w14:textId="7E93D5F7" w:rsidR="00610211" w:rsidRDefault="00610211" w:rsidP="00610211"/>
    <w:p w14:paraId="088451E8" w14:textId="7D29C2A7" w:rsidR="00610211" w:rsidRDefault="00610211" w:rsidP="00610211"/>
    <w:p w14:paraId="461D7F4C" w14:textId="048637A2" w:rsidR="00610211" w:rsidRDefault="00610211" w:rsidP="00610211"/>
    <w:p w14:paraId="2C10F328" w14:textId="36C2905D" w:rsidR="00610211" w:rsidRDefault="00610211" w:rsidP="00610211"/>
    <w:p w14:paraId="6128FE93" w14:textId="5042A287" w:rsidR="00610211" w:rsidRDefault="00610211" w:rsidP="00610211"/>
    <w:p w14:paraId="2761E61E" w14:textId="181CCE4B" w:rsidR="00610211" w:rsidRDefault="00610211" w:rsidP="00610211"/>
    <w:p w14:paraId="2422D509" w14:textId="77777777" w:rsidR="00610211" w:rsidRPr="00610211" w:rsidRDefault="00610211" w:rsidP="00610211"/>
    <w:p w14:paraId="600D5763" w14:textId="22867BF2" w:rsidR="00F927FB" w:rsidRDefault="00F927FB" w:rsidP="00F927FB">
      <w:pPr>
        <w:pStyle w:val="Ttulo1"/>
        <w:rPr>
          <w:b/>
          <w:bCs/>
        </w:rPr>
      </w:pPr>
      <w:bookmarkStart w:id="29" w:name="_Toc70922683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9"/>
    </w:p>
    <w:p w14:paraId="1C4DAA37" w14:textId="05B6273F" w:rsidR="00610211" w:rsidRDefault="00610211" w:rsidP="00610211">
      <w:r>
        <w:rPr>
          <w:noProof/>
        </w:rPr>
        <w:drawing>
          <wp:inline distT="0" distB="0" distL="0" distR="0" wp14:anchorId="42694186" wp14:editId="378F0B6D">
            <wp:extent cx="6479540" cy="2966085"/>
            <wp:effectExtent l="0" t="0" r="0" b="5715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C5CC7" w14:textId="77F2B765" w:rsidR="00610211" w:rsidRDefault="00610211" w:rsidP="00610211">
      <w:r>
        <w:rPr>
          <w:noProof/>
        </w:rPr>
        <w:drawing>
          <wp:inline distT="0" distB="0" distL="0" distR="0" wp14:anchorId="2D52207A" wp14:editId="67B72426">
            <wp:extent cx="6479540" cy="715645"/>
            <wp:effectExtent l="0" t="0" r="0" b="8255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1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2859E" w14:textId="0C26270F" w:rsidR="00610211" w:rsidRDefault="00610211" w:rsidP="00610211">
      <w:r>
        <w:rPr>
          <w:noProof/>
        </w:rPr>
        <w:drawing>
          <wp:inline distT="0" distB="0" distL="0" distR="0" wp14:anchorId="4DC6A104" wp14:editId="581BE534">
            <wp:extent cx="5972175" cy="3676650"/>
            <wp:effectExtent l="0" t="0" r="9525" b="0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52651" w14:textId="73BD3175" w:rsidR="00610211" w:rsidRDefault="00610211" w:rsidP="00610211"/>
    <w:p w14:paraId="3C1F44C6" w14:textId="169E2FBB" w:rsidR="00610211" w:rsidRDefault="00610211" w:rsidP="00610211"/>
    <w:p w14:paraId="4D99DD91" w14:textId="22D5EC34" w:rsidR="00610211" w:rsidRDefault="00610211" w:rsidP="00610211"/>
    <w:p w14:paraId="03D34948" w14:textId="5BAF0015" w:rsidR="00610211" w:rsidRDefault="00610211" w:rsidP="00610211"/>
    <w:p w14:paraId="63A316EB" w14:textId="02B327CA" w:rsidR="00610211" w:rsidRDefault="00610211" w:rsidP="00610211"/>
    <w:p w14:paraId="2E0A31DF" w14:textId="58280869" w:rsidR="00610211" w:rsidRDefault="00610211" w:rsidP="00610211"/>
    <w:p w14:paraId="12D7912B" w14:textId="72E8DD1C" w:rsidR="00610211" w:rsidRDefault="00610211" w:rsidP="00610211"/>
    <w:p w14:paraId="6A7767BE" w14:textId="01D3C582" w:rsidR="00610211" w:rsidRDefault="00610211" w:rsidP="00610211"/>
    <w:p w14:paraId="344CCBC4" w14:textId="0131F93F" w:rsidR="00610211" w:rsidRDefault="00610211" w:rsidP="00610211"/>
    <w:p w14:paraId="7533A499" w14:textId="593E830F" w:rsidR="00610211" w:rsidRDefault="00610211" w:rsidP="00610211"/>
    <w:p w14:paraId="4E36B708" w14:textId="24188CEB" w:rsidR="00610211" w:rsidRDefault="00610211" w:rsidP="00610211"/>
    <w:p w14:paraId="5CE2D322" w14:textId="04CAAF4C" w:rsidR="00610211" w:rsidRDefault="00610211" w:rsidP="00610211"/>
    <w:p w14:paraId="6EB3B852" w14:textId="25C03CC4" w:rsidR="00610211" w:rsidRDefault="00F87D49" w:rsidP="00610211">
      <w:r>
        <w:rPr>
          <w:noProof/>
        </w:rPr>
        <w:drawing>
          <wp:inline distT="0" distB="0" distL="0" distR="0" wp14:anchorId="55FDC20C" wp14:editId="62B1C33E">
            <wp:extent cx="6479540" cy="286385"/>
            <wp:effectExtent l="0" t="0" r="0" b="0"/>
            <wp:docPr id="174" name="Image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E7FFCC" wp14:editId="3E818E53">
            <wp:extent cx="3832860" cy="2415310"/>
            <wp:effectExtent l="0" t="0" r="0" b="4445"/>
            <wp:docPr id="175" name="Image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3832860" cy="241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51D2E" w14:textId="5BC7F351" w:rsidR="00610211" w:rsidRPr="00610211" w:rsidRDefault="00610211" w:rsidP="00610211">
      <w:r>
        <w:rPr>
          <w:noProof/>
        </w:rPr>
        <w:drawing>
          <wp:inline distT="0" distB="0" distL="0" distR="0" wp14:anchorId="20CE57C0" wp14:editId="27BE3EF4">
            <wp:extent cx="6197855" cy="5029835"/>
            <wp:effectExtent l="0" t="0" r="0" b="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202050" cy="503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E67B9" w14:textId="42352CE5" w:rsidR="00F927FB" w:rsidRPr="00F927FB" w:rsidRDefault="00F87D49" w:rsidP="00F927FB">
      <w:r>
        <w:rPr>
          <w:noProof/>
        </w:rPr>
        <w:drawing>
          <wp:inline distT="0" distB="0" distL="0" distR="0" wp14:anchorId="0D0827DC" wp14:editId="4A4B7358">
            <wp:extent cx="5717540" cy="1602525"/>
            <wp:effectExtent l="0" t="0" r="0" b="0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5728946" cy="1605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E2097" w14:textId="0B3DD4DE" w:rsidR="009D10F6" w:rsidRDefault="009D10F6" w:rsidP="002901B3">
      <w:pPr>
        <w:pStyle w:val="Ttulo1"/>
        <w:rPr>
          <w:b/>
          <w:bCs/>
        </w:rPr>
      </w:pPr>
      <w:bookmarkStart w:id="30" w:name="_Toc70922684"/>
      <w:r w:rsidRPr="002901B3">
        <w:rPr>
          <w:b/>
          <w:bCs/>
        </w:rPr>
        <w:lastRenderedPageBreak/>
        <w:t>EDUCAÇÃO FÍSICA 1ª SEMANA</w:t>
      </w:r>
      <w:bookmarkEnd w:id="30"/>
    </w:p>
    <w:p w14:paraId="5E1BF12F" w14:textId="6CB28581" w:rsidR="00F87D49" w:rsidRDefault="00F87D49" w:rsidP="00F87D49">
      <w:r>
        <w:rPr>
          <w:noProof/>
        </w:rPr>
        <w:drawing>
          <wp:inline distT="0" distB="0" distL="0" distR="0" wp14:anchorId="61D741C8" wp14:editId="23FE453A">
            <wp:extent cx="6479540" cy="845820"/>
            <wp:effectExtent l="0" t="0" r="0" b="0"/>
            <wp:docPr id="176" name="Imagem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891FD" w14:textId="45DCCE7C" w:rsidR="00F87D49" w:rsidRDefault="00F87D49" w:rsidP="00F87D49">
      <w:r>
        <w:rPr>
          <w:noProof/>
        </w:rPr>
        <w:drawing>
          <wp:inline distT="0" distB="0" distL="0" distR="0" wp14:anchorId="3D31462B" wp14:editId="4806BF11">
            <wp:extent cx="6479540" cy="2803525"/>
            <wp:effectExtent l="0" t="0" r="0" b="0"/>
            <wp:docPr id="177" name="Imagem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0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A46AF" w14:textId="2B78283E" w:rsidR="00F87D49" w:rsidRDefault="00F87D49" w:rsidP="00F87D49">
      <w:r>
        <w:rPr>
          <w:noProof/>
        </w:rPr>
        <w:drawing>
          <wp:inline distT="0" distB="0" distL="0" distR="0" wp14:anchorId="1EA120FC" wp14:editId="7CDFA98B">
            <wp:extent cx="6479540" cy="4811395"/>
            <wp:effectExtent l="0" t="0" r="0" b="8255"/>
            <wp:docPr id="178" name="Imagem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1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97FC" w14:textId="38E19D42" w:rsidR="00F87D49" w:rsidRDefault="00F87D49" w:rsidP="00F87D49"/>
    <w:p w14:paraId="425ABC8D" w14:textId="73B279E6" w:rsidR="00F87D49" w:rsidRDefault="00F87D49" w:rsidP="00F87D49"/>
    <w:p w14:paraId="20FB74C7" w14:textId="616644DD" w:rsidR="00F87D49" w:rsidRDefault="00F87D49" w:rsidP="00F87D49"/>
    <w:p w14:paraId="2B6CCBF8" w14:textId="6DD6BE66" w:rsidR="00F87D49" w:rsidRDefault="00F87D49" w:rsidP="00F87D49"/>
    <w:p w14:paraId="625340A5" w14:textId="3FFE405A" w:rsidR="00F87D49" w:rsidRDefault="00F87D49" w:rsidP="00F87D49"/>
    <w:p w14:paraId="17F784B4" w14:textId="2046B615" w:rsidR="00F87D49" w:rsidRDefault="00F87D49" w:rsidP="00F87D49">
      <w:r>
        <w:rPr>
          <w:noProof/>
        </w:rPr>
        <w:lastRenderedPageBreak/>
        <w:drawing>
          <wp:inline distT="0" distB="0" distL="0" distR="0" wp14:anchorId="484C16B7" wp14:editId="71CEA96D">
            <wp:extent cx="6479540" cy="3359785"/>
            <wp:effectExtent l="0" t="0" r="0" b="0"/>
            <wp:docPr id="179" name="Imagem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5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4044B" w14:textId="31A65594" w:rsidR="00F87D49" w:rsidRDefault="00F87D49" w:rsidP="00F87D49">
      <w:r>
        <w:rPr>
          <w:noProof/>
        </w:rPr>
        <w:drawing>
          <wp:inline distT="0" distB="0" distL="0" distR="0" wp14:anchorId="41905DF8" wp14:editId="5D71F235">
            <wp:extent cx="6479540" cy="2907665"/>
            <wp:effectExtent l="0" t="0" r="0" b="6985"/>
            <wp:docPr id="180" name="Imagem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DD86B" w14:textId="112932D5" w:rsidR="00BC7649" w:rsidRDefault="00BC7649" w:rsidP="00F87D49"/>
    <w:p w14:paraId="748FDA89" w14:textId="4CC7EF79" w:rsidR="00BC7649" w:rsidRDefault="00BC7649" w:rsidP="00F87D49"/>
    <w:p w14:paraId="2D3AC55B" w14:textId="0C772C0A" w:rsidR="00BC7649" w:rsidRDefault="00BC7649" w:rsidP="00F87D49"/>
    <w:p w14:paraId="52E136C0" w14:textId="55DCFBD4" w:rsidR="00BC7649" w:rsidRDefault="00BC7649" w:rsidP="00F87D49"/>
    <w:p w14:paraId="19B5D833" w14:textId="163194F0" w:rsidR="00BC7649" w:rsidRDefault="00BC7649" w:rsidP="00F87D49"/>
    <w:p w14:paraId="072B7449" w14:textId="0DF4B422" w:rsidR="00BC7649" w:rsidRDefault="00BC7649" w:rsidP="00F87D49"/>
    <w:p w14:paraId="7FAF2628" w14:textId="64414087" w:rsidR="00BC7649" w:rsidRDefault="00BC7649" w:rsidP="00F87D49"/>
    <w:p w14:paraId="365569F0" w14:textId="3D327CFE" w:rsidR="00BC7649" w:rsidRDefault="00BC7649" w:rsidP="00F87D49"/>
    <w:p w14:paraId="54F1EFE4" w14:textId="2B56B157" w:rsidR="00BC7649" w:rsidRDefault="00BC7649" w:rsidP="00F87D49"/>
    <w:p w14:paraId="37DE13BF" w14:textId="5A27402A" w:rsidR="00BC7649" w:rsidRDefault="00BC7649" w:rsidP="00F87D49"/>
    <w:p w14:paraId="2ED58372" w14:textId="2EA99F36" w:rsidR="00BC7649" w:rsidRDefault="00BC7649" w:rsidP="00F87D49"/>
    <w:p w14:paraId="3C4D9F8D" w14:textId="58F0C150" w:rsidR="00BC7649" w:rsidRDefault="00BC7649" w:rsidP="00F87D49"/>
    <w:p w14:paraId="2734FD45" w14:textId="1D4A6BE6" w:rsidR="00BC7649" w:rsidRDefault="00BC7649" w:rsidP="00F87D49"/>
    <w:p w14:paraId="4B1A265A" w14:textId="28CC1A67" w:rsidR="00BC7649" w:rsidRDefault="00BC7649" w:rsidP="00F87D49"/>
    <w:p w14:paraId="391DB8DC" w14:textId="4449A8C9" w:rsidR="00BC7649" w:rsidRDefault="00BC7649" w:rsidP="00F87D49"/>
    <w:p w14:paraId="58DD1131" w14:textId="77777777" w:rsidR="00BC7649" w:rsidRDefault="00BC7649" w:rsidP="00F87D49"/>
    <w:p w14:paraId="459A8869" w14:textId="77777777" w:rsidR="00BC7649" w:rsidRPr="00F87D49" w:rsidRDefault="00BC7649" w:rsidP="00F87D49"/>
    <w:p w14:paraId="0775086A" w14:textId="33E96D67" w:rsidR="009D10F6" w:rsidRDefault="009D10F6" w:rsidP="002901B3">
      <w:pPr>
        <w:pStyle w:val="Ttulo1"/>
        <w:rPr>
          <w:b/>
          <w:bCs/>
        </w:rPr>
      </w:pPr>
      <w:bookmarkStart w:id="31" w:name="_Toc70922685"/>
      <w:r w:rsidRPr="002901B3">
        <w:rPr>
          <w:b/>
          <w:bCs/>
        </w:rPr>
        <w:lastRenderedPageBreak/>
        <w:t>EDUCAÇÃO FÍSICA 2ª SEMANA</w:t>
      </w:r>
      <w:bookmarkEnd w:id="31"/>
    </w:p>
    <w:p w14:paraId="1D16D1C6" w14:textId="10872DAD" w:rsidR="00BC7649" w:rsidRDefault="00BC7649" w:rsidP="00BC7649">
      <w:r>
        <w:rPr>
          <w:noProof/>
        </w:rPr>
        <w:drawing>
          <wp:inline distT="0" distB="0" distL="0" distR="0" wp14:anchorId="57B18942" wp14:editId="72646518">
            <wp:extent cx="6479540" cy="3805555"/>
            <wp:effectExtent l="0" t="0" r="0" b="4445"/>
            <wp:docPr id="181" name="Imagem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00550" w14:textId="2478FE33" w:rsidR="00BC7649" w:rsidRDefault="00BC7649" w:rsidP="00BC7649">
      <w:r>
        <w:rPr>
          <w:noProof/>
        </w:rPr>
        <w:drawing>
          <wp:inline distT="0" distB="0" distL="0" distR="0" wp14:anchorId="231EA319" wp14:editId="5B8BFD15">
            <wp:extent cx="6479540" cy="4550410"/>
            <wp:effectExtent l="0" t="0" r="0" b="2540"/>
            <wp:docPr id="182" name="Image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CAFC3" w14:textId="6970D6C8" w:rsidR="00BC7649" w:rsidRDefault="00BC7649" w:rsidP="00BC7649"/>
    <w:p w14:paraId="28EC9C69" w14:textId="18393540" w:rsidR="00BC7649" w:rsidRDefault="00BC7649" w:rsidP="00BC7649"/>
    <w:p w14:paraId="65BC8834" w14:textId="0CC21653" w:rsidR="00BC7649" w:rsidRDefault="00BC7649" w:rsidP="00BC7649"/>
    <w:p w14:paraId="0CDF230E" w14:textId="67508CB3" w:rsidR="00BC7649" w:rsidRDefault="00BC7649" w:rsidP="00BC7649"/>
    <w:p w14:paraId="1832AD36" w14:textId="6B2B9F98" w:rsidR="00BC7649" w:rsidRDefault="00BC7649" w:rsidP="00BC7649"/>
    <w:p w14:paraId="03968627" w14:textId="65636202" w:rsidR="00BC7649" w:rsidRDefault="00BC7649" w:rsidP="00BC7649">
      <w:r>
        <w:rPr>
          <w:noProof/>
        </w:rPr>
        <w:lastRenderedPageBreak/>
        <w:drawing>
          <wp:inline distT="0" distB="0" distL="0" distR="0" wp14:anchorId="55402FC7" wp14:editId="31131776">
            <wp:extent cx="6153150" cy="3080193"/>
            <wp:effectExtent l="0" t="0" r="0" b="6350"/>
            <wp:docPr id="183" name="Imagem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6159807" cy="308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3E582" w14:textId="680BF633" w:rsidR="00BC7649" w:rsidRDefault="00BC7649" w:rsidP="00BC7649">
      <w:r>
        <w:rPr>
          <w:noProof/>
        </w:rPr>
        <w:drawing>
          <wp:inline distT="0" distB="0" distL="0" distR="0" wp14:anchorId="352D7333" wp14:editId="093CA550">
            <wp:extent cx="6153150" cy="3197781"/>
            <wp:effectExtent l="0" t="0" r="0" b="3175"/>
            <wp:docPr id="184" name="Imagem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156757" cy="319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1001C" w14:textId="21D51217" w:rsidR="00BC7649" w:rsidRPr="00BC7649" w:rsidRDefault="00BC7649" w:rsidP="00BC7649">
      <w:r>
        <w:rPr>
          <w:noProof/>
        </w:rPr>
        <w:drawing>
          <wp:inline distT="0" distB="0" distL="0" distR="0" wp14:anchorId="1D2FBDF1" wp14:editId="367AE7FB">
            <wp:extent cx="6479540" cy="323850"/>
            <wp:effectExtent l="0" t="0" r="0" b="0"/>
            <wp:docPr id="185" name="Image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23B1DC" wp14:editId="4B3959D3">
            <wp:extent cx="4255584" cy="2543175"/>
            <wp:effectExtent l="0" t="0" r="0" b="0"/>
            <wp:docPr id="186" name="Image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4272704" cy="2553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E456E" w14:textId="68EC0EC2" w:rsidR="00BC7649" w:rsidRPr="00BC7649" w:rsidRDefault="00BC7649" w:rsidP="00BC7649">
      <w:r>
        <w:rPr>
          <w:noProof/>
        </w:rPr>
        <w:drawing>
          <wp:inline distT="0" distB="0" distL="0" distR="0" wp14:anchorId="42FF09F5" wp14:editId="4D2DE1E8">
            <wp:extent cx="5238750" cy="295275"/>
            <wp:effectExtent l="0" t="0" r="0" b="9525"/>
            <wp:docPr id="187" name="Image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08FE5" w14:textId="7237DC53" w:rsidR="009D10F6" w:rsidRDefault="009D10F6" w:rsidP="002901B3">
      <w:pPr>
        <w:pStyle w:val="Ttulo1"/>
        <w:rPr>
          <w:b/>
          <w:bCs/>
        </w:rPr>
      </w:pPr>
      <w:bookmarkStart w:id="32" w:name="_Toc70922686"/>
      <w:r w:rsidRPr="002901B3">
        <w:rPr>
          <w:b/>
          <w:bCs/>
        </w:rPr>
        <w:lastRenderedPageBreak/>
        <w:t>EDUCAÇÃO FÍSICA 3ª SEMANA</w:t>
      </w:r>
      <w:bookmarkEnd w:id="32"/>
    </w:p>
    <w:p w14:paraId="640C52D6" w14:textId="7A2453C5" w:rsidR="00BC7649" w:rsidRDefault="00BC7649" w:rsidP="00BC7649">
      <w:r>
        <w:rPr>
          <w:noProof/>
        </w:rPr>
        <w:drawing>
          <wp:inline distT="0" distB="0" distL="0" distR="0" wp14:anchorId="5C8247A3" wp14:editId="05D5E7A5">
            <wp:extent cx="6479540" cy="4485005"/>
            <wp:effectExtent l="0" t="0" r="0" b="0"/>
            <wp:docPr id="188" name="Image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8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E9A8F" w14:textId="073B1361" w:rsidR="00BC7649" w:rsidRDefault="00BC7649" w:rsidP="00BC7649">
      <w:r>
        <w:rPr>
          <w:noProof/>
        </w:rPr>
        <w:drawing>
          <wp:inline distT="0" distB="0" distL="0" distR="0" wp14:anchorId="2B2A4564" wp14:editId="22D2ACC7">
            <wp:extent cx="6479540" cy="4411980"/>
            <wp:effectExtent l="0" t="0" r="0" b="7620"/>
            <wp:docPr id="189" name="Imagem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1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335DA" w14:textId="15397671" w:rsidR="00BC7649" w:rsidRDefault="00BC7649" w:rsidP="00BC7649"/>
    <w:p w14:paraId="58817DD4" w14:textId="09A7EF04" w:rsidR="00BC7649" w:rsidRDefault="00BC7649" w:rsidP="00BC7649"/>
    <w:p w14:paraId="0A892494" w14:textId="6412A507" w:rsidR="00BC7649" w:rsidRDefault="00E82FBE" w:rsidP="00BC7649">
      <w:r>
        <w:rPr>
          <w:noProof/>
        </w:rPr>
        <w:lastRenderedPageBreak/>
        <w:drawing>
          <wp:inline distT="0" distB="0" distL="0" distR="0" wp14:anchorId="06F7F7B6" wp14:editId="65F78769">
            <wp:extent cx="6479540" cy="4047490"/>
            <wp:effectExtent l="0" t="0" r="0" b="0"/>
            <wp:docPr id="190" name="Imagem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1EE3C" w14:textId="7BD6882F" w:rsidR="00E82FBE" w:rsidRPr="00BC7649" w:rsidRDefault="00E82FBE" w:rsidP="00BC7649">
      <w:r>
        <w:rPr>
          <w:noProof/>
        </w:rPr>
        <w:drawing>
          <wp:inline distT="0" distB="0" distL="0" distR="0" wp14:anchorId="70336629" wp14:editId="3B6A309D">
            <wp:extent cx="6479540" cy="3762375"/>
            <wp:effectExtent l="0" t="0" r="0" b="9525"/>
            <wp:docPr id="191" name="Imagem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CFF4F" w14:textId="1B75370C" w:rsidR="009D10F6" w:rsidRDefault="009D10F6" w:rsidP="002901B3">
      <w:pPr>
        <w:pStyle w:val="Ttulo1"/>
        <w:rPr>
          <w:b/>
          <w:bCs/>
        </w:rPr>
      </w:pPr>
      <w:bookmarkStart w:id="33" w:name="_Toc70922687"/>
      <w:r w:rsidRPr="002901B3">
        <w:rPr>
          <w:b/>
          <w:bCs/>
        </w:rPr>
        <w:lastRenderedPageBreak/>
        <w:t>EDUCAÇÃO FÍSICA 4ª SEMANA</w:t>
      </w:r>
      <w:bookmarkEnd w:id="33"/>
    </w:p>
    <w:p w14:paraId="7ACD9A9A" w14:textId="15DD29A6" w:rsidR="00E82FBE" w:rsidRDefault="00E82FBE" w:rsidP="00E82FBE">
      <w:r>
        <w:rPr>
          <w:noProof/>
        </w:rPr>
        <w:drawing>
          <wp:inline distT="0" distB="0" distL="0" distR="0" wp14:anchorId="43FB8A7B" wp14:editId="77E135E2">
            <wp:extent cx="6479540" cy="3077845"/>
            <wp:effectExtent l="0" t="0" r="0" b="8255"/>
            <wp:docPr id="192" name="Image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7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3733C" w14:textId="26C757A7" w:rsidR="00E82FBE" w:rsidRDefault="00E82FBE" w:rsidP="00E82FBE">
      <w:r>
        <w:rPr>
          <w:noProof/>
        </w:rPr>
        <w:drawing>
          <wp:inline distT="0" distB="0" distL="0" distR="0" wp14:anchorId="433FCE3D" wp14:editId="679052DA">
            <wp:extent cx="6479540" cy="4914900"/>
            <wp:effectExtent l="0" t="0" r="0" b="0"/>
            <wp:docPr id="193" name="Image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A6F12" w14:textId="51AE0730" w:rsidR="00E82FBE" w:rsidRDefault="00E82FBE" w:rsidP="00E82FBE">
      <w:r>
        <w:rPr>
          <w:noProof/>
        </w:rPr>
        <w:lastRenderedPageBreak/>
        <w:drawing>
          <wp:inline distT="0" distB="0" distL="0" distR="0" wp14:anchorId="19C0F0A0" wp14:editId="282294AA">
            <wp:extent cx="6479540" cy="3709670"/>
            <wp:effectExtent l="0" t="0" r="0" b="5080"/>
            <wp:docPr id="194" name="Imagem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69694" w14:textId="37EAED36" w:rsidR="00E82FBE" w:rsidRDefault="00E82FBE" w:rsidP="00E82FBE">
      <w:r>
        <w:rPr>
          <w:noProof/>
        </w:rPr>
        <w:drawing>
          <wp:inline distT="0" distB="0" distL="0" distR="0" wp14:anchorId="0E6FDEAA" wp14:editId="726F6E64">
            <wp:extent cx="6479540" cy="2786380"/>
            <wp:effectExtent l="0" t="0" r="0" b="0"/>
            <wp:docPr id="195" name="Image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8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B0643" w14:textId="780DCE8D" w:rsidR="00E82FBE" w:rsidRDefault="00E82FBE" w:rsidP="00E82FBE"/>
    <w:p w14:paraId="44B9EC8F" w14:textId="2BB5152C" w:rsidR="00E82FBE" w:rsidRDefault="00E82FBE" w:rsidP="00E82FBE"/>
    <w:p w14:paraId="5CFA100D" w14:textId="00469F1D" w:rsidR="00E82FBE" w:rsidRDefault="00E82FBE" w:rsidP="00E82FBE"/>
    <w:p w14:paraId="3052CD97" w14:textId="73A5DA38" w:rsidR="00E82FBE" w:rsidRDefault="00E82FBE" w:rsidP="00E82FBE"/>
    <w:p w14:paraId="3CB17FB2" w14:textId="007C9221" w:rsidR="00E82FBE" w:rsidRDefault="00E82FBE" w:rsidP="00E82FBE"/>
    <w:p w14:paraId="45FEB3E2" w14:textId="5747D246" w:rsidR="00E82FBE" w:rsidRDefault="00E82FBE" w:rsidP="00E82FBE"/>
    <w:p w14:paraId="795A9F51" w14:textId="249EE91A" w:rsidR="00E82FBE" w:rsidRDefault="00E82FBE" w:rsidP="00E82FBE"/>
    <w:p w14:paraId="7F615BE4" w14:textId="550F24AD" w:rsidR="00E82FBE" w:rsidRDefault="00E82FBE" w:rsidP="00E82FBE"/>
    <w:p w14:paraId="40FEDB96" w14:textId="0C3AE210" w:rsidR="00E82FBE" w:rsidRDefault="00E82FBE" w:rsidP="00E82FBE"/>
    <w:p w14:paraId="49FF27C0" w14:textId="5CA4C378" w:rsidR="00E82FBE" w:rsidRDefault="00E82FBE" w:rsidP="00E82FBE"/>
    <w:p w14:paraId="37EBC0D0" w14:textId="6A50CCD1" w:rsidR="00E82FBE" w:rsidRDefault="00E82FBE" w:rsidP="00E82FBE"/>
    <w:p w14:paraId="38CE654A" w14:textId="611088EB" w:rsidR="00E82FBE" w:rsidRDefault="00E82FBE" w:rsidP="00E82FBE"/>
    <w:p w14:paraId="526192AF" w14:textId="04453252" w:rsidR="00E82FBE" w:rsidRDefault="00E82FBE" w:rsidP="00E82FBE"/>
    <w:p w14:paraId="6DA83918" w14:textId="69A34E98" w:rsidR="00E82FBE" w:rsidRDefault="00E82FBE" w:rsidP="00E82FBE"/>
    <w:p w14:paraId="390B073E" w14:textId="7721B02F" w:rsidR="00E82FBE" w:rsidRDefault="00E82FBE" w:rsidP="00E82FBE"/>
    <w:p w14:paraId="6270F308" w14:textId="222872C5" w:rsidR="00E82FBE" w:rsidRDefault="00E82FBE" w:rsidP="00E82FBE"/>
    <w:p w14:paraId="04C7A286" w14:textId="79B28F92" w:rsidR="00E82FBE" w:rsidRDefault="00E82FBE" w:rsidP="00E82FBE"/>
    <w:p w14:paraId="2C4B5F9A" w14:textId="23BE2270" w:rsidR="00F927FB" w:rsidRDefault="00F927FB" w:rsidP="00F927FB">
      <w:pPr>
        <w:pStyle w:val="Ttulo1"/>
        <w:rPr>
          <w:b/>
          <w:bCs/>
        </w:rPr>
      </w:pPr>
      <w:bookmarkStart w:id="34" w:name="_Toc70922688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34"/>
    </w:p>
    <w:p w14:paraId="503BEB4B" w14:textId="752A0EE4" w:rsidR="00BD27FC" w:rsidRDefault="00BD27FC" w:rsidP="00BD27FC">
      <w:r>
        <w:rPr>
          <w:noProof/>
        </w:rPr>
        <w:drawing>
          <wp:inline distT="0" distB="0" distL="0" distR="0" wp14:anchorId="0FF1D4FE" wp14:editId="3D86BDBF">
            <wp:extent cx="6479540" cy="3187065"/>
            <wp:effectExtent l="0" t="0" r="0" b="0"/>
            <wp:docPr id="196" name="Image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A3E1B" w14:textId="0A9A8C22" w:rsidR="00BD27FC" w:rsidRDefault="00BD27FC" w:rsidP="00BD27FC">
      <w:r>
        <w:rPr>
          <w:noProof/>
        </w:rPr>
        <w:drawing>
          <wp:inline distT="0" distB="0" distL="0" distR="0" wp14:anchorId="19964783" wp14:editId="09E75452">
            <wp:extent cx="6479540" cy="4292600"/>
            <wp:effectExtent l="0" t="0" r="0" b="0"/>
            <wp:docPr id="197" name="Image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9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EAC9F" w14:textId="477A5643" w:rsidR="00BD27FC" w:rsidRDefault="00BD27FC" w:rsidP="00BD27FC"/>
    <w:p w14:paraId="3B4C282C" w14:textId="5520E6CB" w:rsidR="00BD27FC" w:rsidRDefault="00BD27FC" w:rsidP="00BD27FC"/>
    <w:p w14:paraId="6A42E5B7" w14:textId="298E5E9A" w:rsidR="00BD27FC" w:rsidRDefault="00BD27FC" w:rsidP="00BD27FC"/>
    <w:p w14:paraId="55CFFD74" w14:textId="76884A19" w:rsidR="00BD27FC" w:rsidRDefault="00BD27FC" w:rsidP="00BD27FC"/>
    <w:p w14:paraId="658FA0D5" w14:textId="3DA3F2B3" w:rsidR="00BD27FC" w:rsidRDefault="00BD27FC" w:rsidP="00BD27FC"/>
    <w:p w14:paraId="55A29E49" w14:textId="0FB4A203" w:rsidR="00BD27FC" w:rsidRDefault="00BD27FC" w:rsidP="00BD27FC"/>
    <w:p w14:paraId="1FB81579" w14:textId="10E4EF02" w:rsidR="00BD27FC" w:rsidRDefault="00BD27FC" w:rsidP="00BD27FC"/>
    <w:p w14:paraId="39B1D407" w14:textId="0BCA6DDA" w:rsidR="00BD27FC" w:rsidRDefault="00BD27FC" w:rsidP="00BD27FC"/>
    <w:p w14:paraId="6FE4E935" w14:textId="1D62DAB3" w:rsidR="00BD27FC" w:rsidRDefault="00BD27FC" w:rsidP="00BD27FC"/>
    <w:p w14:paraId="746CC1CB" w14:textId="43C13701" w:rsidR="00BD27FC" w:rsidRDefault="00BD27FC" w:rsidP="00BD27FC"/>
    <w:p w14:paraId="6667FC8D" w14:textId="5E5A7E35" w:rsidR="00BD27FC" w:rsidRDefault="00BD27FC" w:rsidP="00BD27FC">
      <w:r>
        <w:rPr>
          <w:noProof/>
        </w:rPr>
        <w:lastRenderedPageBreak/>
        <w:drawing>
          <wp:inline distT="0" distB="0" distL="0" distR="0" wp14:anchorId="6E2FF593" wp14:editId="022B9E09">
            <wp:extent cx="6479540" cy="2763520"/>
            <wp:effectExtent l="0" t="0" r="0" b="0"/>
            <wp:docPr id="198" name="Image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8A746" w14:textId="6787F5C0" w:rsidR="00BD27FC" w:rsidRDefault="00BD27FC" w:rsidP="00BD27FC">
      <w:r>
        <w:rPr>
          <w:noProof/>
        </w:rPr>
        <w:drawing>
          <wp:inline distT="0" distB="0" distL="0" distR="0" wp14:anchorId="218C0535" wp14:editId="27439A6C">
            <wp:extent cx="6479540" cy="3858895"/>
            <wp:effectExtent l="0" t="0" r="0" b="8255"/>
            <wp:docPr id="199" name="Image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BC2C1" w14:textId="782ECB3D" w:rsidR="00BD27FC" w:rsidRDefault="00BD27FC" w:rsidP="00BD27FC"/>
    <w:p w14:paraId="3637C923" w14:textId="3C7D1757" w:rsidR="00BD27FC" w:rsidRDefault="00BD27FC" w:rsidP="00BD27FC"/>
    <w:p w14:paraId="25F535AE" w14:textId="7AD5DC1A" w:rsidR="00BD27FC" w:rsidRDefault="00BD27FC" w:rsidP="00BD27FC"/>
    <w:p w14:paraId="7969B998" w14:textId="2EB92668" w:rsidR="00BD27FC" w:rsidRDefault="00BD27FC" w:rsidP="00BD27FC"/>
    <w:p w14:paraId="10033E13" w14:textId="003888ED" w:rsidR="00BD27FC" w:rsidRDefault="00BD27FC" w:rsidP="00BD27FC"/>
    <w:p w14:paraId="13E9A2E0" w14:textId="3BD62998" w:rsidR="00BD27FC" w:rsidRDefault="00BD27FC" w:rsidP="00BD27FC"/>
    <w:p w14:paraId="22068F80" w14:textId="6AF60B84" w:rsidR="00BD27FC" w:rsidRDefault="00BD27FC" w:rsidP="00BD27FC"/>
    <w:p w14:paraId="7C24AA61" w14:textId="00455B49" w:rsidR="00BD27FC" w:rsidRDefault="00BD27FC" w:rsidP="00BD27FC"/>
    <w:p w14:paraId="7FCBAAE6" w14:textId="132203DB" w:rsidR="00BD27FC" w:rsidRDefault="00BD27FC" w:rsidP="00BD27FC"/>
    <w:p w14:paraId="1AFA990A" w14:textId="2A77C7AB" w:rsidR="00BD27FC" w:rsidRDefault="00BD27FC" w:rsidP="00BD27FC"/>
    <w:p w14:paraId="5033AA49" w14:textId="21B2BC39" w:rsidR="00BD27FC" w:rsidRDefault="00BD27FC" w:rsidP="00BD27FC"/>
    <w:p w14:paraId="60EB962B" w14:textId="672AC6F5" w:rsidR="00BD27FC" w:rsidRDefault="00BD27FC" w:rsidP="00BD27FC"/>
    <w:p w14:paraId="6F1FA31B" w14:textId="0538D7B4" w:rsidR="00BD27FC" w:rsidRDefault="00BD27FC" w:rsidP="00BD27FC"/>
    <w:p w14:paraId="70B7C76A" w14:textId="2E19B1B9" w:rsidR="00BD27FC" w:rsidRDefault="00BD27FC" w:rsidP="00BD27FC"/>
    <w:p w14:paraId="2AC3C0BA" w14:textId="0A530715" w:rsidR="00BD27FC" w:rsidRDefault="00BD27FC" w:rsidP="00BD27FC"/>
    <w:p w14:paraId="2E436442" w14:textId="308CE889" w:rsidR="00BD27FC" w:rsidRDefault="00BD27FC" w:rsidP="00BD27FC"/>
    <w:p w14:paraId="28C194A1" w14:textId="6E93B2DF" w:rsidR="00BD27FC" w:rsidRDefault="00BD27FC" w:rsidP="00BD27FC"/>
    <w:p w14:paraId="629F71FB" w14:textId="27AAFA38" w:rsidR="00F927FB" w:rsidRDefault="00F927FB" w:rsidP="00F927FB">
      <w:pPr>
        <w:pStyle w:val="Ttulo1"/>
        <w:rPr>
          <w:b/>
          <w:bCs/>
        </w:rPr>
      </w:pPr>
      <w:bookmarkStart w:id="35" w:name="_Toc70922689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35"/>
    </w:p>
    <w:p w14:paraId="654DFDAC" w14:textId="4AD3223C" w:rsidR="00BD27FC" w:rsidRDefault="00BD27FC" w:rsidP="00BD27FC">
      <w:r>
        <w:rPr>
          <w:noProof/>
        </w:rPr>
        <w:drawing>
          <wp:inline distT="0" distB="0" distL="0" distR="0" wp14:anchorId="7B86C42E" wp14:editId="1535C4FF">
            <wp:extent cx="6479540" cy="3308985"/>
            <wp:effectExtent l="0" t="0" r="0" b="5715"/>
            <wp:docPr id="200" name="Image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0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52919" w14:textId="6CC404CB" w:rsidR="00BD27FC" w:rsidRDefault="00BD27FC" w:rsidP="00BD27FC">
      <w:r>
        <w:rPr>
          <w:noProof/>
        </w:rPr>
        <w:drawing>
          <wp:inline distT="0" distB="0" distL="0" distR="0" wp14:anchorId="2F6AC545" wp14:editId="5389E932">
            <wp:extent cx="6086475" cy="3050992"/>
            <wp:effectExtent l="0" t="0" r="0" b="0"/>
            <wp:docPr id="201" name="Image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6092100" cy="305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8D396" w14:textId="6DCF8061" w:rsidR="00BD27FC" w:rsidRPr="00BD27FC" w:rsidRDefault="00BD27FC" w:rsidP="00BD27FC">
      <w:r>
        <w:rPr>
          <w:noProof/>
        </w:rPr>
        <w:drawing>
          <wp:inline distT="0" distB="0" distL="0" distR="0" wp14:anchorId="4C7CF330" wp14:editId="7BBBFC9F">
            <wp:extent cx="6479540" cy="2531110"/>
            <wp:effectExtent l="0" t="0" r="0" b="2540"/>
            <wp:docPr id="202" name="Imagem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3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49EA0" w14:textId="62BC5571" w:rsidR="009D10F6" w:rsidRDefault="00BD27FC" w:rsidP="002901B3">
      <w:pPr>
        <w:pStyle w:val="Ttulo1"/>
      </w:pPr>
      <w:r>
        <w:rPr>
          <w:noProof/>
        </w:rPr>
        <w:lastRenderedPageBreak/>
        <w:drawing>
          <wp:inline distT="0" distB="0" distL="0" distR="0" wp14:anchorId="6E26B8DF" wp14:editId="00918D04">
            <wp:extent cx="6479540" cy="2554605"/>
            <wp:effectExtent l="0" t="0" r="0" b="0"/>
            <wp:docPr id="203" name="Image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5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61DF0" w14:textId="77777777" w:rsidR="009C4BD0" w:rsidRDefault="009C4BD0" w:rsidP="002901B3">
      <w:pPr>
        <w:pStyle w:val="Ttulo1"/>
      </w:pPr>
    </w:p>
    <w:sectPr w:rsidR="009C4BD0" w:rsidSect="00C722FF">
      <w:footerReference w:type="default" r:id="rId209"/>
      <w:pgSz w:w="11906" w:h="16838"/>
      <w:pgMar w:top="567" w:right="851" w:bottom="567" w:left="851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791E9" w14:textId="77777777" w:rsidR="0078626F" w:rsidRDefault="0078626F" w:rsidP="00C722FF">
      <w:r>
        <w:separator/>
      </w:r>
    </w:p>
  </w:endnote>
  <w:endnote w:type="continuationSeparator" w:id="0">
    <w:p w14:paraId="692DBC71" w14:textId="77777777" w:rsidR="0078626F" w:rsidRDefault="0078626F" w:rsidP="00C7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arlow-Bold">
    <w:altName w:val="Cambria"/>
    <w:panose1 w:val="00000000000000000000"/>
    <w:charset w:val="00"/>
    <w:family w:val="roman"/>
    <w:notTrueType/>
    <w:pitch w:val="default"/>
  </w:font>
  <w:font w:name="Barlow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8644388"/>
      <w:docPartObj>
        <w:docPartGallery w:val="Page Numbers (Bottom of Page)"/>
        <w:docPartUnique/>
      </w:docPartObj>
    </w:sdtPr>
    <w:sdtEndPr/>
    <w:sdtContent>
      <w:p w14:paraId="751467D8" w14:textId="77777777" w:rsidR="00C722FF" w:rsidRDefault="00C722F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AE0C0C2" w14:textId="77777777" w:rsidR="00C722FF" w:rsidRDefault="00C722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DE95" w14:textId="77777777" w:rsidR="0078626F" w:rsidRDefault="0078626F" w:rsidP="00C722FF">
      <w:r>
        <w:separator/>
      </w:r>
    </w:p>
  </w:footnote>
  <w:footnote w:type="continuationSeparator" w:id="0">
    <w:p w14:paraId="2532D585" w14:textId="77777777" w:rsidR="0078626F" w:rsidRDefault="0078626F" w:rsidP="00C72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392"/>
    <w:rsid w:val="00024001"/>
    <w:rsid w:val="00040625"/>
    <w:rsid w:val="00041529"/>
    <w:rsid w:val="0004276D"/>
    <w:rsid w:val="00057F94"/>
    <w:rsid w:val="000B0A41"/>
    <w:rsid w:val="000F2569"/>
    <w:rsid w:val="00110A1A"/>
    <w:rsid w:val="0012383F"/>
    <w:rsid w:val="00151BAF"/>
    <w:rsid w:val="00164828"/>
    <w:rsid w:val="001756F2"/>
    <w:rsid w:val="0018663F"/>
    <w:rsid w:val="001A242B"/>
    <w:rsid w:val="001B321B"/>
    <w:rsid w:val="001E2281"/>
    <w:rsid w:val="001F4511"/>
    <w:rsid w:val="002046B6"/>
    <w:rsid w:val="002437BE"/>
    <w:rsid w:val="00271568"/>
    <w:rsid w:val="00281E2C"/>
    <w:rsid w:val="00286828"/>
    <w:rsid w:val="002901B3"/>
    <w:rsid w:val="002F4C11"/>
    <w:rsid w:val="003E240E"/>
    <w:rsid w:val="0048294B"/>
    <w:rsid w:val="004834AD"/>
    <w:rsid w:val="004A4C79"/>
    <w:rsid w:val="004F18D9"/>
    <w:rsid w:val="005021CA"/>
    <w:rsid w:val="00506628"/>
    <w:rsid w:val="005101CD"/>
    <w:rsid w:val="00610211"/>
    <w:rsid w:val="0061231A"/>
    <w:rsid w:val="006606C5"/>
    <w:rsid w:val="006A25EF"/>
    <w:rsid w:val="006B34FA"/>
    <w:rsid w:val="006E38A9"/>
    <w:rsid w:val="006E7C16"/>
    <w:rsid w:val="00732B2A"/>
    <w:rsid w:val="007401EA"/>
    <w:rsid w:val="00744BE0"/>
    <w:rsid w:val="0075467E"/>
    <w:rsid w:val="0076501D"/>
    <w:rsid w:val="0078626F"/>
    <w:rsid w:val="00794F63"/>
    <w:rsid w:val="007A4AB0"/>
    <w:rsid w:val="008043FB"/>
    <w:rsid w:val="00822814"/>
    <w:rsid w:val="008572F2"/>
    <w:rsid w:val="008F5C8C"/>
    <w:rsid w:val="00940392"/>
    <w:rsid w:val="009875F9"/>
    <w:rsid w:val="009C4BD0"/>
    <w:rsid w:val="009D10F6"/>
    <w:rsid w:val="00A424F9"/>
    <w:rsid w:val="00A45501"/>
    <w:rsid w:val="00AA63B0"/>
    <w:rsid w:val="00B60849"/>
    <w:rsid w:val="00B8131D"/>
    <w:rsid w:val="00BA018B"/>
    <w:rsid w:val="00BC7649"/>
    <w:rsid w:val="00BD27FC"/>
    <w:rsid w:val="00BF4FB9"/>
    <w:rsid w:val="00C31CDC"/>
    <w:rsid w:val="00C722FF"/>
    <w:rsid w:val="00C82D27"/>
    <w:rsid w:val="00C8753D"/>
    <w:rsid w:val="00C97A91"/>
    <w:rsid w:val="00CB6545"/>
    <w:rsid w:val="00CB6D59"/>
    <w:rsid w:val="00E0684F"/>
    <w:rsid w:val="00E36DD4"/>
    <w:rsid w:val="00E632F5"/>
    <w:rsid w:val="00E82FBE"/>
    <w:rsid w:val="00EC6D23"/>
    <w:rsid w:val="00F33642"/>
    <w:rsid w:val="00F3516B"/>
    <w:rsid w:val="00F405E9"/>
    <w:rsid w:val="00F50DC3"/>
    <w:rsid w:val="00F533AD"/>
    <w:rsid w:val="00F87D49"/>
    <w:rsid w:val="00F927FB"/>
    <w:rsid w:val="00FC1C04"/>
    <w:rsid w:val="00FC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90B36"/>
  <w15:chartTrackingRefBased/>
  <w15:docId w15:val="{BA749964-8AFC-40DA-B74F-670892C6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1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1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2901B3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901B3"/>
    <w:pPr>
      <w:spacing w:after="100"/>
    </w:pPr>
  </w:style>
  <w:style w:type="character" w:styleId="Hyperlink">
    <w:name w:val="Hyperlink"/>
    <w:basedOn w:val="Fontepargpadro"/>
    <w:uiPriority w:val="99"/>
    <w:unhideWhenUsed/>
    <w:rsid w:val="002901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22FF"/>
  </w:style>
  <w:style w:type="paragraph" w:styleId="Rodap">
    <w:name w:val="footer"/>
    <w:basedOn w:val="Normal"/>
    <w:link w:val="Rodap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22FF"/>
  </w:style>
  <w:style w:type="character" w:customStyle="1" w:styleId="fontstyle01">
    <w:name w:val="fontstyle01"/>
    <w:basedOn w:val="Fontepargpadro"/>
    <w:rsid w:val="001E2281"/>
    <w:rPr>
      <w:rFonts w:ascii="Barlow-Bold" w:hAnsi="Barlow-Bold" w:hint="default"/>
      <w:b/>
      <w:bCs/>
      <w:i w:val="0"/>
      <w:iCs w:val="0"/>
      <w:color w:val="242021"/>
      <w:sz w:val="28"/>
      <w:szCs w:val="28"/>
    </w:rPr>
  </w:style>
  <w:style w:type="character" w:customStyle="1" w:styleId="fontstyle21">
    <w:name w:val="fontstyle21"/>
    <w:basedOn w:val="Fontepargpadro"/>
    <w:rsid w:val="001E2281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Fontepargpadro"/>
    <w:rsid w:val="00110A1A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image" Target="media/image199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181" Type="http://schemas.openxmlformats.org/officeDocument/2006/relationships/image" Target="media/image175.png"/><Relationship Id="rId186" Type="http://schemas.openxmlformats.org/officeDocument/2006/relationships/image" Target="media/image180.png"/><Relationship Id="rId211" Type="http://schemas.openxmlformats.org/officeDocument/2006/relationships/theme" Target="theme/theme1.xml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image" Target="media/image165.png"/><Relationship Id="rId176" Type="http://schemas.openxmlformats.org/officeDocument/2006/relationships/image" Target="media/image170.png"/><Relationship Id="rId192" Type="http://schemas.openxmlformats.org/officeDocument/2006/relationships/image" Target="media/image186.png"/><Relationship Id="rId197" Type="http://schemas.openxmlformats.org/officeDocument/2006/relationships/image" Target="media/image191.png"/><Relationship Id="rId206" Type="http://schemas.openxmlformats.org/officeDocument/2006/relationships/image" Target="media/image200.png"/><Relationship Id="rId201" Type="http://schemas.openxmlformats.org/officeDocument/2006/relationships/image" Target="media/image195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82" Type="http://schemas.openxmlformats.org/officeDocument/2006/relationships/image" Target="media/image176.png"/><Relationship Id="rId187" Type="http://schemas.openxmlformats.org/officeDocument/2006/relationships/image" Target="media/image18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2" Type="http://schemas.openxmlformats.org/officeDocument/2006/relationships/image" Target="media/image196.png"/><Relationship Id="rId207" Type="http://schemas.openxmlformats.org/officeDocument/2006/relationships/image" Target="media/image201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208" Type="http://schemas.openxmlformats.org/officeDocument/2006/relationships/image" Target="media/image202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image" Target="media/image189.png"/><Relationship Id="rId209" Type="http://schemas.openxmlformats.org/officeDocument/2006/relationships/footer" Target="footer1.xml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10" Type="http://schemas.openxmlformats.org/officeDocument/2006/relationships/fontTable" Target="fontTable.xml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Relationship Id="rId16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kasa\Documents\Modelos%20Personalizados%20do%20Office\PET%202%202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0BDFE-137C-4DE6-A9C2-CBD1DC27D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2 2</Template>
  <TotalTime>277</TotalTime>
  <Pages>1</Pages>
  <Words>1123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4</cp:revision>
  <cp:lastPrinted>2021-05-03T22:57:00Z</cp:lastPrinted>
  <dcterms:created xsi:type="dcterms:W3CDTF">2021-05-03T13:58:00Z</dcterms:created>
  <dcterms:modified xsi:type="dcterms:W3CDTF">2021-05-03T23:39:00Z</dcterms:modified>
</cp:coreProperties>
</file>