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F4540" w14:textId="77777777" w:rsidR="00041529" w:rsidRDefault="00041529"/>
    <w:p w14:paraId="26C0944C" w14:textId="77777777" w:rsidR="001A242B" w:rsidRPr="00041529" w:rsidRDefault="00281E2C" w:rsidP="00041529">
      <w:pPr>
        <w:jc w:val="center"/>
        <w:rPr>
          <w:b/>
          <w:bCs/>
        </w:rPr>
      </w:pPr>
      <w:r w:rsidRPr="00041529">
        <w:rPr>
          <w:b/>
          <w:bCs/>
        </w:rPr>
        <w:t xml:space="preserve">PET 2 – 1º ano </w:t>
      </w:r>
      <w:r w:rsidR="00F3516B" w:rsidRPr="00041529">
        <w:rPr>
          <w:b/>
          <w:bCs/>
        </w:rPr>
        <w:t>–</w:t>
      </w:r>
      <w:r w:rsidRPr="00041529">
        <w:rPr>
          <w:b/>
          <w:bCs/>
        </w:rPr>
        <w:t xml:space="preserve"> 2021</w:t>
      </w:r>
    </w:p>
    <w:p w14:paraId="4505FEC0" w14:textId="77777777" w:rsidR="00F3516B" w:rsidRDefault="00F3516B"/>
    <w:p w14:paraId="120AEF1C" w14:textId="77777777" w:rsidR="00F3516B" w:rsidRDefault="00F3516B" w:rsidP="00041529">
      <w:pPr>
        <w:spacing w:line="480" w:lineRule="auto"/>
      </w:pPr>
      <w:r>
        <w:t>Escola:______________________________________________________________________</w:t>
      </w:r>
    </w:p>
    <w:p w14:paraId="4883B31A" w14:textId="77777777" w:rsidR="00F3516B" w:rsidRDefault="00F3516B" w:rsidP="00041529">
      <w:pPr>
        <w:spacing w:line="480" w:lineRule="auto"/>
      </w:pPr>
      <w:r>
        <w:t>Nome:_______________________________________________________________________</w:t>
      </w:r>
    </w:p>
    <w:p w14:paraId="7F7AD38B" w14:textId="77777777" w:rsidR="007401EA" w:rsidRDefault="00041529" w:rsidP="00041529">
      <w:pPr>
        <w:spacing w:line="480" w:lineRule="auto"/>
      </w:pPr>
      <w:r>
        <w:t xml:space="preserve">Ano: </w:t>
      </w:r>
      <w:r>
        <w:softHyphen/>
      </w:r>
      <w:r>
        <w:softHyphen/>
      </w:r>
      <w:r>
        <w:softHyphen/>
      </w:r>
      <w:r>
        <w:softHyphen/>
        <w:t>________ Turma:____________________ Prof. _________________________________</w:t>
      </w:r>
    </w:p>
    <w:sdt>
      <w:sdt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  <w:id w:val="-1506743311"/>
        <w:docPartObj>
          <w:docPartGallery w:val="Table of Contents"/>
          <w:docPartUnique/>
        </w:docPartObj>
      </w:sdtPr>
      <w:sdtEndPr/>
      <w:sdtContent>
        <w:p w14:paraId="2DC457EA" w14:textId="77777777" w:rsidR="002901B3" w:rsidRPr="00C31CDC" w:rsidRDefault="002901B3" w:rsidP="00C31CDC">
          <w:pPr>
            <w:pStyle w:val="CabealhodoSumrio"/>
            <w:spacing w:line="276" w:lineRule="auto"/>
            <w:jc w:val="center"/>
            <w:rPr>
              <w:b/>
              <w:bCs/>
            </w:rPr>
          </w:pPr>
          <w:r w:rsidRPr="00C31CDC">
            <w:rPr>
              <w:b/>
              <w:bCs/>
            </w:rPr>
            <w:t>Sumário</w:t>
          </w:r>
        </w:p>
        <w:p w14:paraId="427EE8CF" w14:textId="1DDAAA8E" w:rsidR="00F927FB" w:rsidRPr="00024001" w:rsidRDefault="002901B3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0922654" w:history="1">
            <w:r w:rsidR="00F927FB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1ª SEMANA</w:t>
            </w:r>
            <w:r w:rsidR="00F927FB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9B6337B" w14:textId="77BEB341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5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2ª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_Toc70922655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4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DE1A6D5" w14:textId="2C6D0E1F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6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3ª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_Toc70922656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7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4CA3F93" w14:textId="5FDCFC62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7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4ª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_Toc70922657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10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DF5D087" w14:textId="7C15FE49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8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5ª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_Toc70922658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12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A4DBAFD" w14:textId="29B5C671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9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6ª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_Toc70922659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14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30B3DC5" w14:textId="0BA8B0BF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0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1ª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_Toc70922660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16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14DA1CE" w14:textId="1F6B0B2E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1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2ª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_Toc70922661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19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A45439C" w14:textId="4359C22D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2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3ª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_Toc70922662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22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E3FA777" w14:textId="3C395B56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3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4ª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_Toc70922663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25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B085A5E" w14:textId="4A8FA03C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4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5ª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_Toc70922664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28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A7FB5B1" w14:textId="225C0B7A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5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6ª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_Toc70922665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31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06A3692" w14:textId="3581E536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6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1ª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_Toc70922666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34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5BC4EC3" w14:textId="50DE5C10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7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2ª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_Toc70922667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37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42672DE" w14:textId="02A83385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8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3ª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_Toc70922668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40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2119B4C" w14:textId="1FFBB5E7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9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4ª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_Toc70922669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43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87F749E" w14:textId="01965439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0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5ª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_Toc70922670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46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CA9D292" w14:textId="010C9B2D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1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6ª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_Toc70922671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50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A0030F0" w14:textId="1B59E4B0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2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1ª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_Toc70922672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53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4623172" w14:textId="3B97D62F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3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2ª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_Toc70922673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56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60F961E" w14:textId="7217E0F2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4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3ª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_Toc70922674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58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EFEBD1C" w14:textId="1E7EE37B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5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4ª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_Toc70922675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60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DA9CE90" w14:textId="1473FFBA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6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5ª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_Toc70922676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62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66639AA" w14:textId="753E7623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7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6ª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_Toc70922677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64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ABEEFF3" w14:textId="58617565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8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1ª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_Toc70922678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67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A07F1CD" w14:textId="3F2F155B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9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2ª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_Toc70922679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70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DD42BF9" w14:textId="683F39CC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0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3ª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_Toc70922680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73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FA7DBE1" w14:textId="7E82A30B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1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4ª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_Toc70922681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76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5AB1A48" w14:textId="7E5B91A3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2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5ª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_Toc70922682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79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01C2A4D" w14:textId="018832A5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3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6ª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_Toc70922683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82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38FA66A" w14:textId="134FA5F9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4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1ª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_Toc70922684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85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8EFED34" w14:textId="79BFCB26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5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2ª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_Toc70922685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87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76B9C4F" w14:textId="5BEA34C9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6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3ª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_Toc70922686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89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6587A48" w14:textId="3953DBEE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7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4ª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_Toc70922687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91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B581877" w14:textId="014911F7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8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5ª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_Toc70922688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94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DAF4DE5" w14:textId="00FA2E44" w:rsidR="00F927FB" w:rsidRPr="00024001" w:rsidRDefault="00F927FB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9" w:history="1">
            <w:r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6ª SEMANA</w:t>
            </w:r>
            <w:r w:rsidRPr="00024001">
              <w:rPr>
                <w:noProof/>
                <w:webHidden/>
                <w:sz w:val="20"/>
                <w:szCs w:val="18"/>
              </w:rPr>
              <w:tab/>
            </w:r>
            <w:r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Pr="00024001">
              <w:rPr>
                <w:noProof/>
                <w:webHidden/>
                <w:sz w:val="20"/>
                <w:szCs w:val="18"/>
              </w:rPr>
              <w:instrText xml:space="preserve"> PAGEREF _Toc70922689 \h </w:instrText>
            </w:r>
            <w:r w:rsidRPr="00024001">
              <w:rPr>
                <w:noProof/>
                <w:webHidden/>
                <w:sz w:val="20"/>
                <w:szCs w:val="18"/>
              </w:rPr>
            </w:r>
            <w:r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0495D">
              <w:rPr>
                <w:noProof/>
                <w:webHidden/>
                <w:sz w:val="20"/>
                <w:szCs w:val="18"/>
              </w:rPr>
              <w:t>96</w:t>
            </w:r>
            <w:r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185FB55" w14:textId="094C1AAB" w:rsidR="002901B3" w:rsidRDefault="002901B3" w:rsidP="007A4AB0">
          <w:pPr>
            <w:spacing w:line="276" w:lineRule="auto"/>
          </w:pPr>
          <w:r>
            <w:rPr>
              <w:b/>
              <w:bCs/>
            </w:rPr>
            <w:lastRenderedPageBreak/>
            <w:fldChar w:fldCharType="end"/>
          </w:r>
        </w:p>
      </w:sdtContent>
    </w:sdt>
    <w:p w14:paraId="63D324F2" w14:textId="77777777" w:rsidR="007A4AB0" w:rsidRDefault="009C4BD0" w:rsidP="007A4AB0">
      <w:pPr>
        <w:pStyle w:val="Ttulo1"/>
        <w:rPr>
          <w:b/>
          <w:bCs/>
        </w:rPr>
      </w:pPr>
      <w:bookmarkStart w:id="0" w:name="_Toc70922654"/>
      <w:r w:rsidRPr="002901B3">
        <w:rPr>
          <w:b/>
          <w:bCs/>
        </w:rPr>
        <w:t>LÍNGUA PORTUGUESA 1ª SEMANA</w:t>
      </w:r>
      <w:bookmarkEnd w:id="0"/>
    </w:p>
    <w:p w14:paraId="363D361A" w14:textId="565E31C8" w:rsidR="007A4AB0" w:rsidRDefault="00794F63" w:rsidP="007A4AB0">
      <w:r>
        <w:rPr>
          <w:noProof/>
        </w:rPr>
        <w:drawing>
          <wp:inline distT="0" distB="0" distL="0" distR="0" wp14:anchorId="1C3E8A36" wp14:editId="3FBD25C1">
            <wp:extent cx="6479540" cy="15519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8A93C" w14:textId="523DCF1B" w:rsidR="00794F63" w:rsidRDefault="00794F63" w:rsidP="007A4AB0">
      <w:pPr>
        <w:rPr>
          <w:noProof/>
        </w:rPr>
      </w:pPr>
      <w:r>
        <w:rPr>
          <w:noProof/>
        </w:rPr>
        <w:drawing>
          <wp:inline distT="0" distB="0" distL="0" distR="0" wp14:anchorId="66FFF1B0" wp14:editId="7DD02161">
            <wp:extent cx="6479540" cy="330327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0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F63">
        <w:rPr>
          <w:noProof/>
        </w:rPr>
        <w:t xml:space="preserve"> </w:t>
      </w:r>
      <w:r>
        <w:rPr>
          <w:noProof/>
        </w:rPr>
        <w:drawing>
          <wp:inline distT="0" distB="0" distL="0" distR="0" wp14:anchorId="199500C7" wp14:editId="6238C101">
            <wp:extent cx="6479540" cy="177355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7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F31D3" w14:textId="36513D59" w:rsidR="00794F63" w:rsidRDefault="00794F63" w:rsidP="007A4AB0">
      <w:r>
        <w:rPr>
          <w:noProof/>
        </w:rPr>
        <w:drawing>
          <wp:inline distT="0" distB="0" distL="0" distR="0" wp14:anchorId="74568E0E" wp14:editId="7D502F13">
            <wp:extent cx="6479540" cy="227012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B4E14" w14:textId="36D9B997" w:rsidR="00794F63" w:rsidRDefault="00794F63" w:rsidP="007A4AB0">
      <w:r>
        <w:rPr>
          <w:noProof/>
        </w:rPr>
        <w:lastRenderedPageBreak/>
        <w:drawing>
          <wp:inline distT="0" distB="0" distL="0" distR="0" wp14:anchorId="79EBFB83" wp14:editId="47EEFFD7">
            <wp:extent cx="6479540" cy="585025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5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1B191" w14:textId="7D0A653D" w:rsidR="00794F63" w:rsidRDefault="00794F63" w:rsidP="007A4AB0"/>
    <w:p w14:paraId="12DADD75" w14:textId="35434E5B" w:rsidR="00794F63" w:rsidRDefault="00794F63" w:rsidP="007A4AB0"/>
    <w:p w14:paraId="7221D66B" w14:textId="3431A37E" w:rsidR="00794F63" w:rsidRDefault="00794F63" w:rsidP="007A4AB0"/>
    <w:p w14:paraId="6F59FAB4" w14:textId="1F4C64B8" w:rsidR="00794F63" w:rsidRDefault="00794F63" w:rsidP="007A4AB0"/>
    <w:p w14:paraId="50C0B3CB" w14:textId="4D70D424" w:rsidR="00794F63" w:rsidRDefault="00794F63" w:rsidP="007A4AB0"/>
    <w:p w14:paraId="7C875319" w14:textId="65338DCD" w:rsidR="00794F63" w:rsidRDefault="00794F63" w:rsidP="007A4AB0"/>
    <w:p w14:paraId="05D3E8EA" w14:textId="53D67441" w:rsidR="00794F63" w:rsidRDefault="00794F63" w:rsidP="007A4AB0"/>
    <w:p w14:paraId="6536C9C3" w14:textId="793D5B98" w:rsidR="00794F63" w:rsidRDefault="00794F63" w:rsidP="007A4AB0"/>
    <w:p w14:paraId="41EFCAE2" w14:textId="3CC2F660" w:rsidR="00794F63" w:rsidRDefault="00794F63" w:rsidP="007A4AB0"/>
    <w:p w14:paraId="1E729253" w14:textId="1EBB2278" w:rsidR="00794F63" w:rsidRDefault="00794F63" w:rsidP="007A4AB0"/>
    <w:p w14:paraId="0C2605C7" w14:textId="0AB9B009" w:rsidR="00794F63" w:rsidRDefault="00794F63" w:rsidP="007A4AB0"/>
    <w:p w14:paraId="10A2F029" w14:textId="1A29C145" w:rsidR="00794F63" w:rsidRDefault="00794F63" w:rsidP="007A4AB0"/>
    <w:p w14:paraId="4EE829A4" w14:textId="37845EFE" w:rsidR="00794F63" w:rsidRDefault="00794F63" w:rsidP="007A4AB0"/>
    <w:p w14:paraId="6C3D1282" w14:textId="356BFA79" w:rsidR="00794F63" w:rsidRDefault="00794F63" w:rsidP="007A4AB0"/>
    <w:p w14:paraId="0A74C0D6" w14:textId="3FCE6D82" w:rsidR="00794F63" w:rsidRDefault="00794F63" w:rsidP="007A4AB0"/>
    <w:p w14:paraId="6D4BDB68" w14:textId="19720751" w:rsidR="00794F63" w:rsidRDefault="00794F63" w:rsidP="007A4AB0"/>
    <w:p w14:paraId="468F7096" w14:textId="474904DB" w:rsidR="00794F63" w:rsidRDefault="00794F63" w:rsidP="007A4AB0"/>
    <w:p w14:paraId="574C119C" w14:textId="4D69E348" w:rsidR="00794F63" w:rsidRDefault="00794F63" w:rsidP="007A4AB0"/>
    <w:p w14:paraId="72412F13" w14:textId="16A0B0AB" w:rsidR="00794F63" w:rsidRDefault="00794F63" w:rsidP="007A4AB0"/>
    <w:p w14:paraId="2DA63C8E" w14:textId="4C51A287" w:rsidR="00794F63" w:rsidRDefault="00794F63" w:rsidP="007A4AB0"/>
    <w:p w14:paraId="72D4F8EB" w14:textId="252E7143" w:rsidR="00794F63" w:rsidRDefault="00794F63" w:rsidP="007A4AB0"/>
    <w:p w14:paraId="65514348" w14:textId="77777777" w:rsidR="009C4BD0" w:rsidRDefault="009C4BD0" w:rsidP="002901B3">
      <w:pPr>
        <w:pStyle w:val="Ttulo1"/>
        <w:rPr>
          <w:b/>
          <w:bCs/>
        </w:rPr>
      </w:pPr>
      <w:bookmarkStart w:id="1" w:name="_Toc70922655"/>
      <w:r w:rsidRPr="002901B3">
        <w:rPr>
          <w:b/>
          <w:bCs/>
        </w:rPr>
        <w:lastRenderedPageBreak/>
        <w:t>LÍNGUA PORTUGUESA 2ª SEMANA</w:t>
      </w:r>
      <w:bookmarkEnd w:id="1"/>
    </w:p>
    <w:p w14:paraId="798F1810" w14:textId="12B0BEEC" w:rsidR="00C31CDC" w:rsidRDefault="00794F63" w:rsidP="00C31CDC">
      <w:r>
        <w:rPr>
          <w:noProof/>
        </w:rPr>
        <w:drawing>
          <wp:inline distT="0" distB="0" distL="0" distR="0" wp14:anchorId="4B25E23C" wp14:editId="266BB4C9">
            <wp:extent cx="5934075" cy="1144905"/>
            <wp:effectExtent l="0" t="0" r="952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114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90DEC" w14:textId="3C167FD5" w:rsidR="00794F63" w:rsidRDefault="00794F63" w:rsidP="00C31CDC">
      <w:r>
        <w:rPr>
          <w:noProof/>
        </w:rPr>
        <w:drawing>
          <wp:inline distT="0" distB="0" distL="0" distR="0" wp14:anchorId="44FCB319" wp14:editId="306F350F">
            <wp:extent cx="6172200" cy="6029325"/>
            <wp:effectExtent l="0" t="0" r="0" b="952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602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2EDEA" w14:textId="0D035046" w:rsidR="00794F63" w:rsidRDefault="00794F63" w:rsidP="00C31CDC">
      <w:r>
        <w:rPr>
          <w:noProof/>
        </w:rPr>
        <w:drawing>
          <wp:inline distT="0" distB="0" distL="0" distR="0" wp14:anchorId="5E45A0A3" wp14:editId="391A3E92">
            <wp:extent cx="6038850" cy="2028651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54577" cy="2033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B4B52" w14:textId="58169465" w:rsidR="00794F63" w:rsidRDefault="00794F63" w:rsidP="00C31CDC"/>
    <w:p w14:paraId="7547BFC7" w14:textId="314082B8" w:rsidR="00794F63" w:rsidRDefault="0012383F" w:rsidP="00C31CDC">
      <w:r>
        <w:rPr>
          <w:noProof/>
        </w:rPr>
        <w:drawing>
          <wp:inline distT="0" distB="0" distL="0" distR="0" wp14:anchorId="21E10A2B" wp14:editId="0EF3924E">
            <wp:extent cx="6479540" cy="7825740"/>
            <wp:effectExtent l="0" t="0" r="0" b="381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82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39228" w14:textId="1D675D76" w:rsidR="0012383F" w:rsidRDefault="0012383F" w:rsidP="00C31CDC"/>
    <w:p w14:paraId="2179499E" w14:textId="355E663D" w:rsidR="0012383F" w:rsidRDefault="0012383F" w:rsidP="00C31CDC"/>
    <w:p w14:paraId="0184FA9F" w14:textId="35FDD406" w:rsidR="0012383F" w:rsidRDefault="0012383F" w:rsidP="00C31CDC"/>
    <w:p w14:paraId="65BBB94D" w14:textId="787A2AD9" w:rsidR="0012383F" w:rsidRDefault="0012383F" w:rsidP="00C31CDC"/>
    <w:p w14:paraId="01CACBC2" w14:textId="7B16CC04" w:rsidR="0012383F" w:rsidRDefault="0012383F" w:rsidP="00C31CDC"/>
    <w:p w14:paraId="349D9ECE" w14:textId="1B464DD2" w:rsidR="0012383F" w:rsidRDefault="0012383F" w:rsidP="00C31CDC"/>
    <w:p w14:paraId="73243DB7" w14:textId="506090D0" w:rsidR="0012383F" w:rsidRDefault="0012383F" w:rsidP="00C31CDC"/>
    <w:p w14:paraId="23A054CE" w14:textId="58E22320" w:rsidR="0012383F" w:rsidRDefault="0012383F" w:rsidP="00C31CDC"/>
    <w:p w14:paraId="766A569E" w14:textId="6889DCFD" w:rsidR="0012383F" w:rsidRDefault="0012383F" w:rsidP="00C31CDC"/>
    <w:p w14:paraId="0BEFBDD7" w14:textId="0B9FB470" w:rsidR="0012383F" w:rsidRDefault="0012383F" w:rsidP="00C31CDC">
      <w:r>
        <w:rPr>
          <w:noProof/>
        </w:rPr>
        <w:lastRenderedPageBreak/>
        <w:drawing>
          <wp:inline distT="0" distB="0" distL="0" distR="0" wp14:anchorId="452B4ECE" wp14:editId="0DA4F034">
            <wp:extent cx="6479540" cy="452310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9F359" w14:textId="2E7C9573" w:rsidR="0012383F" w:rsidRDefault="0012383F" w:rsidP="00C31CDC"/>
    <w:p w14:paraId="7C7E3BEF" w14:textId="11CE33E4" w:rsidR="0012383F" w:rsidRDefault="0012383F" w:rsidP="00C31CDC"/>
    <w:p w14:paraId="2EA9733E" w14:textId="35B6DAF4" w:rsidR="0012383F" w:rsidRDefault="0012383F" w:rsidP="00C31CDC"/>
    <w:p w14:paraId="42FA9CC8" w14:textId="235D6BD7" w:rsidR="0012383F" w:rsidRDefault="0012383F" w:rsidP="00C31CDC"/>
    <w:p w14:paraId="51FEE003" w14:textId="39E4A2D0" w:rsidR="0012383F" w:rsidRDefault="0012383F" w:rsidP="00C31CDC"/>
    <w:p w14:paraId="1346E998" w14:textId="227C3281" w:rsidR="0012383F" w:rsidRDefault="0012383F" w:rsidP="00C31CDC"/>
    <w:p w14:paraId="11AA40E1" w14:textId="4B87AC30" w:rsidR="0012383F" w:rsidRDefault="0012383F" w:rsidP="00C31CDC"/>
    <w:p w14:paraId="2EE58CF9" w14:textId="375DF6A3" w:rsidR="0012383F" w:rsidRDefault="0012383F" w:rsidP="00C31CDC"/>
    <w:p w14:paraId="2ACB9E50" w14:textId="60852765" w:rsidR="0012383F" w:rsidRDefault="0012383F" w:rsidP="00C31CDC"/>
    <w:p w14:paraId="6F4540B4" w14:textId="4ED032A0" w:rsidR="0012383F" w:rsidRDefault="0012383F" w:rsidP="00C31CDC"/>
    <w:p w14:paraId="2432FA12" w14:textId="52B04520" w:rsidR="0012383F" w:rsidRDefault="0012383F" w:rsidP="00C31CDC"/>
    <w:p w14:paraId="4F58CC7E" w14:textId="1CA9DEE2" w:rsidR="0012383F" w:rsidRDefault="0012383F" w:rsidP="00C31CDC"/>
    <w:p w14:paraId="3BD8472A" w14:textId="732EDF89" w:rsidR="0012383F" w:rsidRDefault="0012383F" w:rsidP="00C31CDC"/>
    <w:p w14:paraId="68427D55" w14:textId="59CF1BBD" w:rsidR="0012383F" w:rsidRDefault="0012383F" w:rsidP="00C31CDC"/>
    <w:p w14:paraId="79681725" w14:textId="294CDF74" w:rsidR="0012383F" w:rsidRDefault="0012383F" w:rsidP="00C31CDC"/>
    <w:p w14:paraId="0525261B" w14:textId="7D339FCA" w:rsidR="0012383F" w:rsidRDefault="0012383F" w:rsidP="00C31CDC"/>
    <w:p w14:paraId="4085FB40" w14:textId="6F048B42" w:rsidR="0012383F" w:rsidRDefault="0012383F" w:rsidP="00C31CDC"/>
    <w:p w14:paraId="1C5F47FB" w14:textId="0E593C55" w:rsidR="0012383F" w:rsidRDefault="0012383F" w:rsidP="00C31CDC"/>
    <w:p w14:paraId="106C3BAF" w14:textId="233A61E5" w:rsidR="0012383F" w:rsidRDefault="0012383F" w:rsidP="00C31CDC"/>
    <w:p w14:paraId="11CA664F" w14:textId="1CC3AF8E" w:rsidR="0012383F" w:rsidRDefault="0012383F" w:rsidP="00C31CDC"/>
    <w:p w14:paraId="1A329FAC" w14:textId="23244F18" w:rsidR="0012383F" w:rsidRDefault="0012383F" w:rsidP="00C31CDC"/>
    <w:p w14:paraId="42FB1BBE" w14:textId="36642190" w:rsidR="0012383F" w:rsidRDefault="0012383F" w:rsidP="00C31CDC"/>
    <w:p w14:paraId="3A686D7A" w14:textId="533CA4D4" w:rsidR="0012383F" w:rsidRDefault="0012383F" w:rsidP="00C31CDC"/>
    <w:p w14:paraId="588C4C1B" w14:textId="195081A6" w:rsidR="0012383F" w:rsidRDefault="0012383F" w:rsidP="00C31CDC"/>
    <w:p w14:paraId="408A8EFA" w14:textId="1E9BE636" w:rsidR="0012383F" w:rsidRDefault="0012383F" w:rsidP="00C31CDC"/>
    <w:p w14:paraId="5DDB73D7" w14:textId="46F7F139" w:rsidR="0012383F" w:rsidRDefault="0012383F" w:rsidP="00C31CDC"/>
    <w:p w14:paraId="30EDE3B0" w14:textId="31449175" w:rsidR="0012383F" w:rsidRDefault="0012383F" w:rsidP="00C31CDC"/>
    <w:p w14:paraId="2E8D0A06" w14:textId="73C65DD2" w:rsidR="0012383F" w:rsidRDefault="0012383F" w:rsidP="00C31CDC"/>
    <w:p w14:paraId="1C0A32BC" w14:textId="4E490A12" w:rsidR="0012383F" w:rsidRDefault="0012383F" w:rsidP="00C31CDC"/>
    <w:p w14:paraId="63144215" w14:textId="1B380EE6" w:rsidR="0012383F" w:rsidRDefault="0012383F" w:rsidP="00C31CDC"/>
    <w:p w14:paraId="019B2822" w14:textId="7116DD32" w:rsidR="009C4BD0" w:rsidRDefault="009C4BD0" w:rsidP="002901B3">
      <w:pPr>
        <w:pStyle w:val="Ttulo1"/>
        <w:rPr>
          <w:b/>
          <w:bCs/>
        </w:rPr>
      </w:pPr>
      <w:bookmarkStart w:id="2" w:name="_Toc70922656"/>
      <w:r w:rsidRPr="002901B3">
        <w:rPr>
          <w:b/>
          <w:bCs/>
        </w:rPr>
        <w:t>LÍNGUA PORTUGUESA 3ª SEMANA</w:t>
      </w:r>
      <w:bookmarkEnd w:id="2"/>
    </w:p>
    <w:p w14:paraId="1530C858" w14:textId="72BDB9BB" w:rsidR="0012383F" w:rsidRDefault="0012383F" w:rsidP="0012383F">
      <w:r>
        <w:rPr>
          <w:noProof/>
        </w:rPr>
        <w:drawing>
          <wp:inline distT="0" distB="0" distL="0" distR="0" wp14:anchorId="6A4ECF78" wp14:editId="3B9C3583">
            <wp:extent cx="6479540" cy="2988310"/>
            <wp:effectExtent l="0" t="0" r="0" b="254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B1E49" w14:textId="7F7948CB" w:rsidR="0012383F" w:rsidRDefault="0012383F" w:rsidP="0012383F">
      <w:r>
        <w:rPr>
          <w:noProof/>
        </w:rPr>
        <w:drawing>
          <wp:inline distT="0" distB="0" distL="0" distR="0" wp14:anchorId="56AB9854" wp14:editId="6F6B3912">
            <wp:extent cx="6479540" cy="596582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6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A8B41" w14:textId="570513A0" w:rsidR="0012383F" w:rsidRPr="0012383F" w:rsidRDefault="0061231A" w:rsidP="0012383F">
      <w:r>
        <w:rPr>
          <w:noProof/>
        </w:rPr>
        <w:lastRenderedPageBreak/>
        <w:drawing>
          <wp:inline distT="0" distB="0" distL="0" distR="0" wp14:anchorId="78CEB2CB" wp14:editId="050CE0C6">
            <wp:extent cx="6479540" cy="8667115"/>
            <wp:effectExtent l="0" t="0" r="0" b="63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F5FD1" w14:textId="5A17C8D9" w:rsidR="00C31CDC" w:rsidRDefault="00C31CDC" w:rsidP="00C31CDC"/>
    <w:p w14:paraId="5D8105A7" w14:textId="39C2C9EF" w:rsidR="0061231A" w:rsidRDefault="0061231A" w:rsidP="00C31CDC"/>
    <w:p w14:paraId="00C9AFBE" w14:textId="2FC4D597" w:rsidR="0061231A" w:rsidRDefault="0061231A" w:rsidP="00C31CDC"/>
    <w:p w14:paraId="2D42C212" w14:textId="77E170CD" w:rsidR="0061231A" w:rsidRDefault="0061231A" w:rsidP="00C31CDC"/>
    <w:p w14:paraId="1EB170B2" w14:textId="2974C875" w:rsidR="0061231A" w:rsidRDefault="0061231A" w:rsidP="00C31CDC"/>
    <w:p w14:paraId="003B03E7" w14:textId="024E4C59" w:rsidR="0061231A" w:rsidRDefault="0061231A" w:rsidP="00C31CDC"/>
    <w:p w14:paraId="10D395ED" w14:textId="274A41AC" w:rsidR="0061231A" w:rsidRDefault="0061231A" w:rsidP="00C31CDC">
      <w:r>
        <w:rPr>
          <w:noProof/>
        </w:rPr>
        <w:drawing>
          <wp:inline distT="0" distB="0" distL="0" distR="0" wp14:anchorId="325642DA" wp14:editId="475BC967">
            <wp:extent cx="6479540" cy="7595870"/>
            <wp:effectExtent l="0" t="0" r="0" b="508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9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62160" w14:textId="3E5EF7D3" w:rsidR="0061231A" w:rsidRDefault="0061231A" w:rsidP="00C31CDC"/>
    <w:p w14:paraId="5C5632BE" w14:textId="33F58B1C" w:rsidR="0061231A" w:rsidRDefault="0061231A" w:rsidP="00C31CDC"/>
    <w:p w14:paraId="6DE680BE" w14:textId="0BED3EC1" w:rsidR="0061231A" w:rsidRDefault="0061231A" w:rsidP="00C31CDC"/>
    <w:p w14:paraId="278D297D" w14:textId="1C423A2C" w:rsidR="0061231A" w:rsidRDefault="0061231A" w:rsidP="00C31CDC"/>
    <w:p w14:paraId="33BE5F1C" w14:textId="4638E330" w:rsidR="0061231A" w:rsidRDefault="0061231A" w:rsidP="00C31CDC"/>
    <w:p w14:paraId="0F708C2C" w14:textId="2F769630" w:rsidR="0061231A" w:rsidRDefault="0061231A" w:rsidP="00C31CDC"/>
    <w:p w14:paraId="736C76B1" w14:textId="2A286F72" w:rsidR="0061231A" w:rsidRDefault="0061231A" w:rsidP="00C31CDC"/>
    <w:p w14:paraId="6C4822EE" w14:textId="77777777" w:rsidR="0061231A" w:rsidRPr="00C31CDC" w:rsidRDefault="0061231A" w:rsidP="00C31CDC"/>
    <w:p w14:paraId="3DEBA8FF" w14:textId="6ABA235D" w:rsidR="009C4BD0" w:rsidRDefault="009C4BD0" w:rsidP="002901B3">
      <w:pPr>
        <w:pStyle w:val="Ttulo1"/>
        <w:rPr>
          <w:b/>
          <w:bCs/>
        </w:rPr>
      </w:pPr>
      <w:bookmarkStart w:id="3" w:name="_Toc70922657"/>
      <w:r w:rsidRPr="002901B3">
        <w:rPr>
          <w:b/>
          <w:bCs/>
        </w:rPr>
        <w:lastRenderedPageBreak/>
        <w:t>LÍNGUA PORTUGUESA 4ª SEMANA</w:t>
      </w:r>
      <w:bookmarkEnd w:id="3"/>
    </w:p>
    <w:p w14:paraId="01EB9828" w14:textId="7DD6CFEC" w:rsidR="0061231A" w:rsidRDefault="0061231A" w:rsidP="0061231A">
      <w:pPr>
        <w:jc w:val="center"/>
      </w:pPr>
      <w:r>
        <w:rPr>
          <w:noProof/>
        </w:rPr>
        <w:drawing>
          <wp:inline distT="0" distB="0" distL="0" distR="0" wp14:anchorId="20766FBD" wp14:editId="0479D6D2">
            <wp:extent cx="6196557" cy="311467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208338" cy="3120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39043" w14:textId="1C630203" w:rsidR="0061231A" w:rsidRDefault="0061231A" w:rsidP="0061231A">
      <w:r>
        <w:rPr>
          <w:noProof/>
        </w:rPr>
        <w:drawing>
          <wp:inline distT="0" distB="0" distL="0" distR="0" wp14:anchorId="0650543A" wp14:editId="16A6E9C6">
            <wp:extent cx="6621282" cy="4695825"/>
            <wp:effectExtent l="0" t="0" r="825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b="35502"/>
                    <a:stretch/>
                  </pic:blipFill>
                  <pic:spPr bwMode="auto">
                    <a:xfrm>
                      <a:off x="0" y="0"/>
                      <a:ext cx="6629035" cy="4701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50DF98" w14:textId="429E8E07" w:rsidR="0048294B" w:rsidRDefault="0048294B" w:rsidP="0061231A"/>
    <w:p w14:paraId="57BB8B24" w14:textId="2C82F176" w:rsidR="0048294B" w:rsidRDefault="0048294B" w:rsidP="0061231A"/>
    <w:p w14:paraId="36760466" w14:textId="0DC3B14D" w:rsidR="0048294B" w:rsidRDefault="0048294B" w:rsidP="0061231A"/>
    <w:p w14:paraId="2775843C" w14:textId="604DF19F" w:rsidR="0048294B" w:rsidRDefault="0048294B" w:rsidP="0061231A"/>
    <w:p w14:paraId="293B4671" w14:textId="782530A4" w:rsidR="0048294B" w:rsidRDefault="0048294B" w:rsidP="0061231A"/>
    <w:p w14:paraId="45C808BA" w14:textId="3BD4A5C8" w:rsidR="0048294B" w:rsidRDefault="0048294B" w:rsidP="0061231A"/>
    <w:p w14:paraId="67E8B39C" w14:textId="10EEDA19" w:rsidR="0048294B" w:rsidRDefault="0048294B" w:rsidP="0061231A"/>
    <w:p w14:paraId="3631A828" w14:textId="21E13421" w:rsidR="0048294B" w:rsidRDefault="0048294B" w:rsidP="0061231A"/>
    <w:p w14:paraId="57999228" w14:textId="5F3B3A72" w:rsidR="0048294B" w:rsidRDefault="0048294B" w:rsidP="0061231A"/>
    <w:p w14:paraId="7E3E00A6" w14:textId="3ED48091" w:rsidR="0048294B" w:rsidRDefault="0048294B" w:rsidP="0061231A">
      <w:r>
        <w:rPr>
          <w:noProof/>
        </w:rPr>
        <w:drawing>
          <wp:inline distT="0" distB="0" distL="0" distR="0" wp14:anchorId="40785B00" wp14:editId="1204022F">
            <wp:extent cx="6479540" cy="2620645"/>
            <wp:effectExtent l="0" t="0" r="0" b="825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2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51D0E" w14:textId="102B1288" w:rsidR="0048294B" w:rsidRDefault="0048294B" w:rsidP="0061231A"/>
    <w:p w14:paraId="5F72AE8A" w14:textId="6056290D" w:rsidR="0048294B" w:rsidRDefault="0048294B" w:rsidP="0061231A">
      <w:r>
        <w:rPr>
          <w:noProof/>
        </w:rPr>
        <w:drawing>
          <wp:inline distT="0" distB="0" distL="0" distR="0" wp14:anchorId="78F01378" wp14:editId="003A86E8">
            <wp:extent cx="6479540" cy="5415915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1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1CF75" w14:textId="2783086C" w:rsidR="0048294B" w:rsidRDefault="0048294B" w:rsidP="0061231A"/>
    <w:p w14:paraId="68E6E5D5" w14:textId="76F8CAA1" w:rsidR="0048294B" w:rsidRDefault="0048294B" w:rsidP="0061231A"/>
    <w:p w14:paraId="418272BB" w14:textId="35C529A6" w:rsidR="0048294B" w:rsidRDefault="0048294B" w:rsidP="0061231A"/>
    <w:p w14:paraId="67DBA702" w14:textId="339824C4" w:rsidR="0048294B" w:rsidRDefault="0048294B" w:rsidP="0061231A"/>
    <w:p w14:paraId="6EC73463" w14:textId="7B43220C" w:rsidR="0048294B" w:rsidRDefault="0048294B" w:rsidP="0061231A"/>
    <w:p w14:paraId="597E231D" w14:textId="03047CFB" w:rsidR="0048294B" w:rsidRDefault="0048294B" w:rsidP="0061231A"/>
    <w:p w14:paraId="5E3B577D" w14:textId="77777777" w:rsidR="0048294B" w:rsidRPr="0061231A" w:rsidRDefault="0048294B" w:rsidP="0061231A"/>
    <w:p w14:paraId="33540924" w14:textId="6122EE23" w:rsidR="00F927FB" w:rsidRDefault="00F927FB" w:rsidP="00F927FB">
      <w:pPr>
        <w:pStyle w:val="Ttulo1"/>
        <w:rPr>
          <w:b/>
          <w:bCs/>
        </w:rPr>
      </w:pPr>
      <w:bookmarkStart w:id="4" w:name="_Toc70922658"/>
      <w:r w:rsidRPr="002901B3">
        <w:rPr>
          <w:b/>
          <w:bCs/>
        </w:rPr>
        <w:t xml:space="preserve">LÍNGUA PORTUGUESA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4"/>
    </w:p>
    <w:p w14:paraId="22C509DA" w14:textId="77777777" w:rsidR="002046B6" w:rsidRPr="002046B6" w:rsidRDefault="001E2281" w:rsidP="002046B6">
      <w:pPr>
        <w:jc w:val="both"/>
        <w:rPr>
          <w:rStyle w:val="fontstyle21"/>
          <w:rFonts w:ascii="Arial" w:hAnsi="Arial" w:cs="Arial"/>
          <w:sz w:val="24"/>
          <w:szCs w:val="24"/>
        </w:rPr>
      </w:pPr>
      <w:r w:rsidRPr="002046B6">
        <w:rPr>
          <w:rStyle w:val="fontstyle01"/>
          <w:rFonts w:ascii="Arial" w:hAnsi="Arial" w:cs="Arial"/>
          <w:sz w:val="24"/>
          <w:szCs w:val="24"/>
        </w:rPr>
        <w:t xml:space="preserve">TEMA: </w:t>
      </w:r>
      <w:r w:rsidRPr="002046B6">
        <w:rPr>
          <w:rStyle w:val="fontstyle21"/>
          <w:rFonts w:ascii="Arial" w:hAnsi="Arial" w:cs="Arial"/>
          <w:sz w:val="24"/>
          <w:szCs w:val="24"/>
        </w:rPr>
        <w:t>POEMA</w:t>
      </w:r>
    </w:p>
    <w:p w14:paraId="5064FB09" w14:textId="77777777" w:rsidR="002046B6" w:rsidRDefault="001E2281" w:rsidP="002046B6">
      <w:pPr>
        <w:jc w:val="both"/>
        <w:rPr>
          <w:rStyle w:val="fontstyle21"/>
          <w:rFonts w:ascii="Arial" w:hAnsi="Arial" w:cs="Arial"/>
          <w:sz w:val="24"/>
          <w:szCs w:val="24"/>
        </w:rPr>
      </w:pPr>
      <w:r w:rsidRPr="002046B6">
        <w:rPr>
          <w:rStyle w:val="fontstyle21"/>
          <w:rFonts w:ascii="Arial" w:hAnsi="Arial" w:cs="Arial"/>
          <w:sz w:val="24"/>
          <w:szCs w:val="24"/>
        </w:rPr>
        <w:t>QUERIDA CRIANÇA. HOJE VOCÊ VAI CONHECER O GÊNERO TEXTUAL POEMA. NÃO SE</w:t>
      </w:r>
      <w:r w:rsidRPr="002046B6">
        <w:rPr>
          <w:rStyle w:val="fontstyle21"/>
          <w:rFonts w:ascii="Arial" w:hAnsi="Arial" w:cs="Arial"/>
          <w:sz w:val="24"/>
          <w:szCs w:val="24"/>
        </w:rPr>
        <w:t xml:space="preserve"> </w:t>
      </w:r>
      <w:r w:rsidRPr="002046B6">
        <w:rPr>
          <w:rStyle w:val="fontstyle21"/>
          <w:rFonts w:ascii="Arial" w:hAnsi="Arial" w:cs="Arial"/>
          <w:sz w:val="24"/>
          <w:szCs w:val="24"/>
        </w:rPr>
        <w:t>PREOCUPE, VOCÊ AINDA ESTÁ APRENDENDO A LER E, SEMPRE QUE PRECISAR, PEÇA</w:t>
      </w:r>
      <w:r w:rsidRPr="002046B6">
        <w:rPr>
          <w:rStyle w:val="fontstyle21"/>
          <w:rFonts w:ascii="Arial" w:hAnsi="Arial" w:cs="Arial"/>
          <w:sz w:val="24"/>
          <w:szCs w:val="24"/>
        </w:rPr>
        <w:t xml:space="preserve"> </w:t>
      </w:r>
      <w:r w:rsidRPr="002046B6">
        <w:rPr>
          <w:rStyle w:val="fontstyle21"/>
          <w:rFonts w:ascii="Arial" w:hAnsi="Arial" w:cs="Arial"/>
          <w:sz w:val="24"/>
          <w:szCs w:val="24"/>
        </w:rPr>
        <w:t>AJUDA A UM RESPONSÁVEL.</w:t>
      </w:r>
    </w:p>
    <w:p w14:paraId="3AD24507" w14:textId="4CFF7849" w:rsidR="002046B6" w:rsidRPr="002046B6" w:rsidRDefault="001E2281" w:rsidP="002046B6">
      <w:pPr>
        <w:jc w:val="both"/>
        <w:rPr>
          <w:rFonts w:cs="Arial"/>
          <w:color w:val="242021"/>
          <w:szCs w:val="24"/>
        </w:rPr>
      </w:pPr>
      <w:r w:rsidRPr="002046B6">
        <w:rPr>
          <w:rStyle w:val="fontstyle01"/>
          <w:rFonts w:ascii="Arial" w:hAnsi="Arial" w:cs="Arial"/>
          <w:sz w:val="24"/>
          <w:szCs w:val="24"/>
        </w:rPr>
        <w:t>APRESENTAÇÃO:</w:t>
      </w:r>
      <w:r w:rsidRPr="002046B6">
        <w:rPr>
          <w:rFonts w:cs="Arial"/>
          <w:b/>
          <w:bCs/>
          <w:color w:val="242021"/>
          <w:szCs w:val="24"/>
        </w:rPr>
        <w:br/>
      </w:r>
      <w:r w:rsidRPr="002046B6">
        <w:rPr>
          <w:rStyle w:val="fontstyle21"/>
          <w:rFonts w:ascii="Arial" w:hAnsi="Arial" w:cs="Arial"/>
          <w:sz w:val="24"/>
          <w:szCs w:val="24"/>
        </w:rPr>
        <w:t>AS RIMAS E OS POEMAS, ALÉM DE DELICIOSOS, TRAZEM MUITOS BENEFÍCIOS PARA AS</w:t>
      </w:r>
      <w:r w:rsidRPr="002046B6">
        <w:rPr>
          <w:rStyle w:val="fontstyle21"/>
          <w:rFonts w:ascii="Arial" w:hAnsi="Arial" w:cs="Arial"/>
          <w:sz w:val="24"/>
          <w:szCs w:val="24"/>
        </w:rPr>
        <w:t xml:space="preserve"> </w:t>
      </w:r>
      <w:r w:rsidRPr="002046B6">
        <w:rPr>
          <w:rStyle w:val="fontstyle21"/>
          <w:rFonts w:ascii="Arial" w:hAnsi="Arial" w:cs="Arial"/>
          <w:sz w:val="24"/>
          <w:szCs w:val="24"/>
        </w:rPr>
        <w:t>CRIANÇAS. OS POEMAS DESENVOLVEM A LINGUAGEM, A MEMÓRIA E CRIAM VÍNCULOS</w:t>
      </w:r>
      <w:r w:rsidRPr="002046B6">
        <w:rPr>
          <w:rStyle w:val="fontstyle21"/>
          <w:rFonts w:ascii="Arial" w:hAnsi="Arial" w:cs="Arial"/>
          <w:sz w:val="24"/>
          <w:szCs w:val="24"/>
        </w:rPr>
        <w:t xml:space="preserve"> </w:t>
      </w:r>
      <w:r w:rsidRPr="002046B6">
        <w:rPr>
          <w:rFonts w:cs="Arial"/>
          <w:color w:val="242021"/>
          <w:szCs w:val="24"/>
        </w:rPr>
        <w:t>ENTRE OS ADULTOS E OS PEQUENOS LEITORES. POR ISSO, VAMOS APRENDER UM</w:t>
      </w:r>
      <w:r w:rsidRPr="002046B6">
        <w:rPr>
          <w:rFonts w:cs="Arial"/>
          <w:color w:val="242021"/>
          <w:szCs w:val="24"/>
        </w:rPr>
        <w:t xml:space="preserve"> </w:t>
      </w:r>
      <w:r w:rsidRPr="002046B6">
        <w:rPr>
          <w:rFonts w:cs="Arial"/>
          <w:color w:val="242021"/>
          <w:szCs w:val="24"/>
        </w:rPr>
        <w:t>POEMA QUE FALA DE UM BRINQUEDO QUE MUITAS CRIANÇAS ADORAM: A BOLA. VAMOS</w:t>
      </w:r>
      <w:r w:rsidRPr="002046B6">
        <w:rPr>
          <w:rFonts w:cs="Arial"/>
          <w:color w:val="242021"/>
          <w:szCs w:val="24"/>
        </w:rPr>
        <w:t xml:space="preserve">  </w:t>
      </w:r>
      <w:r w:rsidRPr="002046B6">
        <w:rPr>
          <w:rFonts w:cs="Arial"/>
          <w:color w:val="242021"/>
          <w:szCs w:val="24"/>
        </w:rPr>
        <w:t>APRENDER COM ELE?!</w:t>
      </w:r>
    </w:p>
    <w:p w14:paraId="7C20F399" w14:textId="1615B07F" w:rsidR="0048294B" w:rsidRDefault="001E2281" w:rsidP="002046B6">
      <w:pPr>
        <w:jc w:val="both"/>
        <w:rPr>
          <w:rFonts w:cs="Arial"/>
          <w:color w:val="242021"/>
          <w:szCs w:val="24"/>
        </w:rPr>
      </w:pPr>
      <w:r w:rsidRPr="002046B6">
        <w:rPr>
          <w:rFonts w:cs="Arial"/>
          <w:color w:val="242021"/>
          <w:szCs w:val="24"/>
        </w:rPr>
        <w:br/>
      </w:r>
      <w:r w:rsidRPr="002046B6">
        <w:rPr>
          <w:rFonts w:cs="Arial"/>
          <w:b/>
          <w:bCs/>
          <w:color w:val="242021"/>
          <w:szCs w:val="24"/>
        </w:rPr>
        <w:t>PARA SABER MAIS:</w:t>
      </w:r>
      <w:r w:rsidR="002046B6" w:rsidRPr="002046B6">
        <w:rPr>
          <w:rFonts w:cs="Arial"/>
          <w:b/>
          <w:bCs/>
          <w:color w:val="242021"/>
          <w:szCs w:val="24"/>
        </w:rPr>
        <w:t xml:space="preserve"> </w:t>
      </w:r>
      <w:r w:rsidRPr="002046B6">
        <w:rPr>
          <w:rFonts w:cs="Arial"/>
          <w:color w:val="242021"/>
          <w:szCs w:val="24"/>
        </w:rPr>
        <w:t>QUE TAL CONHECER UM POUCO MAIS SOBRE ESTE GÊNERO TEXTUAL. ASSISTA O VÍDEO:</w:t>
      </w:r>
      <w:r w:rsidRPr="002046B6">
        <w:rPr>
          <w:rFonts w:cs="Arial"/>
          <w:color w:val="242021"/>
          <w:szCs w:val="24"/>
        </w:rPr>
        <w:t xml:space="preserve">  </w:t>
      </w:r>
      <w:r w:rsidRPr="002046B6">
        <w:rPr>
          <w:rFonts w:cs="Arial"/>
          <w:color w:val="242021"/>
          <w:szCs w:val="24"/>
        </w:rPr>
        <w:t>O QUE É POEMA? Disponível em: &lt;https://www.youtube.com/watch?v=y--7PQhtbLs&gt;.</w:t>
      </w:r>
      <w:r w:rsidRPr="002046B6">
        <w:rPr>
          <w:rFonts w:cs="Arial"/>
          <w:color w:val="242021"/>
          <w:szCs w:val="24"/>
        </w:rPr>
        <w:t xml:space="preserve"> </w:t>
      </w:r>
      <w:r w:rsidRPr="002046B6">
        <w:rPr>
          <w:rFonts w:cs="Arial"/>
          <w:color w:val="242021"/>
          <w:szCs w:val="24"/>
        </w:rPr>
        <w:t>Acesso em: 29 de março de 2021</w:t>
      </w:r>
      <w:r w:rsidR="002046B6">
        <w:rPr>
          <w:rFonts w:cs="Arial"/>
          <w:color w:val="242021"/>
          <w:szCs w:val="24"/>
        </w:rPr>
        <w:t>.</w:t>
      </w:r>
    </w:p>
    <w:p w14:paraId="5920C23D" w14:textId="58C890A6" w:rsidR="002046B6" w:rsidRDefault="002046B6" w:rsidP="002046B6">
      <w:pPr>
        <w:jc w:val="both"/>
        <w:rPr>
          <w:rFonts w:cs="Arial"/>
          <w:color w:val="242021"/>
          <w:szCs w:val="24"/>
        </w:rPr>
      </w:pPr>
    </w:p>
    <w:p w14:paraId="21621F20" w14:textId="4CBAB516" w:rsidR="002046B6" w:rsidRPr="002046B6" w:rsidRDefault="002046B6" w:rsidP="002046B6">
      <w:pPr>
        <w:jc w:val="both"/>
        <w:rPr>
          <w:rFonts w:cs="Arial"/>
          <w:b/>
          <w:bCs/>
          <w:color w:val="242021"/>
          <w:szCs w:val="24"/>
        </w:rPr>
      </w:pPr>
      <w:r>
        <w:rPr>
          <w:noProof/>
        </w:rPr>
        <w:drawing>
          <wp:inline distT="0" distB="0" distL="0" distR="0" wp14:anchorId="31C1E5EF" wp14:editId="7A4BF164">
            <wp:extent cx="6479540" cy="638302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38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A67D5" w14:textId="58301B9B" w:rsidR="0048294B" w:rsidRDefault="002046B6" w:rsidP="0048294B">
      <w:r>
        <w:rPr>
          <w:noProof/>
        </w:rPr>
        <w:lastRenderedPageBreak/>
        <w:drawing>
          <wp:inline distT="0" distB="0" distL="0" distR="0" wp14:anchorId="3664C9AB" wp14:editId="79E16D6E">
            <wp:extent cx="6479540" cy="8706485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0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FF2E2" w14:textId="5FAE25EC" w:rsidR="002046B6" w:rsidRDefault="002046B6" w:rsidP="0048294B"/>
    <w:p w14:paraId="36F1B636" w14:textId="62026373" w:rsidR="002046B6" w:rsidRDefault="002046B6" w:rsidP="0048294B"/>
    <w:p w14:paraId="10AE10D1" w14:textId="2A5A760B" w:rsidR="002046B6" w:rsidRDefault="002046B6" w:rsidP="0048294B"/>
    <w:p w14:paraId="6B6F55DA" w14:textId="30CD531F" w:rsidR="002046B6" w:rsidRDefault="002046B6" w:rsidP="0048294B"/>
    <w:p w14:paraId="4FFAA08E" w14:textId="63359B1A" w:rsidR="002046B6" w:rsidRDefault="002046B6" w:rsidP="0048294B"/>
    <w:p w14:paraId="1A8C1E9F" w14:textId="77777777" w:rsidR="002046B6" w:rsidRPr="0048294B" w:rsidRDefault="002046B6" w:rsidP="0048294B"/>
    <w:p w14:paraId="39EF7F46" w14:textId="0F3DB2F2" w:rsidR="00F927FB" w:rsidRPr="002901B3" w:rsidRDefault="00F927FB" w:rsidP="00F927FB">
      <w:pPr>
        <w:pStyle w:val="Ttulo1"/>
        <w:rPr>
          <w:b/>
          <w:bCs/>
        </w:rPr>
      </w:pPr>
      <w:bookmarkStart w:id="5" w:name="_Toc70922659"/>
      <w:r w:rsidRPr="002901B3">
        <w:rPr>
          <w:b/>
          <w:bCs/>
        </w:rPr>
        <w:t xml:space="preserve">LÍNGUA PORTUGUESA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5"/>
    </w:p>
    <w:p w14:paraId="2E55F991" w14:textId="784B962C" w:rsidR="00F927FB" w:rsidRDefault="002046B6" w:rsidP="00F927FB">
      <w:r>
        <w:rPr>
          <w:noProof/>
        </w:rPr>
        <w:drawing>
          <wp:inline distT="0" distB="0" distL="0" distR="0" wp14:anchorId="1BA3EAD6" wp14:editId="686EA8B8">
            <wp:extent cx="6479540" cy="2826385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2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D1571" w14:textId="3ADE73D0" w:rsidR="002046B6" w:rsidRDefault="002046B6" w:rsidP="00F927FB">
      <w:r>
        <w:rPr>
          <w:noProof/>
        </w:rPr>
        <w:drawing>
          <wp:inline distT="0" distB="0" distL="0" distR="0" wp14:anchorId="764D441E" wp14:editId="4FC104B5">
            <wp:extent cx="6479540" cy="5278755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7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DD506" w14:textId="11E8D7AC" w:rsidR="002046B6" w:rsidRDefault="002046B6" w:rsidP="00F927FB"/>
    <w:p w14:paraId="2CA69EDA" w14:textId="5BE9AF2B" w:rsidR="002046B6" w:rsidRDefault="002046B6" w:rsidP="00F927FB"/>
    <w:p w14:paraId="2EF1F23E" w14:textId="00A77970" w:rsidR="002046B6" w:rsidRDefault="002046B6" w:rsidP="00F927FB"/>
    <w:p w14:paraId="33EA8073" w14:textId="625166F8" w:rsidR="002046B6" w:rsidRDefault="002046B6" w:rsidP="00F927FB"/>
    <w:p w14:paraId="67E82569" w14:textId="0136C1FE" w:rsidR="002046B6" w:rsidRDefault="002046B6" w:rsidP="00F927FB"/>
    <w:p w14:paraId="2CBCD7C2" w14:textId="3764CA67" w:rsidR="002046B6" w:rsidRDefault="002046B6" w:rsidP="00F927FB">
      <w:r>
        <w:rPr>
          <w:noProof/>
        </w:rPr>
        <w:lastRenderedPageBreak/>
        <w:drawing>
          <wp:inline distT="0" distB="0" distL="0" distR="0" wp14:anchorId="2B37AE15" wp14:editId="7AC01EA6">
            <wp:extent cx="6479540" cy="3796665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5B440" w14:textId="3497CAB2" w:rsidR="002046B6" w:rsidRDefault="00151BAF" w:rsidP="00F927FB">
      <w:r>
        <w:rPr>
          <w:noProof/>
        </w:rPr>
        <w:drawing>
          <wp:inline distT="0" distB="0" distL="0" distR="0" wp14:anchorId="62F65D99" wp14:editId="16BB9034">
            <wp:extent cx="6479540" cy="2962275"/>
            <wp:effectExtent l="0" t="0" r="0" b="952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7E428" w14:textId="0BC9F065" w:rsidR="00151BAF" w:rsidRPr="00F927FB" w:rsidRDefault="00151BAF" w:rsidP="00151BAF">
      <w:pPr>
        <w:jc w:val="center"/>
      </w:pPr>
      <w:r>
        <w:rPr>
          <w:noProof/>
        </w:rPr>
        <w:drawing>
          <wp:inline distT="0" distB="0" distL="0" distR="0" wp14:anchorId="5D180498" wp14:editId="2A43F886">
            <wp:extent cx="4605711" cy="2781300"/>
            <wp:effectExtent l="0" t="0" r="4445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21800" cy="2791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F1C4D" w14:textId="0CA1F1FC" w:rsidR="009C4BD0" w:rsidRDefault="001F4511" w:rsidP="002901B3">
      <w:pPr>
        <w:pStyle w:val="Ttulo1"/>
        <w:rPr>
          <w:b/>
          <w:bCs/>
        </w:rPr>
      </w:pPr>
      <w:bookmarkStart w:id="6" w:name="_Toc70922660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1ª SEMANA</w:t>
      </w:r>
      <w:bookmarkEnd w:id="6"/>
    </w:p>
    <w:p w14:paraId="3BCCF573" w14:textId="25D2489B" w:rsidR="00151BAF" w:rsidRDefault="00151BAF" w:rsidP="00151BAF">
      <w:r>
        <w:rPr>
          <w:noProof/>
        </w:rPr>
        <w:drawing>
          <wp:inline distT="0" distB="0" distL="0" distR="0" wp14:anchorId="527ED0DC" wp14:editId="31690ADB">
            <wp:extent cx="6479540" cy="1362075"/>
            <wp:effectExtent l="0" t="0" r="0" b="9525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81C02" w14:textId="59D54616" w:rsidR="00151BAF" w:rsidRDefault="00151BAF" w:rsidP="00151BAF">
      <w:r>
        <w:rPr>
          <w:noProof/>
        </w:rPr>
        <w:drawing>
          <wp:inline distT="0" distB="0" distL="0" distR="0" wp14:anchorId="3F51114F" wp14:editId="02678E93">
            <wp:extent cx="6479540" cy="7001510"/>
            <wp:effectExtent l="0" t="0" r="0" b="889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00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EAC09" w14:textId="04299D08" w:rsidR="00151BAF" w:rsidRDefault="00151BAF" w:rsidP="00151BAF"/>
    <w:p w14:paraId="4B79EE55" w14:textId="4A2D15AD" w:rsidR="00151BAF" w:rsidRDefault="00151BAF" w:rsidP="00151BAF"/>
    <w:p w14:paraId="3EA5648A" w14:textId="73F49985" w:rsidR="00151BAF" w:rsidRDefault="00151BAF" w:rsidP="00151BAF"/>
    <w:p w14:paraId="09B26FE4" w14:textId="2E3509F7" w:rsidR="00151BAF" w:rsidRDefault="00151BAF" w:rsidP="00151BAF"/>
    <w:p w14:paraId="43CC16CE" w14:textId="74B4C89D" w:rsidR="00151BAF" w:rsidRDefault="00151BAF" w:rsidP="00151BAF"/>
    <w:p w14:paraId="568130F6" w14:textId="6749D83C" w:rsidR="00151BAF" w:rsidRDefault="00151BAF" w:rsidP="00151BAF"/>
    <w:p w14:paraId="16F96478" w14:textId="7BDDF41B" w:rsidR="00151BAF" w:rsidRDefault="00151BAF" w:rsidP="00151BAF">
      <w:r>
        <w:rPr>
          <w:noProof/>
        </w:rPr>
        <w:drawing>
          <wp:inline distT="0" distB="0" distL="0" distR="0" wp14:anchorId="2C972004" wp14:editId="0ABFD1BD">
            <wp:extent cx="6479540" cy="8898255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9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AB5B5" w14:textId="5DAB7664" w:rsidR="00151BAF" w:rsidRDefault="00151BAF" w:rsidP="00151BAF"/>
    <w:p w14:paraId="15E9D00B" w14:textId="26D4E3DF" w:rsidR="00151BAF" w:rsidRDefault="00151BAF" w:rsidP="00151BAF"/>
    <w:p w14:paraId="5036A812" w14:textId="4FFC8154" w:rsidR="00151BAF" w:rsidRDefault="00151BAF" w:rsidP="00151BAF"/>
    <w:p w14:paraId="24FA4843" w14:textId="1E85A8C2" w:rsidR="00151BAF" w:rsidRDefault="00151BAF" w:rsidP="00151BAF">
      <w:r>
        <w:rPr>
          <w:noProof/>
        </w:rPr>
        <w:lastRenderedPageBreak/>
        <w:drawing>
          <wp:inline distT="0" distB="0" distL="0" distR="0" wp14:anchorId="1BAD2341" wp14:editId="1A3FD972">
            <wp:extent cx="6479540" cy="8871585"/>
            <wp:effectExtent l="0" t="0" r="0" b="571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7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7D2C0" w14:textId="75E67684" w:rsidR="00151BAF" w:rsidRDefault="00151BAF" w:rsidP="00151BAF"/>
    <w:p w14:paraId="255DA0EA" w14:textId="15313615" w:rsidR="00151BAF" w:rsidRDefault="00151BAF" w:rsidP="00151BAF"/>
    <w:p w14:paraId="1BF479BB" w14:textId="41B09E39" w:rsidR="00151BAF" w:rsidRDefault="00151BAF" w:rsidP="00151BAF"/>
    <w:p w14:paraId="2FB2DAA8" w14:textId="3963EBEE" w:rsidR="00151BAF" w:rsidRDefault="00151BAF" w:rsidP="00151BAF"/>
    <w:p w14:paraId="495EDF54" w14:textId="2C46395C" w:rsidR="00151BAF" w:rsidRDefault="00151BAF" w:rsidP="00151BAF"/>
    <w:p w14:paraId="02AD6B67" w14:textId="181EC8CD" w:rsidR="009C4BD0" w:rsidRDefault="001F4511" w:rsidP="002901B3">
      <w:pPr>
        <w:pStyle w:val="Ttulo1"/>
        <w:rPr>
          <w:b/>
          <w:bCs/>
        </w:rPr>
      </w:pPr>
      <w:bookmarkStart w:id="7" w:name="_Toc70922661"/>
      <w:r w:rsidRPr="002901B3">
        <w:rPr>
          <w:b/>
          <w:bCs/>
        </w:rPr>
        <w:t xml:space="preserve">MATEMÁTICA </w:t>
      </w:r>
      <w:r w:rsidR="009C4BD0" w:rsidRPr="002901B3">
        <w:rPr>
          <w:b/>
          <w:bCs/>
        </w:rPr>
        <w:t>2ª SEMANA</w:t>
      </w:r>
      <w:bookmarkEnd w:id="7"/>
    </w:p>
    <w:p w14:paraId="700A1C90" w14:textId="7E4CC09F" w:rsidR="00151BAF" w:rsidRDefault="00151BAF" w:rsidP="00151BAF">
      <w:r>
        <w:rPr>
          <w:noProof/>
        </w:rPr>
        <w:drawing>
          <wp:inline distT="0" distB="0" distL="0" distR="0" wp14:anchorId="236B0403" wp14:editId="6D490D66">
            <wp:extent cx="6219825" cy="3552825"/>
            <wp:effectExtent l="0" t="0" r="9525" b="9525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68739" w14:textId="224E2F39" w:rsidR="00151BAF" w:rsidRDefault="00151BAF" w:rsidP="00151BAF">
      <w:r>
        <w:rPr>
          <w:noProof/>
        </w:rPr>
        <w:drawing>
          <wp:inline distT="0" distB="0" distL="0" distR="0" wp14:anchorId="78BECE5D" wp14:editId="3D2A7EC5">
            <wp:extent cx="6510901" cy="5105400"/>
            <wp:effectExtent l="0" t="0" r="4445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524038" cy="511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66783" w14:textId="6431332D" w:rsidR="00151BAF" w:rsidRDefault="00151BAF" w:rsidP="00151BAF"/>
    <w:p w14:paraId="4E854360" w14:textId="0CAFA97A" w:rsidR="00151BAF" w:rsidRDefault="00151BAF" w:rsidP="00151BAF"/>
    <w:p w14:paraId="4A056C1C" w14:textId="460ECE34" w:rsidR="00151BAF" w:rsidRDefault="00151BAF" w:rsidP="00151BAF"/>
    <w:p w14:paraId="410971F7" w14:textId="0AD5994E" w:rsidR="00151BAF" w:rsidRDefault="004834AD" w:rsidP="00151BAF">
      <w:r>
        <w:rPr>
          <w:noProof/>
        </w:rPr>
        <w:drawing>
          <wp:inline distT="0" distB="0" distL="0" distR="0" wp14:anchorId="6186DB6C" wp14:editId="3EACEB8F">
            <wp:extent cx="6479540" cy="2741295"/>
            <wp:effectExtent l="0" t="0" r="0" b="1905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6FC55" w14:textId="6BDB4EAD" w:rsidR="004834AD" w:rsidRDefault="004834AD" w:rsidP="00151BAF">
      <w:r>
        <w:rPr>
          <w:noProof/>
        </w:rPr>
        <w:drawing>
          <wp:inline distT="0" distB="0" distL="0" distR="0" wp14:anchorId="41BE67A2" wp14:editId="250FD7EC">
            <wp:extent cx="6479540" cy="510667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0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629CC" w14:textId="0CC8645E" w:rsidR="004834AD" w:rsidRDefault="004834AD" w:rsidP="00151BAF"/>
    <w:p w14:paraId="7EBF2F4E" w14:textId="144D7F53" w:rsidR="004834AD" w:rsidRDefault="004834AD" w:rsidP="00151BAF"/>
    <w:p w14:paraId="7C1A3D2F" w14:textId="6D01EB32" w:rsidR="004834AD" w:rsidRDefault="004834AD" w:rsidP="00151BAF"/>
    <w:p w14:paraId="7DA8BEA4" w14:textId="39F5D510" w:rsidR="004834AD" w:rsidRDefault="004834AD" w:rsidP="00151BAF"/>
    <w:p w14:paraId="26FBA73F" w14:textId="0E7A68B5" w:rsidR="004834AD" w:rsidRDefault="004834AD" w:rsidP="00151BAF"/>
    <w:p w14:paraId="090FB083" w14:textId="130B5557" w:rsidR="004834AD" w:rsidRDefault="004834AD" w:rsidP="00151BAF"/>
    <w:p w14:paraId="34D5B3A9" w14:textId="3F02F468" w:rsidR="004834AD" w:rsidRDefault="004834AD" w:rsidP="00151BAF"/>
    <w:p w14:paraId="6F671B1C" w14:textId="7466E9B9" w:rsidR="004834AD" w:rsidRDefault="004834AD" w:rsidP="00151BAF"/>
    <w:p w14:paraId="2B214130" w14:textId="64255676" w:rsidR="004834AD" w:rsidRDefault="004834AD" w:rsidP="00151BAF"/>
    <w:p w14:paraId="0772D7B8" w14:textId="59AC1B09" w:rsidR="004834AD" w:rsidRDefault="004834AD" w:rsidP="00151BAF">
      <w:r>
        <w:rPr>
          <w:noProof/>
        </w:rPr>
        <w:lastRenderedPageBreak/>
        <w:drawing>
          <wp:inline distT="0" distB="0" distL="0" distR="0" wp14:anchorId="6793B857" wp14:editId="533CAC55">
            <wp:extent cx="6479540" cy="3776980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60029" w14:textId="14CF6BF8" w:rsidR="004834AD" w:rsidRDefault="004834AD" w:rsidP="00151BAF"/>
    <w:p w14:paraId="746DB8D2" w14:textId="6771A6EB" w:rsidR="004834AD" w:rsidRDefault="004834AD" w:rsidP="00151BAF">
      <w:r>
        <w:rPr>
          <w:noProof/>
        </w:rPr>
        <w:drawing>
          <wp:inline distT="0" distB="0" distL="0" distR="0" wp14:anchorId="412B78F2" wp14:editId="02F40BB4">
            <wp:extent cx="6479540" cy="510921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0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D7DDD" w14:textId="14DA07F5" w:rsidR="004834AD" w:rsidRDefault="004834AD" w:rsidP="00151BAF"/>
    <w:p w14:paraId="0B6FED04" w14:textId="2AD6B817" w:rsidR="004834AD" w:rsidRDefault="004834AD" w:rsidP="00151BAF"/>
    <w:p w14:paraId="0A61246C" w14:textId="2574F130" w:rsidR="004834AD" w:rsidRDefault="004834AD" w:rsidP="00151BAF"/>
    <w:p w14:paraId="51FDEF16" w14:textId="2D8EEA8E" w:rsidR="009C4BD0" w:rsidRDefault="006E38A9" w:rsidP="002901B3">
      <w:pPr>
        <w:pStyle w:val="Ttulo1"/>
        <w:rPr>
          <w:b/>
          <w:bCs/>
        </w:rPr>
      </w:pPr>
      <w:bookmarkStart w:id="8" w:name="_Toc70922662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3ª SEMANA</w:t>
      </w:r>
      <w:bookmarkEnd w:id="8"/>
    </w:p>
    <w:p w14:paraId="5EC92080" w14:textId="4B685C87" w:rsidR="004834AD" w:rsidRDefault="004834AD" w:rsidP="004834AD">
      <w:r>
        <w:rPr>
          <w:noProof/>
        </w:rPr>
        <w:drawing>
          <wp:inline distT="0" distB="0" distL="0" distR="0" wp14:anchorId="4950325B" wp14:editId="3DD910DA">
            <wp:extent cx="6479540" cy="272415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27F01" w14:textId="5D142868" w:rsidR="004834AD" w:rsidRDefault="004834AD" w:rsidP="004834AD">
      <w:r>
        <w:rPr>
          <w:noProof/>
        </w:rPr>
        <w:drawing>
          <wp:inline distT="0" distB="0" distL="0" distR="0" wp14:anchorId="5110074A" wp14:editId="57D9E432">
            <wp:extent cx="6479540" cy="5760085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6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EFA3E" w14:textId="6FDAE26B" w:rsidR="004834AD" w:rsidRDefault="004834AD" w:rsidP="004834AD"/>
    <w:p w14:paraId="3B2D1CEE" w14:textId="6DF37C3C" w:rsidR="004834AD" w:rsidRDefault="004834AD" w:rsidP="004834AD"/>
    <w:p w14:paraId="30F1EA28" w14:textId="03931B36" w:rsidR="004834AD" w:rsidRDefault="004834AD" w:rsidP="004834AD"/>
    <w:p w14:paraId="3D878D48" w14:textId="68046B65" w:rsidR="004834AD" w:rsidRDefault="004834AD" w:rsidP="004834AD"/>
    <w:p w14:paraId="0C98E832" w14:textId="7F24B785" w:rsidR="004834AD" w:rsidRDefault="004834AD" w:rsidP="004834AD"/>
    <w:p w14:paraId="3EA16E17" w14:textId="21525109" w:rsidR="004834AD" w:rsidRDefault="004834AD" w:rsidP="004834AD">
      <w:r>
        <w:rPr>
          <w:noProof/>
        </w:rPr>
        <w:lastRenderedPageBreak/>
        <w:drawing>
          <wp:inline distT="0" distB="0" distL="0" distR="0" wp14:anchorId="6E514313" wp14:editId="288F6CEC">
            <wp:extent cx="6479540" cy="323977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B7BB1" w14:textId="44546C3A" w:rsidR="004834AD" w:rsidRDefault="004834AD" w:rsidP="004834AD"/>
    <w:p w14:paraId="75C8BA65" w14:textId="66082DA8" w:rsidR="004834AD" w:rsidRDefault="004834AD" w:rsidP="004834AD">
      <w:r>
        <w:rPr>
          <w:noProof/>
        </w:rPr>
        <w:drawing>
          <wp:inline distT="0" distB="0" distL="0" distR="0" wp14:anchorId="19C925E4" wp14:editId="774D2819">
            <wp:extent cx="6479540" cy="5133340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3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C797E" w14:textId="3201051B" w:rsidR="004834AD" w:rsidRDefault="004834AD" w:rsidP="004834AD"/>
    <w:p w14:paraId="6C2D9C32" w14:textId="705DC522" w:rsidR="004834AD" w:rsidRDefault="004834AD" w:rsidP="004834AD"/>
    <w:p w14:paraId="5860A6DB" w14:textId="741C9DF6" w:rsidR="004834AD" w:rsidRDefault="004834AD" w:rsidP="004834AD"/>
    <w:p w14:paraId="08E4E48D" w14:textId="601156FA" w:rsidR="004834AD" w:rsidRDefault="004834AD" w:rsidP="004834AD"/>
    <w:p w14:paraId="144292EF" w14:textId="7836E875" w:rsidR="004834AD" w:rsidRDefault="004834AD" w:rsidP="004834AD"/>
    <w:p w14:paraId="6D80B9B3" w14:textId="296C68D5" w:rsidR="004834AD" w:rsidRDefault="004834AD" w:rsidP="004834AD"/>
    <w:p w14:paraId="3EFE8906" w14:textId="177A1ADE" w:rsidR="004834AD" w:rsidRDefault="004834AD" w:rsidP="004834AD">
      <w:r>
        <w:rPr>
          <w:noProof/>
        </w:rPr>
        <w:lastRenderedPageBreak/>
        <w:drawing>
          <wp:inline distT="0" distB="0" distL="0" distR="0" wp14:anchorId="4D05F20C" wp14:editId="5BF9C151">
            <wp:extent cx="6479540" cy="3660775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6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57357" w14:textId="261A4D36" w:rsidR="004834AD" w:rsidRDefault="004834AD" w:rsidP="004834AD"/>
    <w:p w14:paraId="5A10DA45" w14:textId="41B88C17" w:rsidR="004834AD" w:rsidRDefault="004834AD" w:rsidP="004834AD"/>
    <w:p w14:paraId="5FE31383" w14:textId="17F39C9E" w:rsidR="004834AD" w:rsidRDefault="004834AD" w:rsidP="004834AD"/>
    <w:p w14:paraId="77CC0BAC" w14:textId="7F193878" w:rsidR="004834AD" w:rsidRDefault="004834AD" w:rsidP="004834AD"/>
    <w:p w14:paraId="05984F74" w14:textId="43BE7CB7" w:rsidR="004834AD" w:rsidRDefault="004834AD" w:rsidP="004834AD"/>
    <w:p w14:paraId="7DC3510B" w14:textId="5CD573A0" w:rsidR="004834AD" w:rsidRDefault="004834AD" w:rsidP="004834AD"/>
    <w:p w14:paraId="03C19E44" w14:textId="08B9035A" w:rsidR="004834AD" w:rsidRDefault="004834AD" w:rsidP="004834AD"/>
    <w:p w14:paraId="3CC23796" w14:textId="58D5D549" w:rsidR="004834AD" w:rsidRDefault="004834AD" w:rsidP="004834AD"/>
    <w:p w14:paraId="1E6437E0" w14:textId="639E4642" w:rsidR="004834AD" w:rsidRDefault="004834AD" w:rsidP="004834AD"/>
    <w:p w14:paraId="49FA376E" w14:textId="22C2EE1D" w:rsidR="004834AD" w:rsidRDefault="004834AD" w:rsidP="004834AD"/>
    <w:p w14:paraId="2B359186" w14:textId="72F8F7A1" w:rsidR="004834AD" w:rsidRDefault="004834AD" w:rsidP="004834AD"/>
    <w:p w14:paraId="5440CD9A" w14:textId="083251D5" w:rsidR="004834AD" w:rsidRDefault="004834AD" w:rsidP="004834AD"/>
    <w:p w14:paraId="0D7A0809" w14:textId="541F9489" w:rsidR="004834AD" w:rsidRDefault="004834AD" w:rsidP="004834AD"/>
    <w:p w14:paraId="5A9231AC" w14:textId="2AFC484B" w:rsidR="004834AD" w:rsidRDefault="004834AD" w:rsidP="004834AD"/>
    <w:p w14:paraId="2B6E3978" w14:textId="606427D2" w:rsidR="004834AD" w:rsidRDefault="004834AD" w:rsidP="004834AD"/>
    <w:p w14:paraId="7D5890FB" w14:textId="02DE5ADA" w:rsidR="004834AD" w:rsidRDefault="004834AD" w:rsidP="004834AD"/>
    <w:p w14:paraId="27501851" w14:textId="49625BF0" w:rsidR="004834AD" w:rsidRDefault="004834AD" w:rsidP="004834AD"/>
    <w:p w14:paraId="5D6DEB30" w14:textId="6587C1F2" w:rsidR="004834AD" w:rsidRDefault="004834AD" w:rsidP="004834AD"/>
    <w:p w14:paraId="24285F65" w14:textId="3EB55C86" w:rsidR="004834AD" w:rsidRDefault="004834AD" w:rsidP="004834AD"/>
    <w:p w14:paraId="4EAB50B4" w14:textId="65CFDDA2" w:rsidR="004834AD" w:rsidRDefault="004834AD" w:rsidP="004834AD"/>
    <w:p w14:paraId="727682F0" w14:textId="556B0842" w:rsidR="004834AD" w:rsidRDefault="004834AD" w:rsidP="004834AD"/>
    <w:p w14:paraId="0628BC73" w14:textId="11CD5DEC" w:rsidR="004834AD" w:rsidRDefault="004834AD" w:rsidP="004834AD"/>
    <w:p w14:paraId="0E98D6C4" w14:textId="546F4554" w:rsidR="004834AD" w:rsidRDefault="004834AD" w:rsidP="004834AD"/>
    <w:p w14:paraId="4BC37BCF" w14:textId="7BFFAB5F" w:rsidR="004834AD" w:rsidRDefault="004834AD" w:rsidP="004834AD"/>
    <w:p w14:paraId="1A5E45B0" w14:textId="62234C73" w:rsidR="004834AD" w:rsidRDefault="004834AD" w:rsidP="004834AD"/>
    <w:p w14:paraId="7F38C9D1" w14:textId="1392350E" w:rsidR="004834AD" w:rsidRDefault="004834AD" w:rsidP="004834AD"/>
    <w:p w14:paraId="6B0A08C4" w14:textId="6299B240" w:rsidR="004834AD" w:rsidRDefault="004834AD" w:rsidP="004834AD"/>
    <w:p w14:paraId="3D582D4C" w14:textId="6774DC52" w:rsidR="004834AD" w:rsidRDefault="004834AD" w:rsidP="004834AD"/>
    <w:p w14:paraId="09351C25" w14:textId="0CE7A39C" w:rsidR="004834AD" w:rsidRDefault="004834AD" w:rsidP="004834AD"/>
    <w:p w14:paraId="2D7C56D6" w14:textId="0F2342FA" w:rsidR="004834AD" w:rsidRDefault="004834AD" w:rsidP="004834AD"/>
    <w:p w14:paraId="56CD3049" w14:textId="02129A43" w:rsidR="004834AD" w:rsidRDefault="004834AD" w:rsidP="004834AD"/>
    <w:p w14:paraId="1EB4B8BA" w14:textId="161F6B3B" w:rsidR="004834AD" w:rsidRDefault="004834AD" w:rsidP="004834AD"/>
    <w:p w14:paraId="4E6167BC" w14:textId="50383F45" w:rsidR="004834AD" w:rsidRDefault="004834AD" w:rsidP="004834AD"/>
    <w:p w14:paraId="18E01F39" w14:textId="1C562DC0" w:rsidR="004834AD" w:rsidRDefault="004834AD" w:rsidP="004834AD"/>
    <w:p w14:paraId="15CA0054" w14:textId="6CB566D3" w:rsidR="009C4BD0" w:rsidRDefault="006E38A9" w:rsidP="002901B3">
      <w:pPr>
        <w:pStyle w:val="Ttulo1"/>
        <w:rPr>
          <w:b/>
          <w:bCs/>
        </w:rPr>
      </w:pPr>
      <w:bookmarkStart w:id="9" w:name="_Toc70922663"/>
      <w:r w:rsidRPr="002901B3">
        <w:rPr>
          <w:b/>
          <w:bCs/>
        </w:rPr>
        <w:lastRenderedPageBreak/>
        <w:t xml:space="preserve">MATEMÁTICA </w:t>
      </w:r>
      <w:r w:rsidR="009C4BD0" w:rsidRPr="002901B3">
        <w:rPr>
          <w:b/>
          <w:bCs/>
        </w:rPr>
        <w:t>4ª SEMANA</w:t>
      </w:r>
      <w:bookmarkEnd w:id="9"/>
    </w:p>
    <w:p w14:paraId="0F0D1AFE" w14:textId="77777777" w:rsidR="00110A1A" w:rsidRDefault="00110A1A" w:rsidP="00110A1A">
      <w:pPr>
        <w:jc w:val="both"/>
        <w:rPr>
          <w:rStyle w:val="fontstyle11"/>
          <w:sz w:val="24"/>
          <w:szCs w:val="22"/>
        </w:rPr>
      </w:pPr>
      <w:r w:rsidRPr="00110A1A">
        <w:rPr>
          <w:rStyle w:val="fontstyle01"/>
          <w:sz w:val="24"/>
          <w:szCs w:val="22"/>
        </w:rPr>
        <w:t>TEMA</w:t>
      </w:r>
      <w:r w:rsidRPr="00110A1A">
        <w:rPr>
          <w:rStyle w:val="fontstyle11"/>
          <w:sz w:val="24"/>
          <w:szCs w:val="22"/>
        </w:rPr>
        <w:t>: LEITURA DE TABELAS E DE GRÁFICOS DE COLUNAS SIMPLES. COLETA E</w:t>
      </w:r>
      <w:r w:rsidRPr="00110A1A">
        <w:rPr>
          <w:rFonts w:ascii="Barlow-Regular" w:hAnsi="Barlow-Regular"/>
          <w:color w:val="242021"/>
        </w:rPr>
        <w:br/>
      </w:r>
      <w:r w:rsidRPr="00110A1A">
        <w:rPr>
          <w:rStyle w:val="fontstyle11"/>
          <w:sz w:val="24"/>
          <w:szCs w:val="22"/>
        </w:rPr>
        <w:t>ORGANIZAÇÃO DE INFORMAÇÕES.</w:t>
      </w:r>
      <w:r w:rsidRPr="00110A1A"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QUERIDA CRIANÇA, NESTA SEMANA VOCÊ VAI LER E INTERPRETAR DADOS EXPRESSOS</w:t>
      </w:r>
      <w:r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 xml:space="preserve">EM TABELAS E EM GRÁFICOS DE COLUNAS SIMPLES E </w:t>
      </w:r>
      <w:r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ORGANIZAR DADOS.</w:t>
      </w:r>
      <w:r>
        <w:rPr>
          <w:rStyle w:val="fontstyle11"/>
          <w:sz w:val="24"/>
          <w:szCs w:val="22"/>
        </w:rPr>
        <w:t xml:space="preserve"> </w:t>
      </w:r>
    </w:p>
    <w:p w14:paraId="49F6C3F0" w14:textId="77777777" w:rsidR="00110A1A" w:rsidRDefault="00110A1A" w:rsidP="00110A1A">
      <w:pPr>
        <w:jc w:val="both"/>
        <w:rPr>
          <w:rStyle w:val="fontstyle11"/>
          <w:sz w:val="24"/>
          <w:szCs w:val="22"/>
        </w:rPr>
      </w:pPr>
      <w:r w:rsidRPr="00110A1A">
        <w:rPr>
          <w:rStyle w:val="fontstyle01"/>
          <w:sz w:val="24"/>
          <w:szCs w:val="22"/>
        </w:rPr>
        <w:t>APRESENTAÇÃO:</w:t>
      </w:r>
      <w:r w:rsidRPr="00110A1A">
        <w:rPr>
          <w:rFonts w:ascii="Barlow-Bold" w:hAnsi="Barlow-Bold"/>
          <w:b/>
          <w:bCs/>
          <w:color w:val="242021"/>
        </w:rPr>
        <w:br/>
      </w:r>
      <w:r w:rsidRPr="00110A1A">
        <w:rPr>
          <w:rStyle w:val="fontstyle11"/>
          <w:sz w:val="24"/>
          <w:szCs w:val="22"/>
        </w:rPr>
        <w:t>O QUE OS GRÁFICOS APRESENTAM? COMO PODEMOS ORGANIZAR OS DADOS DE UMA</w:t>
      </w:r>
      <w:r w:rsidRPr="00110A1A"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PESQUISA EM UM GRÁFICO OU TABELA? ESSA FORMA DE ORGANIZAÇÃO DEIXA MAIS</w:t>
      </w:r>
      <w:r w:rsidRPr="00110A1A"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FÁCIL A NOSSA COMPREENSÃO DOS DADOS? FAÇA AS ATIVIDADES PROPOSTAS ABAIXO</w:t>
      </w:r>
      <w:r w:rsidRPr="00110A1A"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E TIRE SUAS CONCLUSÕES SOBRE AS PERGUNTAS ACIMA!</w:t>
      </w:r>
      <w:r>
        <w:rPr>
          <w:rStyle w:val="fontstyle11"/>
          <w:sz w:val="24"/>
          <w:szCs w:val="22"/>
        </w:rPr>
        <w:t xml:space="preserve"> </w:t>
      </w:r>
    </w:p>
    <w:p w14:paraId="4F634681" w14:textId="77777777" w:rsidR="00E36DD4" w:rsidRDefault="00110A1A" w:rsidP="00110A1A">
      <w:pPr>
        <w:jc w:val="both"/>
        <w:rPr>
          <w:rStyle w:val="fontstyle11"/>
          <w:sz w:val="24"/>
          <w:szCs w:val="22"/>
        </w:rPr>
      </w:pPr>
      <w:r w:rsidRPr="00110A1A">
        <w:rPr>
          <w:rStyle w:val="fontstyle01"/>
          <w:sz w:val="24"/>
          <w:szCs w:val="22"/>
        </w:rPr>
        <w:t>PARA SABER MAIS:</w:t>
      </w:r>
      <w:r>
        <w:rPr>
          <w:rStyle w:val="fontstyle0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FIQUE CRAQUE NA INTERPRETAÇÃO DOS GRÁFICOS E DAS TABELAS VENDO OS VÍDEOS</w:t>
      </w:r>
      <w:r w:rsidRPr="00110A1A"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AQUI SUGERIDOS:</w:t>
      </w:r>
    </w:p>
    <w:p w14:paraId="063694E2" w14:textId="1DDD571A" w:rsidR="004834AD" w:rsidRPr="00110A1A" w:rsidRDefault="00110A1A" w:rsidP="00110A1A">
      <w:pPr>
        <w:jc w:val="both"/>
        <w:rPr>
          <w:sz w:val="20"/>
          <w:szCs w:val="18"/>
        </w:rPr>
      </w:pPr>
      <w:r w:rsidRPr="00110A1A">
        <w:rPr>
          <w:rStyle w:val="fontstyle11"/>
          <w:sz w:val="24"/>
          <w:szCs w:val="22"/>
        </w:rPr>
        <w:t xml:space="preserve"> Disponível em:</w:t>
      </w:r>
      <w:r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&lt;https://www.youtube.com/</w:t>
      </w:r>
      <w:proofErr w:type="spellStart"/>
      <w:r w:rsidRPr="00110A1A">
        <w:rPr>
          <w:rStyle w:val="fontstyle11"/>
          <w:sz w:val="24"/>
          <w:szCs w:val="22"/>
        </w:rPr>
        <w:t>watch?v</w:t>
      </w:r>
      <w:proofErr w:type="spellEnd"/>
      <w:r w:rsidRPr="00110A1A">
        <w:rPr>
          <w:rStyle w:val="fontstyle11"/>
          <w:sz w:val="24"/>
          <w:szCs w:val="22"/>
        </w:rPr>
        <w:t>=Kwt92IO6DPs&gt;.</w:t>
      </w:r>
      <w:r w:rsidRPr="00110A1A"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 xml:space="preserve">e </w:t>
      </w:r>
      <w:r w:rsidRPr="00110A1A">
        <w:rPr>
          <w:rStyle w:val="fontstyle11"/>
          <w:sz w:val="24"/>
          <w:szCs w:val="22"/>
        </w:rPr>
        <w:t xml:space="preserve"> </w:t>
      </w:r>
      <w:r w:rsidRPr="00110A1A">
        <w:rPr>
          <w:rStyle w:val="fontstyle11"/>
          <w:sz w:val="24"/>
          <w:szCs w:val="22"/>
        </w:rPr>
        <w:t>&lt;https://www.youtube.com/</w:t>
      </w:r>
      <w:proofErr w:type="spellStart"/>
      <w:r w:rsidRPr="00110A1A">
        <w:rPr>
          <w:rStyle w:val="fontstyle11"/>
          <w:sz w:val="24"/>
          <w:szCs w:val="22"/>
        </w:rPr>
        <w:t>watch?v</w:t>
      </w:r>
      <w:proofErr w:type="spellEnd"/>
      <w:r w:rsidRPr="00110A1A">
        <w:rPr>
          <w:rStyle w:val="fontstyle11"/>
          <w:sz w:val="24"/>
          <w:szCs w:val="22"/>
        </w:rPr>
        <w:t>=PczJAqT6clo&gt;. Acesso em: 27 março 2021.</w:t>
      </w:r>
    </w:p>
    <w:p w14:paraId="519321E5" w14:textId="2E949656" w:rsidR="004834AD" w:rsidRDefault="004834AD" w:rsidP="004834AD"/>
    <w:p w14:paraId="1558220F" w14:textId="4EB745A8" w:rsidR="00E36DD4" w:rsidRDefault="00E36DD4" w:rsidP="004834AD">
      <w:r>
        <w:rPr>
          <w:noProof/>
        </w:rPr>
        <w:drawing>
          <wp:inline distT="0" distB="0" distL="0" distR="0" wp14:anchorId="1B720253" wp14:editId="65B0E7BE">
            <wp:extent cx="6479540" cy="1327785"/>
            <wp:effectExtent l="0" t="0" r="0" b="571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2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80B81" w14:textId="2C088FB2" w:rsidR="00E36DD4" w:rsidRDefault="00E36DD4" w:rsidP="00E36DD4">
      <w:pPr>
        <w:jc w:val="center"/>
      </w:pPr>
      <w:r>
        <w:rPr>
          <w:noProof/>
        </w:rPr>
        <w:drawing>
          <wp:inline distT="0" distB="0" distL="0" distR="0" wp14:anchorId="29D12E70" wp14:editId="4CC49157">
            <wp:extent cx="5762625" cy="4024915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68510" cy="40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158CE" w14:textId="77777777" w:rsidR="0004276D" w:rsidRPr="0004276D" w:rsidRDefault="00E36DD4" w:rsidP="0004276D">
      <w:pPr>
        <w:spacing w:line="360" w:lineRule="auto"/>
      </w:pPr>
      <w:r w:rsidRPr="0004276D">
        <w:t>A) O NÚMERO DE BORRACHAS ENCONTRADO É UMA UNIDADE MAIOR QUE O NÚMERO DE APONTADORES.</w:t>
      </w:r>
    </w:p>
    <w:p w14:paraId="5ECF5055" w14:textId="3D9690CB" w:rsidR="0004276D" w:rsidRDefault="00E36DD4" w:rsidP="0004276D">
      <w:pPr>
        <w:spacing w:line="360" w:lineRule="auto"/>
      </w:pPr>
      <w:r w:rsidRPr="0004276D">
        <w:t>B) O NÚMERO DE CANETAS É IGUAL AO NÚMERO DE TESOURAS.</w:t>
      </w:r>
    </w:p>
    <w:p w14:paraId="6EBE9051" w14:textId="5661B28A" w:rsidR="0004276D" w:rsidRDefault="00E36DD4" w:rsidP="0004276D">
      <w:pPr>
        <w:spacing w:line="360" w:lineRule="auto"/>
      </w:pPr>
      <w:r w:rsidRPr="0004276D">
        <w:t>C) O NÚMERO DE LÁPIS ENCONTRADO É 9 UNIDADES MAIOR QUE O NÚMERO DE</w:t>
      </w:r>
      <w:r w:rsidRPr="0004276D">
        <w:br/>
        <w:t>CANETAS.</w:t>
      </w:r>
    </w:p>
    <w:p w14:paraId="5F7D7861" w14:textId="5BC0D623" w:rsidR="00E36DD4" w:rsidRDefault="00E36DD4" w:rsidP="0004276D">
      <w:pPr>
        <w:spacing w:line="360" w:lineRule="auto"/>
      </w:pPr>
      <w:r w:rsidRPr="0004276D">
        <w:t>D) O NÚMERO DE COLAS É 1 UNIDADE MAIOR DO QUE O NÚMERO DE CANETAS.</w:t>
      </w:r>
    </w:p>
    <w:p w14:paraId="0FE3D38F" w14:textId="205CD444" w:rsidR="0004276D" w:rsidRDefault="0004276D" w:rsidP="0004276D">
      <w:pPr>
        <w:spacing w:line="360" w:lineRule="auto"/>
      </w:pPr>
    </w:p>
    <w:p w14:paraId="2447F3DF" w14:textId="270C034B" w:rsidR="0004276D" w:rsidRDefault="0004276D" w:rsidP="0004276D">
      <w:pPr>
        <w:spacing w:line="360" w:lineRule="auto"/>
      </w:pPr>
      <w:r>
        <w:rPr>
          <w:noProof/>
        </w:rPr>
        <w:drawing>
          <wp:inline distT="0" distB="0" distL="0" distR="0" wp14:anchorId="4EF65C40" wp14:editId="7611E1B0">
            <wp:extent cx="6479540" cy="8343265"/>
            <wp:effectExtent l="0" t="0" r="0" b="635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70C85" w14:textId="56E2E359" w:rsidR="0004276D" w:rsidRDefault="0004276D" w:rsidP="0004276D">
      <w:pPr>
        <w:spacing w:line="360" w:lineRule="auto"/>
      </w:pPr>
    </w:p>
    <w:p w14:paraId="5938B149" w14:textId="6D652AD5" w:rsidR="0004276D" w:rsidRDefault="0004276D" w:rsidP="0004276D">
      <w:pPr>
        <w:spacing w:line="360" w:lineRule="auto"/>
      </w:pPr>
    </w:p>
    <w:p w14:paraId="5D291082" w14:textId="500362BA" w:rsidR="0004276D" w:rsidRDefault="0004276D" w:rsidP="0004276D">
      <w:pPr>
        <w:spacing w:line="360" w:lineRule="auto"/>
      </w:pPr>
    </w:p>
    <w:p w14:paraId="2CEF5D60" w14:textId="12348FC6" w:rsidR="0004276D" w:rsidRDefault="0004276D" w:rsidP="0004276D">
      <w:pPr>
        <w:spacing w:line="360" w:lineRule="auto"/>
      </w:pPr>
    </w:p>
    <w:p w14:paraId="057C4A3E" w14:textId="2044BDFA" w:rsidR="0004276D" w:rsidRDefault="0004276D" w:rsidP="0004276D">
      <w:pPr>
        <w:spacing w:line="360" w:lineRule="auto"/>
      </w:pPr>
      <w:r>
        <w:rPr>
          <w:noProof/>
        </w:rPr>
        <w:drawing>
          <wp:inline distT="0" distB="0" distL="0" distR="0" wp14:anchorId="29A031F9" wp14:editId="72F79CBC">
            <wp:extent cx="6479540" cy="7764780"/>
            <wp:effectExtent l="0" t="0" r="0" b="762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76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8E608" w14:textId="5C4EB5FE" w:rsidR="0004276D" w:rsidRDefault="0004276D" w:rsidP="0004276D">
      <w:pPr>
        <w:spacing w:line="360" w:lineRule="auto"/>
      </w:pPr>
    </w:p>
    <w:p w14:paraId="52A8B8F9" w14:textId="003430AF" w:rsidR="0004276D" w:rsidRDefault="0004276D" w:rsidP="0004276D">
      <w:pPr>
        <w:spacing w:line="360" w:lineRule="auto"/>
      </w:pPr>
    </w:p>
    <w:p w14:paraId="6D3C4FA3" w14:textId="2292E79A" w:rsidR="0004276D" w:rsidRDefault="0004276D" w:rsidP="0004276D">
      <w:pPr>
        <w:spacing w:line="360" w:lineRule="auto"/>
      </w:pPr>
    </w:p>
    <w:p w14:paraId="78CBBF28" w14:textId="77777777" w:rsidR="0004276D" w:rsidRPr="0004276D" w:rsidRDefault="0004276D" w:rsidP="0004276D">
      <w:pPr>
        <w:spacing w:line="360" w:lineRule="auto"/>
      </w:pPr>
    </w:p>
    <w:p w14:paraId="6D700A7D" w14:textId="253D5A2F" w:rsidR="00F927FB" w:rsidRDefault="00F927FB" w:rsidP="00F927FB">
      <w:pPr>
        <w:pStyle w:val="Ttulo1"/>
        <w:rPr>
          <w:b/>
          <w:bCs/>
        </w:rPr>
      </w:pPr>
      <w:bookmarkStart w:id="10" w:name="_Toc70922664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0"/>
    </w:p>
    <w:p w14:paraId="3DB97199" w14:textId="48B4A997" w:rsidR="0004276D" w:rsidRDefault="0004276D" w:rsidP="0004276D">
      <w:r>
        <w:rPr>
          <w:noProof/>
        </w:rPr>
        <w:drawing>
          <wp:inline distT="0" distB="0" distL="0" distR="0" wp14:anchorId="3C378D60" wp14:editId="3B2D7714">
            <wp:extent cx="6479540" cy="3903980"/>
            <wp:effectExtent l="0" t="0" r="0" b="127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ADA86" w14:textId="57B9A228" w:rsidR="0018663F" w:rsidRDefault="0018663F" w:rsidP="0004276D">
      <w:r>
        <w:rPr>
          <w:noProof/>
        </w:rPr>
        <w:drawing>
          <wp:inline distT="0" distB="0" distL="0" distR="0" wp14:anchorId="331B46ED" wp14:editId="190B0B35">
            <wp:extent cx="6479540" cy="3514725"/>
            <wp:effectExtent l="0" t="0" r="0" b="9525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EB153" w14:textId="32908604" w:rsidR="0018663F" w:rsidRDefault="0018663F" w:rsidP="0004276D">
      <w:r>
        <w:rPr>
          <w:noProof/>
        </w:rPr>
        <w:drawing>
          <wp:inline distT="0" distB="0" distL="0" distR="0" wp14:anchorId="2AE9A105" wp14:editId="6CCDE9D5">
            <wp:extent cx="6479540" cy="156972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2282F" w14:textId="7B20E3CE" w:rsidR="0018663F" w:rsidRDefault="0018663F" w:rsidP="0004276D"/>
    <w:p w14:paraId="37D046FA" w14:textId="585694D2" w:rsidR="0018663F" w:rsidRDefault="0018663F" w:rsidP="0004276D"/>
    <w:p w14:paraId="0C981A1A" w14:textId="5E6F0CFD" w:rsidR="0018663F" w:rsidRDefault="0018663F" w:rsidP="0004276D"/>
    <w:p w14:paraId="65523D45" w14:textId="03E66525" w:rsidR="0018663F" w:rsidRDefault="0018663F" w:rsidP="0004276D">
      <w:r>
        <w:rPr>
          <w:noProof/>
        </w:rPr>
        <w:drawing>
          <wp:inline distT="0" distB="0" distL="0" distR="0" wp14:anchorId="1B3A511B" wp14:editId="29DC4F99">
            <wp:extent cx="6479540" cy="373507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2F7A3" w14:textId="62F6F83C" w:rsidR="0018663F" w:rsidRDefault="0018663F" w:rsidP="0004276D">
      <w:r>
        <w:rPr>
          <w:noProof/>
        </w:rPr>
        <w:drawing>
          <wp:inline distT="0" distB="0" distL="0" distR="0" wp14:anchorId="031875EE" wp14:editId="594FBC48">
            <wp:extent cx="6479540" cy="5314950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1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E0D15" w14:textId="4E7A27C9" w:rsidR="0018663F" w:rsidRDefault="0018663F" w:rsidP="0004276D"/>
    <w:p w14:paraId="3F553923" w14:textId="1DD7C87C" w:rsidR="0018663F" w:rsidRDefault="0018663F" w:rsidP="0004276D"/>
    <w:p w14:paraId="7A330619" w14:textId="32E59682" w:rsidR="0018663F" w:rsidRDefault="0018663F" w:rsidP="0004276D">
      <w:r>
        <w:rPr>
          <w:noProof/>
        </w:rPr>
        <w:lastRenderedPageBreak/>
        <w:drawing>
          <wp:inline distT="0" distB="0" distL="0" distR="0" wp14:anchorId="06C29F19" wp14:editId="41AD5D6B">
            <wp:extent cx="6479540" cy="2016760"/>
            <wp:effectExtent l="0" t="0" r="0" b="254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BBB64" w14:textId="08BD9DFA" w:rsidR="0018663F" w:rsidRDefault="0018663F" w:rsidP="0004276D"/>
    <w:p w14:paraId="6D62414E" w14:textId="70EA5A1D" w:rsidR="0018663F" w:rsidRDefault="0018663F" w:rsidP="0004276D">
      <w:r>
        <w:rPr>
          <w:noProof/>
        </w:rPr>
        <w:drawing>
          <wp:inline distT="0" distB="0" distL="0" distR="0" wp14:anchorId="1D9A058C" wp14:editId="33842E20">
            <wp:extent cx="6479540" cy="3405505"/>
            <wp:effectExtent l="0" t="0" r="0" b="4445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FF83A" w14:textId="4C2F51DB" w:rsidR="0018663F" w:rsidRDefault="0018663F" w:rsidP="0004276D"/>
    <w:p w14:paraId="4E642416" w14:textId="77C4454C" w:rsidR="0018663F" w:rsidRDefault="0018663F" w:rsidP="0004276D"/>
    <w:p w14:paraId="3FA36168" w14:textId="78DBDF4B" w:rsidR="0018663F" w:rsidRDefault="0018663F" w:rsidP="0004276D"/>
    <w:p w14:paraId="261237AF" w14:textId="345781E8" w:rsidR="0018663F" w:rsidRDefault="0018663F" w:rsidP="0004276D"/>
    <w:p w14:paraId="1C1F63D2" w14:textId="67D26C4B" w:rsidR="0018663F" w:rsidRDefault="0018663F" w:rsidP="0004276D"/>
    <w:p w14:paraId="0E9167FE" w14:textId="433A739A" w:rsidR="0018663F" w:rsidRDefault="0018663F" w:rsidP="0004276D"/>
    <w:p w14:paraId="3471B59C" w14:textId="43953DC2" w:rsidR="0018663F" w:rsidRDefault="0018663F" w:rsidP="0004276D"/>
    <w:p w14:paraId="4F6F06DB" w14:textId="754FC064" w:rsidR="0018663F" w:rsidRDefault="0018663F" w:rsidP="0004276D"/>
    <w:p w14:paraId="0F94BD82" w14:textId="46573CE4" w:rsidR="0018663F" w:rsidRDefault="0018663F" w:rsidP="0004276D"/>
    <w:p w14:paraId="1BC7E187" w14:textId="631D6490" w:rsidR="0018663F" w:rsidRDefault="0018663F" w:rsidP="0004276D"/>
    <w:p w14:paraId="79A7C153" w14:textId="7C02EC00" w:rsidR="0018663F" w:rsidRDefault="0018663F" w:rsidP="0004276D"/>
    <w:p w14:paraId="1724AA5F" w14:textId="691D623F" w:rsidR="0018663F" w:rsidRDefault="0018663F" w:rsidP="0004276D"/>
    <w:p w14:paraId="274EF789" w14:textId="3689A621" w:rsidR="0018663F" w:rsidRDefault="0018663F" w:rsidP="0004276D"/>
    <w:p w14:paraId="59B70A2B" w14:textId="2B5CE25D" w:rsidR="0018663F" w:rsidRDefault="0018663F" w:rsidP="0004276D"/>
    <w:p w14:paraId="2564DCA8" w14:textId="4D218ADE" w:rsidR="0018663F" w:rsidRDefault="0018663F" w:rsidP="0004276D"/>
    <w:p w14:paraId="1AD94702" w14:textId="38C367AF" w:rsidR="0018663F" w:rsidRDefault="0018663F" w:rsidP="0004276D"/>
    <w:p w14:paraId="3B6D70DA" w14:textId="5E7CCEF8" w:rsidR="0018663F" w:rsidRDefault="0018663F" w:rsidP="0004276D"/>
    <w:p w14:paraId="751CE372" w14:textId="20DBDEF8" w:rsidR="0018663F" w:rsidRDefault="0018663F" w:rsidP="0004276D"/>
    <w:p w14:paraId="2E058572" w14:textId="26DCB286" w:rsidR="0018663F" w:rsidRDefault="0018663F" w:rsidP="0004276D"/>
    <w:p w14:paraId="7BB97F1D" w14:textId="77777777" w:rsidR="0018663F" w:rsidRPr="0004276D" w:rsidRDefault="0018663F" w:rsidP="0004276D"/>
    <w:p w14:paraId="7E4F46D5" w14:textId="385F014B" w:rsidR="00F927FB" w:rsidRDefault="00F927FB" w:rsidP="00F927FB">
      <w:pPr>
        <w:pStyle w:val="Ttulo1"/>
        <w:rPr>
          <w:b/>
          <w:bCs/>
        </w:rPr>
      </w:pPr>
      <w:bookmarkStart w:id="11" w:name="_Toc70922665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1"/>
    </w:p>
    <w:p w14:paraId="2FC15AC3" w14:textId="147F4A1B" w:rsidR="0076501D" w:rsidRDefault="0076501D" w:rsidP="0076501D">
      <w:r>
        <w:rPr>
          <w:noProof/>
        </w:rPr>
        <w:drawing>
          <wp:inline distT="0" distB="0" distL="0" distR="0" wp14:anchorId="77BF1ACD" wp14:editId="67E9BCD0">
            <wp:extent cx="6296025" cy="4572000"/>
            <wp:effectExtent l="0" t="0" r="9525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ABADF" w14:textId="0CFD5EAB" w:rsidR="006B34FA" w:rsidRDefault="006B34FA" w:rsidP="0076501D">
      <w:r>
        <w:rPr>
          <w:noProof/>
        </w:rPr>
        <w:drawing>
          <wp:inline distT="0" distB="0" distL="0" distR="0" wp14:anchorId="6129BB8D" wp14:editId="447E1FBA">
            <wp:extent cx="6479540" cy="4619625"/>
            <wp:effectExtent l="0" t="0" r="0" b="9525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57732" w14:textId="51EB0B95" w:rsidR="006B34FA" w:rsidRDefault="006B34FA" w:rsidP="0076501D"/>
    <w:p w14:paraId="4128270D" w14:textId="65F206B2" w:rsidR="006B34FA" w:rsidRDefault="006B34FA" w:rsidP="0076501D">
      <w:r>
        <w:rPr>
          <w:noProof/>
        </w:rPr>
        <w:drawing>
          <wp:inline distT="0" distB="0" distL="0" distR="0" wp14:anchorId="4CD92A75" wp14:editId="0F8B16B0">
            <wp:extent cx="6479540" cy="2214880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7D3AD" w14:textId="522C8C84" w:rsidR="006B34FA" w:rsidRDefault="006B34FA" w:rsidP="0076501D"/>
    <w:p w14:paraId="12178583" w14:textId="0C2EE926" w:rsidR="006B34FA" w:rsidRDefault="006B34FA" w:rsidP="0076501D">
      <w:r>
        <w:rPr>
          <w:noProof/>
        </w:rPr>
        <w:drawing>
          <wp:inline distT="0" distB="0" distL="0" distR="0" wp14:anchorId="27DE63BC" wp14:editId="7C70BDD1">
            <wp:extent cx="6479540" cy="4816475"/>
            <wp:effectExtent l="0" t="0" r="0" b="3175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311C5" w14:textId="3A03A029" w:rsidR="006B34FA" w:rsidRDefault="006B34FA" w:rsidP="0076501D"/>
    <w:p w14:paraId="38241CB6" w14:textId="5C6E4776" w:rsidR="006B34FA" w:rsidRDefault="006B34FA" w:rsidP="0076501D"/>
    <w:p w14:paraId="0DB84F70" w14:textId="72CC3FCB" w:rsidR="006B34FA" w:rsidRDefault="006B34FA" w:rsidP="0076501D"/>
    <w:p w14:paraId="20B85339" w14:textId="5A5D6A94" w:rsidR="006B34FA" w:rsidRDefault="006B34FA" w:rsidP="0076501D"/>
    <w:p w14:paraId="4CCE846F" w14:textId="29BB79E8" w:rsidR="006B34FA" w:rsidRDefault="006B34FA" w:rsidP="0076501D"/>
    <w:p w14:paraId="18407C1F" w14:textId="7CE665A2" w:rsidR="006B34FA" w:rsidRDefault="006B34FA" w:rsidP="0076501D"/>
    <w:p w14:paraId="2DD5F6C8" w14:textId="0469251C" w:rsidR="006B34FA" w:rsidRDefault="006B34FA" w:rsidP="0076501D"/>
    <w:p w14:paraId="50C15D77" w14:textId="252B8436" w:rsidR="006B34FA" w:rsidRDefault="006B34FA" w:rsidP="0076501D"/>
    <w:p w14:paraId="117BC743" w14:textId="54981F4B" w:rsidR="006B34FA" w:rsidRDefault="006B34FA" w:rsidP="0076501D"/>
    <w:p w14:paraId="6AF564CC" w14:textId="6328DD2B" w:rsidR="006B34FA" w:rsidRDefault="006B34FA" w:rsidP="0076501D"/>
    <w:p w14:paraId="31B9AC97" w14:textId="3B1EDAE6" w:rsidR="006B34FA" w:rsidRDefault="006B34FA" w:rsidP="0076501D"/>
    <w:p w14:paraId="29C06C51" w14:textId="56083332" w:rsidR="006B34FA" w:rsidRDefault="006B34FA" w:rsidP="0076501D"/>
    <w:p w14:paraId="13A0E1DA" w14:textId="7A9AEA4B" w:rsidR="006B34FA" w:rsidRDefault="006B34FA" w:rsidP="0076501D">
      <w:r>
        <w:rPr>
          <w:noProof/>
        </w:rPr>
        <w:lastRenderedPageBreak/>
        <w:drawing>
          <wp:inline distT="0" distB="0" distL="0" distR="0" wp14:anchorId="297F2A3B" wp14:editId="7E8E5E63">
            <wp:extent cx="6479540" cy="3897630"/>
            <wp:effectExtent l="0" t="0" r="0" b="762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9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B3363" w14:textId="5C6B8E95" w:rsidR="006B34FA" w:rsidRDefault="006B34FA" w:rsidP="0076501D"/>
    <w:p w14:paraId="2549C146" w14:textId="1988576D" w:rsidR="006B34FA" w:rsidRDefault="006B34FA" w:rsidP="0076501D"/>
    <w:p w14:paraId="1E8E9E88" w14:textId="60648825" w:rsidR="006B34FA" w:rsidRDefault="006B34FA" w:rsidP="0076501D"/>
    <w:p w14:paraId="0BC7CAE3" w14:textId="6C267F67" w:rsidR="006B34FA" w:rsidRDefault="006B34FA" w:rsidP="0076501D">
      <w:r>
        <w:rPr>
          <w:noProof/>
        </w:rPr>
        <w:drawing>
          <wp:inline distT="0" distB="0" distL="0" distR="0" wp14:anchorId="1BF28882" wp14:editId="5865DCA7">
            <wp:extent cx="6479540" cy="4962525"/>
            <wp:effectExtent l="0" t="0" r="0" b="9525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DA5E7" w14:textId="52427784" w:rsidR="006B34FA" w:rsidRDefault="006B34FA" w:rsidP="0076501D"/>
    <w:p w14:paraId="017B5F20" w14:textId="56CED247" w:rsidR="006E38A9" w:rsidRDefault="006E38A9" w:rsidP="002901B3">
      <w:pPr>
        <w:pStyle w:val="Ttulo1"/>
        <w:rPr>
          <w:b/>
          <w:bCs/>
        </w:rPr>
      </w:pPr>
      <w:bookmarkStart w:id="12" w:name="_Toc70922666"/>
      <w:r w:rsidRPr="002901B3">
        <w:rPr>
          <w:b/>
          <w:bCs/>
        </w:rPr>
        <w:lastRenderedPageBreak/>
        <w:t>CIÊNCIA</w:t>
      </w:r>
      <w:r w:rsidR="0075467E" w:rsidRPr="002901B3">
        <w:rPr>
          <w:b/>
          <w:bCs/>
        </w:rPr>
        <w:t>S</w:t>
      </w:r>
      <w:r w:rsidRPr="002901B3">
        <w:rPr>
          <w:b/>
          <w:bCs/>
        </w:rPr>
        <w:t xml:space="preserve"> 1ª SEMANA</w:t>
      </w:r>
      <w:bookmarkEnd w:id="12"/>
    </w:p>
    <w:p w14:paraId="5765D5F1" w14:textId="759E799D" w:rsidR="006B34FA" w:rsidRDefault="008F5C8C" w:rsidP="006B34FA">
      <w:r>
        <w:rPr>
          <w:noProof/>
        </w:rPr>
        <w:drawing>
          <wp:inline distT="0" distB="0" distL="0" distR="0" wp14:anchorId="4BFEB04A" wp14:editId="62691D86">
            <wp:extent cx="6479540" cy="2475865"/>
            <wp:effectExtent l="0" t="0" r="0" b="635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C775E" w14:textId="7BF65D7F" w:rsidR="008F5C8C" w:rsidRDefault="008F5C8C" w:rsidP="006B34FA">
      <w:r>
        <w:rPr>
          <w:noProof/>
        </w:rPr>
        <w:drawing>
          <wp:inline distT="0" distB="0" distL="0" distR="0" wp14:anchorId="469C8BB7" wp14:editId="27803177">
            <wp:extent cx="6479540" cy="589026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9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DC4FA" w14:textId="2D84083F" w:rsidR="008F5C8C" w:rsidRDefault="008F5C8C" w:rsidP="006B34FA"/>
    <w:p w14:paraId="3D3D35B9" w14:textId="7042D611" w:rsidR="008F5C8C" w:rsidRDefault="008F5C8C" w:rsidP="006B34FA"/>
    <w:p w14:paraId="4F1B3E8A" w14:textId="63DB1C15" w:rsidR="008F5C8C" w:rsidRDefault="008F5C8C" w:rsidP="006B34FA"/>
    <w:p w14:paraId="67D14458" w14:textId="0218D844" w:rsidR="00ED6452" w:rsidRDefault="00ED6452" w:rsidP="006B34FA"/>
    <w:p w14:paraId="0E2D622D" w14:textId="7E1C1809" w:rsidR="00ED6452" w:rsidRDefault="00ED6452" w:rsidP="006B34FA"/>
    <w:p w14:paraId="16D31140" w14:textId="3A498104" w:rsidR="00ED6452" w:rsidRDefault="00ED6452" w:rsidP="006B34FA"/>
    <w:p w14:paraId="30E75C35" w14:textId="5B2449EA" w:rsidR="00ED6452" w:rsidRDefault="00ED6452" w:rsidP="006B34FA">
      <w:r>
        <w:rPr>
          <w:noProof/>
        </w:rPr>
        <w:drawing>
          <wp:inline distT="0" distB="0" distL="0" distR="0" wp14:anchorId="0E066118" wp14:editId="141A971F">
            <wp:extent cx="6479540" cy="8801735"/>
            <wp:effectExtent l="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0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4850E" w14:textId="31920349" w:rsidR="00ED6452" w:rsidRDefault="00ED6452" w:rsidP="006B34FA"/>
    <w:p w14:paraId="4994D36C" w14:textId="6D7FB025" w:rsidR="00ED6452" w:rsidRDefault="00ED6452" w:rsidP="006B34FA"/>
    <w:p w14:paraId="56957A72" w14:textId="3F873CC2" w:rsidR="00ED6452" w:rsidRDefault="00ED6452" w:rsidP="006B34FA"/>
    <w:p w14:paraId="4232B40B" w14:textId="236FF41D" w:rsidR="00ED6452" w:rsidRDefault="00ED6452" w:rsidP="006B34FA">
      <w:r>
        <w:rPr>
          <w:noProof/>
        </w:rPr>
        <w:lastRenderedPageBreak/>
        <w:drawing>
          <wp:inline distT="0" distB="0" distL="0" distR="0" wp14:anchorId="539CE521" wp14:editId="1C0FC11B">
            <wp:extent cx="6479540" cy="8446770"/>
            <wp:effectExtent l="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4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4C512" w14:textId="0355A857" w:rsidR="00ED6452" w:rsidRDefault="00ED6452" w:rsidP="006B34FA"/>
    <w:p w14:paraId="0827B1AE" w14:textId="75D809CB" w:rsidR="00ED6452" w:rsidRDefault="00ED6452" w:rsidP="006B34FA"/>
    <w:p w14:paraId="7BFCA9AD" w14:textId="270658A5" w:rsidR="00ED6452" w:rsidRDefault="00ED6452" w:rsidP="006B34FA"/>
    <w:p w14:paraId="39838317" w14:textId="0548D855" w:rsidR="00ED6452" w:rsidRDefault="00ED6452" w:rsidP="006B34FA"/>
    <w:p w14:paraId="569FF996" w14:textId="5236DEFC" w:rsidR="00ED6452" w:rsidRDefault="00ED6452" w:rsidP="006B34FA"/>
    <w:p w14:paraId="1E154E2E" w14:textId="3264EC04" w:rsidR="00ED6452" w:rsidRDefault="00ED6452" w:rsidP="006B34FA"/>
    <w:p w14:paraId="74FD0279" w14:textId="12ED725E" w:rsidR="006E38A9" w:rsidRDefault="0075467E" w:rsidP="002901B3">
      <w:pPr>
        <w:pStyle w:val="Ttulo1"/>
        <w:rPr>
          <w:b/>
          <w:bCs/>
        </w:rPr>
      </w:pPr>
      <w:bookmarkStart w:id="13" w:name="_Toc70922667"/>
      <w:r w:rsidRPr="002901B3">
        <w:rPr>
          <w:b/>
          <w:bCs/>
        </w:rPr>
        <w:lastRenderedPageBreak/>
        <w:t xml:space="preserve">CIÊNCIAS </w:t>
      </w:r>
      <w:r w:rsidR="006E38A9" w:rsidRPr="002901B3">
        <w:rPr>
          <w:b/>
          <w:bCs/>
        </w:rPr>
        <w:t>2ª SEMANA</w:t>
      </w:r>
      <w:bookmarkEnd w:id="13"/>
    </w:p>
    <w:p w14:paraId="3A494888" w14:textId="28704EB7" w:rsidR="00ED6452" w:rsidRDefault="00ED6452" w:rsidP="00ED6452"/>
    <w:p w14:paraId="77889CFE" w14:textId="4F5C6195" w:rsidR="00ED6452" w:rsidRDefault="00ED6452" w:rsidP="00ED6452">
      <w:r>
        <w:rPr>
          <w:noProof/>
        </w:rPr>
        <w:drawing>
          <wp:inline distT="0" distB="0" distL="0" distR="0" wp14:anchorId="5BB99FCE" wp14:editId="4E91EDCB">
            <wp:extent cx="6479540" cy="4008120"/>
            <wp:effectExtent l="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86CFE" w14:textId="5B442221" w:rsidR="00ED6452" w:rsidRDefault="00ED6452" w:rsidP="00ED6452"/>
    <w:p w14:paraId="5FDE2B12" w14:textId="07957A82" w:rsidR="00ED6452" w:rsidRDefault="00ED6452" w:rsidP="00ED6452">
      <w:r>
        <w:rPr>
          <w:noProof/>
        </w:rPr>
        <w:drawing>
          <wp:inline distT="0" distB="0" distL="0" distR="0" wp14:anchorId="65429678" wp14:editId="52F7CD8D">
            <wp:extent cx="6479540" cy="3734435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9905E" w14:textId="692EA1C5" w:rsidR="00ED6452" w:rsidRDefault="00ED6452" w:rsidP="00ED6452"/>
    <w:p w14:paraId="3D00EB18" w14:textId="6747BA1A" w:rsidR="00ED6452" w:rsidRDefault="00ED6452" w:rsidP="00ED6452"/>
    <w:p w14:paraId="45BB751A" w14:textId="43883160" w:rsidR="00ED6452" w:rsidRDefault="00ED6452" w:rsidP="00ED6452"/>
    <w:p w14:paraId="5ADAFBED" w14:textId="1DFF9AF3" w:rsidR="00ED6452" w:rsidRDefault="00ED6452" w:rsidP="00ED6452"/>
    <w:p w14:paraId="71E82CAC" w14:textId="7306BEDD" w:rsidR="00ED6452" w:rsidRDefault="00ED6452" w:rsidP="00ED6452"/>
    <w:p w14:paraId="64D51234" w14:textId="5D2840B6" w:rsidR="00ED6452" w:rsidRDefault="00ED6452" w:rsidP="00ED6452"/>
    <w:p w14:paraId="6C476E91" w14:textId="0B699276" w:rsidR="00ED6452" w:rsidRDefault="00ED6452" w:rsidP="00ED6452"/>
    <w:p w14:paraId="1FAC5D8E" w14:textId="04968ED7" w:rsidR="008F5C8C" w:rsidRDefault="00ED6452" w:rsidP="008F5C8C">
      <w:r>
        <w:rPr>
          <w:noProof/>
        </w:rPr>
        <w:lastRenderedPageBreak/>
        <w:drawing>
          <wp:inline distT="0" distB="0" distL="0" distR="0" wp14:anchorId="68613944" wp14:editId="0AEEC209">
            <wp:extent cx="6479540" cy="4929505"/>
            <wp:effectExtent l="0" t="0" r="0" b="4445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2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29118" w14:textId="78C6AA29" w:rsidR="00ED6452" w:rsidRDefault="00ED6452" w:rsidP="008F5C8C">
      <w:r>
        <w:rPr>
          <w:noProof/>
        </w:rPr>
        <w:drawing>
          <wp:inline distT="0" distB="0" distL="0" distR="0" wp14:anchorId="602C9860" wp14:editId="588EC920">
            <wp:extent cx="6479540" cy="3216910"/>
            <wp:effectExtent l="0" t="0" r="0" b="254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E96B" w14:textId="799F27FD" w:rsidR="00ED6452" w:rsidRDefault="00ED6452" w:rsidP="008F5C8C"/>
    <w:p w14:paraId="69CE1BEE" w14:textId="23125F97" w:rsidR="00ED6452" w:rsidRDefault="00ED6452" w:rsidP="008F5C8C"/>
    <w:p w14:paraId="12E9ED70" w14:textId="3346A367" w:rsidR="00ED6452" w:rsidRDefault="00ED6452" w:rsidP="008F5C8C"/>
    <w:p w14:paraId="37F7655C" w14:textId="28F84414" w:rsidR="00ED6452" w:rsidRDefault="00ED6452" w:rsidP="008F5C8C"/>
    <w:p w14:paraId="57587BF2" w14:textId="7897D418" w:rsidR="00ED6452" w:rsidRDefault="00ED6452" w:rsidP="008F5C8C"/>
    <w:p w14:paraId="73B08D1C" w14:textId="572256B1" w:rsidR="00ED6452" w:rsidRDefault="00ED6452" w:rsidP="008F5C8C"/>
    <w:p w14:paraId="5B64B750" w14:textId="04549CE7" w:rsidR="00ED6452" w:rsidRDefault="00ED6452" w:rsidP="008F5C8C"/>
    <w:p w14:paraId="3D13EDA9" w14:textId="40913886" w:rsidR="00ED6452" w:rsidRDefault="00ED6452" w:rsidP="008F5C8C"/>
    <w:p w14:paraId="1E323523" w14:textId="072D4BFF" w:rsidR="00ED6452" w:rsidRDefault="00ED6452" w:rsidP="008F5C8C"/>
    <w:p w14:paraId="6FC925AA" w14:textId="63A1CCF6" w:rsidR="00ED6452" w:rsidRDefault="00ED6452" w:rsidP="008F5C8C">
      <w:r>
        <w:rPr>
          <w:noProof/>
        </w:rPr>
        <w:drawing>
          <wp:inline distT="0" distB="0" distL="0" distR="0" wp14:anchorId="5140E1F7" wp14:editId="628A00BD">
            <wp:extent cx="6479540" cy="4273550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7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C4667" w14:textId="1685B670" w:rsidR="00ED6452" w:rsidRDefault="00ED6452" w:rsidP="008F5C8C"/>
    <w:p w14:paraId="22B49213" w14:textId="77777777" w:rsidR="00ED6452" w:rsidRDefault="00ED6452" w:rsidP="008F5C8C"/>
    <w:p w14:paraId="25A9A9F1" w14:textId="7F290614" w:rsidR="008F5C8C" w:rsidRDefault="008F5C8C" w:rsidP="008F5C8C"/>
    <w:p w14:paraId="407AF825" w14:textId="38017436" w:rsidR="003E240E" w:rsidRDefault="003E240E" w:rsidP="008F5C8C"/>
    <w:p w14:paraId="2AD3FE28" w14:textId="06CE9FD4" w:rsidR="003E240E" w:rsidRDefault="003E240E" w:rsidP="008F5C8C"/>
    <w:p w14:paraId="3FD64276" w14:textId="1769F7EC" w:rsidR="003E240E" w:rsidRDefault="003E240E" w:rsidP="008F5C8C"/>
    <w:p w14:paraId="5758CFE1" w14:textId="634B3DE1" w:rsidR="003E240E" w:rsidRDefault="003E240E" w:rsidP="008F5C8C"/>
    <w:p w14:paraId="5891DE2B" w14:textId="6F04F401" w:rsidR="00ED6452" w:rsidRDefault="00ED6452" w:rsidP="008F5C8C"/>
    <w:p w14:paraId="2C11C925" w14:textId="415E50CE" w:rsidR="00ED6452" w:rsidRDefault="00ED6452" w:rsidP="008F5C8C"/>
    <w:p w14:paraId="5A4EC9CC" w14:textId="1BA08495" w:rsidR="00ED6452" w:rsidRDefault="00ED6452" w:rsidP="008F5C8C"/>
    <w:p w14:paraId="780B0A10" w14:textId="5A8E0205" w:rsidR="00ED6452" w:rsidRDefault="00ED6452" w:rsidP="008F5C8C"/>
    <w:p w14:paraId="14F05D8D" w14:textId="644194A1" w:rsidR="00ED6452" w:rsidRDefault="00ED6452" w:rsidP="008F5C8C"/>
    <w:p w14:paraId="42EFDD59" w14:textId="070B78A6" w:rsidR="00ED6452" w:rsidRDefault="00ED6452" w:rsidP="008F5C8C"/>
    <w:p w14:paraId="5E203F8F" w14:textId="16334730" w:rsidR="00ED6452" w:rsidRDefault="00ED6452" w:rsidP="008F5C8C"/>
    <w:p w14:paraId="483EC80A" w14:textId="2B8D0C0A" w:rsidR="00ED6452" w:rsidRDefault="00ED6452" w:rsidP="008F5C8C"/>
    <w:p w14:paraId="5D139E64" w14:textId="54B05C76" w:rsidR="00ED6452" w:rsidRDefault="00ED6452" w:rsidP="008F5C8C"/>
    <w:p w14:paraId="0CD7F78F" w14:textId="5440D083" w:rsidR="00ED6452" w:rsidRDefault="00ED6452" w:rsidP="008F5C8C"/>
    <w:p w14:paraId="558C07D5" w14:textId="781552D6" w:rsidR="00ED6452" w:rsidRDefault="00ED6452" w:rsidP="008F5C8C"/>
    <w:p w14:paraId="6517E17D" w14:textId="60325B17" w:rsidR="00ED6452" w:rsidRDefault="00ED6452" w:rsidP="008F5C8C"/>
    <w:p w14:paraId="06DD63AA" w14:textId="76453038" w:rsidR="00ED6452" w:rsidRDefault="00ED6452" w:rsidP="008F5C8C"/>
    <w:p w14:paraId="5757CEC7" w14:textId="5EA47AA3" w:rsidR="00ED6452" w:rsidRDefault="00ED6452" w:rsidP="008F5C8C"/>
    <w:p w14:paraId="6701B0F4" w14:textId="46EE7681" w:rsidR="00ED6452" w:rsidRDefault="00ED6452" w:rsidP="008F5C8C"/>
    <w:p w14:paraId="454501FD" w14:textId="036A198F" w:rsidR="00ED6452" w:rsidRDefault="00ED6452" w:rsidP="008F5C8C"/>
    <w:p w14:paraId="186343D7" w14:textId="332E4E1F" w:rsidR="00ED6452" w:rsidRDefault="00ED6452" w:rsidP="008F5C8C"/>
    <w:p w14:paraId="1277CBE3" w14:textId="18D58807" w:rsidR="00ED6452" w:rsidRDefault="00ED6452" w:rsidP="008F5C8C"/>
    <w:p w14:paraId="52D02FBC" w14:textId="77777777" w:rsidR="00ED6452" w:rsidRDefault="00ED6452" w:rsidP="008F5C8C"/>
    <w:p w14:paraId="2085F9F1" w14:textId="0D8A0146" w:rsidR="003E240E" w:rsidRDefault="003E240E" w:rsidP="008F5C8C"/>
    <w:p w14:paraId="2954D079" w14:textId="43522E09" w:rsidR="006E38A9" w:rsidRDefault="0075467E" w:rsidP="002901B3">
      <w:pPr>
        <w:pStyle w:val="Ttulo1"/>
        <w:rPr>
          <w:b/>
          <w:bCs/>
        </w:rPr>
      </w:pPr>
      <w:bookmarkStart w:id="14" w:name="_Toc70922668"/>
      <w:r w:rsidRPr="002901B3">
        <w:rPr>
          <w:b/>
          <w:bCs/>
        </w:rPr>
        <w:lastRenderedPageBreak/>
        <w:t xml:space="preserve">CIÊNCIAS </w:t>
      </w:r>
      <w:r w:rsidR="006E38A9" w:rsidRPr="002901B3">
        <w:rPr>
          <w:b/>
          <w:bCs/>
        </w:rPr>
        <w:t>3ª SEMANA</w:t>
      </w:r>
      <w:bookmarkEnd w:id="14"/>
    </w:p>
    <w:p w14:paraId="42BCD541" w14:textId="614DEB1D" w:rsidR="003E240E" w:rsidRDefault="003E240E" w:rsidP="003E240E"/>
    <w:p w14:paraId="00B66105" w14:textId="1FF93167" w:rsidR="003E240E" w:rsidRDefault="00A116AA" w:rsidP="003E240E">
      <w:r>
        <w:rPr>
          <w:noProof/>
        </w:rPr>
        <w:drawing>
          <wp:inline distT="0" distB="0" distL="0" distR="0" wp14:anchorId="64742020" wp14:editId="029EC506">
            <wp:extent cx="6479540" cy="3932555"/>
            <wp:effectExtent l="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8F511" w14:textId="450E63F1" w:rsidR="00A116AA" w:rsidRDefault="00A116AA" w:rsidP="003E240E"/>
    <w:p w14:paraId="541CFB6D" w14:textId="40FFC021" w:rsidR="00A116AA" w:rsidRDefault="00A116AA" w:rsidP="003E240E">
      <w:r>
        <w:rPr>
          <w:noProof/>
        </w:rPr>
        <w:drawing>
          <wp:inline distT="0" distB="0" distL="0" distR="0" wp14:anchorId="12516535" wp14:editId="509D6385">
            <wp:extent cx="6479540" cy="3924300"/>
            <wp:effectExtent l="0" t="0" r="0" b="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A9186" w14:textId="1CE2B2D3" w:rsidR="00A116AA" w:rsidRDefault="00A116AA" w:rsidP="003E240E"/>
    <w:p w14:paraId="3FF300A9" w14:textId="686D37D5" w:rsidR="00A116AA" w:rsidRDefault="00A116AA" w:rsidP="003E240E"/>
    <w:p w14:paraId="4103E635" w14:textId="4DA35472" w:rsidR="00A116AA" w:rsidRDefault="00A116AA" w:rsidP="003E240E"/>
    <w:p w14:paraId="0DEB876A" w14:textId="1FB69380" w:rsidR="00A116AA" w:rsidRDefault="00A116AA" w:rsidP="003E240E"/>
    <w:p w14:paraId="3A454C7F" w14:textId="0F948A6B" w:rsidR="00A116AA" w:rsidRDefault="00A116AA" w:rsidP="003E240E"/>
    <w:p w14:paraId="508EDC06" w14:textId="0FCA650E" w:rsidR="00A116AA" w:rsidRDefault="00A116AA" w:rsidP="003E240E"/>
    <w:p w14:paraId="62938FEB" w14:textId="2C355114" w:rsidR="00A116AA" w:rsidRDefault="00A116AA" w:rsidP="003E240E">
      <w:r>
        <w:rPr>
          <w:noProof/>
        </w:rPr>
        <w:lastRenderedPageBreak/>
        <w:drawing>
          <wp:inline distT="0" distB="0" distL="0" distR="0" wp14:anchorId="553AD477" wp14:editId="5C9A3070">
            <wp:extent cx="6106842" cy="2903220"/>
            <wp:effectExtent l="0" t="0" r="8255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112154" cy="290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448CE" w14:textId="291850AE" w:rsidR="00A116AA" w:rsidRDefault="00A116AA" w:rsidP="003E240E">
      <w:r>
        <w:rPr>
          <w:noProof/>
        </w:rPr>
        <w:drawing>
          <wp:inline distT="0" distB="0" distL="0" distR="0" wp14:anchorId="24DBEFA4" wp14:editId="776E718B">
            <wp:extent cx="6479540" cy="6448425"/>
            <wp:effectExtent l="0" t="0" r="0" b="9525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4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93A94" w14:textId="5142D116" w:rsidR="003E240E" w:rsidRDefault="003E240E" w:rsidP="003E240E"/>
    <w:p w14:paraId="0B5C2BF9" w14:textId="48E552BC" w:rsidR="003E240E" w:rsidRDefault="003E240E" w:rsidP="003E240E"/>
    <w:p w14:paraId="2FEB5324" w14:textId="3A7EA72D" w:rsidR="00902748" w:rsidRDefault="00A116AA" w:rsidP="003E240E">
      <w:r>
        <w:rPr>
          <w:noProof/>
        </w:rPr>
        <w:drawing>
          <wp:inline distT="0" distB="0" distL="0" distR="0" wp14:anchorId="27E0479C" wp14:editId="4D08E11F">
            <wp:extent cx="6479540" cy="7531735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3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1E1F7" w14:textId="2A7BC74E" w:rsidR="00902748" w:rsidRDefault="00902748" w:rsidP="003E240E"/>
    <w:p w14:paraId="6999B5B4" w14:textId="7B9CF850" w:rsidR="00902748" w:rsidRDefault="00902748" w:rsidP="003E240E"/>
    <w:p w14:paraId="4FEF1C75" w14:textId="1066434A" w:rsidR="00902748" w:rsidRDefault="00902748" w:rsidP="003E240E"/>
    <w:p w14:paraId="3E301AD7" w14:textId="62358DA2" w:rsidR="00902748" w:rsidRDefault="00902748" w:rsidP="003E240E"/>
    <w:p w14:paraId="3B876442" w14:textId="47CF70A6" w:rsidR="00A116AA" w:rsidRDefault="00A116AA" w:rsidP="003E240E"/>
    <w:p w14:paraId="7C215E3A" w14:textId="09DD45F5" w:rsidR="00A116AA" w:rsidRDefault="00A116AA" w:rsidP="003E240E"/>
    <w:p w14:paraId="08D18021" w14:textId="01992994" w:rsidR="00A116AA" w:rsidRDefault="00A116AA" w:rsidP="003E240E"/>
    <w:p w14:paraId="6BDCC3FE" w14:textId="5840D0D0" w:rsidR="00A116AA" w:rsidRDefault="00A116AA" w:rsidP="003E240E"/>
    <w:p w14:paraId="49978F68" w14:textId="22E78E65" w:rsidR="00A116AA" w:rsidRDefault="00A116AA" w:rsidP="003E240E"/>
    <w:p w14:paraId="284E6B45" w14:textId="68142E01" w:rsidR="00A116AA" w:rsidRDefault="00A116AA" w:rsidP="003E240E"/>
    <w:p w14:paraId="35CE825B" w14:textId="4F8436DB" w:rsidR="006E38A9" w:rsidRDefault="0075467E" w:rsidP="002901B3">
      <w:pPr>
        <w:pStyle w:val="Ttulo1"/>
        <w:rPr>
          <w:b/>
          <w:bCs/>
        </w:rPr>
      </w:pPr>
      <w:bookmarkStart w:id="15" w:name="_Toc70922669"/>
      <w:r w:rsidRPr="002901B3">
        <w:rPr>
          <w:b/>
          <w:bCs/>
        </w:rPr>
        <w:lastRenderedPageBreak/>
        <w:t>CIÊNCIAS</w:t>
      </w:r>
      <w:r w:rsidR="006E38A9" w:rsidRPr="002901B3">
        <w:rPr>
          <w:b/>
          <w:bCs/>
        </w:rPr>
        <w:t xml:space="preserve"> 4ª SEMANA</w:t>
      </w:r>
      <w:bookmarkEnd w:id="15"/>
    </w:p>
    <w:p w14:paraId="1E394DE5" w14:textId="59AA7353" w:rsidR="00A116AA" w:rsidRDefault="00A116AA" w:rsidP="00A116AA">
      <w:r>
        <w:rPr>
          <w:noProof/>
        </w:rPr>
        <w:drawing>
          <wp:inline distT="0" distB="0" distL="0" distR="0" wp14:anchorId="5167140A" wp14:editId="280D71E3">
            <wp:extent cx="6479540" cy="3048000"/>
            <wp:effectExtent l="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71256" w14:textId="26D6E370" w:rsidR="00A116AA" w:rsidRDefault="00BC71D5" w:rsidP="00A116AA">
      <w:r>
        <w:rPr>
          <w:noProof/>
        </w:rPr>
        <w:drawing>
          <wp:inline distT="0" distB="0" distL="0" distR="0" wp14:anchorId="42454F9F" wp14:editId="695325EF">
            <wp:extent cx="6479540" cy="6113145"/>
            <wp:effectExtent l="0" t="0" r="0" b="1905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1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00E97" w14:textId="5A9C7498" w:rsidR="00BC71D5" w:rsidRDefault="00BC71D5" w:rsidP="00A116AA"/>
    <w:p w14:paraId="7BE25DB4" w14:textId="68B13AAD" w:rsidR="00902748" w:rsidRDefault="00902748" w:rsidP="00902748"/>
    <w:p w14:paraId="4FD73E82" w14:textId="4F4526F2" w:rsidR="00902748" w:rsidRDefault="00BC71D5" w:rsidP="00902748">
      <w:r>
        <w:rPr>
          <w:noProof/>
        </w:rPr>
        <w:drawing>
          <wp:inline distT="0" distB="0" distL="0" distR="0" wp14:anchorId="2AF3E84F" wp14:editId="2AB43ADD">
            <wp:extent cx="6257925" cy="2352675"/>
            <wp:effectExtent l="0" t="0" r="9525" b="9525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4BD48" w14:textId="7F29D5DD" w:rsidR="00042E97" w:rsidRDefault="00BC71D5" w:rsidP="00902748">
      <w:r>
        <w:rPr>
          <w:noProof/>
        </w:rPr>
        <w:drawing>
          <wp:inline distT="0" distB="0" distL="0" distR="0" wp14:anchorId="02FE6F62" wp14:editId="7603ABE2">
            <wp:extent cx="6137444" cy="6915150"/>
            <wp:effectExtent l="0" t="0" r="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140168" cy="6918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312DD" w14:textId="19FD881B" w:rsidR="00BC71D5" w:rsidRDefault="00BC71D5" w:rsidP="00902748">
      <w:r>
        <w:rPr>
          <w:noProof/>
        </w:rPr>
        <w:lastRenderedPageBreak/>
        <w:drawing>
          <wp:inline distT="0" distB="0" distL="0" distR="0" wp14:anchorId="2E5B25F0" wp14:editId="36DB181F">
            <wp:extent cx="6479540" cy="8248015"/>
            <wp:effectExtent l="0" t="0" r="0" b="635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4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DB548" w14:textId="4919F48E" w:rsidR="00042E97" w:rsidRDefault="00042E97" w:rsidP="00902748"/>
    <w:p w14:paraId="03C7B578" w14:textId="11A9838B" w:rsidR="00042E97" w:rsidRDefault="00042E97" w:rsidP="00902748"/>
    <w:p w14:paraId="2F28262B" w14:textId="0A0171EF" w:rsidR="00042E97" w:rsidRDefault="00042E97" w:rsidP="00902748"/>
    <w:p w14:paraId="747C8A67" w14:textId="1D302731" w:rsidR="00042E97" w:rsidRDefault="00042E97" w:rsidP="00902748"/>
    <w:p w14:paraId="5B5C5765" w14:textId="6BA93C9C" w:rsidR="00042E97" w:rsidRDefault="00042E97" w:rsidP="00902748"/>
    <w:p w14:paraId="5687144C" w14:textId="52FFC35C" w:rsidR="00042E97" w:rsidRDefault="00042E97" w:rsidP="00902748"/>
    <w:p w14:paraId="113D9777" w14:textId="65A09662" w:rsidR="00396C07" w:rsidRDefault="00396C07" w:rsidP="00902748"/>
    <w:p w14:paraId="3B59A6B3" w14:textId="0E39274B" w:rsidR="00F927FB" w:rsidRDefault="00F927FB" w:rsidP="00F927FB">
      <w:pPr>
        <w:pStyle w:val="Ttulo1"/>
        <w:rPr>
          <w:b/>
          <w:bCs/>
        </w:rPr>
      </w:pPr>
      <w:bookmarkStart w:id="16" w:name="_Toc70922670"/>
      <w:r w:rsidRPr="002901B3">
        <w:rPr>
          <w:b/>
          <w:bCs/>
        </w:rPr>
        <w:lastRenderedPageBreak/>
        <w:t xml:space="preserve">CIÊNCIAS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6"/>
    </w:p>
    <w:p w14:paraId="41A52D68" w14:textId="6031AF9A" w:rsidR="00BC71D5" w:rsidRDefault="00BC71D5" w:rsidP="00BC71D5">
      <w:r>
        <w:rPr>
          <w:noProof/>
        </w:rPr>
        <w:drawing>
          <wp:inline distT="0" distB="0" distL="0" distR="0" wp14:anchorId="2C8AD675" wp14:editId="0AC26F3A">
            <wp:extent cx="6479540" cy="3350895"/>
            <wp:effectExtent l="0" t="0" r="0" b="1905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A953D" w14:textId="2F44676C" w:rsidR="00BC71D5" w:rsidRDefault="00BC71D5" w:rsidP="00BC71D5"/>
    <w:p w14:paraId="6E4074BF" w14:textId="1C5D2728" w:rsidR="00BC71D5" w:rsidRPr="00BC71D5" w:rsidRDefault="00BC71D5" w:rsidP="00BC71D5">
      <w:r>
        <w:rPr>
          <w:noProof/>
        </w:rPr>
        <w:drawing>
          <wp:inline distT="0" distB="0" distL="0" distR="0" wp14:anchorId="3CB3F67C" wp14:editId="407556C2">
            <wp:extent cx="6479540" cy="5667375"/>
            <wp:effectExtent l="0" t="0" r="0" b="9525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80214" w14:textId="5AF02377" w:rsidR="00396C07" w:rsidRDefault="00BC71D5" w:rsidP="00396C07">
      <w:r>
        <w:rPr>
          <w:noProof/>
        </w:rPr>
        <w:lastRenderedPageBreak/>
        <w:drawing>
          <wp:inline distT="0" distB="0" distL="0" distR="0" wp14:anchorId="4D183360" wp14:editId="6AD3D06F">
            <wp:extent cx="6479540" cy="2446020"/>
            <wp:effectExtent l="0" t="0" r="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D70DC" w14:textId="4E338772" w:rsidR="00BC71D5" w:rsidRDefault="00BC71D5" w:rsidP="00396C07">
      <w:r>
        <w:rPr>
          <w:noProof/>
        </w:rPr>
        <w:drawing>
          <wp:inline distT="0" distB="0" distL="0" distR="0" wp14:anchorId="17B98B62" wp14:editId="76F91F52">
            <wp:extent cx="6479540" cy="5915660"/>
            <wp:effectExtent l="0" t="0" r="0" b="889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1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00798" w14:textId="0A558473" w:rsidR="00BC71D5" w:rsidRDefault="00BC71D5" w:rsidP="00396C07"/>
    <w:p w14:paraId="0DC6E488" w14:textId="0F3EC752" w:rsidR="00BC71D5" w:rsidRDefault="00BC71D5" w:rsidP="00396C07"/>
    <w:p w14:paraId="76714B09" w14:textId="60EF3C60" w:rsidR="00BC71D5" w:rsidRDefault="00BC71D5" w:rsidP="00396C07"/>
    <w:p w14:paraId="54EC14A0" w14:textId="34D32F6A" w:rsidR="00BC71D5" w:rsidRDefault="00BC71D5" w:rsidP="00396C07"/>
    <w:p w14:paraId="24CED0C6" w14:textId="7139C430" w:rsidR="00BC71D5" w:rsidRDefault="00BC71D5" w:rsidP="00396C07"/>
    <w:p w14:paraId="5028615E" w14:textId="0D1A5008" w:rsidR="00BC71D5" w:rsidRDefault="00BC71D5" w:rsidP="00396C07"/>
    <w:p w14:paraId="457CF1F6" w14:textId="3A4A1F8D" w:rsidR="00BC71D5" w:rsidRDefault="00BC71D5" w:rsidP="00396C07"/>
    <w:p w14:paraId="48A94002" w14:textId="2A0879AB" w:rsidR="00BC71D5" w:rsidRDefault="00BC71D5" w:rsidP="00396C07">
      <w:r>
        <w:rPr>
          <w:noProof/>
        </w:rPr>
        <w:lastRenderedPageBreak/>
        <w:drawing>
          <wp:inline distT="0" distB="0" distL="0" distR="0" wp14:anchorId="652B5227" wp14:editId="575DA239">
            <wp:extent cx="6479540" cy="2810510"/>
            <wp:effectExtent l="0" t="0" r="0" b="889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06718" w14:textId="327E380F" w:rsidR="00E551C5" w:rsidRDefault="00E551C5" w:rsidP="00396C07">
      <w:r>
        <w:rPr>
          <w:noProof/>
        </w:rPr>
        <w:drawing>
          <wp:inline distT="0" distB="0" distL="0" distR="0" wp14:anchorId="41EEFF8B" wp14:editId="1992DEE8">
            <wp:extent cx="6479540" cy="641350"/>
            <wp:effectExtent l="0" t="0" r="0" b="635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4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95FC2" w14:textId="448BC81C" w:rsidR="00E551C5" w:rsidRDefault="00E551C5" w:rsidP="00E551C5">
      <w:pPr>
        <w:jc w:val="center"/>
      </w:pPr>
      <w:r>
        <w:rPr>
          <w:noProof/>
        </w:rPr>
        <w:drawing>
          <wp:inline distT="0" distB="0" distL="0" distR="0" wp14:anchorId="1A4FA22B" wp14:editId="500A5C7A">
            <wp:extent cx="5035204" cy="4562475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051626" cy="457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8C04D" w14:textId="388AA2B1" w:rsidR="00E551C5" w:rsidRDefault="00E551C5" w:rsidP="00E551C5">
      <w:pPr>
        <w:jc w:val="center"/>
      </w:pPr>
      <w:r>
        <w:rPr>
          <w:noProof/>
        </w:rPr>
        <w:drawing>
          <wp:inline distT="0" distB="0" distL="0" distR="0" wp14:anchorId="013F857A" wp14:editId="4C67B475">
            <wp:extent cx="6479540" cy="1392555"/>
            <wp:effectExtent l="0" t="0" r="0" b="0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02922" w14:textId="7C594953" w:rsidR="00E551C5" w:rsidRDefault="00E551C5" w:rsidP="00E551C5">
      <w:pPr>
        <w:jc w:val="center"/>
      </w:pPr>
    </w:p>
    <w:p w14:paraId="085EE493" w14:textId="35D58EF0" w:rsidR="00E551C5" w:rsidRDefault="004E5C90" w:rsidP="00E551C5">
      <w:pPr>
        <w:jc w:val="center"/>
      </w:pPr>
      <w:r>
        <w:rPr>
          <w:noProof/>
        </w:rPr>
        <w:lastRenderedPageBreak/>
        <w:drawing>
          <wp:inline distT="0" distB="0" distL="0" distR="0" wp14:anchorId="65ABC8AC" wp14:editId="10194E17">
            <wp:extent cx="6479540" cy="4306570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0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96B12" w14:textId="6FC7A1AF" w:rsidR="004E5C90" w:rsidRDefault="004E5C90" w:rsidP="00E551C5">
      <w:pPr>
        <w:jc w:val="center"/>
      </w:pPr>
    </w:p>
    <w:p w14:paraId="5892AA57" w14:textId="4B0160E1" w:rsidR="004E5C90" w:rsidRDefault="004E5C90" w:rsidP="00E551C5">
      <w:pPr>
        <w:jc w:val="center"/>
      </w:pPr>
    </w:p>
    <w:p w14:paraId="0EEE806B" w14:textId="03931BB8" w:rsidR="004E5C90" w:rsidRDefault="004E5C90" w:rsidP="00E551C5">
      <w:pPr>
        <w:jc w:val="center"/>
      </w:pPr>
    </w:p>
    <w:p w14:paraId="3D9B0775" w14:textId="3B4CC0B1" w:rsidR="004E5C90" w:rsidRDefault="004E5C90" w:rsidP="00E551C5">
      <w:pPr>
        <w:jc w:val="center"/>
      </w:pPr>
    </w:p>
    <w:p w14:paraId="0A891162" w14:textId="4FE9445C" w:rsidR="004E5C90" w:rsidRDefault="004E5C90" w:rsidP="00E551C5">
      <w:pPr>
        <w:jc w:val="center"/>
      </w:pPr>
    </w:p>
    <w:p w14:paraId="42F04C65" w14:textId="1B0ADA83" w:rsidR="004E5C90" w:rsidRDefault="004E5C90" w:rsidP="00E551C5">
      <w:pPr>
        <w:jc w:val="center"/>
      </w:pPr>
    </w:p>
    <w:p w14:paraId="0A6D84E5" w14:textId="5B34110D" w:rsidR="004E5C90" w:rsidRDefault="004E5C90" w:rsidP="00E551C5">
      <w:pPr>
        <w:jc w:val="center"/>
      </w:pPr>
    </w:p>
    <w:p w14:paraId="777F04F3" w14:textId="45A5F9F9" w:rsidR="004E5C90" w:rsidRDefault="004E5C90" w:rsidP="00E551C5">
      <w:pPr>
        <w:jc w:val="center"/>
      </w:pPr>
    </w:p>
    <w:p w14:paraId="0B73B122" w14:textId="5079486B" w:rsidR="004E5C90" w:rsidRDefault="004E5C90" w:rsidP="00E551C5">
      <w:pPr>
        <w:jc w:val="center"/>
      </w:pPr>
    </w:p>
    <w:p w14:paraId="57DC096F" w14:textId="19C84DB6" w:rsidR="004E5C90" w:rsidRDefault="004E5C90" w:rsidP="00E551C5">
      <w:pPr>
        <w:jc w:val="center"/>
      </w:pPr>
    </w:p>
    <w:p w14:paraId="3459FA16" w14:textId="7E8D0CEB" w:rsidR="004E5C90" w:rsidRDefault="004E5C90" w:rsidP="00E551C5">
      <w:pPr>
        <w:jc w:val="center"/>
      </w:pPr>
    </w:p>
    <w:p w14:paraId="04358591" w14:textId="63EE5F8D" w:rsidR="004E5C90" w:rsidRDefault="004E5C90" w:rsidP="00E551C5">
      <w:pPr>
        <w:jc w:val="center"/>
      </w:pPr>
    </w:p>
    <w:p w14:paraId="4AD49CB5" w14:textId="3AEC54D8" w:rsidR="004E5C90" w:rsidRDefault="004E5C90" w:rsidP="00E551C5">
      <w:pPr>
        <w:jc w:val="center"/>
      </w:pPr>
    </w:p>
    <w:p w14:paraId="177FBFAF" w14:textId="1450BA45" w:rsidR="004E5C90" w:rsidRDefault="004E5C90" w:rsidP="00E551C5">
      <w:pPr>
        <w:jc w:val="center"/>
      </w:pPr>
    </w:p>
    <w:p w14:paraId="7806AFCC" w14:textId="32CB464C" w:rsidR="004E5C90" w:rsidRDefault="004E5C90" w:rsidP="00E551C5">
      <w:pPr>
        <w:jc w:val="center"/>
      </w:pPr>
    </w:p>
    <w:p w14:paraId="3B54A8E7" w14:textId="686CC5F3" w:rsidR="004E5C90" w:rsidRDefault="004E5C90" w:rsidP="00E551C5">
      <w:pPr>
        <w:jc w:val="center"/>
      </w:pPr>
    </w:p>
    <w:p w14:paraId="2FF2F231" w14:textId="0BCE63DD" w:rsidR="004E5C90" w:rsidRDefault="004E5C90" w:rsidP="00E551C5">
      <w:pPr>
        <w:jc w:val="center"/>
      </w:pPr>
    </w:p>
    <w:p w14:paraId="07D9C95D" w14:textId="59620108" w:rsidR="004E5C90" w:rsidRDefault="004E5C90" w:rsidP="00E551C5">
      <w:pPr>
        <w:jc w:val="center"/>
      </w:pPr>
    </w:p>
    <w:p w14:paraId="1FCE65DA" w14:textId="28BF39CA" w:rsidR="004E5C90" w:rsidRDefault="004E5C90" w:rsidP="00E551C5">
      <w:pPr>
        <w:jc w:val="center"/>
      </w:pPr>
    </w:p>
    <w:p w14:paraId="4B18BD71" w14:textId="5FD1AB12" w:rsidR="004E5C90" w:rsidRDefault="004E5C90" w:rsidP="00E551C5">
      <w:pPr>
        <w:jc w:val="center"/>
      </w:pPr>
    </w:p>
    <w:p w14:paraId="099CC010" w14:textId="4759D475" w:rsidR="004E5C90" w:rsidRDefault="004E5C90" w:rsidP="00E551C5">
      <w:pPr>
        <w:jc w:val="center"/>
      </w:pPr>
    </w:p>
    <w:p w14:paraId="5C3871BB" w14:textId="23139A37" w:rsidR="004E5C90" w:rsidRDefault="004E5C90" w:rsidP="00E551C5">
      <w:pPr>
        <w:jc w:val="center"/>
      </w:pPr>
    </w:p>
    <w:p w14:paraId="42100493" w14:textId="31618E96" w:rsidR="004E5C90" w:rsidRDefault="004E5C90" w:rsidP="00E551C5">
      <w:pPr>
        <w:jc w:val="center"/>
      </w:pPr>
    </w:p>
    <w:p w14:paraId="06A7CD30" w14:textId="43A05862" w:rsidR="004E5C90" w:rsidRDefault="004E5C90" w:rsidP="00E551C5">
      <w:pPr>
        <w:jc w:val="center"/>
      </w:pPr>
    </w:p>
    <w:p w14:paraId="796B8EA0" w14:textId="7306EE3C" w:rsidR="004E5C90" w:rsidRDefault="004E5C90" w:rsidP="00E551C5">
      <w:pPr>
        <w:jc w:val="center"/>
      </w:pPr>
    </w:p>
    <w:p w14:paraId="6BEE57AD" w14:textId="68105CB7" w:rsidR="004E5C90" w:rsidRDefault="004E5C90" w:rsidP="00E551C5">
      <w:pPr>
        <w:jc w:val="center"/>
      </w:pPr>
    </w:p>
    <w:p w14:paraId="56C1BB4F" w14:textId="38A15F89" w:rsidR="004E5C90" w:rsidRDefault="004E5C90" w:rsidP="00E551C5">
      <w:pPr>
        <w:jc w:val="center"/>
      </w:pPr>
    </w:p>
    <w:p w14:paraId="21DAD5ED" w14:textId="77777777" w:rsidR="004E5C90" w:rsidRPr="00396C07" w:rsidRDefault="004E5C90" w:rsidP="00E551C5">
      <w:pPr>
        <w:jc w:val="center"/>
      </w:pPr>
    </w:p>
    <w:p w14:paraId="795D0487" w14:textId="38342AE8" w:rsidR="00F927FB" w:rsidRDefault="00F927FB" w:rsidP="00F927FB">
      <w:pPr>
        <w:pStyle w:val="Ttulo1"/>
        <w:rPr>
          <w:b/>
          <w:bCs/>
        </w:rPr>
      </w:pPr>
      <w:bookmarkStart w:id="17" w:name="_Toc70922671"/>
      <w:r w:rsidRPr="002901B3">
        <w:rPr>
          <w:b/>
          <w:bCs/>
        </w:rPr>
        <w:lastRenderedPageBreak/>
        <w:t xml:space="preserve">CIÊNCIAS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7"/>
    </w:p>
    <w:p w14:paraId="445ED1BC" w14:textId="01FA6FB3" w:rsidR="004E5C90" w:rsidRDefault="004E5C90" w:rsidP="004E5C90">
      <w:r>
        <w:rPr>
          <w:noProof/>
        </w:rPr>
        <w:drawing>
          <wp:inline distT="0" distB="0" distL="0" distR="0" wp14:anchorId="26E0A7E8" wp14:editId="70F4FF7E">
            <wp:extent cx="6479540" cy="3342005"/>
            <wp:effectExtent l="0" t="0" r="0" b="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BE14B" w14:textId="69C2ACB6" w:rsidR="004E5C90" w:rsidRDefault="004E5C90" w:rsidP="004E5C90"/>
    <w:p w14:paraId="6C68BA26" w14:textId="190F7E1B" w:rsidR="004E5C90" w:rsidRDefault="004E5C90" w:rsidP="004E5C90">
      <w:r>
        <w:rPr>
          <w:noProof/>
        </w:rPr>
        <w:drawing>
          <wp:inline distT="0" distB="0" distL="0" distR="0" wp14:anchorId="302583D2" wp14:editId="04C873CF">
            <wp:extent cx="6479540" cy="4385945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8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5843D" w14:textId="3A1CD372" w:rsidR="004E5C90" w:rsidRDefault="004E5C90" w:rsidP="004E5C90"/>
    <w:p w14:paraId="7EE88790" w14:textId="39A5A6A2" w:rsidR="004E5C90" w:rsidRDefault="004E5C90" w:rsidP="004E5C90"/>
    <w:p w14:paraId="22F6707E" w14:textId="63464ADE" w:rsidR="004E5C90" w:rsidRDefault="004E5C90" w:rsidP="004E5C90"/>
    <w:p w14:paraId="1AB3103A" w14:textId="628231EC" w:rsidR="004E5C90" w:rsidRDefault="004E5C90" w:rsidP="004E5C90"/>
    <w:p w14:paraId="37C2150F" w14:textId="2BAEB0A0" w:rsidR="004E5C90" w:rsidRDefault="004E5C90" w:rsidP="004E5C90"/>
    <w:p w14:paraId="67BAAB3C" w14:textId="7F481714" w:rsidR="004E5C90" w:rsidRDefault="004E5C90" w:rsidP="004E5C90"/>
    <w:p w14:paraId="0BAA44E4" w14:textId="1E21A497" w:rsidR="004E5C90" w:rsidRDefault="004E5C90" w:rsidP="004E5C90"/>
    <w:p w14:paraId="0BB3EC75" w14:textId="1082EF71" w:rsidR="004E5C90" w:rsidRDefault="004E5C90" w:rsidP="004E5C90"/>
    <w:p w14:paraId="0A28789A" w14:textId="7FE7A939" w:rsidR="004E5C90" w:rsidRDefault="000E17BD" w:rsidP="004E5C90">
      <w:r>
        <w:rPr>
          <w:noProof/>
        </w:rPr>
        <w:lastRenderedPageBreak/>
        <w:drawing>
          <wp:inline distT="0" distB="0" distL="0" distR="0" wp14:anchorId="5EFBA5E0" wp14:editId="78E7FAE9">
            <wp:extent cx="6479540" cy="4438650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3F06E" w14:textId="14C4B7FE" w:rsidR="000E17BD" w:rsidRDefault="000E17BD" w:rsidP="004E5C90">
      <w:r>
        <w:rPr>
          <w:noProof/>
        </w:rPr>
        <w:drawing>
          <wp:inline distT="0" distB="0" distL="0" distR="0" wp14:anchorId="74E8672D" wp14:editId="68A0EA2B">
            <wp:extent cx="6583045" cy="2638425"/>
            <wp:effectExtent l="0" t="0" r="8255" b="9525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585213" cy="2639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33D8D" w14:textId="48661006" w:rsidR="000E17BD" w:rsidRPr="004E5C90" w:rsidRDefault="000E17BD" w:rsidP="004E5C90">
      <w:r>
        <w:rPr>
          <w:noProof/>
        </w:rPr>
        <w:lastRenderedPageBreak/>
        <w:drawing>
          <wp:inline distT="0" distB="0" distL="0" distR="0" wp14:anchorId="0E819950" wp14:editId="55F99F05">
            <wp:extent cx="6645275" cy="4591050"/>
            <wp:effectExtent l="0" t="0" r="3175" b="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646361" cy="4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3F8B9" w14:textId="0DE0EDCB" w:rsidR="00F927FB" w:rsidRDefault="00F927FB" w:rsidP="00F927FB"/>
    <w:p w14:paraId="090F2D96" w14:textId="5032F1D1" w:rsidR="000E17BD" w:rsidRDefault="000E17BD" w:rsidP="00F927FB">
      <w:r>
        <w:rPr>
          <w:noProof/>
        </w:rPr>
        <w:drawing>
          <wp:inline distT="0" distB="0" distL="0" distR="0" wp14:anchorId="747C9EE3" wp14:editId="526A39A9">
            <wp:extent cx="6479540" cy="577850"/>
            <wp:effectExtent l="0" t="0" r="0" b="0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3CE92" w14:textId="4E79D317" w:rsidR="000E17BD" w:rsidRDefault="000E17BD" w:rsidP="00F927FB"/>
    <w:p w14:paraId="32A40062" w14:textId="780D2F43" w:rsidR="000E17BD" w:rsidRDefault="000E17BD" w:rsidP="00F927FB"/>
    <w:p w14:paraId="2CDB0976" w14:textId="3D7CDADD" w:rsidR="000E17BD" w:rsidRDefault="000E17BD" w:rsidP="00F927FB"/>
    <w:p w14:paraId="79E5337D" w14:textId="15361772" w:rsidR="000E17BD" w:rsidRDefault="000E17BD" w:rsidP="00F927FB"/>
    <w:p w14:paraId="572E25D6" w14:textId="30CA3454" w:rsidR="000E17BD" w:rsidRDefault="000E17BD" w:rsidP="00F927FB"/>
    <w:p w14:paraId="5846376E" w14:textId="53640B1C" w:rsidR="000E17BD" w:rsidRDefault="000E17BD" w:rsidP="00F927FB"/>
    <w:p w14:paraId="400B0D90" w14:textId="1D0B6DFE" w:rsidR="000E17BD" w:rsidRDefault="000E17BD" w:rsidP="00F927FB"/>
    <w:p w14:paraId="5A8760F2" w14:textId="063996B5" w:rsidR="000E17BD" w:rsidRDefault="000E17BD" w:rsidP="00F927FB"/>
    <w:p w14:paraId="6A57641C" w14:textId="1817DCDA" w:rsidR="000E17BD" w:rsidRDefault="000E17BD" w:rsidP="00F927FB"/>
    <w:p w14:paraId="66805DDA" w14:textId="791944DD" w:rsidR="000E17BD" w:rsidRDefault="000E17BD" w:rsidP="00F927FB"/>
    <w:p w14:paraId="5973D795" w14:textId="3974B7B9" w:rsidR="000E17BD" w:rsidRDefault="000E17BD" w:rsidP="00F927FB"/>
    <w:p w14:paraId="4DB8F70B" w14:textId="1D23B396" w:rsidR="000E17BD" w:rsidRDefault="000E17BD" w:rsidP="00F927FB"/>
    <w:p w14:paraId="7DAD5449" w14:textId="46F3F946" w:rsidR="000E17BD" w:rsidRDefault="000E17BD" w:rsidP="00F927FB"/>
    <w:p w14:paraId="18AEDD48" w14:textId="66B73EF9" w:rsidR="000E17BD" w:rsidRDefault="000E17BD" w:rsidP="00F927FB"/>
    <w:p w14:paraId="1EF7CECB" w14:textId="0FB68F9D" w:rsidR="000E17BD" w:rsidRDefault="000E17BD" w:rsidP="00F927FB"/>
    <w:p w14:paraId="69B037EC" w14:textId="7B950357" w:rsidR="000E17BD" w:rsidRDefault="000E17BD" w:rsidP="00F927FB"/>
    <w:p w14:paraId="1EAE1BF1" w14:textId="3DFF0E3F" w:rsidR="000E17BD" w:rsidRDefault="000E17BD" w:rsidP="00F927FB"/>
    <w:p w14:paraId="7CD2521D" w14:textId="44D9A292" w:rsidR="000E17BD" w:rsidRDefault="000E17BD" w:rsidP="00F927FB"/>
    <w:p w14:paraId="6C3EA091" w14:textId="1BAF8B5F" w:rsidR="000E17BD" w:rsidRDefault="000E17BD" w:rsidP="00F927FB"/>
    <w:p w14:paraId="388272BC" w14:textId="52DDB8C1" w:rsidR="000E17BD" w:rsidRDefault="000E17BD" w:rsidP="00F927FB"/>
    <w:p w14:paraId="1F05A692" w14:textId="7013F8AE" w:rsidR="000E17BD" w:rsidRDefault="000E17BD" w:rsidP="00F927FB"/>
    <w:p w14:paraId="49382E69" w14:textId="58C1D6AC" w:rsidR="000E17BD" w:rsidRDefault="000E17BD" w:rsidP="00F927FB"/>
    <w:p w14:paraId="1F555D47" w14:textId="18C58863" w:rsidR="000E17BD" w:rsidRDefault="000E17BD" w:rsidP="00F927FB"/>
    <w:p w14:paraId="6D0DEE71" w14:textId="244F7271" w:rsidR="000E17BD" w:rsidRDefault="000E17BD" w:rsidP="00F927FB"/>
    <w:p w14:paraId="16E60FFA" w14:textId="41705B90" w:rsidR="000E17BD" w:rsidRDefault="000E17BD" w:rsidP="00F927FB"/>
    <w:p w14:paraId="4E6BB313" w14:textId="64565529" w:rsidR="00C8753D" w:rsidRDefault="00C8753D" w:rsidP="002901B3">
      <w:pPr>
        <w:pStyle w:val="Ttulo1"/>
        <w:rPr>
          <w:b/>
          <w:bCs/>
        </w:rPr>
      </w:pPr>
      <w:bookmarkStart w:id="18" w:name="_Toc70922672"/>
      <w:r w:rsidRPr="002901B3">
        <w:rPr>
          <w:b/>
          <w:bCs/>
        </w:rPr>
        <w:t>GEOGRAFIA 1ª SEMANA</w:t>
      </w:r>
      <w:bookmarkEnd w:id="18"/>
    </w:p>
    <w:p w14:paraId="5F0DF7A2" w14:textId="10010444" w:rsidR="000E17BD" w:rsidRDefault="000E17BD" w:rsidP="000E17BD">
      <w:r>
        <w:rPr>
          <w:noProof/>
        </w:rPr>
        <w:drawing>
          <wp:inline distT="0" distB="0" distL="0" distR="0" wp14:anchorId="19552BA6" wp14:editId="08BB2EDA">
            <wp:extent cx="6479540" cy="2475865"/>
            <wp:effectExtent l="0" t="0" r="0" b="635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D587B" w14:textId="42F72BBB" w:rsidR="000E17BD" w:rsidRDefault="000E17BD" w:rsidP="000E17BD"/>
    <w:p w14:paraId="1F556B38" w14:textId="2403C8B3" w:rsidR="000E17BD" w:rsidRDefault="000E17BD" w:rsidP="000E17BD">
      <w:r>
        <w:rPr>
          <w:noProof/>
        </w:rPr>
        <w:drawing>
          <wp:inline distT="0" distB="0" distL="0" distR="0" wp14:anchorId="5B92AA6A" wp14:editId="7D4705CA">
            <wp:extent cx="6479540" cy="5071110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7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73F70" w14:textId="22897F4F" w:rsidR="00F633E2" w:rsidRDefault="00F633E2" w:rsidP="000E17BD"/>
    <w:p w14:paraId="0FE5C874" w14:textId="1FA111DD" w:rsidR="00F633E2" w:rsidRDefault="00F633E2" w:rsidP="000E17BD">
      <w:r>
        <w:rPr>
          <w:noProof/>
        </w:rPr>
        <w:lastRenderedPageBreak/>
        <w:drawing>
          <wp:inline distT="0" distB="0" distL="0" distR="0" wp14:anchorId="6B034473" wp14:editId="23236331">
            <wp:extent cx="6612890" cy="3956458"/>
            <wp:effectExtent l="0" t="0" r="0" b="6350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615105" cy="395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71492" w14:textId="08B553C6" w:rsidR="00F633E2" w:rsidRDefault="00F633E2" w:rsidP="000E17BD">
      <w:r>
        <w:rPr>
          <w:noProof/>
        </w:rPr>
        <w:drawing>
          <wp:inline distT="0" distB="0" distL="0" distR="0" wp14:anchorId="23CF8F6D" wp14:editId="143D24B1">
            <wp:extent cx="6479540" cy="4574540"/>
            <wp:effectExtent l="0" t="0" r="0" b="0"/>
            <wp:docPr id="113" name="Image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7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B929F" w14:textId="168A02C1" w:rsidR="00F633E2" w:rsidRDefault="00F633E2" w:rsidP="000E17BD"/>
    <w:p w14:paraId="47985D09" w14:textId="3B360194" w:rsidR="00F633E2" w:rsidRDefault="00F633E2" w:rsidP="000E17BD"/>
    <w:p w14:paraId="21E76668" w14:textId="45505CE0" w:rsidR="00F633E2" w:rsidRDefault="00F633E2" w:rsidP="000E17BD"/>
    <w:p w14:paraId="3707E6F3" w14:textId="4533CF7E" w:rsidR="00F633E2" w:rsidRDefault="00F633E2" w:rsidP="000E17BD"/>
    <w:p w14:paraId="6FABFF18" w14:textId="34663242" w:rsidR="00F633E2" w:rsidRDefault="00F633E2" w:rsidP="000E17BD"/>
    <w:p w14:paraId="4FA2CF3D" w14:textId="33F53904" w:rsidR="00F633E2" w:rsidRDefault="00F633E2" w:rsidP="000E17BD"/>
    <w:p w14:paraId="619930D5" w14:textId="34266C01" w:rsidR="00F633E2" w:rsidRDefault="00F633E2" w:rsidP="000E17BD">
      <w:r>
        <w:rPr>
          <w:noProof/>
        </w:rPr>
        <w:lastRenderedPageBreak/>
        <w:drawing>
          <wp:inline distT="0" distB="0" distL="0" distR="0" wp14:anchorId="642D977E" wp14:editId="5DA8EA03">
            <wp:extent cx="6479540" cy="4254500"/>
            <wp:effectExtent l="0" t="0" r="0" b="0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5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A1FF4" w14:textId="158B371E" w:rsidR="00F633E2" w:rsidRDefault="00F633E2" w:rsidP="000E17BD"/>
    <w:p w14:paraId="18CE394A" w14:textId="3A7898FC" w:rsidR="00F633E2" w:rsidRDefault="00F633E2" w:rsidP="000E17BD"/>
    <w:p w14:paraId="3F91D1DD" w14:textId="582CEEB7" w:rsidR="00F633E2" w:rsidRDefault="00F633E2" w:rsidP="000E17BD"/>
    <w:p w14:paraId="4ECEBDBE" w14:textId="6C520500" w:rsidR="00F633E2" w:rsidRDefault="00F633E2" w:rsidP="000E17BD"/>
    <w:p w14:paraId="2196CF2E" w14:textId="3196ED0E" w:rsidR="00F633E2" w:rsidRDefault="00F633E2" w:rsidP="000E17BD"/>
    <w:p w14:paraId="061107A8" w14:textId="565F7C24" w:rsidR="00F633E2" w:rsidRDefault="00F633E2" w:rsidP="000E17BD"/>
    <w:p w14:paraId="282A4F31" w14:textId="7A2CC3AB" w:rsidR="00F633E2" w:rsidRDefault="00F633E2" w:rsidP="000E17BD"/>
    <w:p w14:paraId="225B7228" w14:textId="293725E6" w:rsidR="00F633E2" w:rsidRDefault="00F633E2" w:rsidP="000E17BD"/>
    <w:p w14:paraId="43B5B954" w14:textId="2D939E03" w:rsidR="00F633E2" w:rsidRDefault="00F633E2" w:rsidP="000E17BD"/>
    <w:p w14:paraId="1321B268" w14:textId="0EC6070B" w:rsidR="00F633E2" w:rsidRDefault="00F633E2" w:rsidP="000E17BD"/>
    <w:p w14:paraId="5E08DA81" w14:textId="14B378D5" w:rsidR="00F633E2" w:rsidRDefault="00F633E2" w:rsidP="000E17BD"/>
    <w:p w14:paraId="442F416B" w14:textId="63ED8EFE" w:rsidR="00F633E2" w:rsidRDefault="00F633E2" w:rsidP="000E17BD"/>
    <w:p w14:paraId="2B93A068" w14:textId="597D9277" w:rsidR="00F633E2" w:rsidRDefault="00F633E2" w:rsidP="000E17BD"/>
    <w:p w14:paraId="4168D385" w14:textId="6D876B8E" w:rsidR="00F633E2" w:rsidRDefault="00F633E2" w:rsidP="000E17BD"/>
    <w:p w14:paraId="7F362968" w14:textId="5BDF80AD" w:rsidR="00F633E2" w:rsidRDefault="00F633E2" w:rsidP="000E17BD"/>
    <w:p w14:paraId="28585D77" w14:textId="6106784B" w:rsidR="00F633E2" w:rsidRDefault="00F633E2" w:rsidP="000E17BD"/>
    <w:p w14:paraId="5041BBD2" w14:textId="04CF5AAF" w:rsidR="00F633E2" w:rsidRDefault="00F633E2" w:rsidP="000E17BD"/>
    <w:p w14:paraId="21D69490" w14:textId="400E1980" w:rsidR="00F633E2" w:rsidRDefault="00F633E2" w:rsidP="000E17BD"/>
    <w:p w14:paraId="77F51E63" w14:textId="119BA278" w:rsidR="00F633E2" w:rsidRDefault="00F633E2" w:rsidP="000E17BD"/>
    <w:p w14:paraId="1AB49BA8" w14:textId="1DC42924" w:rsidR="00F633E2" w:rsidRDefault="00F633E2" w:rsidP="000E17BD"/>
    <w:p w14:paraId="096B0AE5" w14:textId="6A8DAB3C" w:rsidR="00F633E2" w:rsidRDefault="00F633E2" w:rsidP="000E17BD"/>
    <w:p w14:paraId="57EF17E7" w14:textId="0A74E378" w:rsidR="00F633E2" w:rsidRDefault="00F633E2" w:rsidP="000E17BD"/>
    <w:p w14:paraId="4147314F" w14:textId="633B7ECF" w:rsidR="00F633E2" w:rsidRDefault="00F633E2" w:rsidP="000E17BD"/>
    <w:p w14:paraId="7C7CC69A" w14:textId="59DC085E" w:rsidR="00F633E2" w:rsidRDefault="00F633E2" w:rsidP="000E17BD"/>
    <w:p w14:paraId="6939D2E4" w14:textId="6A5C5F60" w:rsidR="00F633E2" w:rsidRDefault="00F633E2" w:rsidP="000E17BD"/>
    <w:p w14:paraId="74C3CAF3" w14:textId="164DCDC2" w:rsidR="00F633E2" w:rsidRDefault="00F633E2" w:rsidP="000E17BD"/>
    <w:p w14:paraId="41DB3A28" w14:textId="1252F098" w:rsidR="00F633E2" w:rsidRDefault="00F633E2" w:rsidP="000E17BD"/>
    <w:p w14:paraId="12E4A574" w14:textId="68AC0963" w:rsidR="00F633E2" w:rsidRDefault="00F633E2" w:rsidP="000E17BD"/>
    <w:p w14:paraId="2AF10849" w14:textId="7BD7B2E1" w:rsidR="00F633E2" w:rsidRDefault="00F633E2" w:rsidP="000E17BD"/>
    <w:p w14:paraId="1CF66431" w14:textId="77777777" w:rsidR="00F633E2" w:rsidRPr="000E17BD" w:rsidRDefault="00F633E2" w:rsidP="000E17BD"/>
    <w:p w14:paraId="7E8682BB" w14:textId="77777777" w:rsidR="000E17BD" w:rsidRPr="000E17BD" w:rsidRDefault="000E17BD" w:rsidP="000E17BD"/>
    <w:p w14:paraId="14C1CDD3" w14:textId="336E686B" w:rsidR="00C8753D" w:rsidRDefault="00040625" w:rsidP="002901B3">
      <w:pPr>
        <w:pStyle w:val="Ttulo1"/>
        <w:rPr>
          <w:b/>
          <w:bCs/>
        </w:rPr>
      </w:pPr>
      <w:bookmarkStart w:id="19" w:name="_Toc70922673"/>
      <w:r w:rsidRPr="002901B3">
        <w:rPr>
          <w:b/>
          <w:bCs/>
        </w:rPr>
        <w:t>GEOGRAFIA</w:t>
      </w:r>
      <w:r w:rsidR="00C8753D" w:rsidRPr="002901B3">
        <w:rPr>
          <w:b/>
          <w:bCs/>
        </w:rPr>
        <w:t xml:space="preserve"> 2ª SEMANA</w:t>
      </w:r>
      <w:bookmarkEnd w:id="19"/>
    </w:p>
    <w:p w14:paraId="2DA8A8B0" w14:textId="56117318" w:rsidR="00F633E2" w:rsidRDefault="00F633E2" w:rsidP="00F633E2">
      <w:r>
        <w:rPr>
          <w:noProof/>
        </w:rPr>
        <w:drawing>
          <wp:inline distT="0" distB="0" distL="0" distR="0" wp14:anchorId="035F719E" wp14:editId="4C5AE509">
            <wp:extent cx="6479540" cy="4383405"/>
            <wp:effectExtent l="0" t="0" r="0" b="0"/>
            <wp:docPr id="115" name="Image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8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93DFA" w14:textId="3379498A" w:rsidR="00F633E2" w:rsidRDefault="00F633E2" w:rsidP="00F633E2">
      <w:r>
        <w:rPr>
          <w:noProof/>
        </w:rPr>
        <w:drawing>
          <wp:inline distT="0" distB="0" distL="0" distR="0" wp14:anchorId="22024BF3" wp14:editId="0D19D7D2">
            <wp:extent cx="6479540" cy="3977640"/>
            <wp:effectExtent l="0" t="0" r="0" b="381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6FA17" w14:textId="689A13FE" w:rsidR="00F633E2" w:rsidRDefault="00F633E2" w:rsidP="00F633E2"/>
    <w:p w14:paraId="79FDF719" w14:textId="2AA5D8FC" w:rsidR="00F633E2" w:rsidRDefault="00F633E2" w:rsidP="00F633E2"/>
    <w:p w14:paraId="3781FD69" w14:textId="31A1BDA6" w:rsidR="00F633E2" w:rsidRDefault="00F633E2" w:rsidP="00F633E2"/>
    <w:p w14:paraId="24F56372" w14:textId="12E74B65" w:rsidR="00F633E2" w:rsidRDefault="00F633E2" w:rsidP="00F633E2">
      <w:r>
        <w:rPr>
          <w:noProof/>
        </w:rPr>
        <w:lastRenderedPageBreak/>
        <w:drawing>
          <wp:inline distT="0" distB="0" distL="0" distR="0" wp14:anchorId="6E46A053" wp14:editId="126DA1DD">
            <wp:extent cx="6479540" cy="4911090"/>
            <wp:effectExtent l="0" t="0" r="0" b="3810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1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41D55" w14:textId="03AE58E6" w:rsidR="00F633E2" w:rsidRDefault="00F633E2" w:rsidP="00F633E2">
      <w:r>
        <w:rPr>
          <w:noProof/>
        </w:rPr>
        <w:drawing>
          <wp:inline distT="0" distB="0" distL="0" distR="0" wp14:anchorId="17644E26" wp14:editId="48551909">
            <wp:extent cx="6479540" cy="4448175"/>
            <wp:effectExtent l="0" t="0" r="0" b="9525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50EE0" w14:textId="3B2BD1F8" w:rsidR="00F633E2" w:rsidRDefault="00F633E2" w:rsidP="00F633E2"/>
    <w:p w14:paraId="1B22F595" w14:textId="3F8F14D7" w:rsidR="00F633E2" w:rsidRDefault="00F633E2" w:rsidP="00F633E2"/>
    <w:p w14:paraId="6A01DD09" w14:textId="4873933E" w:rsidR="00C8753D" w:rsidRDefault="00040625" w:rsidP="002901B3">
      <w:pPr>
        <w:pStyle w:val="Ttulo1"/>
        <w:rPr>
          <w:b/>
          <w:bCs/>
        </w:rPr>
      </w:pPr>
      <w:bookmarkStart w:id="20" w:name="_Toc70922674"/>
      <w:r w:rsidRPr="002901B3">
        <w:rPr>
          <w:b/>
          <w:bCs/>
        </w:rPr>
        <w:t>GEOGRAFIA</w:t>
      </w:r>
      <w:r w:rsidR="00C8753D" w:rsidRPr="002901B3">
        <w:rPr>
          <w:b/>
          <w:bCs/>
        </w:rPr>
        <w:t xml:space="preserve"> 3ª SEMANA</w:t>
      </w:r>
      <w:bookmarkEnd w:id="20"/>
    </w:p>
    <w:p w14:paraId="14E49A34" w14:textId="3314A629" w:rsidR="00F633E2" w:rsidRDefault="00F633E2" w:rsidP="00F633E2">
      <w:r>
        <w:rPr>
          <w:noProof/>
        </w:rPr>
        <w:drawing>
          <wp:inline distT="0" distB="0" distL="0" distR="0" wp14:anchorId="6A989232" wp14:editId="2B77DF43">
            <wp:extent cx="5943600" cy="3588385"/>
            <wp:effectExtent l="0" t="0" r="0" b="0"/>
            <wp:docPr id="119" name="Image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74611" w14:textId="64CCE911" w:rsidR="00F633E2" w:rsidRDefault="00F633E2" w:rsidP="00F633E2">
      <w:r>
        <w:rPr>
          <w:noProof/>
        </w:rPr>
        <w:drawing>
          <wp:inline distT="0" distB="0" distL="0" distR="0" wp14:anchorId="55D1EBCB" wp14:editId="31D573EC">
            <wp:extent cx="6567170" cy="5295900"/>
            <wp:effectExtent l="0" t="0" r="5080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570163" cy="529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62431" w14:textId="19B78066" w:rsidR="00F633E2" w:rsidRDefault="005413E4" w:rsidP="00F633E2">
      <w:r>
        <w:rPr>
          <w:noProof/>
        </w:rPr>
        <w:lastRenderedPageBreak/>
        <w:drawing>
          <wp:inline distT="0" distB="0" distL="0" distR="0" wp14:anchorId="5D2306BA" wp14:editId="40ABCBD5">
            <wp:extent cx="6479540" cy="2957830"/>
            <wp:effectExtent l="0" t="0" r="0" b="0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5909D" w14:textId="064EE09A" w:rsidR="005413E4" w:rsidRDefault="005413E4" w:rsidP="00F633E2"/>
    <w:p w14:paraId="1B0B289F" w14:textId="69D21A00" w:rsidR="005413E4" w:rsidRDefault="005413E4" w:rsidP="00F633E2">
      <w:r>
        <w:rPr>
          <w:noProof/>
        </w:rPr>
        <w:drawing>
          <wp:inline distT="0" distB="0" distL="0" distR="0" wp14:anchorId="463F41CC" wp14:editId="51274014">
            <wp:extent cx="6479540" cy="4090035"/>
            <wp:effectExtent l="0" t="0" r="0" b="5715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C70EE" w14:textId="3EE69CF9" w:rsidR="005413E4" w:rsidRDefault="005413E4" w:rsidP="00F633E2">
      <w:r>
        <w:rPr>
          <w:noProof/>
        </w:rPr>
        <w:drawing>
          <wp:inline distT="0" distB="0" distL="0" distR="0" wp14:anchorId="1FF0F849" wp14:editId="53780863">
            <wp:extent cx="6479540" cy="340360"/>
            <wp:effectExtent l="0" t="0" r="0" b="2540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0E296" w14:textId="6FE8AF21" w:rsidR="005413E4" w:rsidRDefault="005413E4" w:rsidP="00F633E2"/>
    <w:p w14:paraId="4C936FE9" w14:textId="6E1D8DDC" w:rsidR="005413E4" w:rsidRDefault="005413E4" w:rsidP="00F633E2"/>
    <w:p w14:paraId="7ED8261B" w14:textId="4F58034A" w:rsidR="005413E4" w:rsidRDefault="005413E4" w:rsidP="00F633E2"/>
    <w:p w14:paraId="7E83089E" w14:textId="5DD96C63" w:rsidR="005413E4" w:rsidRDefault="005413E4" w:rsidP="00F633E2"/>
    <w:p w14:paraId="791FF817" w14:textId="43B8E79E" w:rsidR="005413E4" w:rsidRDefault="005413E4" w:rsidP="00F633E2"/>
    <w:p w14:paraId="279A802D" w14:textId="2F2A6495" w:rsidR="005413E4" w:rsidRDefault="005413E4" w:rsidP="00F633E2"/>
    <w:p w14:paraId="08617802" w14:textId="6B30457B" w:rsidR="005413E4" w:rsidRDefault="005413E4" w:rsidP="00F633E2"/>
    <w:p w14:paraId="35E67519" w14:textId="17095FBB" w:rsidR="005413E4" w:rsidRDefault="005413E4" w:rsidP="00F633E2"/>
    <w:p w14:paraId="5DAA3717" w14:textId="76133340" w:rsidR="005413E4" w:rsidRDefault="005413E4" w:rsidP="00F633E2"/>
    <w:p w14:paraId="59A22438" w14:textId="45B2937B" w:rsidR="005413E4" w:rsidRDefault="005413E4" w:rsidP="00F633E2"/>
    <w:p w14:paraId="6ED09ED0" w14:textId="1D5C5BE0" w:rsidR="005413E4" w:rsidRDefault="005413E4" w:rsidP="00F633E2"/>
    <w:p w14:paraId="648983C0" w14:textId="2DD28541" w:rsidR="00C8753D" w:rsidRDefault="00040625" w:rsidP="002901B3">
      <w:pPr>
        <w:pStyle w:val="Ttulo1"/>
        <w:rPr>
          <w:b/>
          <w:bCs/>
        </w:rPr>
      </w:pPr>
      <w:bookmarkStart w:id="21" w:name="_Toc70922675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4ª SEMANA</w:t>
      </w:r>
      <w:bookmarkEnd w:id="21"/>
    </w:p>
    <w:p w14:paraId="004ED427" w14:textId="3E67B483" w:rsidR="005413E4" w:rsidRDefault="005413E4" w:rsidP="005413E4">
      <w:r>
        <w:rPr>
          <w:noProof/>
        </w:rPr>
        <w:drawing>
          <wp:inline distT="0" distB="0" distL="0" distR="0" wp14:anchorId="30895E23" wp14:editId="151AC0EB">
            <wp:extent cx="6479540" cy="3836670"/>
            <wp:effectExtent l="0" t="0" r="0" b="0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3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4E7D3" w14:textId="0672B6E6" w:rsidR="005413E4" w:rsidRDefault="005413E4" w:rsidP="005413E4">
      <w:r>
        <w:rPr>
          <w:noProof/>
        </w:rPr>
        <w:drawing>
          <wp:inline distT="0" distB="0" distL="0" distR="0" wp14:anchorId="0BBF1649" wp14:editId="18CEE000">
            <wp:extent cx="6479540" cy="1637665"/>
            <wp:effectExtent l="0" t="0" r="0" b="635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3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F4787" w14:textId="71F5FFC5" w:rsidR="005413E4" w:rsidRDefault="005413E4" w:rsidP="005413E4">
      <w:r>
        <w:rPr>
          <w:noProof/>
        </w:rPr>
        <w:drawing>
          <wp:inline distT="0" distB="0" distL="0" distR="0" wp14:anchorId="57A38B9B" wp14:editId="3084CE95">
            <wp:extent cx="6479540" cy="717550"/>
            <wp:effectExtent l="0" t="0" r="0" b="6350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21A03" w14:textId="115C75D6" w:rsidR="005413E4" w:rsidRDefault="005413E4" w:rsidP="005413E4">
      <w:r>
        <w:rPr>
          <w:noProof/>
        </w:rPr>
        <w:drawing>
          <wp:inline distT="0" distB="0" distL="0" distR="0" wp14:anchorId="23213B95" wp14:editId="3FF1FDEB">
            <wp:extent cx="6429375" cy="2962275"/>
            <wp:effectExtent l="0" t="0" r="9525" b="9525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251EB" w14:textId="41A6EBE6" w:rsidR="005413E4" w:rsidRDefault="005413E4" w:rsidP="005413E4"/>
    <w:p w14:paraId="3BB4B3FE" w14:textId="380054DC" w:rsidR="005413E4" w:rsidRDefault="005413E4" w:rsidP="005413E4">
      <w:r>
        <w:rPr>
          <w:noProof/>
        </w:rPr>
        <w:lastRenderedPageBreak/>
        <w:drawing>
          <wp:inline distT="0" distB="0" distL="0" distR="0" wp14:anchorId="291483C3" wp14:editId="151093BC">
            <wp:extent cx="6479540" cy="8144510"/>
            <wp:effectExtent l="0" t="0" r="0" b="8890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4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45349" w14:textId="638A6E9C" w:rsidR="005413E4" w:rsidRDefault="005413E4" w:rsidP="005413E4"/>
    <w:p w14:paraId="50C23ED2" w14:textId="35C75CE3" w:rsidR="005413E4" w:rsidRDefault="005413E4" w:rsidP="005413E4"/>
    <w:p w14:paraId="3C434E20" w14:textId="24089977" w:rsidR="005413E4" w:rsidRDefault="005413E4" w:rsidP="005413E4"/>
    <w:p w14:paraId="78F44231" w14:textId="01081038" w:rsidR="005413E4" w:rsidRDefault="005413E4" w:rsidP="005413E4"/>
    <w:p w14:paraId="2D62D9CF" w14:textId="014878E6" w:rsidR="005413E4" w:rsidRDefault="005413E4" w:rsidP="005413E4"/>
    <w:p w14:paraId="5452CB6C" w14:textId="36DC2DAE" w:rsidR="005413E4" w:rsidRDefault="005413E4" w:rsidP="005413E4"/>
    <w:p w14:paraId="37D142D4" w14:textId="77777777" w:rsidR="005413E4" w:rsidRPr="005413E4" w:rsidRDefault="005413E4" w:rsidP="005413E4"/>
    <w:p w14:paraId="74A98776" w14:textId="2885AAC1" w:rsidR="00F927FB" w:rsidRDefault="00F927FB" w:rsidP="00F927FB">
      <w:pPr>
        <w:pStyle w:val="Ttulo1"/>
        <w:rPr>
          <w:b/>
          <w:bCs/>
        </w:rPr>
      </w:pPr>
      <w:bookmarkStart w:id="22" w:name="_Toc70922676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2"/>
    </w:p>
    <w:p w14:paraId="2AF48110" w14:textId="5ECD5697" w:rsidR="005413E4" w:rsidRDefault="005413E4" w:rsidP="005413E4">
      <w:r>
        <w:rPr>
          <w:noProof/>
        </w:rPr>
        <w:drawing>
          <wp:inline distT="0" distB="0" distL="0" distR="0" wp14:anchorId="6CF9BD71" wp14:editId="6E416BB1">
            <wp:extent cx="6479540" cy="4570095"/>
            <wp:effectExtent l="0" t="0" r="0" b="1905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7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FD146" w14:textId="0456388B" w:rsidR="005413E4" w:rsidRDefault="005413E4" w:rsidP="005413E4">
      <w:r>
        <w:rPr>
          <w:noProof/>
        </w:rPr>
        <w:drawing>
          <wp:inline distT="0" distB="0" distL="0" distR="0" wp14:anchorId="4D776D1C" wp14:editId="2076B04D">
            <wp:extent cx="6479540" cy="3782060"/>
            <wp:effectExtent l="0" t="0" r="0" b="8890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8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3D34E" w14:textId="0B139485" w:rsidR="005413E4" w:rsidRDefault="005413E4" w:rsidP="005413E4"/>
    <w:p w14:paraId="09355B02" w14:textId="4B22B35E" w:rsidR="005413E4" w:rsidRDefault="005413E4" w:rsidP="005413E4"/>
    <w:p w14:paraId="0D47F14C" w14:textId="4569E722" w:rsidR="005413E4" w:rsidRDefault="005413E4" w:rsidP="005413E4"/>
    <w:p w14:paraId="0AD4CE35" w14:textId="60E82D01" w:rsidR="005413E4" w:rsidRDefault="005413E4" w:rsidP="005413E4"/>
    <w:p w14:paraId="461358E7" w14:textId="3AE958E1" w:rsidR="005413E4" w:rsidRDefault="005413E4" w:rsidP="005413E4"/>
    <w:p w14:paraId="2503909F" w14:textId="4CD7093A" w:rsidR="005413E4" w:rsidRDefault="00636AEF" w:rsidP="005413E4">
      <w:r>
        <w:rPr>
          <w:noProof/>
        </w:rPr>
        <w:lastRenderedPageBreak/>
        <w:drawing>
          <wp:inline distT="0" distB="0" distL="0" distR="0" wp14:anchorId="64247ED7" wp14:editId="1A731AC7">
            <wp:extent cx="6479540" cy="4794250"/>
            <wp:effectExtent l="0" t="0" r="0" b="6350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9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9D41A" w14:textId="28A9FBA1" w:rsidR="00636AEF" w:rsidRDefault="00636AEF" w:rsidP="005413E4">
      <w:r>
        <w:rPr>
          <w:noProof/>
        </w:rPr>
        <w:drawing>
          <wp:inline distT="0" distB="0" distL="0" distR="0" wp14:anchorId="7763E38A" wp14:editId="1C31417C">
            <wp:extent cx="6479540" cy="4419600"/>
            <wp:effectExtent l="0" t="0" r="0" b="0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71134" w14:textId="3C1EF376" w:rsidR="00636AEF" w:rsidRDefault="00636AEF" w:rsidP="005413E4"/>
    <w:p w14:paraId="0A6EBFE6" w14:textId="77777777" w:rsidR="00636AEF" w:rsidRPr="005413E4" w:rsidRDefault="00636AEF" w:rsidP="005413E4"/>
    <w:p w14:paraId="26BEA637" w14:textId="12E5975B" w:rsidR="00F927FB" w:rsidRDefault="00F927FB" w:rsidP="00F927FB">
      <w:pPr>
        <w:pStyle w:val="Ttulo1"/>
        <w:rPr>
          <w:b/>
          <w:bCs/>
        </w:rPr>
      </w:pPr>
      <w:bookmarkStart w:id="23" w:name="_Toc70922677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3"/>
    </w:p>
    <w:p w14:paraId="0CEC31B0" w14:textId="2CBABBF7" w:rsidR="00636AEF" w:rsidRDefault="00636AEF" w:rsidP="00636AEF">
      <w:r>
        <w:rPr>
          <w:noProof/>
        </w:rPr>
        <w:drawing>
          <wp:inline distT="0" distB="0" distL="0" distR="0" wp14:anchorId="4B367585" wp14:editId="546473C9">
            <wp:extent cx="6479540" cy="5086985"/>
            <wp:effectExtent l="0" t="0" r="0" b="0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8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9B352" w14:textId="79E78C8A" w:rsidR="00636AEF" w:rsidRDefault="00636AEF" w:rsidP="00636AEF"/>
    <w:p w14:paraId="43077CD9" w14:textId="7982C48A" w:rsidR="00636AEF" w:rsidRPr="00636AEF" w:rsidRDefault="00636AEF" w:rsidP="00636AEF">
      <w:r>
        <w:rPr>
          <w:noProof/>
        </w:rPr>
        <w:drawing>
          <wp:inline distT="0" distB="0" distL="0" distR="0" wp14:anchorId="28BAEBC7" wp14:editId="7943D902">
            <wp:extent cx="6479540" cy="2828925"/>
            <wp:effectExtent l="0" t="0" r="0" b="9525"/>
            <wp:docPr id="134" name="Image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67880" w14:textId="3AE924ED" w:rsidR="00F927FB" w:rsidRDefault="00F927FB" w:rsidP="00F927FB"/>
    <w:p w14:paraId="1D3A740A" w14:textId="6682523C" w:rsidR="00636AEF" w:rsidRDefault="00636AEF" w:rsidP="00F927FB"/>
    <w:p w14:paraId="3099C740" w14:textId="24730193" w:rsidR="00636AEF" w:rsidRDefault="00636AEF" w:rsidP="00F927FB"/>
    <w:p w14:paraId="6B102D28" w14:textId="63473452" w:rsidR="00636AEF" w:rsidRDefault="00636AEF" w:rsidP="00F927FB"/>
    <w:p w14:paraId="3DAF14F7" w14:textId="6950EDD6" w:rsidR="00636AEF" w:rsidRDefault="00636AEF" w:rsidP="00F927FB"/>
    <w:p w14:paraId="60C11B5C" w14:textId="32F4F83A" w:rsidR="00636AEF" w:rsidRDefault="00636AEF" w:rsidP="00F927FB"/>
    <w:p w14:paraId="7AE39F62" w14:textId="2AF0987E" w:rsidR="00636AEF" w:rsidRDefault="00636AEF" w:rsidP="00F927FB"/>
    <w:p w14:paraId="6B16ED77" w14:textId="73E7F509" w:rsidR="00636AEF" w:rsidRDefault="00636AEF" w:rsidP="00F927FB"/>
    <w:p w14:paraId="24B0609E" w14:textId="297F73AC" w:rsidR="00636AEF" w:rsidRDefault="00636AEF" w:rsidP="00F927FB">
      <w:r>
        <w:rPr>
          <w:noProof/>
        </w:rPr>
        <w:drawing>
          <wp:inline distT="0" distB="0" distL="0" distR="0" wp14:anchorId="02785D5D" wp14:editId="27C41C53">
            <wp:extent cx="6479540" cy="5496560"/>
            <wp:effectExtent l="0" t="0" r="0" b="8890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9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546F5" w14:textId="08344ABC" w:rsidR="00636AEF" w:rsidRDefault="00636AEF" w:rsidP="00F927FB">
      <w:r>
        <w:rPr>
          <w:noProof/>
        </w:rPr>
        <w:drawing>
          <wp:inline distT="0" distB="0" distL="0" distR="0" wp14:anchorId="296472B8" wp14:editId="5A4E4830">
            <wp:extent cx="6479540" cy="3557270"/>
            <wp:effectExtent l="0" t="0" r="0" b="5080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5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3B3FC" w14:textId="31A15F74" w:rsidR="00636AEF" w:rsidRDefault="00636AEF" w:rsidP="00F927FB"/>
    <w:p w14:paraId="16D7AA87" w14:textId="7E178725" w:rsidR="00636AEF" w:rsidRDefault="00636AEF" w:rsidP="00F927FB"/>
    <w:p w14:paraId="67A88AE1" w14:textId="037B3AA9" w:rsidR="00636AEF" w:rsidRDefault="00636AEF" w:rsidP="00F927FB">
      <w:r>
        <w:rPr>
          <w:noProof/>
        </w:rPr>
        <w:lastRenderedPageBreak/>
        <w:drawing>
          <wp:inline distT="0" distB="0" distL="0" distR="0" wp14:anchorId="2FB6FC29" wp14:editId="7F4E8CC4">
            <wp:extent cx="6479540" cy="5180330"/>
            <wp:effectExtent l="0" t="0" r="0" b="127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8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617D3" w14:textId="11648E98" w:rsidR="00636AEF" w:rsidRDefault="00636AEF" w:rsidP="00F927FB"/>
    <w:p w14:paraId="59BF16C3" w14:textId="01CEFF81" w:rsidR="00636AEF" w:rsidRDefault="00636AEF" w:rsidP="00F927FB"/>
    <w:p w14:paraId="7D2CB2E7" w14:textId="4B2BA913" w:rsidR="00636AEF" w:rsidRDefault="00636AEF" w:rsidP="00F927FB"/>
    <w:p w14:paraId="6502266D" w14:textId="71CB8A0D" w:rsidR="00636AEF" w:rsidRDefault="00636AEF" w:rsidP="00F927FB"/>
    <w:p w14:paraId="287C0724" w14:textId="7BB690CF" w:rsidR="00636AEF" w:rsidRDefault="00636AEF" w:rsidP="00F927FB"/>
    <w:p w14:paraId="25DE437F" w14:textId="69E37E26" w:rsidR="00636AEF" w:rsidRDefault="00636AEF" w:rsidP="00F927FB"/>
    <w:p w14:paraId="576B67AC" w14:textId="33B1D770" w:rsidR="00636AEF" w:rsidRDefault="00636AEF" w:rsidP="00F927FB"/>
    <w:p w14:paraId="48A2B00A" w14:textId="1E0902BE" w:rsidR="00636AEF" w:rsidRDefault="00636AEF" w:rsidP="00F927FB"/>
    <w:p w14:paraId="5ABAEC7E" w14:textId="2340CC53" w:rsidR="00636AEF" w:rsidRDefault="00636AEF" w:rsidP="00F927FB"/>
    <w:p w14:paraId="07EB4AB9" w14:textId="2D4C9FC1" w:rsidR="00636AEF" w:rsidRDefault="00636AEF" w:rsidP="00F927FB"/>
    <w:p w14:paraId="6F998ABF" w14:textId="1774CD0D" w:rsidR="00636AEF" w:rsidRDefault="00636AEF" w:rsidP="00F927FB"/>
    <w:p w14:paraId="76EB2E68" w14:textId="11B428A2" w:rsidR="00636AEF" w:rsidRDefault="00636AEF" w:rsidP="00F927FB"/>
    <w:p w14:paraId="47877E22" w14:textId="7A9FD851" w:rsidR="00636AEF" w:rsidRDefault="00636AEF" w:rsidP="00F927FB"/>
    <w:p w14:paraId="613A92DC" w14:textId="324739CE" w:rsidR="00636AEF" w:rsidRDefault="00636AEF" w:rsidP="00F927FB"/>
    <w:p w14:paraId="7181565F" w14:textId="2B47F8CA" w:rsidR="00636AEF" w:rsidRDefault="00636AEF" w:rsidP="00F927FB"/>
    <w:p w14:paraId="03203A13" w14:textId="3E41D66A" w:rsidR="00636AEF" w:rsidRDefault="00636AEF" w:rsidP="00F927FB"/>
    <w:p w14:paraId="7ECB6789" w14:textId="0F476451" w:rsidR="00636AEF" w:rsidRDefault="00636AEF" w:rsidP="00F927FB"/>
    <w:p w14:paraId="40E040A2" w14:textId="675B617F" w:rsidR="00636AEF" w:rsidRDefault="00636AEF" w:rsidP="00F927FB"/>
    <w:p w14:paraId="37B82D4A" w14:textId="7AF6FD35" w:rsidR="00636AEF" w:rsidRDefault="00636AEF" w:rsidP="00F927FB"/>
    <w:p w14:paraId="705CDE46" w14:textId="21DB95E1" w:rsidR="00636AEF" w:rsidRDefault="00636AEF" w:rsidP="00F927FB"/>
    <w:p w14:paraId="0011AD56" w14:textId="632777EF" w:rsidR="00636AEF" w:rsidRDefault="00636AEF" w:rsidP="00F927FB"/>
    <w:p w14:paraId="7C30EA28" w14:textId="7F9513E6" w:rsidR="00636AEF" w:rsidRDefault="00636AEF" w:rsidP="00F927FB"/>
    <w:p w14:paraId="1529625B" w14:textId="507F1929" w:rsidR="00636AEF" w:rsidRDefault="00636AEF" w:rsidP="00F927FB"/>
    <w:p w14:paraId="36F52ABD" w14:textId="68D9AC85" w:rsidR="00636AEF" w:rsidRDefault="00636AEF" w:rsidP="00F927FB"/>
    <w:p w14:paraId="01BC5578" w14:textId="7AEE4638" w:rsidR="00636AEF" w:rsidRDefault="00636AEF" w:rsidP="00F927FB"/>
    <w:p w14:paraId="0A9042A8" w14:textId="2FB7D619" w:rsidR="00040625" w:rsidRDefault="00040625" w:rsidP="002901B3">
      <w:pPr>
        <w:pStyle w:val="Ttulo1"/>
        <w:rPr>
          <w:b/>
          <w:bCs/>
        </w:rPr>
      </w:pPr>
      <w:bookmarkStart w:id="24" w:name="_Toc70922678"/>
      <w:r w:rsidRPr="002901B3">
        <w:rPr>
          <w:b/>
          <w:bCs/>
        </w:rPr>
        <w:lastRenderedPageBreak/>
        <w:t>HISTÓRIA 1ª SEMANA</w:t>
      </w:r>
      <w:bookmarkEnd w:id="24"/>
    </w:p>
    <w:p w14:paraId="3A9D495C" w14:textId="4CD413C9" w:rsidR="00636AEF" w:rsidRDefault="00636AEF" w:rsidP="00636AEF">
      <w:r>
        <w:rPr>
          <w:noProof/>
        </w:rPr>
        <w:drawing>
          <wp:inline distT="0" distB="0" distL="0" distR="0" wp14:anchorId="1DB4FDE5" wp14:editId="55A59864">
            <wp:extent cx="6479540" cy="2929890"/>
            <wp:effectExtent l="0" t="0" r="0" b="381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7EF97" w14:textId="7494F935" w:rsidR="00636AEF" w:rsidRDefault="008E09F7" w:rsidP="00636AEF">
      <w:r>
        <w:rPr>
          <w:noProof/>
        </w:rPr>
        <w:drawing>
          <wp:inline distT="0" distB="0" distL="0" distR="0" wp14:anchorId="2FD9BE59" wp14:editId="05038F16">
            <wp:extent cx="6479540" cy="6345555"/>
            <wp:effectExtent l="0" t="0" r="0" b="0"/>
            <wp:docPr id="140" name="Image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34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96BA1" w14:textId="43980187" w:rsidR="008E09F7" w:rsidRDefault="008E09F7" w:rsidP="00636AEF">
      <w:r>
        <w:rPr>
          <w:noProof/>
        </w:rPr>
        <w:lastRenderedPageBreak/>
        <w:drawing>
          <wp:inline distT="0" distB="0" distL="0" distR="0" wp14:anchorId="0BFDDAE5" wp14:editId="0DE178AE">
            <wp:extent cx="6479540" cy="1566545"/>
            <wp:effectExtent l="0" t="0" r="0" b="0"/>
            <wp:docPr id="141" name="Image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6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F6CB6" w14:textId="1DDF764B" w:rsidR="008E09F7" w:rsidRDefault="008E09F7" w:rsidP="00636AEF">
      <w:r>
        <w:rPr>
          <w:noProof/>
        </w:rPr>
        <w:drawing>
          <wp:inline distT="0" distB="0" distL="0" distR="0" wp14:anchorId="0937A297" wp14:editId="00A1E221">
            <wp:extent cx="6479540" cy="7572375"/>
            <wp:effectExtent l="0" t="0" r="0" b="9525"/>
            <wp:docPr id="142" name="Imagem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9CEE0" w14:textId="30271158" w:rsidR="008E09F7" w:rsidRDefault="008E09F7" w:rsidP="00636AEF"/>
    <w:p w14:paraId="65D121FA" w14:textId="11D2ED47" w:rsidR="008E09F7" w:rsidRDefault="008E09F7" w:rsidP="00636AEF"/>
    <w:p w14:paraId="63E57643" w14:textId="676A0507" w:rsidR="008E09F7" w:rsidRDefault="008E09F7" w:rsidP="00636AEF">
      <w:r>
        <w:rPr>
          <w:noProof/>
        </w:rPr>
        <w:lastRenderedPageBreak/>
        <w:drawing>
          <wp:inline distT="0" distB="0" distL="0" distR="0" wp14:anchorId="4B892B81" wp14:editId="7E6AEF44">
            <wp:extent cx="6479540" cy="8787130"/>
            <wp:effectExtent l="0" t="0" r="0" b="0"/>
            <wp:docPr id="143" name="Imagem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8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FCB29" w14:textId="504F8D1F" w:rsidR="008E09F7" w:rsidRDefault="008E09F7" w:rsidP="00636AEF"/>
    <w:p w14:paraId="16E5B209" w14:textId="2AC6C3AF" w:rsidR="008E09F7" w:rsidRDefault="008E09F7" w:rsidP="00636AEF"/>
    <w:p w14:paraId="264DED0A" w14:textId="15A296C5" w:rsidR="008E09F7" w:rsidRDefault="008E09F7" w:rsidP="00636AEF"/>
    <w:p w14:paraId="197EC73B" w14:textId="7F1C129C" w:rsidR="008E09F7" w:rsidRDefault="008E09F7" w:rsidP="00636AEF"/>
    <w:p w14:paraId="5B59DBB4" w14:textId="17D4C776" w:rsidR="00040625" w:rsidRDefault="00040625" w:rsidP="002901B3">
      <w:pPr>
        <w:pStyle w:val="Ttulo1"/>
        <w:rPr>
          <w:b/>
          <w:bCs/>
        </w:rPr>
      </w:pPr>
      <w:bookmarkStart w:id="25" w:name="_Toc70922679"/>
      <w:r w:rsidRPr="002901B3">
        <w:rPr>
          <w:b/>
          <w:bCs/>
        </w:rPr>
        <w:lastRenderedPageBreak/>
        <w:t>HISTÓRIA 2ª SEMANA</w:t>
      </w:r>
      <w:bookmarkEnd w:id="25"/>
    </w:p>
    <w:p w14:paraId="58F4C8C4" w14:textId="1809330A" w:rsidR="008E09F7" w:rsidRDefault="008E09F7" w:rsidP="008E09F7">
      <w:r>
        <w:rPr>
          <w:noProof/>
        </w:rPr>
        <w:drawing>
          <wp:inline distT="0" distB="0" distL="0" distR="0" wp14:anchorId="3C2A6604" wp14:editId="4967392C">
            <wp:extent cx="6479540" cy="5342255"/>
            <wp:effectExtent l="0" t="0" r="0" b="0"/>
            <wp:docPr id="144" name="Image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4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7C93F" w14:textId="07DAF518" w:rsidR="008E09F7" w:rsidRDefault="008E09F7" w:rsidP="008E09F7">
      <w:r>
        <w:rPr>
          <w:noProof/>
        </w:rPr>
        <w:drawing>
          <wp:inline distT="0" distB="0" distL="0" distR="0" wp14:anchorId="79C8D889" wp14:editId="21926289">
            <wp:extent cx="6479540" cy="3914140"/>
            <wp:effectExtent l="0" t="0" r="0" b="0"/>
            <wp:docPr id="145" name="Imagem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94C98" w14:textId="0183AEC8" w:rsidR="008E09F7" w:rsidRDefault="008E09F7" w:rsidP="008E09F7">
      <w:r>
        <w:rPr>
          <w:noProof/>
        </w:rPr>
        <w:lastRenderedPageBreak/>
        <w:drawing>
          <wp:inline distT="0" distB="0" distL="0" distR="0" wp14:anchorId="3AF83AA1" wp14:editId="0755CC1A">
            <wp:extent cx="6479540" cy="4865370"/>
            <wp:effectExtent l="0" t="0" r="0" b="0"/>
            <wp:docPr id="146" name="Imagem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6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4DE03" w14:textId="341C6DD9" w:rsidR="008E09F7" w:rsidRDefault="008E09F7" w:rsidP="008E09F7">
      <w:r>
        <w:rPr>
          <w:noProof/>
        </w:rPr>
        <w:drawing>
          <wp:inline distT="0" distB="0" distL="0" distR="0" wp14:anchorId="4B16C5D5" wp14:editId="19CEF868">
            <wp:extent cx="6479540" cy="4483735"/>
            <wp:effectExtent l="0" t="0" r="0" b="0"/>
            <wp:docPr id="147" name="Image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8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EDCEC" w14:textId="53065F76" w:rsidR="008E09F7" w:rsidRDefault="008E09F7" w:rsidP="008E09F7"/>
    <w:p w14:paraId="36892183" w14:textId="3019AC44" w:rsidR="008E09F7" w:rsidRDefault="008E09F7" w:rsidP="008E09F7">
      <w:r>
        <w:rPr>
          <w:noProof/>
        </w:rPr>
        <w:lastRenderedPageBreak/>
        <w:drawing>
          <wp:inline distT="0" distB="0" distL="0" distR="0" wp14:anchorId="0147C909" wp14:editId="2B352002">
            <wp:extent cx="6479540" cy="4180205"/>
            <wp:effectExtent l="0" t="0" r="0" b="0"/>
            <wp:docPr id="148" name="Image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8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287BD" w14:textId="56638915" w:rsidR="008E09F7" w:rsidRDefault="008E09F7" w:rsidP="008E09F7"/>
    <w:p w14:paraId="438EC631" w14:textId="0C38069C" w:rsidR="008E09F7" w:rsidRDefault="008E09F7" w:rsidP="008E09F7"/>
    <w:p w14:paraId="5C625627" w14:textId="25AFDC7C" w:rsidR="008E09F7" w:rsidRDefault="008E09F7" w:rsidP="008E09F7"/>
    <w:p w14:paraId="66AA393E" w14:textId="32C2AEFE" w:rsidR="008E09F7" w:rsidRDefault="008E09F7" w:rsidP="008E09F7"/>
    <w:p w14:paraId="71C01A57" w14:textId="7DFA447F" w:rsidR="008E09F7" w:rsidRDefault="008E09F7" w:rsidP="008E09F7"/>
    <w:p w14:paraId="0522B3BA" w14:textId="676BD9FB" w:rsidR="008E09F7" w:rsidRDefault="008E09F7" w:rsidP="008E09F7"/>
    <w:p w14:paraId="2F96534B" w14:textId="605DCB62" w:rsidR="008E09F7" w:rsidRDefault="008E09F7" w:rsidP="008E09F7"/>
    <w:p w14:paraId="09506464" w14:textId="0CAAC998" w:rsidR="008E09F7" w:rsidRDefault="008E09F7" w:rsidP="008E09F7"/>
    <w:p w14:paraId="0F047655" w14:textId="2079A0BC" w:rsidR="008E09F7" w:rsidRDefault="008E09F7" w:rsidP="008E09F7"/>
    <w:p w14:paraId="751803E4" w14:textId="2D12057E" w:rsidR="008E09F7" w:rsidRDefault="008E09F7" w:rsidP="008E09F7"/>
    <w:p w14:paraId="27697889" w14:textId="5E9AAC53" w:rsidR="008E09F7" w:rsidRDefault="008E09F7" w:rsidP="008E09F7"/>
    <w:p w14:paraId="6ED1CEFB" w14:textId="0719E1A4" w:rsidR="008E09F7" w:rsidRDefault="008E09F7" w:rsidP="008E09F7"/>
    <w:p w14:paraId="06F20422" w14:textId="0EE89014" w:rsidR="008E09F7" w:rsidRDefault="008E09F7" w:rsidP="008E09F7"/>
    <w:p w14:paraId="0AEC1780" w14:textId="2B1A817B" w:rsidR="008E09F7" w:rsidRDefault="008E09F7" w:rsidP="008E09F7"/>
    <w:p w14:paraId="32E60707" w14:textId="191B24B2" w:rsidR="008E09F7" w:rsidRDefault="008E09F7" w:rsidP="008E09F7"/>
    <w:p w14:paraId="415B73EB" w14:textId="0EB39E00" w:rsidR="008E09F7" w:rsidRDefault="008E09F7" w:rsidP="008E09F7"/>
    <w:p w14:paraId="1BC121CC" w14:textId="627ED17D" w:rsidR="008E09F7" w:rsidRDefault="008E09F7" w:rsidP="008E09F7"/>
    <w:p w14:paraId="36379342" w14:textId="0A6FE4E2" w:rsidR="008E09F7" w:rsidRDefault="008E09F7" w:rsidP="008E09F7"/>
    <w:p w14:paraId="01AC5DB7" w14:textId="5C960934" w:rsidR="008E09F7" w:rsidRDefault="008E09F7" w:rsidP="008E09F7"/>
    <w:p w14:paraId="02EBEB15" w14:textId="57E19EE7" w:rsidR="008E09F7" w:rsidRDefault="008E09F7" w:rsidP="008E09F7"/>
    <w:p w14:paraId="0599FA4F" w14:textId="6EE77DCA" w:rsidR="008E09F7" w:rsidRDefault="008E09F7" w:rsidP="008E09F7"/>
    <w:p w14:paraId="41D1AF69" w14:textId="5E211A8A" w:rsidR="008E09F7" w:rsidRDefault="008E09F7" w:rsidP="008E09F7"/>
    <w:p w14:paraId="370412A0" w14:textId="75D9B82C" w:rsidR="008E09F7" w:rsidRDefault="008E09F7" w:rsidP="008E09F7"/>
    <w:p w14:paraId="3C7B5A62" w14:textId="6C0CC188" w:rsidR="008E09F7" w:rsidRDefault="008E09F7" w:rsidP="008E09F7"/>
    <w:p w14:paraId="40696582" w14:textId="5CDDA0B8" w:rsidR="008E09F7" w:rsidRDefault="008E09F7" w:rsidP="008E09F7"/>
    <w:p w14:paraId="3D6B9B85" w14:textId="4472BB2A" w:rsidR="008E09F7" w:rsidRDefault="008E09F7" w:rsidP="008E09F7"/>
    <w:p w14:paraId="008325A2" w14:textId="00CC8301" w:rsidR="008E09F7" w:rsidRDefault="008E09F7" w:rsidP="008E09F7"/>
    <w:p w14:paraId="40CA6EAB" w14:textId="79911E21" w:rsidR="008E09F7" w:rsidRDefault="008E09F7" w:rsidP="008E09F7"/>
    <w:p w14:paraId="4F3DD2CC" w14:textId="77777777" w:rsidR="008E09F7" w:rsidRPr="008E09F7" w:rsidRDefault="008E09F7" w:rsidP="008E09F7"/>
    <w:p w14:paraId="214E7CD5" w14:textId="307B97DA" w:rsidR="00040625" w:rsidRDefault="00040625" w:rsidP="002901B3">
      <w:pPr>
        <w:pStyle w:val="Ttulo1"/>
        <w:rPr>
          <w:b/>
          <w:bCs/>
        </w:rPr>
      </w:pPr>
      <w:bookmarkStart w:id="26" w:name="_Toc70922680"/>
      <w:r w:rsidRPr="002901B3">
        <w:rPr>
          <w:b/>
          <w:bCs/>
        </w:rPr>
        <w:lastRenderedPageBreak/>
        <w:t>HISTÓRIA 3ª SEMANA</w:t>
      </w:r>
      <w:bookmarkEnd w:id="26"/>
    </w:p>
    <w:p w14:paraId="107D436A" w14:textId="305B0B21" w:rsidR="008E09F7" w:rsidRDefault="008E09F7" w:rsidP="008E09F7">
      <w:r>
        <w:rPr>
          <w:noProof/>
        </w:rPr>
        <w:drawing>
          <wp:inline distT="0" distB="0" distL="0" distR="0" wp14:anchorId="10F46FE6" wp14:editId="3F8A1BD8">
            <wp:extent cx="6479540" cy="3144520"/>
            <wp:effectExtent l="0" t="0" r="0" b="0"/>
            <wp:docPr id="149" name="Imagem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6CCC7" w14:textId="425A49AD" w:rsidR="008E09F7" w:rsidRDefault="004F43F6" w:rsidP="008E09F7">
      <w:r>
        <w:rPr>
          <w:noProof/>
        </w:rPr>
        <w:drawing>
          <wp:inline distT="0" distB="0" distL="0" distR="0" wp14:anchorId="5923E15D" wp14:editId="74322249">
            <wp:extent cx="6479540" cy="4039870"/>
            <wp:effectExtent l="0" t="0" r="0" b="0"/>
            <wp:docPr id="150" name="Image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3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945B2" w14:textId="437425E4" w:rsidR="004F43F6" w:rsidRDefault="004F43F6" w:rsidP="008E09F7"/>
    <w:p w14:paraId="59DE7BCF" w14:textId="782D138C" w:rsidR="004F43F6" w:rsidRDefault="004F43F6" w:rsidP="008E09F7">
      <w:r>
        <w:rPr>
          <w:noProof/>
        </w:rPr>
        <w:lastRenderedPageBreak/>
        <w:drawing>
          <wp:inline distT="0" distB="0" distL="0" distR="0" wp14:anchorId="318C4172" wp14:editId="1AECDE34">
            <wp:extent cx="6479540" cy="4505325"/>
            <wp:effectExtent l="0" t="0" r="0" b="9525"/>
            <wp:docPr id="151" name="Image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0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3EB46" w14:textId="3FB22548" w:rsidR="004F43F6" w:rsidRDefault="004F43F6" w:rsidP="008E09F7">
      <w:r>
        <w:rPr>
          <w:noProof/>
        </w:rPr>
        <w:drawing>
          <wp:inline distT="0" distB="0" distL="0" distR="0" wp14:anchorId="26470A72" wp14:editId="768E83C8">
            <wp:extent cx="6479540" cy="2962275"/>
            <wp:effectExtent l="0" t="0" r="0" b="9525"/>
            <wp:docPr id="152" name="Image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D1A04" w14:textId="0C1524BF" w:rsidR="004F43F6" w:rsidRDefault="004F43F6" w:rsidP="008E09F7">
      <w:r>
        <w:rPr>
          <w:noProof/>
        </w:rPr>
        <w:drawing>
          <wp:inline distT="0" distB="0" distL="0" distR="0" wp14:anchorId="325E5B36" wp14:editId="424DBD03">
            <wp:extent cx="6479540" cy="2034540"/>
            <wp:effectExtent l="0" t="0" r="0" b="3810"/>
            <wp:docPr id="153" name="Image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F5B2D" w14:textId="61E44B24" w:rsidR="004F43F6" w:rsidRDefault="004F43F6" w:rsidP="008E09F7">
      <w:r>
        <w:rPr>
          <w:noProof/>
        </w:rPr>
        <w:lastRenderedPageBreak/>
        <w:drawing>
          <wp:inline distT="0" distB="0" distL="0" distR="0" wp14:anchorId="591B7814" wp14:editId="21C6C79B">
            <wp:extent cx="6479540" cy="3251835"/>
            <wp:effectExtent l="0" t="0" r="0" b="5715"/>
            <wp:docPr id="154" name="Image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38903" w14:textId="02D42B2B" w:rsidR="004F43F6" w:rsidRDefault="004F43F6" w:rsidP="008E09F7"/>
    <w:p w14:paraId="2088C9B8" w14:textId="0B1CF0E9" w:rsidR="004F43F6" w:rsidRDefault="004F43F6" w:rsidP="008E09F7">
      <w:r>
        <w:rPr>
          <w:noProof/>
        </w:rPr>
        <w:drawing>
          <wp:inline distT="0" distB="0" distL="0" distR="0" wp14:anchorId="74C84941" wp14:editId="70B5E1B6">
            <wp:extent cx="6479540" cy="5332095"/>
            <wp:effectExtent l="0" t="0" r="0" b="1905"/>
            <wp:docPr id="155" name="Image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3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2E2F3" w14:textId="12E6EF97" w:rsidR="004F43F6" w:rsidRDefault="004F43F6" w:rsidP="008E09F7"/>
    <w:p w14:paraId="408233B2" w14:textId="4EB119B7" w:rsidR="004F43F6" w:rsidRDefault="004F43F6" w:rsidP="008E09F7"/>
    <w:p w14:paraId="7B346DF9" w14:textId="77777777" w:rsidR="004F43F6" w:rsidRPr="008E09F7" w:rsidRDefault="004F43F6" w:rsidP="008E09F7"/>
    <w:p w14:paraId="5B17B532" w14:textId="0CA0ECC5" w:rsidR="00040625" w:rsidRDefault="00040625" w:rsidP="002901B3">
      <w:pPr>
        <w:pStyle w:val="Ttulo1"/>
        <w:rPr>
          <w:b/>
          <w:bCs/>
        </w:rPr>
      </w:pPr>
      <w:bookmarkStart w:id="27" w:name="_Toc70922681"/>
      <w:r w:rsidRPr="002901B3">
        <w:rPr>
          <w:b/>
          <w:bCs/>
        </w:rPr>
        <w:lastRenderedPageBreak/>
        <w:t>HISTÓRIA 4ª SEMANA</w:t>
      </w:r>
      <w:bookmarkEnd w:id="27"/>
    </w:p>
    <w:p w14:paraId="14A7F98A" w14:textId="0C4171FD" w:rsidR="004F43F6" w:rsidRDefault="004F43F6" w:rsidP="004F43F6">
      <w:r>
        <w:rPr>
          <w:noProof/>
        </w:rPr>
        <w:drawing>
          <wp:inline distT="0" distB="0" distL="0" distR="0" wp14:anchorId="4D96E466" wp14:editId="4EE04199">
            <wp:extent cx="6479540" cy="4838065"/>
            <wp:effectExtent l="0" t="0" r="0" b="635"/>
            <wp:docPr id="156" name="Image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3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E9D80" w14:textId="195A8B0F" w:rsidR="004F43F6" w:rsidRDefault="004F43F6" w:rsidP="004F43F6"/>
    <w:p w14:paraId="419572C0" w14:textId="3BCD41FA" w:rsidR="004F43F6" w:rsidRDefault="004F43F6" w:rsidP="004F43F6">
      <w:r>
        <w:rPr>
          <w:noProof/>
        </w:rPr>
        <w:drawing>
          <wp:inline distT="0" distB="0" distL="0" distR="0" wp14:anchorId="3F7CB481" wp14:editId="2E7C99AB">
            <wp:extent cx="6479540" cy="3404235"/>
            <wp:effectExtent l="0" t="0" r="0" b="5715"/>
            <wp:docPr id="157" name="Image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0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8E797" w14:textId="110B877B" w:rsidR="00D76B60" w:rsidRDefault="00D76B60" w:rsidP="004F43F6"/>
    <w:p w14:paraId="02592FC9" w14:textId="256D3381" w:rsidR="00D76B60" w:rsidRDefault="00D76B60" w:rsidP="004F43F6"/>
    <w:p w14:paraId="695D9661" w14:textId="6BB7735B" w:rsidR="00D76B60" w:rsidRDefault="00D76B60" w:rsidP="004F43F6"/>
    <w:p w14:paraId="77D16A68" w14:textId="76639113" w:rsidR="00D76B60" w:rsidRDefault="00D76B60" w:rsidP="004F43F6"/>
    <w:p w14:paraId="64C16D3A" w14:textId="724958D9" w:rsidR="00D76B60" w:rsidRDefault="00D76B60" w:rsidP="004F43F6"/>
    <w:p w14:paraId="02E2692F" w14:textId="434199D4" w:rsidR="00D76B60" w:rsidRDefault="00D76B60" w:rsidP="004F43F6"/>
    <w:p w14:paraId="46B729F7" w14:textId="473D6B81" w:rsidR="00D76B60" w:rsidRDefault="00D76B60" w:rsidP="004F43F6">
      <w:r>
        <w:rPr>
          <w:noProof/>
        </w:rPr>
        <w:drawing>
          <wp:inline distT="0" distB="0" distL="0" distR="0" wp14:anchorId="6AB3A36B" wp14:editId="6258AEBD">
            <wp:extent cx="6479540" cy="4314825"/>
            <wp:effectExtent l="0" t="0" r="0" b="9525"/>
            <wp:docPr id="158" name="Imagem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20038" w14:textId="2577AF05" w:rsidR="00D76B60" w:rsidRDefault="00D76B60" w:rsidP="004F43F6"/>
    <w:p w14:paraId="7B821FFD" w14:textId="7F347F0B" w:rsidR="00E43BDF" w:rsidRDefault="00E43BDF" w:rsidP="004F43F6">
      <w:r>
        <w:rPr>
          <w:noProof/>
        </w:rPr>
        <w:drawing>
          <wp:inline distT="0" distB="0" distL="0" distR="0" wp14:anchorId="78DFD210" wp14:editId="250F2816">
            <wp:extent cx="6479540" cy="4743450"/>
            <wp:effectExtent l="0" t="0" r="0" b="0"/>
            <wp:docPr id="159" name="Imagem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AC8E7" w14:textId="4FB4C8CD" w:rsidR="00E43BDF" w:rsidRDefault="00E43BDF" w:rsidP="004F43F6"/>
    <w:p w14:paraId="65884CBE" w14:textId="156A7740" w:rsidR="00E43BDF" w:rsidRDefault="00E43BDF" w:rsidP="004F43F6">
      <w:r>
        <w:rPr>
          <w:noProof/>
        </w:rPr>
        <w:lastRenderedPageBreak/>
        <w:drawing>
          <wp:inline distT="0" distB="0" distL="0" distR="0" wp14:anchorId="725400A8" wp14:editId="37BAD42C">
            <wp:extent cx="6479540" cy="2924175"/>
            <wp:effectExtent l="0" t="0" r="0" b="9525"/>
            <wp:docPr id="160" name="Image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D8EDE" w14:textId="6775D46F" w:rsidR="00E43BDF" w:rsidRDefault="00E43BDF" w:rsidP="004F43F6"/>
    <w:p w14:paraId="2E63A6AE" w14:textId="217CB059" w:rsidR="00E43BDF" w:rsidRDefault="00E43BDF" w:rsidP="004F43F6">
      <w:r>
        <w:rPr>
          <w:noProof/>
        </w:rPr>
        <w:drawing>
          <wp:inline distT="0" distB="0" distL="0" distR="0" wp14:anchorId="2A769638" wp14:editId="02917686">
            <wp:extent cx="6479540" cy="4395470"/>
            <wp:effectExtent l="0" t="0" r="0" b="5080"/>
            <wp:docPr id="161" name="Image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60C9E" w14:textId="69D1C181" w:rsidR="00E43BDF" w:rsidRDefault="00E43BDF" w:rsidP="004F43F6"/>
    <w:p w14:paraId="2EF96747" w14:textId="173FA0BD" w:rsidR="00E43BDF" w:rsidRDefault="00E43BDF" w:rsidP="004F43F6"/>
    <w:p w14:paraId="7F062070" w14:textId="374E429E" w:rsidR="00E43BDF" w:rsidRDefault="00E43BDF" w:rsidP="004F43F6"/>
    <w:p w14:paraId="505E6A03" w14:textId="5E4C475E" w:rsidR="00E43BDF" w:rsidRDefault="00E43BDF" w:rsidP="004F43F6"/>
    <w:p w14:paraId="2F5ABE5C" w14:textId="33F9A3AB" w:rsidR="00E43BDF" w:rsidRDefault="00E43BDF" w:rsidP="004F43F6"/>
    <w:p w14:paraId="0B089DDB" w14:textId="7156FCB2" w:rsidR="00E43BDF" w:rsidRDefault="00E43BDF" w:rsidP="004F43F6"/>
    <w:p w14:paraId="31293A71" w14:textId="0CA55C33" w:rsidR="00E43BDF" w:rsidRDefault="00E43BDF" w:rsidP="004F43F6"/>
    <w:p w14:paraId="3ECEB8B0" w14:textId="40278901" w:rsidR="00E43BDF" w:rsidRDefault="00E43BDF" w:rsidP="004F43F6"/>
    <w:p w14:paraId="47BFB1CC" w14:textId="77777777" w:rsidR="00E43BDF" w:rsidRPr="004F43F6" w:rsidRDefault="00E43BDF" w:rsidP="004F43F6"/>
    <w:p w14:paraId="0600F8FC" w14:textId="71148D88" w:rsidR="00F927FB" w:rsidRDefault="00F927FB" w:rsidP="00F927FB">
      <w:pPr>
        <w:pStyle w:val="Ttulo1"/>
        <w:rPr>
          <w:b/>
          <w:bCs/>
        </w:rPr>
      </w:pPr>
      <w:bookmarkStart w:id="28" w:name="_Toc70922682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8"/>
    </w:p>
    <w:p w14:paraId="3C8683D5" w14:textId="2BC08CEB" w:rsidR="00E43BDF" w:rsidRDefault="00E43BDF" w:rsidP="00E43BDF">
      <w:r>
        <w:rPr>
          <w:noProof/>
        </w:rPr>
        <w:drawing>
          <wp:inline distT="0" distB="0" distL="0" distR="0" wp14:anchorId="62BB4393" wp14:editId="7C52A701">
            <wp:extent cx="6479540" cy="4400550"/>
            <wp:effectExtent l="0" t="0" r="0" b="0"/>
            <wp:docPr id="162" name="Image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ACB45" w14:textId="50B397A1" w:rsidR="00E43BDF" w:rsidRDefault="00E43BDF" w:rsidP="00E43BDF"/>
    <w:p w14:paraId="14CCD388" w14:textId="75CD3347" w:rsidR="00E43BDF" w:rsidRPr="00E43BDF" w:rsidRDefault="00E43BDF" w:rsidP="00E43BDF">
      <w:r>
        <w:rPr>
          <w:noProof/>
        </w:rPr>
        <w:drawing>
          <wp:inline distT="0" distB="0" distL="0" distR="0" wp14:anchorId="5C352E24" wp14:editId="3353608D">
            <wp:extent cx="6479540" cy="4324350"/>
            <wp:effectExtent l="0" t="0" r="0" b="0"/>
            <wp:docPr id="163" name="Image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33AA3" w14:textId="09DDCDD3" w:rsidR="00D76B60" w:rsidRDefault="00D76B60" w:rsidP="00D76B60"/>
    <w:p w14:paraId="1D2DBFE4" w14:textId="7F27560E" w:rsidR="00E43BDF" w:rsidRDefault="00E43BDF" w:rsidP="00D76B60"/>
    <w:p w14:paraId="231D5B30" w14:textId="7B3D8392" w:rsidR="00E43BDF" w:rsidRDefault="00E43BDF" w:rsidP="00D76B60">
      <w:r>
        <w:rPr>
          <w:noProof/>
        </w:rPr>
        <w:lastRenderedPageBreak/>
        <w:drawing>
          <wp:inline distT="0" distB="0" distL="0" distR="0" wp14:anchorId="76AAACE7" wp14:editId="102660C1">
            <wp:extent cx="6315075" cy="3388360"/>
            <wp:effectExtent l="0" t="0" r="9525" b="2540"/>
            <wp:docPr id="164" name="Image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33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D74CC" w14:textId="27FE5195" w:rsidR="00E43BDF" w:rsidRDefault="00E43BDF" w:rsidP="00D76B60">
      <w:r>
        <w:rPr>
          <w:noProof/>
        </w:rPr>
        <w:drawing>
          <wp:inline distT="0" distB="0" distL="0" distR="0" wp14:anchorId="638E4F1D" wp14:editId="71D22871">
            <wp:extent cx="6219825" cy="3419475"/>
            <wp:effectExtent l="0" t="0" r="9525" b="9525"/>
            <wp:docPr id="165" name="Image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C8AA2" w14:textId="2E1E8136" w:rsidR="00E43BDF" w:rsidRDefault="001E289B" w:rsidP="00D76B60">
      <w:r>
        <w:rPr>
          <w:noProof/>
        </w:rPr>
        <w:drawing>
          <wp:inline distT="0" distB="0" distL="0" distR="0" wp14:anchorId="60C17326" wp14:editId="7A085E81">
            <wp:extent cx="6479540" cy="2693670"/>
            <wp:effectExtent l="0" t="0" r="0" b="0"/>
            <wp:docPr id="167" name="Image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9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FC251" w14:textId="434753EA" w:rsidR="001E289B" w:rsidRDefault="001E289B" w:rsidP="00D76B60">
      <w:r>
        <w:rPr>
          <w:noProof/>
        </w:rPr>
        <w:lastRenderedPageBreak/>
        <w:drawing>
          <wp:inline distT="0" distB="0" distL="0" distR="0" wp14:anchorId="309313DD" wp14:editId="7FADA2B1">
            <wp:extent cx="6479540" cy="2479040"/>
            <wp:effectExtent l="0" t="0" r="0" b="0"/>
            <wp:docPr id="168" name="Image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B1C57" w14:textId="6D820E85" w:rsidR="001E289B" w:rsidRDefault="001E289B" w:rsidP="00D76B60"/>
    <w:p w14:paraId="3173E619" w14:textId="6E9C24C0" w:rsidR="001E289B" w:rsidRDefault="001E289B" w:rsidP="00D76B60">
      <w:r>
        <w:rPr>
          <w:noProof/>
        </w:rPr>
        <w:drawing>
          <wp:inline distT="0" distB="0" distL="0" distR="0" wp14:anchorId="4BFC2EAD" wp14:editId="61A76A0B">
            <wp:extent cx="6479540" cy="5372100"/>
            <wp:effectExtent l="0" t="0" r="0" b="0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AC425" w14:textId="23030491" w:rsidR="001E289B" w:rsidRDefault="001E289B" w:rsidP="00D76B60"/>
    <w:p w14:paraId="45D2EE24" w14:textId="3DD13ECE" w:rsidR="001E289B" w:rsidRDefault="001E289B" w:rsidP="00D76B60"/>
    <w:p w14:paraId="1F633C94" w14:textId="6452D74D" w:rsidR="001E289B" w:rsidRDefault="001E289B" w:rsidP="00D76B60"/>
    <w:p w14:paraId="591A869A" w14:textId="6334CAC0" w:rsidR="001E289B" w:rsidRDefault="001E289B" w:rsidP="00D76B60"/>
    <w:p w14:paraId="7B5304E2" w14:textId="0CA2C437" w:rsidR="001E289B" w:rsidRDefault="001E289B" w:rsidP="00D76B60"/>
    <w:p w14:paraId="5B4E33FE" w14:textId="073B263A" w:rsidR="001E289B" w:rsidRDefault="001E289B" w:rsidP="00D76B60"/>
    <w:p w14:paraId="03362BCE" w14:textId="77777777" w:rsidR="001E289B" w:rsidRPr="00D76B60" w:rsidRDefault="001E289B" w:rsidP="00D76B60"/>
    <w:p w14:paraId="6E5C8162" w14:textId="4E497D17" w:rsidR="00F927FB" w:rsidRDefault="00F927FB" w:rsidP="00F927FB">
      <w:pPr>
        <w:pStyle w:val="Ttulo1"/>
        <w:rPr>
          <w:b/>
          <w:bCs/>
        </w:rPr>
      </w:pPr>
      <w:bookmarkStart w:id="29" w:name="_Toc70922683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9"/>
    </w:p>
    <w:p w14:paraId="7450A814" w14:textId="42ECDB8F" w:rsidR="001E289B" w:rsidRDefault="001E289B" w:rsidP="001E289B">
      <w:r>
        <w:rPr>
          <w:noProof/>
        </w:rPr>
        <w:drawing>
          <wp:inline distT="0" distB="0" distL="0" distR="0" wp14:anchorId="2A3BF3DA" wp14:editId="667C2037">
            <wp:extent cx="6479540" cy="5572125"/>
            <wp:effectExtent l="0" t="0" r="0" b="9525"/>
            <wp:docPr id="170" name="Image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FE747" w14:textId="22FF11D9" w:rsidR="001E289B" w:rsidRDefault="001E289B" w:rsidP="001E289B">
      <w:r>
        <w:rPr>
          <w:noProof/>
        </w:rPr>
        <w:drawing>
          <wp:inline distT="0" distB="0" distL="0" distR="0" wp14:anchorId="0A16A953" wp14:editId="46757465">
            <wp:extent cx="6479540" cy="2882265"/>
            <wp:effectExtent l="0" t="0" r="0" b="0"/>
            <wp:docPr id="171" name="Image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C6C6D" w14:textId="5595B940" w:rsidR="001E289B" w:rsidRDefault="001E289B" w:rsidP="001E289B"/>
    <w:p w14:paraId="6BF0A5A3" w14:textId="0A0F52CF" w:rsidR="001E289B" w:rsidRDefault="001E289B" w:rsidP="001E289B"/>
    <w:p w14:paraId="08E87498" w14:textId="58CD90D5" w:rsidR="001E289B" w:rsidRDefault="001E289B" w:rsidP="001E289B"/>
    <w:p w14:paraId="613A1C42" w14:textId="0D5B0ADD" w:rsidR="001E289B" w:rsidRDefault="001E289B" w:rsidP="001E289B"/>
    <w:p w14:paraId="78BC6F90" w14:textId="7010D8C0" w:rsidR="001E289B" w:rsidRDefault="001E289B" w:rsidP="001E289B"/>
    <w:p w14:paraId="51583E40" w14:textId="71513DB6" w:rsidR="001E289B" w:rsidRDefault="001E289B" w:rsidP="001E289B">
      <w:r>
        <w:rPr>
          <w:noProof/>
        </w:rPr>
        <w:lastRenderedPageBreak/>
        <w:drawing>
          <wp:inline distT="0" distB="0" distL="0" distR="0" wp14:anchorId="67458C84" wp14:editId="312EF3F1">
            <wp:extent cx="6479540" cy="5715635"/>
            <wp:effectExtent l="0" t="0" r="0" b="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1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9752A" w14:textId="33101DA1" w:rsidR="001E289B" w:rsidRDefault="001E289B" w:rsidP="001E289B"/>
    <w:p w14:paraId="0C4D75FE" w14:textId="764230F6" w:rsidR="001E289B" w:rsidRDefault="001E289B" w:rsidP="001E289B">
      <w:r>
        <w:rPr>
          <w:noProof/>
        </w:rPr>
        <w:drawing>
          <wp:inline distT="0" distB="0" distL="0" distR="0" wp14:anchorId="0D0271D5" wp14:editId="1597A92F">
            <wp:extent cx="6479540" cy="1738630"/>
            <wp:effectExtent l="0" t="0" r="0" b="0"/>
            <wp:docPr id="173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D32BE" w14:textId="04558300" w:rsidR="001E289B" w:rsidRDefault="001E289B" w:rsidP="001E289B"/>
    <w:p w14:paraId="5F8F4408" w14:textId="3CFD6D8C" w:rsidR="001E289B" w:rsidRDefault="003904BC" w:rsidP="001E289B">
      <w:r>
        <w:rPr>
          <w:noProof/>
        </w:rPr>
        <w:drawing>
          <wp:inline distT="0" distB="0" distL="0" distR="0" wp14:anchorId="61605917" wp14:editId="7213C43F">
            <wp:extent cx="6479540" cy="1588135"/>
            <wp:effectExtent l="0" t="0" r="0" b="0"/>
            <wp:docPr id="177" name="Imagem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08612" w14:textId="25140E8C" w:rsidR="001E289B" w:rsidRDefault="001E289B" w:rsidP="001E289B"/>
    <w:p w14:paraId="0D7ED892" w14:textId="564705FF" w:rsidR="001E289B" w:rsidRDefault="001E289B" w:rsidP="001E289B"/>
    <w:p w14:paraId="7DBDE0DF" w14:textId="7F68C561" w:rsidR="001E289B" w:rsidRDefault="003904BC" w:rsidP="001E289B">
      <w:r>
        <w:rPr>
          <w:noProof/>
        </w:rPr>
        <w:drawing>
          <wp:inline distT="0" distB="0" distL="0" distR="0" wp14:anchorId="40B25800" wp14:editId="3CF57B50">
            <wp:extent cx="6479540" cy="242570"/>
            <wp:effectExtent l="0" t="0" r="0" b="5080"/>
            <wp:docPr id="178" name="Imagem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192A" w14:textId="5783562A" w:rsidR="00F31F8C" w:rsidRDefault="00F31F8C" w:rsidP="00F31F8C">
      <w:pPr>
        <w:jc w:val="center"/>
      </w:pPr>
      <w:r>
        <w:rPr>
          <w:noProof/>
        </w:rPr>
        <w:drawing>
          <wp:inline distT="0" distB="0" distL="0" distR="0" wp14:anchorId="4E747A18" wp14:editId="38600A99">
            <wp:extent cx="4917440" cy="1873196"/>
            <wp:effectExtent l="0" t="0" r="0" b="0"/>
            <wp:docPr id="179" name="Imagem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4930431" cy="187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D6724" w14:textId="57AE7364" w:rsidR="00F31F8C" w:rsidRDefault="00F31F8C" w:rsidP="00F31F8C">
      <w:pPr>
        <w:jc w:val="center"/>
      </w:pPr>
      <w:r>
        <w:rPr>
          <w:noProof/>
        </w:rPr>
        <w:drawing>
          <wp:inline distT="0" distB="0" distL="0" distR="0" wp14:anchorId="30D624F4" wp14:editId="18502B06">
            <wp:extent cx="5031267" cy="1896833"/>
            <wp:effectExtent l="0" t="0" r="0" b="8255"/>
            <wp:docPr id="180" name="Imagem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050517" cy="190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DB332" w14:textId="568F38A8" w:rsidR="00F31F8C" w:rsidRDefault="00963ACD" w:rsidP="00F31F8C">
      <w:pPr>
        <w:jc w:val="center"/>
      </w:pPr>
      <w:r>
        <w:rPr>
          <w:noProof/>
        </w:rPr>
        <w:drawing>
          <wp:inline distT="0" distB="0" distL="0" distR="0" wp14:anchorId="3B292AEC" wp14:editId="52AE6F97">
            <wp:extent cx="5353050" cy="2095306"/>
            <wp:effectExtent l="0" t="0" r="0" b="635"/>
            <wp:docPr id="181" name="Imagem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5365418" cy="210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D56B4" w14:textId="167410C8" w:rsidR="00963ACD" w:rsidRDefault="00963ACD" w:rsidP="00F31F8C">
      <w:pPr>
        <w:jc w:val="center"/>
      </w:pPr>
    </w:p>
    <w:p w14:paraId="440C6BA3" w14:textId="3028296F" w:rsidR="003904BC" w:rsidRDefault="00963ACD" w:rsidP="00626191">
      <w:pPr>
        <w:jc w:val="center"/>
      </w:pPr>
      <w:r>
        <w:rPr>
          <w:noProof/>
        </w:rPr>
        <w:drawing>
          <wp:inline distT="0" distB="0" distL="0" distR="0" wp14:anchorId="02A67FC7" wp14:editId="397D8E0C">
            <wp:extent cx="6295390" cy="3048000"/>
            <wp:effectExtent l="0" t="0" r="0" b="0"/>
            <wp:docPr id="182" name="Imagem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6301002" cy="3050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F1362" w14:textId="20BF41E5" w:rsidR="009D10F6" w:rsidRDefault="009D10F6" w:rsidP="002901B3">
      <w:pPr>
        <w:pStyle w:val="Ttulo1"/>
        <w:rPr>
          <w:b/>
          <w:bCs/>
        </w:rPr>
      </w:pPr>
      <w:bookmarkStart w:id="30" w:name="_Toc70922684"/>
      <w:r w:rsidRPr="002901B3">
        <w:rPr>
          <w:b/>
          <w:bCs/>
        </w:rPr>
        <w:lastRenderedPageBreak/>
        <w:t>EDUCAÇÃO FÍSICA 1ª SEMANA</w:t>
      </w:r>
      <w:bookmarkEnd w:id="30"/>
    </w:p>
    <w:p w14:paraId="644FB85E" w14:textId="218329C9" w:rsidR="00626191" w:rsidRDefault="004C7AA1" w:rsidP="00626191">
      <w:r>
        <w:rPr>
          <w:noProof/>
        </w:rPr>
        <w:drawing>
          <wp:inline distT="0" distB="0" distL="0" distR="0" wp14:anchorId="69592744" wp14:editId="2909335F">
            <wp:extent cx="6296025" cy="1235710"/>
            <wp:effectExtent l="0" t="0" r="9525" b="2540"/>
            <wp:docPr id="183" name="Imagem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123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6CDD3" w14:textId="51B9D4E0" w:rsidR="004C7AA1" w:rsidRDefault="004C7AA1" w:rsidP="00626191">
      <w:r>
        <w:rPr>
          <w:noProof/>
        </w:rPr>
        <w:drawing>
          <wp:inline distT="0" distB="0" distL="0" distR="0" wp14:anchorId="3A32FE41" wp14:editId="65B7A821">
            <wp:extent cx="6296025" cy="6591300"/>
            <wp:effectExtent l="0" t="0" r="9525" b="0"/>
            <wp:docPr id="184" name="Imagem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87BE0" w14:textId="052E32A6" w:rsidR="004C7AA1" w:rsidRDefault="004C7AA1" w:rsidP="00626191">
      <w:r>
        <w:rPr>
          <w:noProof/>
        </w:rPr>
        <w:drawing>
          <wp:inline distT="0" distB="0" distL="0" distR="0" wp14:anchorId="41AA7281" wp14:editId="29DC5824">
            <wp:extent cx="6479540" cy="1249680"/>
            <wp:effectExtent l="0" t="0" r="0" b="7620"/>
            <wp:docPr id="185" name="Imagem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9CE6A" w14:textId="796E7AE5" w:rsidR="004C7AA1" w:rsidRDefault="004C7AA1" w:rsidP="00626191"/>
    <w:p w14:paraId="1E6D8C65" w14:textId="3A13E1FC" w:rsidR="004C7AA1" w:rsidRDefault="004C7AA1" w:rsidP="00626191">
      <w:r>
        <w:rPr>
          <w:noProof/>
        </w:rPr>
        <w:lastRenderedPageBreak/>
        <w:drawing>
          <wp:inline distT="0" distB="0" distL="0" distR="0" wp14:anchorId="333CE737" wp14:editId="07649E27">
            <wp:extent cx="6479540" cy="4092575"/>
            <wp:effectExtent l="0" t="0" r="0" b="3175"/>
            <wp:docPr id="186" name="Image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9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153A5" w14:textId="4EF13750" w:rsidR="004C7AA1" w:rsidRDefault="004C7AA1" w:rsidP="00626191"/>
    <w:p w14:paraId="16E3D115" w14:textId="75BA5AE1" w:rsidR="004C7AA1" w:rsidRDefault="004C7AA1" w:rsidP="00626191"/>
    <w:p w14:paraId="093D5C3B" w14:textId="413A4033" w:rsidR="004C7AA1" w:rsidRDefault="004C7AA1" w:rsidP="00626191"/>
    <w:p w14:paraId="72BDCEEC" w14:textId="78F98031" w:rsidR="004C7AA1" w:rsidRDefault="004C7AA1" w:rsidP="00626191"/>
    <w:p w14:paraId="16B7C1C1" w14:textId="065C032F" w:rsidR="004C7AA1" w:rsidRDefault="004C7AA1" w:rsidP="00626191"/>
    <w:p w14:paraId="12F2D255" w14:textId="7D2716A2" w:rsidR="004C7AA1" w:rsidRDefault="004C7AA1" w:rsidP="00626191"/>
    <w:p w14:paraId="5F9C34F1" w14:textId="17A02948" w:rsidR="004C7AA1" w:rsidRDefault="004C7AA1" w:rsidP="00626191"/>
    <w:p w14:paraId="765C70DE" w14:textId="29333F4B" w:rsidR="004C7AA1" w:rsidRDefault="004C7AA1" w:rsidP="00626191"/>
    <w:p w14:paraId="2E0FDB11" w14:textId="0A969A17" w:rsidR="004C7AA1" w:rsidRDefault="004C7AA1" w:rsidP="00626191"/>
    <w:p w14:paraId="4EA20A0B" w14:textId="43AB7574" w:rsidR="004C7AA1" w:rsidRDefault="004C7AA1" w:rsidP="00626191"/>
    <w:p w14:paraId="23C5AAB3" w14:textId="66D2931A" w:rsidR="004C7AA1" w:rsidRDefault="004C7AA1" w:rsidP="00626191"/>
    <w:p w14:paraId="37622E74" w14:textId="7AAA2920" w:rsidR="004C7AA1" w:rsidRDefault="004C7AA1" w:rsidP="00626191"/>
    <w:p w14:paraId="6CF8A283" w14:textId="79FD58E1" w:rsidR="004C7AA1" w:rsidRDefault="004C7AA1" w:rsidP="00626191"/>
    <w:p w14:paraId="0747B231" w14:textId="1CE2C349" w:rsidR="004C7AA1" w:rsidRDefault="004C7AA1" w:rsidP="00626191"/>
    <w:p w14:paraId="426A76B9" w14:textId="6A87FF05" w:rsidR="004C7AA1" w:rsidRDefault="004C7AA1" w:rsidP="00626191"/>
    <w:p w14:paraId="7E4F5DD8" w14:textId="48A65494" w:rsidR="004C7AA1" w:rsidRDefault="004C7AA1" w:rsidP="00626191"/>
    <w:p w14:paraId="30078636" w14:textId="12AE7F08" w:rsidR="004C7AA1" w:rsidRDefault="004C7AA1" w:rsidP="00626191"/>
    <w:p w14:paraId="4B4C12AC" w14:textId="22BAD3A9" w:rsidR="004C7AA1" w:rsidRDefault="004C7AA1" w:rsidP="00626191"/>
    <w:p w14:paraId="7456B775" w14:textId="3CAFB2A7" w:rsidR="004C7AA1" w:rsidRDefault="004C7AA1" w:rsidP="00626191"/>
    <w:p w14:paraId="3B657DC5" w14:textId="63D73DAB" w:rsidR="004C7AA1" w:rsidRDefault="004C7AA1" w:rsidP="00626191"/>
    <w:p w14:paraId="5365AC1A" w14:textId="4999D338" w:rsidR="004C7AA1" w:rsidRDefault="004C7AA1" w:rsidP="00626191"/>
    <w:p w14:paraId="2D48D66C" w14:textId="3BA9B593" w:rsidR="004C7AA1" w:rsidRDefault="004C7AA1" w:rsidP="00626191"/>
    <w:p w14:paraId="78A79760" w14:textId="6B174947" w:rsidR="004C7AA1" w:rsidRDefault="004C7AA1" w:rsidP="00626191"/>
    <w:p w14:paraId="776322B3" w14:textId="3A90394F" w:rsidR="004C7AA1" w:rsidRDefault="004C7AA1" w:rsidP="00626191"/>
    <w:p w14:paraId="49F36EFB" w14:textId="378F80D8" w:rsidR="004C7AA1" w:rsidRDefault="004C7AA1" w:rsidP="00626191"/>
    <w:p w14:paraId="174EBADC" w14:textId="57F43409" w:rsidR="004C7AA1" w:rsidRDefault="004C7AA1" w:rsidP="00626191"/>
    <w:p w14:paraId="4E7D2AE4" w14:textId="5B7344AD" w:rsidR="004C7AA1" w:rsidRDefault="004C7AA1" w:rsidP="00626191"/>
    <w:p w14:paraId="701E89F8" w14:textId="5684CA24" w:rsidR="004C7AA1" w:rsidRDefault="004C7AA1" w:rsidP="00626191"/>
    <w:p w14:paraId="3F4BBB71" w14:textId="77777777" w:rsidR="004C7AA1" w:rsidRPr="00626191" w:rsidRDefault="004C7AA1" w:rsidP="00626191"/>
    <w:p w14:paraId="06E776BD" w14:textId="5D96DFF8" w:rsidR="009D10F6" w:rsidRDefault="009D10F6" w:rsidP="002901B3">
      <w:pPr>
        <w:pStyle w:val="Ttulo1"/>
        <w:rPr>
          <w:b/>
          <w:bCs/>
        </w:rPr>
      </w:pPr>
      <w:bookmarkStart w:id="31" w:name="_Toc70922685"/>
      <w:r w:rsidRPr="002901B3">
        <w:rPr>
          <w:b/>
          <w:bCs/>
        </w:rPr>
        <w:lastRenderedPageBreak/>
        <w:t>EDUCAÇÃO FÍSICA 2ª SEMANA</w:t>
      </w:r>
      <w:bookmarkEnd w:id="31"/>
    </w:p>
    <w:p w14:paraId="001B0C2F" w14:textId="1F8481BB" w:rsidR="004C7AA1" w:rsidRDefault="004C7AA1" w:rsidP="004C7AA1">
      <w:r>
        <w:rPr>
          <w:noProof/>
        </w:rPr>
        <w:drawing>
          <wp:inline distT="0" distB="0" distL="0" distR="0" wp14:anchorId="0A983D7C" wp14:editId="3E61E021">
            <wp:extent cx="6479540" cy="2952750"/>
            <wp:effectExtent l="0" t="0" r="0" b="0"/>
            <wp:docPr id="187" name="Image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1B3B5" w14:textId="236AA6A7" w:rsidR="004C7AA1" w:rsidRDefault="004C7AA1" w:rsidP="004C7AA1"/>
    <w:p w14:paraId="4D8818A1" w14:textId="27E37F73" w:rsidR="00A44B68" w:rsidRDefault="00A44B68" w:rsidP="004C7AA1">
      <w:r>
        <w:rPr>
          <w:noProof/>
        </w:rPr>
        <w:drawing>
          <wp:inline distT="0" distB="0" distL="0" distR="0" wp14:anchorId="1ABF172B" wp14:editId="3D924F9F">
            <wp:extent cx="6479540" cy="3390900"/>
            <wp:effectExtent l="0" t="0" r="0" b="0"/>
            <wp:docPr id="188" name="Imagem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D2A27" w14:textId="4BE0223C" w:rsidR="00A44B68" w:rsidRDefault="00A44B68" w:rsidP="004C7AA1">
      <w:r>
        <w:rPr>
          <w:noProof/>
        </w:rPr>
        <w:drawing>
          <wp:inline distT="0" distB="0" distL="0" distR="0" wp14:anchorId="28D26909" wp14:editId="692C5F22">
            <wp:extent cx="6479540" cy="2672715"/>
            <wp:effectExtent l="0" t="0" r="0" b="0"/>
            <wp:docPr id="189" name="Imagem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E463D" w14:textId="15512E24" w:rsidR="00A44B68" w:rsidRDefault="00A44B68" w:rsidP="004C7AA1"/>
    <w:p w14:paraId="6663CC61" w14:textId="65938678" w:rsidR="00A44B68" w:rsidRDefault="00A44B68" w:rsidP="004C7AA1">
      <w:r>
        <w:rPr>
          <w:noProof/>
        </w:rPr>
        <w:lastRenderedPageBreak/>
        <w:drawing>
          <wp:inline distT="0" distB="0" distL="0" distR="0" wp14:anchorId="07DF6BA3" wp14:editId="4F575CE4">
            <wp:extent cx="6479540" cy="1250950"/>
            <wp:effectExtent l="0" t="0" r="0" b="6350"/>
            <wp:docPr id="190" name="Imagem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5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A9C28" w14:textId="7CA14D83" w:rsidR="00A44B68" w:rsidRDefault="00A44B68" w:rsidP="004C7AA1">
      <w:r>
        <w:rPr>
          <w:noProof/>
        </w:rPr>
        <w:drawing>
          <wp:inline distT="0" distB="0" distL="0" distR="0" wp14:anchorId="0696CD93" wp14:editId="45D7A352">
            <wp:extent cx="6479540" cy="5773420"/>
            <wp:effectExtent l="0" t="0" r="0" b="0"/>
            <wp:docPr id="191" name="Imagem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7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79ACB" w14:textId="682C994F" w:rsidR="00A44B68" w:rsidRDefault="00A44B68" w:rsidP="004C7AA1">
      <w:r>
        <w:rPr>
          <w:noProof/>
        </w:rPr>
        <w:drawing>
          <wp:inline distT="0" distB="0" distL="0" distR="0" wp14:anchorId="62BD2C8D" wp14:editId="3E15A8B3">
            <wp:extent cx="6479540" cy="1876425"/>
            <wp:effectExtent l="0" t="0" r="0" b="9525"/>
            <wp:docPr id="192" name="Image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253A1" w14:textId="028AA39C" w:rsidR="00A44B68" w:rsidRDefault="00A44B68" w:rsidP="004C7AA1"/>
    <w:p w14:paraId="1BB33A11" w14:textId="77777777" w:rsidR="00A44B68" w:rsidRPr="004C7AA1" w:rsidRDefault="00A44B68" w:rsidP="004C7AA1"/>
    <w:p w14:paraId="78C2E5DB" w14:textId="5FF5A2F5" w:rsidR="009D10F6" w:rsidRDefault="009D10F6" w:rsidP="002901B3">
      <w:pPr>
        <w:pStyle w:val="Ttulo1"/>
        <w:rPr>
          <w:b/>
          <w:bCs/>
        </w:rPr>
      </w:pPr>
      <w:bookmarkStart w:id="32" w:name="_Toc70922686"/>
      <w:r w:rsidRPr="002901B3">
        <w:rPr>
          <w:b/>
          <w:bCs/>
        </w:rPr>
        <w:lastRenderedPageBreak/>
        <w:t>EDUCAÇÃO FÍSICA 3ª SEMANA</w:t>
      </w:r>
      <w:bookmarkEnd w:id="32"/>
    </w:p>
    <w:p w14:paraId="6D79793A" w14:textId="194B630C" w:rsidR="00A44B68" w:rsidRDefault="00A44B68" w:rsidP="00A44B68">
      <w:r>
        <w:rPr>
          <w:noProof/>
        </w:rPr>
        <w:drawing>
          <wp:inline distT="0" distB="0" distL="0" distR="0" wp14:anchorId="49F2EB75" wp14:editId="359B1397">
            <wp:extent cx="6479540" cy="3663950"/>
            <wp:effectExtent l="0" t="0" r="0" b="0"/>
            <wp:docPr id="193" name="Image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37901" w14:textId="60132DCA" w:rsidR="00A44B68" w:rsidRDefault="00A44B68" w:rsidP="00A44B68">
      <w:r>
        <w:rPr>
          <w:noProof/>
        </w:rPr>
        <w:drawing>
          <wp:inline distT="0" distB="0" distL="0" distR="0" wp14:anchorId="70C52D13" wp14:editId="3F69FCC7">
            <wp:extent cx="6479540" cy="3793490"/>
            <wp:effectExtent l="0" t="0" r="0" b="0"/>
            <wp:docPr id="194" name="Imagem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093DE" w14:textId="4FB1995B" w:rsidR="00A44B68" w:rsidRDefault="00A44B68" w:rsidP="00A44B68">
      <w:pPr>
        <w:jc w:val="center"/>
      </w:pPr>
      <w:r>
        <w:rPr>
          <w:noProof/>
        </w:rPr>
        <w:drawing>
          <wp:inline distT="0" distB="0" distL="0" distR="0" wp14:anchorId="798DD067" wp14:editId="4ABCFFE4">
            <wp:extent cx="3362325" cy="1825351"/>
            <wp:effectExtent l="0" t="0" r="0" b="3810"/>
            <wp:docPr id="195" name="Image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3370899" cy="183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5157E" w14:textId="38CE98BD" w:rsidR="00A44B68" w:rsidRDefault="00A44B68" w:rsidP="00A44B68">
      <w:pPr>
        <w:jc w:val="center"/>
      </w:pPr>
      <w:r>
        <w:rPr>
          <w:noProof/>
        </w:rPr>
        <w:lastRenderedPageBreak/>
        <w:drawing>
          <wp:inline distT="0" distB="0" distL="0" distR="0" wp14:anchorId="04EA5AF0" wp14:editId="1D9A056B">
            <wp:extent cx="6479540" cy="1362710"/>
            <wp:effectExtent l="0" t="0" r="0" b="8890"/>
            <wp:docPr id="196" name="Image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64D58" w14:textId="43811494" w:rsidR="00A44B68" w:rsidRDefault="00A44B68" w:rsidP="00A44B68">
      <w:pPr>
        <w:jc w:val="center"/>
      </w:pPr>
      <w:r>
        <w:rPr>
          <w:noProof/>
        </w:rPr>
        <w:drawing>
          <wp:inline distT="0" distB="0" distL="0" distR="0" wp14:anchorId="77D8AE35" wp14:editId="763AA962">
            <wp:extent cx="6479540" cy="2995930"/>
            <wp:effectExtent l="0" t="0" r="0" b="0"/>
            <wp:docPr id="197" name="Image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F54E5" w14:textId="3FF4B6FF" w:rsidR="00A44B68" w:rsidRDefault="00A44B68" w:rsidP="00A44B68">
      <w:pPr>
        <w:jc w:val="center"/>
      </w:pPr>
    </w:p>
    <w:p w14:paraId="2A1D2FE7" w14:textId="3A4667D6" w:rsidR="00A44B68" w:rsidRDefault="00A44B68" w:rsidP="00A44B68">
      <w:pPr>
        <w:jc w:val="center"/>
      </w:pPr>
    </w:p>
    <w:p w14:paraId="3A0A5250" w14:textId="28D678F4" w:rsidR="00A44B68" w:rsidRDefault="00A44B68" w:rsidP="00A44B68">
      <w:pPr>
        <w:jc w:val="center"/>
      </w:pPr>
    </w:p>
    <w:p w14:paraId="46EAFD62" w14:textId="41D01237" w:rsidR="00A44B68" w:rsidRDefault="00A44B68" w:rsidP="00A44B68">
      <w:pPr>
        <w:jc w:val="center"/>
      </w:pPr>
    </w:p>
    <w:p w14:paraId="66579D06" w14:textId="315167BA" w:rsidR="00A44B68" w:rsidRDefault="00A44B68" w:rsidP="00A44B68">
      <w:pPr>
        <w:jc w:val="center"/>
      </w:pPr>
    </w:p>
    <w:p w14:paraId="1B051188" w14:textId="1125068F" w:rsidR="00A44B68" w:rsidRDefault="00A44B68" w:rsidP="00A44B68">
      <w:pPr>
        <w:jc w:val="center"/>
      </w:pPr>
    </w:p>
    <w:p w14:paraId="5479466F" w14:textId="081B54D6" w:rsidR="00A44B68" w:rsidRDefault="00A44B68" w:rsidP="00A44B68">
      <w:pPr>
        <w:jc w:val="center"/>
      </w:pPr>
    </w:p>
    <w:p w14:paraId="1B923BBC" w14:textId="50BC0532" w:rsidR="00A44B68" w:rsidRDefault="00A44B68" w:rsidP="00A44B68">
      <w:pPr>
        <w:jc w:val="center"/>
      </w:pPr>
    </w:p>
    <w:p w14:paraId="58202EFF" w14:textId="0E82E0D8" w:rsidR="00A44B68" w:rsidRDefault="00A44B68" w:rsidP="00A44B68">
      <w:pPr>
        <w:jc w:val="center"/>
      </w:pPr>
    </w:p>
    <w:p w14:paraId="4DF87D09" w14:textId="1FA0E357" w:rsidR="00A44B68" w:rsidRDefault="00A44B68" w:rsidP="00A44B68">
      <w:pPr>
        <w:jc w:val="center"/>
      </w:pPr>
    </w:p>
    <w:p w14:paraId="7A3E35E0" w14:textId="0A90EC9F" w:rsidR="00A44B68" w:rsidRDefault="00A44B68" w:rsidP="00A44B68">
      <w:pPr>
        <w:jc w:val="center"/>
      </w:pPr>
    </w:p>
    <w:p w14:paraId="74D24B7A" w14:textId="14E1AA19" w:rsidR="00A44B68" w:rsidRDefault="00A44B68" w:rsidP="00A44B68">
      <w:pPr>
        <w:jc w:val="center"/>
      </w:pPr>
    </w:p>
    <w:p w14:paraId="30474917" w14:textId="762BD1F3" w:rsidR="00A44B68" w:rsidRDefault="00A44B68" w:rsidP="00A44B68">
      <w:pPr>
        <w:jc w:val="center"/>
      </w:pPr>
    </w:p>
    <w:p w14:paraId="0A22438D" w14:textId="3C8D1CF5" w:rsidR="00A44B68" w:rsidRDefault="00A44B68" w:rsidP="00A44B68">
      <w:pPr>
        <w:jc w:val="center"/>
      </w:pPr>
    </w:p>
    <w:p w14:paraId="0C9CBF2B" w14:textId="350B621B" w:rsidR="00A44B68" w:rsidRDefault="00A44B68" w:rsidP="00A44B68">
      <w:pPr>
        <w:jc w:val="center"/>
      </w:pPr>
    </w:p>
    <w:p w14:paraId="10BF778F" w14:textId="5F4493F1" w:rsidR="00A44B68" w:rsidRDefault="00A44B68" w:rsidP="00A44B68">
      <w:pPr>
        <w:jc w:val="center"/>
      </w:pPr>
    </w:p>
    <w:p w14:paraId="64EC735E" w14:textId="106CEC55" w:rsidR="00A44B68" w:rsidRDefault="00A44B68" w:rsidP="00A44B68">
      <w:pPr>
        <w:jc w:val="center"/>
      </w:pPr>
    </w:p>
    <w:p w14:paraId="3DB329A8" w14:textId="6199EA13" w:rsidR="00A44B68" w:rsidRDefault="00A44B68" w:rsidP="00A44B68">
      <w:pPr>
        <w:jc w:val="center"/>
      </w:pPr>
    </w:p>
    <w:p w14:paraId="68B5D8B4" w14:textId="669E94A3" w:rsidR="00A44B68" w:rsidRDefault="00A44B68" w:rsidP="00A44B68">
      <w:pPr>
        <w:jc w:val="center"/>
      </w:pPr>
    </w:p>
    <w:p w14:paraId="6CB920EE" w14:textId="0E089DD3" w:rsidR="00A44B68" w:rsidRDefault="00A44B68" w:rsidP="00A44B68">
      <w:pPr>
        <w:jc w:val="center"/>
      </w:pPr>
    </w:p>
    <w:p w14:paraId="7B9B72A7" w14:textId="53352AEA" w:rsidR="00A44B68" w:rsidRDefault="00A44B68" w:rsidP="00A44B68">
      <w:pPr>
        <w:jc w:val="center"/>
      </w:pPr>
    </w:p>
    <w:p w14:paraId="39BC25A8" w14:textId="60209060" w:rsidR="00A44B68" w:rsidRDefault="00A44B68" w:rsidP="00A44B68">
      <w:pPr>
        <w:jc w:val="center"/>
      </w:pPr>
    </w:p>
    <w:p w14:paraId="5C4F8E83" w14:textId="27A6781E" w:rsidR="00A44B68" w:rsidRDefault="00A44B68" w:rsidP="00A44B68">
      <w:pPr>
        <w:jc w:val="center"/>
      </w:pPr>
    </w:p>
    <w:p w14:paraId="385AE1E7" w14:textId="36C88F25" w:rsidR="00A44B68" w:rsidRDefault="00A44B68" w:rsidP="00A44B68">
      <w:pPr>
        <w:jc w:val="center"/>
      </w:pPr>
    </w:p>
    <w:p w14:paraId="472850F0" w14:textId="1F108136" w:rsidR="00A44B68" w:rsidRDefault="00A44B68" w:rsidP="00A44B68">
      <w:pPr>
        <w:jc w:val="center"/>
      </w:pPr>
    </w:p>
    <w:p w14:paraId="5739C730" w14:textId="1A1E4838" w:rsidR="00A44B68" w:rsidRDefault="00A44B68" w:rsidP="00A44B68">
      <w:pPr>
        <w:jc w:val="center"/>
      </w:pPr>
    </w:p>
    <w:p w14:paraId="16C5546D" w14:textId="5EF3B276" w:rsidR="00A44B68" w:rsidRDefault="00A44B68" w:rsidP="00A44B68">
      <w:pPr>
        <w:jc w:val="center"/>
      </w:pPr>
    </w:p>
    <w:p w14:paraId="4612419E" w14:textId="43A6F97C" w:rsidR="00A44B68" w:rsidRDefault="00A44B68" w:rsidP="00A44B68">
      <w:pPr>
        <w:jc w:val="center"/>
      </w:pPr>
    </w:p>
    <w:p w14:paraId="77BDF1E5" w14:textId="77777777" w:rsidR="00A44B68" w:rsidRPr="00A44B68" w:rsidRDefault="00A44B68" w:rsidP="00A44B68">
      <w:pPr>
        <w:jc w:val="center"/>
      </w:pPr>
    </w:p>
    <w:p w14:paraId="67F90169" w14:textId="67C67CD2" w:rsidR="009D10F6" w:rsidRDefault="009D10F6" w:rsidP="002901B3">
      <w:pPr>
        <w:pStyle w:val="Ttulo1"/>
        <w:rPr>
          <w:b/>
          <w:bCs/>
        </w:rPr>
      </w:pPr>
      <w:bookmarkStart w:id="33" w:name="_Toc70922687"/>
      <w:r w:rsidRPr="002901B3">
        <w:rPr>
          <w:b/>
          <w:bCs/>
        </w:rPr>
        <w:lastRenderedPageBreak/>
        <w:t>EDUCAÇÃO FÍSICA 4ª SEMANA</w:t>
      </w:r>
      <w:bookmarkEnd w:id="33"/>
    </w:p>
    <w:p w14:paraId="44AF6BEA" w14:textId="1EE11C78" w:rsidR="00A44B68" w:rsidRPr="00917B03" w:rsidRDefault="00917B03" w:rsidP="00A44B68">
      <w:pPr>
        <w:rPr>
          <w:sz w:val="20"/>
          <w:szCs w:val="18"/>
        </w:rPr>
      </w:pPr>
      <w:r w:rsidRPr="00917B03">
        <w:rPr>
          <w:rStyle w:val="fontstyle01"/>
          <w:sz w:val="24"/>
          <w:szCs w:val="22"/>
        </w:rPr>
        <w:t>TEMA</w:t>
      </w:r>
      <w:r w:rsidRPr="00917B03">
        <w:rPr>
          <w:rStyle w:val="fontstyle11"/>
          <w:sz w:val="24"/>
          <w:szCs w:val="22"/>
        </w:rPr>
        <w:t>: BRINCADEIRAS E JOGOS</w:t>
      </w:r>
      <w:r w:rsidRPr="00917B03">
        <w:rPr>
          <w:rFonts w:ascii="Barlow-Regular" w:hAnsi="Barlow-Regular"/>
          <w:color w:val="242021"/>
        </w:rPr>
        <w:br/>
      </w:r>
      <w:r w:rsidRPr="00917B03">
        <w:rPr>
          <w:rStyle w:val="fontstyle11"/>
          <w:sz w:val="24"/>
          <w:szCs w:val="22"/>
        </w:rPr>
        <w:t>QUERIDA CRIANÇA, ESSA SEMANA VAMOS FALAR SOBRE BRINCADEIRAS DE RODA.</w:t>
      </w:r>
      <w:r w:rsidRPr="00917B03">
        <w:rPr>
          <w:rFonts w:ascii="Barlow-Regular" w:hAnsi="Barlow-Regular"/>
          <w:color w:val="242021"/>
        </w:rPr>
        <w:br/>
      </w:r>
      <w:r w:rsidRPr="00917B03">
        <w:rPr>
          <w:rStyle w:val="fontstyle01"/>
          <w:sz w:val="24"/>
          <w:szCs w:val="22"/>
        </w:rPr>
        <w:t>APRESENTAÇÃO:</w:t>
      </w:r>
      <w:r w:rsidRPr="00917B03">
        <w:rPr>
          <w:rFonts w:ascii="Barlow-Bold" w:hAnsi="Barlow-Bold"/>
          <w:b/>
          <w:bCs/>
          <w:color w:val="242021"/>
        </w:rPr>
        <w:br/>
      </w:r>
      <w:r w:rsidRPr="00917B03">
        <w:rPr>
          <w:rStyle w:val="fontstyle11"/>
          <w:sz w:val="24"/>
          <w:szCs w:val="22"/>
        </w:rPr>
        <w:t>AS BRINCADEIRAS DE RODA SÃO REALIZADAS COM CANTIGAS FOLCLÓRICAS E</w:t>
      </w:r>
      <w:r>
        <w:rPr>
          <w:rStyle w:val="fontstyle11"/>
          <w:sz w:val="24"/>
          <w:szCs w:val="22"/>
        </w:rPr>
        <w:t xml:space="preserve"> </w:t>
      </w:r>
      <w:r w:rsidRPr="00917B03">
        <w:rPr>
          <w:rStyle w:val="fontstyle11"/>
          <w:sz w:val="24"/>
          <w:szCs w:val="22"/>
        </w:rPr>
        <w:t>POPULARES, ONDE OS INTEGRANTES BRINCAM, DANÇAM E CANTAM EM RODA.</w:t>
      </w:r>
      <w:r w:rsidRPr="00917B03">
        <w:rPr>
          <w:rFonts w:ascii="Barlow-Regular" w:hAnsi="Barlow-Regular"/>
          <w:color w:val="242021"/>
        </w:rPr>
        <w:br/>
      </w:r>
      <w:r w:rsidRPr="00917B03">
        <w:rPr>
          <w:rStyle w:val="fontstyle11"/>
          <w:sz w:val="14"/>
          <w:szCs w:val="14"/>
        </w:rPr>
        <w:t>Fonte:&lt;https://www.todamateria.com.br/brincadeiras-de-roda/&gt;. Acesso 22 de março de 2021.</w:t>
      </w:r>
      <w:r w:rsidRPr="00917B03">
        <w:rPr>
          <w:rFonts w:ascii="Barlow-Regular" w:hAnsi="Barlow-Regular"/>
          <w:color w:val="242021"/>
          <w:sz w:val="14"/>
          <w:szCs w:val="14"/>
        </w:rPr>
        <w:br/>
      </w:r>
      <w:r w:rsidRPr="00917B03">
        <w:rPr>
          <w:rStyle w:val="fontstyle01"/>
          <w:sz w:val="24"/>
          <w:szCs w:val="22"/>
        </w:rPr>
        <w:t>PARA SABER MAIS:</w:t>
      </w:r>
      <w:r w:rsidRPr="00917B03">
        <w:rPr>
          <w:rFonts w:ascii="Barlow-Bold" w:hAnsi="Barlow-Bold"/>
          <w:b/>
          <w:bCs/>
          <w:color w:val="242021"/>
        </w:rPr>
        <w:br/>
      </w:r>
      <w:r w:rsidRPr="00917B03">
        <w:rPr>
          <w:rStyle w:val="fontstyle11"/>
          <w:sz w:val="24"/>
          <w:szCs w:val="22"/>
        </w:rPr>
        <w:t xml:space="preserve">CONHEÇA A MÚSICA DA “FORMIGUINHA” NO LINK: </w:t>
      </w:r>
      <w:r w:rsidRPr="00917B03">
        <w:rPr>
          <w:rStyle w:val="fontstyle01"/>
          <w:sz w:val="24"/>
          <w:szCs w:val="22"/>
        </w:rPr>
        <w:t>&lt;</w:t>
      </w:r>
      <w:r w:rsidRPr="00917B03">
        <w:rPr>
          <w:rStyle w:val="fontstyle11"/>
          <w:sz w:val="24"/>
          <w:szCs w:val="22"/>
        </w:rPr>
        <w:t>https://www.youtube.com/</w:t>
      </w:r>
      <w:r w:rsidRPr="00917B03">
        <w:rPr>
          <w:rFonts w:ascii="Barlow-Regular" w:hAnsi="Barlow-Regular"/>
          <w:color w:val="242021"/>
        </w:rPr>
        <w:br/>
      </w:r>
      <w:proofErr w:type="spellStart"/>
      <w:r w:rsidRPr="00917B03">
        <w:rPr>
          <w:rStyle w:val="fontstyle11"/>
          <w:sz w:val="24"/>
          <w:szCs w:val="22"/>
        </w:rPr>
        <w:t>watch?v</w:t>
      </w:r>
      <w:proofErr w:type="spellEnd"/>
      <w:r w:rsidRPr="00917B03">
        <w:rPr>
          <w:rStyle w:val="fontstyle11"/>
          <w:sz w:val="24"/>
          <w:szCs w:val="22"/>
        </w:rPr>
        <w:t>=78xEaW5GJ0g/</w:t>
      </w:r>
      <w:r w:rsidRPr="00917B03">
        <w:rPr>
          <w:rStyle w:val="fontstyle01"/>
          <w:sz w:val="24"/>
          <w:szCs w:val="22"/>
        </w:rPr>
        <w:t xml:space="preserve">&gt; </w:t>
      </w:r>
      <w:r w:rsidRPr="00917B03">
        <w:rPr>
          <w:rStyle w:val="fontstyle11"/>
          <w:sz w:val="24"/>
          <w:szCs w:val="22"/>
        </w:rPr>
        <w:t>Acesso 22 de março de 2021.</w:t>
      </w:r>
      <w:r w:rsidRPr="00917B03">
        <w:rPr>
          <w:rFonts w:ascii="Barlow-Regular" w:hAnsi="Barlow-Regular"/>
          <w:color w:val="242021"/>
        </w:rPr>
        <w:br/>
      </w:r>
      <w:r w:rsidRPr="00917B03">
        <w:rPr>
          <w:rStyle w:val="fontstyle11"/>
          <w:sz w:val="24"/>
          <w:szCs w:val="22"/>
        </w:rPr>
        <w:t>CONHEÇA A MÚSICA “O FULANO ROUBOU PÃO” NO LINK: &lt;https://www.youtube.com/</w:t>
      </w:r>
      <w:r w:rsidRPr="00917B03">
        <w:rPr>
          <w:rFonts w:ascii="Barlow-Regular" w:hAnsi="Barlow-Regular"/>
          <w:color w:val="242021"/>
        </w:rPr>
        <w:br/>
      </w:r>
      <w:proofErr w:type="spellStart"/>
      <w:r w:rsidRPr="00917B03">
        <w:rPr>
          <w:rStyle w:val="fontstyle11"/>
          <w:sz w:val="24"/>
          <w:szCs w:val="22"/>
        </w:rPr>
        <w:t>watch?v</w:t>
      </w:r>
      <w:proofErr w:type="spellEnd"/>
      <w:r w:rsidRPr="00917B03">
        <w:rPr>
          <w:rStyle w:val="fontstyle11"/>
          <w:sz w:val="24"/>
          <w:szCs w:val="22"/>
        </w:rPr>
        <w:t>=6T6epg1eWVk/&gt; Acesso 22 de março de 2021.</w:t>
      </w:r>
      <w:r w:rsidRPr="00917B03">
        <w:rPr>
          <w:rFonts w:ascii="Barlow-Regular" w:hAnsi="Barlow-Regular"/>
          <w:color w:val="242021"/>
        </w:rPr>
        <w:br/>
      </w:r>
      <w:r w:rsidRPr="00917B03">
        <w:rPr>
          <w:rStyle w:val="fontstyle11"/>
          <w:sz w:val="24"/>
          <w:szCs w:val="22"/>
        </w:rPr>
        <w:t>CONHEÇA A MÚSICA DA “BORBOLETINHA” NO LINK: &lt;https://www.youtube.com/</w:t>
      </w:r>
      <w:r w:rsidRPr="00917B03">
        <w:rPr>
          <w:rFonts w:ascii="Barlow-Regular" w:hAnsi="Barlow-Regular"/>
          <w:color w:val="242021"/>
        </w:rPr>
        <w:br/>
      </w:r>
      <w:proofErr w:type="spellStart"/>
      <w:r w:rsidRPr="00917B03">
        <w:rPr>
          <w:rStyle w:val="fontstyle11"/>
          <w:sz w:val="24"/>
          <w:szCs w:val="22"/>
        </w:rPr>
        <w:t>watch?v</w:t>
      </w:r>
      <w:proofErr w:type="spellEnd"/>
      <w:r w:rsidRPr="00917B03">
        <w:rPr>
          <w:rStyle w:val="fontstyle11"/>
          <w:sz w:val="24"/>
          <w:szCs w:val="22"/>
        </w:rPr>
        <w:t>=28iW_O5qWfU/&gt;. Acesso 22 de março de 2021.</w:t>
      </w:r>
    </w:p>
    <w:p w14:paraId="415CA8BF" w14:textId="1D0654EF" w:rsidR="00A44B68" w:rsidRDefault="00A44B68" w:rsidP="00A44B68"/>
    <w:p w14:paraId="16F5290C" w14:textId="7D2E096D" w:rsidR="00917B03" w:rsidRDefault="00917B03" w:rsidP="00A44B68">
      <w:r>
        <w:rPr>
          <w:noProof/>
        </w:rPr>
        <w:drawing>
          <wp:inline distT="0" distB="0" distL="0" distR="0" wp14:anchorId="50F42607" wp14:editId="16A96FAD">
            <wp:extent cx="6276975" cy="6781498"/>
            <wp:effectExtent l="0" t="0" r="0" b="635"/>
            <wp:docPr id="199" name="Image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6287128" cy="679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82AC" w14:textId="4376A339" w:rsidR="00917B03" w:rsidRDefault="00917B03" w:rsidP="00A44B68">
      <w:r>
        <w:rPr>
          <w:noProof/>
        </w:rPr>
        <w:lastRenderedPageBreak/>
        <w:drawing>
          <wp:inline distT="0" distB="0" distL="0" distR="0" wp14:anchorId="254B1F6E" wp14:editId="70CB5487">
            <wp:extent cx="6479540" cy="8620760"/>
            <wp:effectExtent l="0" t="0" r="0" b="8890"/>
            <wp:docPr id="200" name="Imagem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2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09601" w14:textId="43CA5EB0" w:rsidR="00917B03" w:rsidRDefault="00917B03" w:rsidP="00A44B68"/>
    <w:p w14:paraId="459F6E8A" w14:textId="03DC4A70" w:rsidR="00917B03" w:rsidRDefault="00917B03" w:rsidP="00A44B68"/>
    <w:p w14:paraId="35204CDB" w14:textId="44218395" w:rsidR="00917B03" w:rsidRDefault="00917B03" w:rsidP="00A44B68"/>
    <w:p w14:paraId="54C1BEBF" w14:textId="4681D39D" w:rsidR="00917B03" w:rsidRDefault="00917B03" w:rsidP="00A44B68"/>
    <w:p w14:paraId="7DA0119D" w14:textId="7AD51D55" w:rsidR="00917B03" w:rsidRDefault="00917B03" w:rsidP="00A44B68"/>
    <w:p w14:paraId="5CD34601" w14:textId="42CEE340" w:rsidR="00917B03" w:rsidRDefault="00917B03" w:rsidP="00A44B68">
      <w:r>
        <w:rPr>
          <w:noProof/>
        </w:rPr>
        <w:lastRenderedPageBreak/>
        <w:drawing>
          <wp:inline distT="0" distB="0" distL="0" distR="0" wp14:anchorId="39090101" wp14:editId="65F9FF95">
            <wp:extent cx="6479540" cy="5509895"/>
            <wp:effectExtent l="0" t="0" r="0" b="0"/>
            <wp:docPr id="201" name="Image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0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0EC37" w14:textId="1A514FC6" w:rsidR="00917B03" w:rsidRDefault="00917B03" w:rsidP="00A44B68"/>
    <w:p w14:paraId="3C6E1627" w14:textId="335481C5" w:rsidR="00917B03" w:rsidRDefault="00917B03" w:rsidP="00A44B68"/>
    <w:p w14:paraId="4C033E0E" w14:textId="4BB58E18" w:rsidR="00917B03" w:rsidRDefault="00917B03" w:rsidP="00A44B68"/>
    <w:p w14:paraId="0F18F9E0" w14:textId="6BC9B6A6" w:rsidR="00917B03" w:rsidRDefault="00917B03" w:rsidP="00A44B68"/>
    <w:p w14:paraId="3470F01F" w14:textId="7568073F" w:rsidR="00917B03" w:rsidRDefault="00917B03" w:rsidP="00A44B68"/>
    <w:p w14:paraId="32EAEDEE" w14:textId="31E0BDA9" w:rsidR="00917B03" w:rsidRDefault="00917B03" w:rsidP="00A44B68"/>
    <w:p w14:paraId="15D8BDE2" w14:textId="5E5A78DF" w:rsidR="00917B03" w:rsidRDefault="00917B03" w:rsidP="00A44B68"/>
    <w:p w14:paraId="4FDBEEC2" w14:textId="7DEFBC51" w:rsidR="00917B03" w:rsidRDefault="00917B03" w:rsidP="00A44B68"/>
    <w:p w14:paraId="711863DD" w14:textId="0752B591" w:rsidR="00917B03" w:rsidRDefault="00917B03" w:rsidP="00A44B68"/>
    <w:p w14:paraId="0B0C2DA8" w14:textId="016F5B63" w:rsidR="00917B03" w:rsidRDefault="00917B03" w:rsidP="00A44B68"/>
    <w:p w14:paraId="28118B08" w14:textId="021DA5A1" w:rsidR="00917B03" w:rsidRDefault="00917B03" w:rsidP="00A44B68"/>
    <w:p w14:paraId="4667B12F" w14:textId="5069CF31" w:rsidR="00917B03" w:rsidRDefault="00917B03" w:rsidP="00A44B68"/>
    <w:p w14:paraId="063E605F" w14:textId="1B337740" w:rsidR="00917B03" w:rsidRDefault="00917B03" w:rsidP="00A44B68"/>
    <w:p w14:paraId="2072808F" w14:textId="7D9F8A3D" w:rsidR="00917B03" w:rsidRDefault="00917B03" w:rsidP="00A44B68"/>
    <w:p w14:paraId="6C874516" w14:textId="22EFA3A0" w:rsidR="00917B03" w:rsidRDefault="00917B03" w:rsidP="00A44B68"/>
    <w:p w14:paraId="5E64E8A5" w14:textId="55C4ED8E" w:rsidR="00917B03" w:rsidRDefault="00917B03" w:rsidP="00A44B68"/>
    <w:p w14:paraId="7EDA5459" w14:textId="0710EDE4" w:rsidR="00917B03" w:rsidRDefault="00917B03" w:rsidP="00A44B68"/>
    <w:p w14:paraId="2F82F25C" w14:textId="388E52BE" w:rsidR="00917B03" w:rsidRDefault="00917B03" w:rsidP="00A44B68"/>
    <w:p w14:paraId="4709112C" w14:textId="7B8D9448" w:rsidR="00917B03" w:rsidRDefault="00917B03" w:rsidP="00A44B68"/>
    <w:p w14:paraId="017E8C90" w14:textId="01D0D3F7" w:rsidR="00917B03" w:rsidRDefault="00917B03" w:rsidP="00A44B68"/>
    <w:p w14:paraId="4360573D" w14:textId="6310D013" w:rsidR="00917B03" w:rsidRDefault="00917B03" w:rsidP="00A44B68"/>
    <w:p w14:paraId="170B4A16" w14:textId="435AAD2F" w:rsidR="00917B03" w:rsidRDefault="00917B03" w:rsidP="00A44B68"/>
    <w:p w14:paraId="08B2B021" w14:textId="470E1BDC" w:rsidR="00917B03" w:rsidRDefault="00917B03" w:rsidP="00A44B68"/>
    <w:p w14:paraId="034FB4D9" w14:textId="34F0C4C1" w:rsidR="00917B03" w:rsidRDefault="00917B03" w:rsidP="00A44B68"/>
    <w:p w14:paraId="3FBB93EC" w14:textId="592C2847" w:rsidR="00F927FB" w:rsidRDefault="00F927FB" w:rsidP="00F927FB">
      <w:pPr>
        <w:pStyle w:val="Ttulo1"/>
        <w:rPr>
          <w:b/>
          <w:bCs/>
        </w:rPr>
      </w:pPr>
      <w:bookmarkStart w:id="34" w:name="_Toc70922688"/>
      <w:r w:rsidRPr="002901B3">
        <w:rPr>
          <w:b/>
          <w:bCs/>
        </w:rPr>
        <w:t xml:space="preserve">EDUCAÇÃO FÍSICA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34"/>
    </w:p>
    <w:p w14:paraId="0E120C87" w14:textId="4661FEB8" w:rsidR="00917B03" w:rsidRDefault="00917B03" w:rsidP="00917B03">
      <w:r>
        <w:rPr>
          <w:noProof/>
        </w:rPr>
        <w:drawing>
          <wp:inline distT="0" distB="0" distL="0" distR="0" wp14:anchorId="63D2DF5D" wp14:editId="7BF3787B">
            <wp:extent cx="6479540" cy="3232150"/>
            <wp:effectExtent l="0" t="0" r="0" b="6350"/>
            <wp:docPr id="202" name="Imagem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5B262" w14:textId="68E35F42" w:rsidR="00917B03" w:rsidRDefault="00762F85" w:rsidP="00917B03">
      <w:r>
        <w:rPr>
          <w:noProof/>
        </w:rPr>
        <w:drawing>
          <wp:inline distT="0" distB="0" distL="0" distR="0" wp14:anchorId="1135E75D" wp14:editId="02CC0B8A">
            <wp:extent cx="6479540" cy="2080260"/>
            <wp:effectExtent l="0" t="0" r="0" b="0"/>
            <wp:docPr id="203" name="Image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A54AC" w14:textId="4335E2DA" w:rsidR="00762F85" w:rsidRDefault="00762F85" w:rsidP="00762F85">
      <w:pPr>
        <w:jc w:val="center"/>
      </w:pPr>
      <w:r>
        <w:rPr>
          <w:noProof/>
        </w:rPr>
        <w:drawing>
          <wp:inline distT="0" distB="0" distL="0" distR="0" wp14:anchorId="0834902E" wp14:editId="7053356F">
            <wp:extent cx="4200525" cy="1879718"/>
            <wp:effectExtent l="0" t="0" r="0" b="6350"/>
            <wp:docPr id="204" name="Imagem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4204715" cy="1881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CA508" w14:textId="17C21191" w:rsidR="00762F85" w:rsidRDefault="00762F85" w:rsidP="00762F85">
      <w:pPr>
        <w:jc w:val="center"/>
      </w:pPr>
    </w:p>
    <w:p w14:paraId="0B28B4DB" w14:textId="6AE64202" w:rsidR="00762F85" w:rsidRDefault="00762F85" w:rsidP="00762F85">
      <w:pPr>
        <w:jc w:val="center"/>
      </w:pPr>
      <w:r>
        <w:rPr>
          <w:noProof/>
        </w:rPr>
        <w:drawing>
          <wp:inline distT="0" distB="0" distL="0" distR="0" wp14:anchorId="528FB93F" wp14:editId="1C93BDD4">
            <wp:extent cx="6479540" cy="951230"/>
            <wp:effectExtent l="0" t="0" r="0" b="1270"/>
            <wp:docPr id="205" name="Imagem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5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F3852" w14:textId="73C17B9E" w:rsidR="00762F85" w:rsidRDefault="00762F85" w:rsidP="00762F85">
      <w:pPr>
        <w:jc w:val="center"/>
      </w:pPr>
      <w:r>
        <w:rPr>
          <w:noProof/>
        </w:rPr>
        <w:lastRenderedPageBreak/>
        <w:drawing>
          <wp:inline distT="0" distB="0" distL="0" distR="0" wp14:anchorId="6EEC13B7" wp14:editId="6245AC94">
            <wp:extent cx="5038725" cy="2208269"/>
            <wp:effectExtent l="0" t="0" r="0" b="1905"/>
            <wp:docPr id="206" name="Imagem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5049702" cy="221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05B1A" w14:textId="548D5B52" w:rsidR="00762F85" w:rsidRDefault="00762F85" w:rsidP="00762F85">
      <w:pPr>
        <w:jc w:val="center"/>
      </w:pPr>
    </w:p>
    <w:p w14:paraId="4DF544AF" w14:textId="00FA4CF2" w:rsidR="00762F85" w:rsidRDefault="00762F85" w:rsidP="00762F85">
      <w:pPr>
        <w:jc w:val="center"/>
      </w:pPr>
      <w:r>
        <w:rPr>
          <w:noProof/>
        </w:rPr>
        <w:drawing>
          <wp:inline distT="0" distB="0" distL="0" distR="0" wp14:anchorId="6D572548" wp14:editId="625C10B8">
            <wp:extent cx="6479540" cy="4290695"/>
            <wp:effectExtent l="0" t="0" r="0" b="0"/>
            <wp:docPr id="207" name="Imagem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9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69B2F" w14:textId="356FDBE5" w:rsidR="00762F85" w:rsidRDefault="00762F85" w:rsidP="00762F85">
      <w:pPr>
        <w:jc w:val="center"/>
      </w:pPr>
    </w:p>
    <w:p w14:paraId="1F53AE0B" w14:textId="010BFD51" w:rsidR="00762F85" w:rsidRDefault="00762F85" w:rsidP="00762F85">
      <w:pPr>
        <w:jc w:val="center"/>
      </w:pPr>
    </w:p>
    <w:p w14:paraId="4401CC31" w14:textId="2622A095" w:rsidR="00762F85" w:rsidRDefault="00762F85" w:rsidP="00762F85">
      <w:pPr>
        <w:jc w:val="center"/>
      </w:pPr>
    </w:p>
    <w:p w14:paraId="19772D14" w14:textId="45F5F86E" w:rsidR="00762F85" w:rsidRDefault="00762F85" w:rsidP="00762F85">
      <w:pPr>
        <w:jc w:val="center"/>
      </w:pPr>
    </w:p>
    <w:p w14:paraId="08486B2E" w14:textId="3DE79182" w:rsidR="00762F85" w:rsidRDefault="00762F85" w:rsidP="00762F85">
      <w:pPr>
        <w:jc w:val="center"/>
      </w:pPr>
    </w:p>
    <w:p w14:paraId="77C5FC25" w14:textId="5A21ADC9" w:rsidR="00762F85" w:rsidRDefault="00762F85" w:rsidP="00762F85">
      <w:pPr>
        <w:jc w:val="center"/>
      </w:pPr>
    </w:p>
    <w:p w14:paraId="5914D4C8" w14:textId="207D6CCF" w:rsidR="00762F85" w:rsidRDefault="00762F85" w:rsidP="00762F85">
      <w:pPr>
        <w:jc w:val="center"/>
      </w:pPr>
    </w:p>
    <w:p w14:paraId="06C3F6B4" w14:textId="2ECBA075" w:rsidR="00762F85" w:rsidRDefault="00762F85" w:rsidP="00762F85">
      <w:pPr>
        <w:jc w:val="center"/>
      </w:pPr>
    </w:p>
    <w:p w14:paraId="54D761E6" w14:textId="56ABDF85" w:rsidR="00762F85" w:rsidRDefault="00762F85" w:rsidP="00762F85">
      <w:pPr>
        <w:jc w:val="center"/>
      </w:pPr>
    </w:p>
    <w:p w14:paraId="1AAAD9C5" w14:textId="0768D432" w:rsidR="00762F85" w:rsidRDefault="00762F85" w:rsidP="00762F85">
      <w:pPr>
        <w:jc w:val="center"/>
      </w:pPr>
    </w:p>
    <w:p w14:paraId="5BA13E55" w14:textId="76FBBF52" w:rsidR="00762F85" w:rsidRDefault="00762F85" w:rsidP="00762F85">
      <w:pPr>
        <w:jc w:val="center"/>
      </w:pPr>
    </w:p>
    <w:p w14:paraId="32E7AC65" w14:textId="2517F4FB" w:rsidR="00762F85" w:rsidRDefault="00762F85" w:rsidP="00762F85">
      <w:pPr>
        <w:jc w:val="center"/>
      </w:pPr>
    </w:p>
    <w:p w14:paraId="231E1122" w14:textId="657917F3" w:rsidR="00762F85" w:rsidRDefault="00762F85" w:rsidP="00762F85">
      <w:pPr>
        <w:jc w:val="center"/>
      </w:pPr>
    </w:p>
    <w:p w14:paraId="7198BBE3" w14:textId="4AAFD4CA" w:rsidR="00762F85" w:rsidRDefault="00762F85" w:rsidP="00762F85">
      <w:pPr>
        <w:jc w:val="center"/>
      </w:pPr>
    </w:p>
    <w:p w14:paraId="568329D1" w14:textId="5078058F" w:rsidR="00762F85" w:rsidRDefault="00762F85" w:rsidP="00762F85">
      <w:pPr>
        <w:jc w:val="center"/>
      </w:pPr>
    </w:p>
    <w:p w14:paraId="277A132C" w14:textId="77777777" w:rsidR="00762F85" w:rsidRPr="00917B03" w:rsidRDefault="00762F85" w:rsidP="00762F85">
      <w:pPr>
        <w:jc w:val="center"/>
      </w:pPr>
    </w:p>
    <w:p w14:paraId="1A26AA44" w14:textId="6E100856" w:rsidR="00F927FB" w:rsidRDefault="00F927FB" w:rsidP="00F927FB">
      <w:pPr>
        <w:pStyle w:val="Ttulo1"/>
        <w:rPr>
          <w:b/>
          <w:bCs/>
        </w:rPr>
      </w:pPr>
      <w:bookmarkStart w:id="35" w:name="_Toc70922689"/>
      <w:r w:rsidRPr="002901B3">
        <w:rPr>
          <w:b/>
          <w:bCs/>
        </w:rPr>
        <w:lastRenderedPageBreak/>
        <w:t xml:space="preserve">EDUCAÇÃO FÍSICA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35"/>
    </w:p>
    <w:p w14:paraId="781CB8EF" w14:textId="0AE0BA8C" w:rsidR="00762F85" w:rsidRDefault="00762F85" w:rsidP="00762F85"/>
    <w:p w14:paraId="7FF33497" w14:textId="5B60D9FB" w:rsidR="00762F85" w:rsidRPr="00130CA4" w:rsidRDefault="00EE6E36" w:rsidP="00762F85">
      <w:pPr>
        <w:rPr>
          <w:sz w:val="22"/>
          <w:szCs w:val="20"/>
        </w:rPr>
      </w:pPr>
      <w:r w:rsidRPr="00130CA4">
        <w:rPr>
          <w:rStyle w:val="fontstyle01"/>
          <w:sz w:val="26"/>
          <w:szCs w:val="24"/>
        </w:rPr>
        <w:t>TEMA</w:t>
      </w:r>
      <w:r w:rsidRPr="00130CA4">
        <w:rPr>
          <w:rStyle w:val="fontstyle11"/>
          <w:sz w:val="26"/>
          <w:szCs w:val="24"/>
        </w:rPr>
        <w:t>: ESPORTES DE PRECISÃO</w:t>
      </w:r>
      <w:r w:rsidRPr="00130CA4">
        <w:rPr>
          <w:rStyle w:val="fontstyle11"/>
          <w:sz w:val="26"/>
          <w:szCs w:val="24"/>
        </w:rPr>
        <w:t xml:space="preserve"> </w:t>
      </w:r>
      <w:r w:rsidRPr="00130CA4">
        <w:rPr>
          <w:rStyle w:val="fontstyle11"/>
          <w:sz w:val="26"/>
          <w:szCs w:val="24"/>
        </w:rPr>
        <w:t>QUERIDA CRIANÇA, VAMOS VOLTAR A FALAR SOBRE ESPORTES DE PRECISÃO? SÃO</w:t>
      </w:r>
      <w:r w:rsidRPr="00130CA4">
        <w:rPr>
          <w:rStyle w:val="fontstyle11"/>
          <w:sz w:val="26"/>
          <w:szCs w:val="24"/>
        </w:rPr>
        <w:t xml:space="preserve"> </w:t>
      </w:r>
      <w:r w:rsidRPr="00130CA4">
        <w:rPr>
          <w:rStyle w:val="fontstyle11"/>
          <w:sz w:val="26"/>
          <w:szCs w:val="24"/>
        </w:rPr>
        <w:t>EXEMPLOS DE ESPORTES DE PRECISÃO O TIRO COM ARCO, O GOLFE, A BOCHA, ETC.</w:t>
      </w:r>
      <w:r w:rsidRPr="00130CA4">
        <w:rPr>
          <w:rFonts w:ascii="Barlow-Regular" w:hAnsi="Barlow-Regular"/>
          <w:color w:val="242021"/>
          <w:sz w:val="26"/>
          <w:szCs w:val="24"/>
        </w:rPr>
        <w:br/>
      </w:r>
      <w:r w:rsidRPr="00130CA4">
        <w:rPr>
          <w:rStyle w:val="fontstyle01"/>
          <w:sz w:val="26"/>
          <w:szCs w:val="24"/>
        </w:rPr>
        <w:t>APRESENTAÇÃO:</w:t>
      </w:r>
      <w:r w:rsidRPr="00130CA4">
        <w:rPr>
          <w:rStyle w:val="fontstyle01"/>
          <w:sz w:val="26"/>
          <w:szCs w:val="24"/>
        </w:rPr>
        <w:t xml:space="preserve"> </w:t>
      </w:r>
      <w:r w:rsidRPr="00130CA4">
        <w:rPr>
          <w:rStyle w:val="fontstyle11"/>
          <w:sz w:val="26"/>
          <w:szCs w:val="24"/>
        </w:rPr>
        <w:t>ESPORTES DE PRECISÃO SÃO AQUELES QUE TEM COMO OBJETIVO, ACERTAR UM ALVO.</w:t>
      </w:r>
      <w:r w:rsidRPr="00130CA4">
        <w:rPr>
          <w:rFonts w:ascii="Barlow-Regular" w:hAnsi="Barlow-Regular"/>
          <w:color w:val="242021"/>
          <w:sz w:val="26"/>
          <w:szCs w:val="24"/>
        </w:rPr>
        <w:br/>
      </w:r>
      <w:r w:rsidRPr="00130CA4">
        <w:rPr>
          <w:rStyle w:val="fontstyle01"/>
          <w:sz w:val="26"/>
          <w:szCs w:val="24"/>
        </w:rPr>
        <w:t>PARA SABER MAIS:</w:t>
      </w:r>
      <w:r w:rsidRPr="00130CA4">
        <w:rPr>
          <w:rStyle w:val="fontstyle01"/>
          <w:sz w:val="26"/>
          <w:szCs w:val="24"/>
        </w:rPr>
        <w:t xml:space="preserve"> </w:t>
      </w:r>
      <w:r w:rsidRPr="00130CA4">
        <w:rPr>
          <w:rStyle w:val="fontstyle11"/>
          <w:sz w:val="26"/>
          <w:szCs w:val="24"/>
        </w:rPr>
        <w:t>VEJA QUE JEITO DIFERENTE DE BRINCAR DE TIRO AO ALVO NO LINK: &lt;https://www.youtube.com/</w:t>
      </w:r>
      <w:proofErr w:type="spellStart"/>
      <w:r w:rsidRPr="00130CA4">
        <w:rPr>
          <w:rStyle w:val="fontstyle11"/>
          <w:sz w:val="26"/>
          <w:szCs w:val="24"/>
        </w:rPr>
        <w:t>watch?v</w:t>
      </w:r>
      <w:proofErr w:type="spellEnd"/>
      <w:r w:rsidRPr="00130CA4">
        <w:rPr>
          <w:rStyle w:val="fontstyle11"/>
          <w:sz w:val="26"/>
          <w:szCs w:val="24"/>
        </w:rPr>
        <w:t xml:space="preserve">=JRC4EU_FvjE&gt;. Acesso 22 de </w:t>
      </w:r>
      <w:proofErr w:type="spellStart"/>
      <w:r w:rsidRPr="00130CA4">
        <w:rPr>
          <w:rStyle w:val="fontstyle11"/>
          <w:sz w:val="26"/>
          <w:szCs w:val="24"/>
        </w:rPr>
        <w:t>març</w:t>
      </w:r>
      <w:proofErr w:type="spellEnd"/>
    </w:p>
    <w:p w14:paraId="16E53F7E" w14:textId="17263E28" w:rsidR="00762F85" w:rsidRDefault="00762F85" w:rsidP="00762F85"/>
    <w:p w14:paraId="312B5408" w14:textId="72C59170" w:rsidR="00EE6E36" w:rsidRPr="00762F85" w:rsidRDefault="00991ACC" w:rsidP="00762F85">
      <w:r>
        <w:rPr>
          <w:noProof/>
        </w:rPr>
        <w:drawing>
          <wp:inline distT="0" distB="0" distL="0" distR="0" wp14:anchorId="206958BF" wp14:editId="6DE7BF21">
            <wp:extent cx="6479540" cy="377190"/>
            <wp:effectExtent l="0" t="0" r="0" b="3810"/>
            <wp:docPr id="214" name="Imagem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806EA" w14:textId="22B3C4E3" w:rsidR="009D10F6" w:rsidRDefault="00991ACC" w:rsidP="00991ACC">
      <w:pPr>
        <w:pStyle w:val="Ttulo1"/>
        <w:jc w:val="both"/>
        <w:rPr>
          <w:rStyle w:val="fontstyle21"/>
          <w:sz w:val="24"/>
          <w:szCs w:val="22"/>
        </w:rPr>
      </w:pPr>
      <w:r w:rsidRPr="00991ACC">
        <w:rPr>
          <w:rStyle w:val="fontstyle01"/>
          <w:sz w:val="24"/>
          <w:szCs w:val="22"/>
        </w:rPr>
        <w:t>1 – BOLA AO ALVO (JOGAR E AGARRAR)</w:t>
      </w:r>
      <w:r>
        <w:rPr>
          <w:rStyle w:val="fontstyle01"/>
          <w:sz w:val="24"/>
          <w:szCs w:val="22"/>
        </w:rPr>
        <w:t xml:space="preserve"> </w:t>
      </w:r>
      <w:r w:rsidRPr="00991ACC">
        <w:rPr>
          <w:rStyle w:val="fontstyle21"/>
          <w:sz w:val="24"/>
          <w:szCs w:val="22"/>
        </w:rPr>
        <w:t>DESENHE 3 (TRÊS) X NO CHÃO COMO NO DESENHO ABAIXO. VOCÊ PODE FAZER O X</w:t>
      </w:r>
      <w:r>
        <w:rPr>
          <w:rStyle w:val="fontstyle21"/>
          <w:sz w:val="24"/>
          <w:szCs w:val="22"/>
        </w:rPr>
        <w:t xml:space="preserve"> </w:t>
      </w:r>
      <w:r w:rsidRPr="00991ACC">
        <w:rPr>
          <w:rStyle w:val="fontstyle21"/>
          <w:sz w:val="24"/>
          <w:szCs w:val="22"/>
        </w:rPr>
        <w:t>COM FITA OU GIZ. VOCÊ DEVE TENTAR ACERTAR A BOLA NO X E AGARRAR DE VOLTA,</w:t>
      </w:r>
      <w:r w:rsidRPr="00991ACC">
        <w:rPr>
          <w:rStyle w:val="fontstyle21"/>
          <w:sz w:val="24"/>
          <w:szCs w:val="22"/>
        </w:rPr>
        <w:t xml:space="preserve"> </w:t>
      </w:r>
      <w:r w:rsidRPr="00991ACC">
        <w:rPr>
          <w:rStyle w:val="fontstyle21"/>
          <w:sz w:val="24"/>
          <w:szCs w:val="22"/>
        </w:rPr>
        <w:t>QUANDO CONSEGUIR, VOCÊ PASSA PARA O OUTRO X E DEPOIS PARA O ÚLTIMO.</w:t>
      </w:r>
    </w:p>
    <w:p w14:paraId="6594EE1D" w14:textId="1D7FAA79" w:rsidR="00991ACC" w:rsidRDefault="00991ACC" w:rsidP="00991ACC"/>
    <w:p w14:paraId="45BBB8ED" w14:textId="78C2AA90" w:rsidR="00991ACC" w:rsidRDefault="00991ACC" w:rsidP="00991ACC">
      <w:pPr>
        <w:jc w:val="center"/>
      </w:pPr>
      <w:r>
        <w:rPr>
          <w:noProof/>
        </w:rPr>
        <w:drawing>
          <wp:inline distT="0" distB="0" distL="0" distR="0" wp14:anchorId="05731642" wp14:editId="603F5592">
            <wp:extent cx="5012690" cy="551180"/>
            <wp:effectExtent l="0" t="0" r="0" b="1270"/>
            <wp:docPr id="215" name="Imagem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5032516" cy="5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63F10" w14:textId="1CD71A1E" w:rsidR="00991ACC" w:rsidRPr="001348EA" w:rsidRDefault="00991ACC" w:rsidP="00991ACC">
      <w:pPr>
        <w:jc w:val="center"/>
        <w:rPr>
          <w:sz w:val="20"/>
          <w:szCs w:val="18"/>
        </w:rPr>
      </w:pPr>
    </w:p>
    <w:p w14:paraId="0311B22A" w14:textId="75C71012" w:rsidR="00991ACC" w:rsidRPr="001348EA" w:rsidRDefault="00991ACC" w:rsidP="00991ACC">
      <w:pPr>
        <w:jc w:val="both"/>
        <w:rPr>
          <w:sz w:val="20"/>
          <w:szCs w:val="18"/>
        </w:rPr>
      </w:pPr>
      <w:r w:rsidRPr="001348EA">
        <w:rPr>
          <w:rStyle w:val="fontstyle01"/>
          <w:sz w:val="24"/>
          <w:szCs w:val="22"/>
        </w:rPr>
        <w:t>2 –DERRUBE A GARRAFA</w:t>
      </w:r>
      <w:r w:rsidRPr="001348EA">
        <w:rPr>
          <w:rStyle w:val="fontstyle0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COLOQUE DUAS GARRAFAS A UMA DISTÂNCIA DE VOCÊ. O OBJETIVO É DERRUBAR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AS GARRAFAS, MAS, ARREMESSANDO A BOLA APENAS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COM UMA DAS MÃOS. VOCÊ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SÓ PODE PASSAR PARA A SEGUNDA GARRAFA DEPOIS QUE CONSEGUIR DERRUBAR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 xml:space="preserve">A PRIMEIRA. FAÇA A ATIVIDADE USANDO APENAS A 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MÃO DIREITA E DEPOIS APENAS</w:t>
      </w:r>
      <w:r w:rsidR="001348EA"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A MÃO ESQUERDA.</w:t>
      </w:r>
    </w:p>
    <w:p w14:paraId="6CEE1CD1" w14:textId="204C8008" w:rsidR="009C4BD0" w:rsidRDefault="001348EA" w:rsidP="00130CA4">
      <w:pPr>
        <w:pStyle w:val="Ttulo1"/>
        <w:jc w:val="center"/>
      </w:pPr>
      <w:r>
        <w:rPr>
          <w:noProof/>
        </w:rPr>
        <w:drawing>
          <wp:inline distT="0" distB="0" distL="0" distR="0" wp14:anchorId="31D86ACE" wp14:editId="721D5AD1">
            <wp:extent cx="6479540" cy="1955165"/>
            <wp:effectExtent l="0" t="0" r="0" b="6985"/>
            <wp:docPr id="216" name="Imagem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5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6627E" w14:textId="2934DFBE" w:rsidR="00130CA4" w:rsidRDefault="001348EA" w:rsidP="001348EA">
      <w:pPr>
        <w:jc w:val="both"/>
        <w:rPr>
          <w:rStyle w:val="fontstyle21"/>
          <w:sz w:val="24"/>
          <w:szCs w:val="22"/>
        </w:rPr>
      </w:pPr>
      <w:r w:rsidRPr="001348EA">
        <w:rPr>
          <w:rStyle w:val="fontstyle01"/>
          <w:sz w:val="24"/>
          <w:szCs w:val="22"/>
        </w:rPr>
        <w:t>3 –COELHINHO FAZENDO GOL</w:t>
      </w:r>
      <w:r w:rsidRPr="001348EA">
        <w:rPr>
          <w:rStyle w:val="fontstyle0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DESENHE UM GOL NO CHÃO. VOCÊ PODE TAMBÉM FAZER UM GOL COM GARRAFAS OU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CHINELOS. VOCÊ DEVERÁ DAR DEZ (10) PULINHOS COMO UM COELHINHO E DEPOIS,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SEM DESCANSAR, TENTAR FAZER O GOL USANDO PRIMEIRO A PERNA DIREITA E</w:t>
      </w:r>
      <w:r w:rsidRPr="001348EA">
        <w:rPr>
          <w:rStyle w:val="fontstyle21"/>
          <w:sz w:val="24"/>
          <w:szCs w:val="22"/>
        </w:rPr>
        <w:t xml:space="preserve"> </w:t>
      </w:r>
      <w:r w:rsidRPr="001348EA">
        <w:rPr>
          <w:rStyle w:val="fontstyle21"/>
          <w:sz w:val="24"/>
          <w:szCs w:val="22"/>
        </w:rPr>
        <w:t>DEPOIS A PERNA ESQUERDA.</w:t>
      </w:r>
    </w:p>
    <w:p w14:paraId="6C78339E" w14:textId="483EC2F6" w:rsidR="001348EA" w:rsidRPr="001348EA" w:rsidRDefault="001348EA" w:rsidP="001348EA">
      <w:pPr>
        <w:jc w:val="center"/>
        <w:rPr>
          <w:sz w:val="20"/>
          <w:szCs w:val="18"/>
        </w:rPr>
      </w:pPr>
      <w:r>
        <w:rPr>
          <w:noProof/>
        </w:rPr>
        <w:drawing>
          <wp:inline distT="0" distB="0" distL="0" distR="0" wp14:anchorId="2ACA2153" wp14:editId="44A21DAA">
            <wp:extent cx="3573811" cy="1643308"/>
            <wp:effectExtent l="0" t="0" r="7620" b="0"/>
            <wp:docPr id="217" name="Imagem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3579378" cy="1645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48EA" w:rsidRPr="001348EA" w:rsidSect="00C722FF">
      <w:footerReference w:type="default" r:id="rId194"/>
      <w:pgSz w:w="11906" w:h="16838"/>
      <w:pgMar w:top="567" w:right="851" w:bottom="567" w:left="851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1C1C7" w14:textId="77777777" w:rsidR="0086489E" w:rsidRDefault="0086489E" w:rsidP="00C722FF">
      <w:r>
        <w:separator/>
      </w:r>
    </w:p>
  </w:endnote>
  <w:endnote w:type="continuationSeparator" w:id="0">
    <w:p w14:paraId="483C5EFD" w14:textId="77777777" w:rsidR="0086489E" w:rsidRDefault="0086489E" w:rsidP="00C7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rlow-Bold">
    <w:altName w:val="Cambria"/>
    <w:panose1 w:val="00000000000000000000"/>
    <w:charset w:val="00"/>
    <w:family w:val="roman"/>
    <w:notTrueType/>
    <w:pitch w:val="default"/>
  </w:font>
  <w:font w:name="Barlow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8644388"/>
      <w:docPartObj>
        <w:docPartGallery w:val="Page Numbers (Bottom of Page)"/>
        <w:docPartUnique/>
      </w:docPartObj>
    </w:sdtPr>
    <w:sdtEndPr/>
    <w:sdtContent>
      <w:p w14:paraId="79C550C0" w14:textId="77777777" w:rsidR="00C722FF" w:rsidRDefault="00C722F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B7C9F7" w14:textId="77777777" w:rsidR="00C722FF" w:rsidRDefault="00C722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4DB54" w14:textId="77777777" w:rsidR="0086489E" w:rsidRDefault="0086489E" w:rsidP="00C722FF">
      <w:r>
        <w:separator/>
      </w:r>
    </w:p>
  </w:footnote>
  <w:footnote w:type="continuationSeparator" w:id="0">
    <w:p w14:paraId="66F8210A" w14:textId="77777777" w:rsidR="0086489E" w:rsidRDefault="0086489E" w:rsidP="00C72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7FB"/>
    <w:rsid w:val="00024001"/>
    <w:rsid w:val="00040625"/>
    <w:rsid w:val="00041529"/>
    <w:rsid w:val="0004276D"/>
    <w:rsid w:val="00042E97"/>
    <w:rsid w:val="000E17BD"/>
    <w:rsid w:val="00110A1A"/>
    <w:rsid w:val="0012383F"/>
    <w:rsid w:val="00130CA4"/>
    <w:rsid w:val="001348EA"/>
    <w:rsid w:val="00151BAF"/>
    <w:rsid w:val="00164828"/>
    <w:rsid w:val="0018663F"/>
    <w:rsid w:val="001A242B"/>
    <w:rsid w:val="001E2281"/>
    <w:rsid w:val="001E289B"/>
    <w:rsid w:val="001F4511"/>
    <w:rsid w:val="002046B6"/>
    <w:rsid w:val="002437BE"/>
    <w:rsid w:val="00281E2C"/>
    <w:rsid w:val="002901B3"/>
    <w:rsid w:val="003904BC"/>
    <w:rsid w:val="00396C07"/>
    <w:rsid w:val="003E240E"/>
    <w:rsid w:val="00423352"/>
    <w:rsid w:val="0048294B"/>
    <w:rsid w:val="004834AD"/>
    <w:rsid w:val="004C7AA1"/>
    <w:rsid w:val="004E5C90"/>
    <w:rsid w:val="004F43F6"/>
    <w:rsid w:val="005413E4"/>
    <w:rsid w:val="0061231A"/>
    <w:rsid w:val="00626191"/>
    <w:rsid w:val="00636AEF"/>
    <w:rsid w:val="006606C5"/>
    <w:rsid w:val="006B34FA"/>
    <w:rsid w:val="006E38A9"/>
    <w:rsid w:val="007401EA"/>
    <w:rsid w:val="0075467E"/>
    <w:rsid w:val="00762F85"/>
    <w:rsid w:val="0076501D"/>
    <w:rsid w:val="00794F63"/>
    <w:rsid w:val="007A4AB0"/>
    <w:rsid w:val="0080495D"/>
    <w:rsid w:val="0086489E"/>
    <w:rsid w:val="008E09F7"/>
    <w:rsid w:val="008F5C8C"/>
    <w:rsid w:val="00902748"/>
    <w:rsid w:val="00917B03"/>
    <w:rsid w:val="00963ACD"/>
    <w:rsid w:val="00991ACC"/>
    <w:rsid w:val="009C4BD0"/>
    <w:rsid w:val="009D10F6"/>
    <w:rsid w:val="00A116AA"/>
    <w:rsid w:val="00A44B68"/>
    <w:rsid w:val="00B60849"/>
    <w:rsid w:val="00BC71D5"/>
    <w:rsid w:val="00BD29E8"/>
    <w:rsid w:val="00C31CDC"/>
    <w:rsid w:val="00C722FF"/>
    <w:rsid w:val="00C8753D"/>
    <w:rsid w:val="00D76B60"/>
    <w:rsid w:val="00E36DD4"/>
    <w:rsid w:val="00E43BDF"/>
    <w:rsid w:val="00E551C5"/>
    <w:rsid w:val="00ED6452"/>
    <w:rsid w:val="00EE6E36"/>
    <w:rsid w:val="00F31F8C"/>
    <w:rsid w:val="00F3516B"/>
    <w:rsid w:val="00F633E2"/>
    <w:rsid w:val="00F927FB"/>
    <w:rsid w:val="00FC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4DC12"/>
  <w15:chartTrackingRefBased/>
  <w15:docId w15:val="{BB3650B6-EB68-4E30-9FBB-26549CC5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01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01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2901B3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2901B3"/>
    <w:pPr>
      <w:spacing w:after="100"/>
    </w:pPr>
  </w:style>
  <w:style w:type="character" w:styleId="Hyperlink">
    <w:name w:val="Hyperlink"/>
    <w:basedOn w:val="Fontepargpadro"/>
    <w:uiPriority w:val="99"/>
    <w:unhideWhenUsed/>
    <w:rsid w:val="002901B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722FF"/>
  </w:style>
  <w:style w:type="paragraph" w:styleId="Rodap">
    <w:name w:val="footer"/>
    <w:basedOn w:val="Normal"/>
    <w:link w:val="Rodap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722FF"/>
  </w:style>
  <w:style w:type="character" w:customStyle="1" w:styleId="fontstyle01">
    <w:name w:val="fontstyle01"/>
    <w:basedOn w:val="Fontepargpadro"/>
    <w:rsid w:val="001E2281"/>
    <w:rPr>
      <w:rFonts w:ascii="Barlow-Bold" w:hAnsi="Barlow-Bold" w:hint="default"/>
      <w:b/>
      <w:bCs/>
      <w:i w:val="0"/>
      <w:iCs w:val="0"/>
      <w:color w:val="242021"/>
      <w:sz w:val="28"/>
      <w:szCs w:val="28"/>
    </w:rPr>
  </w:style>
  <w:style w:type="character" w:customStyle="1" w:styleId="fontstyle21">
    <w:name w:val="fontstyle21"/>
    <w:basedOn w:val="Fontepargpadro"/>
    <w:rsid w:val="001E2281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  <w:style w:type="character" w:customStyle="1" w:styleId="fontstyle11">
    <w:name w:val="fontstyle11"/>
    <w:basedOn w:val="Fontepargpadro"/>
    <w:rsid w:val="00110A1A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38" Type="http://schemas.openxmlformats.org/officeDocument/2006/relationships/image" Target="media/image132.png"/><Relationship Id="rId154" Type="http://schemas.openxmlformats.org/officeDocument/2006/relationships/image" Target="media/image148.png"/><Relationship Id="rId159" Type="http://schemas.openxmlformats.org/officeDocument/2006/relationships/image" Target="media/image153.png"/><Relationship Id="rId175" Type="http://schemas.openxmlformats.org/officeDocument/2006/relationships/image" Target="media/image169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196" Type="http://schemas.openxmlformats.org/officeDocument/2006/relationships/theme" Target="theme/theme1.xml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28" Type="http://schemas.openxmlformats.org/officeDocument/2006/relationships/image" Target="media/image122.png"/><Relationship Id="rId144" Type="http://schemas.openxmlformats.org/officeDocument/2006/relationships/image" Target="media/image138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65" Type="http://schemas.openxmlformats.org/officeDocument/2006/relationships/image" Target="media/image159.png"/><Relationship Id="rId181" Type="http://schemas.openxmlformats.org/officeDocument/2006/relationships/image" Target="media/image175.png"/><Relationship Id="rId186" Type="http://schemas.openxmlformats.org/officeDocument/2006/relationships/image" Target="media/image180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png"/><Relationship Id="rId171" Type="http://schemas.openxmlformats.org/officeDocument/2006/relationships/image" Target="media/image165.png"/><Relationship Id="rId176" Type="http://schemas.openxmlformats.org/officeDocument/2006/relationships/image" Target="media/image170.png"/><Relationship Id="rId192" Type="http://schemas.openxmlformats.org/officeDocument/2006/relationships/image" Target="media/image186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image" Target="media/image155.png"/><Relationship Id="rId166" Type="http://schemas.openxmlformats.org/officeDocument/2006/relationships/image" Target="media/image160.png"/><Relationship Id="rId182" Type="http://schemas.openxmlformats.org/officeDocument/2006/relationships/image" Target="media/image176.png"/><Relationship Id="rId187" Type="http://schemas.openxmlformats.org/officeDocument/2006/relationships/image" Target="media/image18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footer" Target="footer1.xml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fontTable" Target="fontTable.xml"/><Relationship Id="rId190" Type="http://schemas.openxmlformats.org/officeDocument/2006/relationships/image" Target="media/image184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6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0BDFE-137C-4DE6-A9C2-CBD1DC27D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PET 2 - 1º ano - Só as atividades - 2021</Template>
  <TotalTime>36</TotalTime>
  <Pages>1</Pages>
  <Words>1403</Words>
  <Characters>7582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4</cp:revision>
  <cp:lastPrinted>2021-05-03T13:53:00Z</cp:lastPrinted>
  <dcterms:created xsi:type="dcterms:W3CDTF">2021-05-03T13:53:00Z</dcterms:created>
  <dcterms:modified xsi:type="dcterms:W3CDTF">2021-05-03T13:55:00Z</dcterms:modified>
</cp:coreProperties>
</file>