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2097D" w14:textId="77777777" w:rsidR="00395790" w:rsidRPr="004B1A8B" w:rsidRDefault="00395790" w:rsidP="00395790">
      <w:pPr>
        <w:spacing w:line="360" w:lineRule="auto"/>
        <w:jc w:val="center"/>
        <w:rPr>
          <w:b/>
          <w:bCs/>
        </w:rPr>
      </w:pPr>
      <w:r w:rsidRPr="004B1A8B">
        <w:rPr>
          <w:b/>
          <w:bCs/>
        </w:rPr>
        <w:t>PET AVALIATIVO</w:t>
      </w:r>
    </w:p>
    <w:p w14:paraId="3F82D3A8" w14:textId="20A3A802" w:rsidR="00395790" w:rsidRPr="004B1A8B" w:rsidRDefault="007069EE" w:rsidP="00395790">
      <w:pPr>
        <w:spacing w:line="360" w:lineRule="auto"/>
        <w:jc w:val="center"/>
        <w:rPr>
          <w:b/>
          <w:bCs/>
        </w:rPr>
      </w:pPr>
      <w:r>
        <w:rPr>
          <w:b/>
          <w:bCs/>
        </w:rPr>
        <w:t>5</w:t>
      </w:r>
      <w:r w:rsidR="00395790" w:rsidRPr="004B1A8B">
        <w:rPr>
          <w:b/>
          <w:bCs/>
        </w:rPr>
        <w:t>º ANO</w:t>
      </w:r>
    </w:p>
    <w:p w14:paraId="18FEA64E" w14:textId="77777777" w:rsidR="00395790" w:rsidRDefault="00395790" w:rsidP="00395790">
      <w:pPr>
        <w:spacing w:line="480" w:lineRule="auto"/>
        <w:jc w:val="center"/>
      </w:pPr>
      <w:r>
        <w:t>Escola:__________________________________________________________________</w:t>
      </w:r>
    </w:p>
    <w:p w14:paraId="7C3EC2BE" w14:textId="77777777" w:rsidR="00395790" w:rsidRDefault="00395790" w:rsidP="00395790">
      <w:pPr>
        <w:spacing w:line="480" w:lineRule="auto"/>
        <w:jc w:val="center"/>
      </w:pPr>
      <w:r>
        <w:t>Aluno:___________________________________________________________________</w:t>
      </w:r>
    </w:p>
    <w:p w14:paraId="0EC1ED03" w14:textId="77777777" w:rsidR="00395790" w:rsidRDefault="00395790" w:rsidP="00395790">
      <w:pPr>
        <w:spacing w:line="480" w:lineRule="auto"/>
        <w:jc w:val="center"/>
      </w:pPr>
      <w:r>
        <w:t>Ano:_______________  Turma: _________________ Turno: _______________________</w:t>
      </w:r>
    </w:p>
    <w:p w14:paraId="40AE347A" w14:textId="77777777" w:rsidR="00395790" w:rsidRDefault="00395790" w:rsidP="00395790">
      <w:pPr>
        <w:spacing w:line="480" w:lineRule="auto"/>
      </w:pPr>
      <w:r>
        <w:t xml:space="preserve"> Profº:___________________________________________________________________</w:t>
      </w:r>
    </w:p>
    <w:p w14:paraId="7620027C" w14:textId="77777777" w:rsidR="00395790" w:rsidRDefault="00395790" w:rsidP="00395790">
      <w:pPr>
        <w:spacing w:line="480" w:lineRule="auto"/>
      </w:pPr>
    </w:p>
    <w:sdt>
      <w:sdtPr>
        <w:rPr>
          <w:rFonts w:ascii="Arial" w:eastAsiaTheme="minorHAnsi" w:hAnsi="Arial" w:cstheme="minorBidi"/>
          <w:color w:val="auto"/>
          <w:sz w:val="24"/>
          <w:szCs w:val="22"/>
          <w:lang w:eastAsia="en-US"/>
        </w:rPr>
        <w:id w:val="-91022895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50C4AE7" w14:textId="77777777" w:rsidR="00395790" w:rsidRPr="00395790" w:rsidRDefault="00395790" w:rsidP="00395790">
          <w:pPr>
            <w:pStyle w:val="CabealhodoSumrio"/>
            <w:jc w:val="center"/>
            <w:rPr>
              <w:b/>
              <w:bCs/>
            </w:rPr>
          </w:pPr>
          <w:r w:rsidRPr="00395790">
            <w:rPr>
              <w:b/>
              <w:bCs/>
            </w:rPr>
            <w:t>Sumário</w:t>
          </w:r>
        </w:p>
        <w:p w14:paraId="03A26380" w14:textId="647B35A7" w:rsidR="00395790" w:rsidRDefault="00395790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8856453" w:history="1">
            <w:r w:rsidRPr="00A9004D">
              <w:rPr>
                <w:rStyle w:val="Hyperlink"/>
                <w:b/>
                <w:bCs/>
                <w:noProof/>
              </w:rPr>
              <w:t>Língua Portuguesa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_Toc58856453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C0684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CFE857" w14:textId="6B57A1A6" w:rsidR="00395790" w:rsidRDefault="001D3381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4" w:history="1">
            <w:r w:rsidR="00395790" w:rsidRPr="00A9004D">
              <w:rPr>
                <w:rStyle w:val="Hyperlink"/>
                <w:b/>
                <w:bCs/>
                <w:noProof/>
              </w:rPr>
              <w:t>Matemática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_Toc58856454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2C0684">
              <w:rPr>
                <w:noProof/>
                <w:webHidden/>
              </w:rPr>
              <w:t>7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4E1105FB" w14:textId="2EB64298" w:rsidR="00395790" w:rsidRDefault="001D3381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5" w:history="1">
            <w:r w:rsidR="00395790" w:rsidRPr="00A9004D">
              <w:rPr>
                <w:rStyle w:val="Hyperlink"/>
                <w:b/>
                <w:bCs/>
                <w:noProof/>
              </w:rPr>
              <w:t>Ciências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_Toc58856455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2C0684">
              <w:rPr>
                <w:noProof/>
                <w:webHidden/>
              </w:rPr>
              <w:t>13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7E1F46BF" w14:textId="396A0F41" w:rsidR="00395790" w:rsidRDefault="001D3381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6" w:history="1">
            <w:r w:rsidR="00395790" w:rsidRPr="00A9004D">
              <w:rPr>
                <w:rStyle w:val="Hyperlink"/>
                <w:b/>
                <w:bCs/>
                <w:noProof/>
              </w:rPr>
              <w:t>Geografia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_Toc58856456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2C0684">
              <w:rPr>
                <w:noProof/>
                <w:webHidden/>
              </w:rPr>
              <w:t>18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10EA020E" w14:textId="5C89532B" w:rsidR="00395790" w:rsidRDefault="001D3381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7" w:history="1">
            <w:r w:rsidR="00395790" w:rsidRPr="00A9004D">
              <w:rPr>
                <w:rStyle w:val="Hyperlink"/>
                <w:b/>
                <w:bCs/>
                <w:noProof/>
              </w:rPr>
              <w:t>História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_Toc58856457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2C0684">
              <w:rPr>
                <w:noProof/>
                <w:webHidden/>
              </w:rPr>
              <w:t>24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7C5D7F84" w14:textId="4780F1D6" w:rsidR="00395790" w:rsidRDefault="001D3381">
          <w:pPr>
            <w:pStyle w:val="Sumrio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pt-BR"/>
            </w:rPr>
          </w:pPr>
          <w:hyperlink w:anchor="_Toc58856458" w:history="1">
            <w:r w:rsidR="00395790" w:rsidRPr="00A9004D">
              <w:rPr>
                <w:rStyle w:val="Hyperlink"/>
                <w:b/>
                <w:bCs/>
                <w:noProof/>
              </w:rPr>
              <w:t>Educação Física</w:t>
            </w:r>
            <w:r w:rsidR="00395790">
              <w:rPr>
                <w:noProof/>
                <w:webHidden/>
              </w:rPr>
              <w:tab/>
            </w:r>
            <w:r w:rsidR="00395790">
              <w:rPr>
                <w:noProof/>
                <w:webHidden/>
              </w:rPr>
              <w:fldChar w:fldCharType="begin"/>
            </w:r>
            <w:r w:rsidR="00395790">
              <w:rPr>
                <w:noProof/>
                <w:webHidden/>
              </w:rPr>
              <w:instrText xml:space="preserve"> PAGEREF _Toc58856458 \h </w:instrText>
            </w:r>
            <w:r w:rsidR="00395790">
              <w:rPr>
                <w:noProof/>
                <w:webHidden/>
              </w:rPr>
            </w:r>
            <w:r w:rsidR="00395790">
              <w:rPr>
                <w:noProof/>
                <w:webHidden/>
              </w:rPr>
              <w:fldChar w:fldCharType="separate"/>
            </w:r>
            <w:r w:rsidR="002C0684">
              <w:rPr>
                <w:noProof/>
                <w:webHidden/>
              </w:rPr>
              <w:t>31</w:t>
            </w:r>
            <w:r w:rsidR="00395790">
              <w:rPr>
                <w:noProof/>
                <w:webHidden/>
              </w:rPr>
              <w:fldChar w:fldCharType="end"/>
            </w:r>
          </w:hyperlink>
        </w:p>
        <w:p w14:paraId="29F1E025" w14:textId="77777777" w:rsidR="00395790" w:rsidRDefault="00395790">
          <w:r>
            <w:rPr>
              <w:b/>
              <w:bCs/>
            </w:rPr>
            <w:fldChar w:fldCharType="end"/>
          </w:r>
        </w:p>
      </w:sdtContent>
    </w:sdt>
    <w:p w14:paraId="3F30A237" w14:textId="77777777" w:rsidR="00395790" w:rsidRDefault="00395790" w:rsidP="00395790">
      <w:pPr>
        <w:spacing w:line="480" w:lineRule="auto"/>
      </w:pPr>
    </w:p>
    <w:p w14:paraId="47CBE95A" w14:textId="77777777" w:rsidR="00395790" w:rsidRDefault="00395790" w:rsidP="00395790">
      <w:pPr>
        <w:spacing w:line="480" w:lineRule="auto"/>
      </w:pPr>
    </w:p>
    <w:p w14:paraId="74C40592" w14:textId="77777777" w:rsidR="00395790" w:rsidRDefault="00395790" w:rsidP="00395790">
      <w:pPr>
        <w:spacing w:line="480" w:lineRule="auto"/>
      </w:pPr>
    </w:p>
    <w:p w14:paraId="1F16B71D" w14:textId="77777777" w:rsidR="00395790" w:rsidRDefault="00395790" w:rsidP="00395790">
      <w:pPr>
        <w:spacing w:line="480" w:lineRule="auto"/>
      </w:pPr>
    </w:p>
    <w:p w14:paraId="457B9DCA" w14:textId="77777777" w:rsidR="00395790" w:rsidRDefault="00395790" w:rsidP="00395790">
      <w:pPr>
        <w:spacing w:line="480" w:lineRule="auto"/>
      </w:pPr>
    </w:p>
    <w:p w14:paraId="32612873" w14:textId="77777777" w:rsidR="00395790" w:rsidRDefault="00395790" w:rsidP="00395790">
      <w:pPr>
        <w:spacing w:line="480" w:lineRule="auto"/>
      </w:pPr>
    </w:p>
    <w:p w14:paraId="545983FD" w14:textId="77777777" w:rsidR="00395790" w:rsidRDefault="00395790" w:rsidP="00395790">
      <w:pPr>
        <w:spacing w:line="480" w:lineRule="auto"/>
      </w:pPr>
    </w:p>
    <w:p w14:paraId="0929744E" w14:textId="77777777" w:rsidR="00395790" w:rsidRDefault="00395790" w:rsidP="00395790">
      <w:pPr>
        <w:spacing w:line="480" w:lineRule="auto"/>
      </w:pPr>
    </w:p>
    <w:p w14:paraId="165F7D53" w14:textId="77777777" w:rsidR="00395790" w:rsidRDefault="00395790" w:rsidP="00395790">
      <w:pPr>
        <w:spacing w:line="480" w:lineRule="auto"/>
      </w:pPr>
    </w:p>
    <w:p w14:paraId="68579A56" w14:textId="77777777" w:rsidR="00395790" w:rsidRDefault="00395790" w:rsidP="00395790">
      <w:pPr>
        <w:spacing w:line="480" w:lineRule="auto"/>
      </w:pPr>
    </w:p>
    <w:p w14:paraId="03C8D67F" w14:textId="77777777" w:rsidR="00395790" w:rsidRDefault="00395790" w:rsidP="00395790">
      <w:pPr>
        <w:spacing w:line="480" w:lineRule="auto"/>
      </w:pPr>
    </w:p>
    <w:p w14:paraId="4AD98646" w14:textId="417120B4" w:rsidR="00395790" w:rsidRDefault="00395790" w:rsidP="00395790">
      <w:pPr>
        <w:spacing w:line="480" w:lineRule="auto"/>
      </w:pPr>
    </w:p>
    <w:p w14:paraId="2C007A46" w14:textId="1B7C8086" w:rsidR="007069EE" w:rsidRDefault="007069EE" w:rsidP="00395790">
      <w:pPr>
        <w:spacing w:line="480" w:lineRule="auto"/>
      </w:pPr>
    </w:p>
    <w:p w14:paraId="125B47DC" w14:textId="77777777" w:rsidR="007069EE" w:rsidRDefault="007069EE" w:rsidP="00395790">
      <w:pPr>
        <w:spacing w:line="480" w:lineRule="auto"/>
      </w:pPr>
    </w:p>
    <w:p w14:paraId="793735EE" w14:textId="52E078B8" w:rsidR="00395790" w:rsidRDefault="00395790" w:rsidP="00395790">
      <w:pPr>
        <w:pStyle w:val="Ttulo1"/>
        <w:rPr>
          <w:b/>
          <w:bCs/>
        </w:rPr>
      </w:pPr>
      <w:bookmarkStart w:id="0" w:name="_Toc58856453"/>
      <w:r w:rsidRPr="00395790">
        <w:rPr>
          <w:b/>
          <w:bCs/>
        </w:rPr>
        <w:lastRenderedPageBreak/>
        <w:t>Língua Portuguesa</w:t>
      </w:r>
      <w:bookmarkEnd w:id="0"/>
    </w:p>
    <w:p w14:paraId="088414B9" w14:textId="6612B640" w:rsidR="007069EE" w:rsidRDefault="007069EE" w:rsidP="007069EE">
      <w:r>
        <w:rPr>
          <w:noProof/>
        </w:rPr>
        <w:drawing>
          <wp:inline distT="0" distB="0" distL="0" distR="0" wp14:anchorId="467AE1AB" wp14:editId="001709B7">
            <wp:extent cx="6120130" cy="4150346"/>
            <wp:effectExtent l="0" t="0" r="0" b="317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5709" cy="415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6B107" w14:textId="0EDC681B" w:rsidR="007069EE" w:rsidRDefault="007069EE" w:rsidP="007069EE">
      <w:r>
        <w:rPr>
          <w:noProof/>
        </w:rPr>
        <w:drawing>
          <wp:inline distT="0" distB="0" distL="0" distR="0" wp14:anchorId="178A41C3" wp14:editId="7A304502">
            <wp:extent cx="6120130" cy="516538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1288" cy="5166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2973F" w14:textId="04E15463" w:rsidR="007069EE" w:rsidRDefault="007069EE" w:rsidP="007069EE">
      <w:r>
        <w:rPr>
          <w:noProof/>
        </w:rPr>
        <w:lastRenderedPageBreak/>
        <w:drawing>
          <wp:inline distT="0" distB="0" distL="0" distR="0" wp14:anchorId="43263207" wp14:editId="741280BA">
            <wp:extent cx="6120130" cy="210121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0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F1455" w14:textId="0B444136" w:rsidR="007069EE" w:rsidRDefault="007069EE" w:rsidP="007069EE">
      <w:r>
        <w:rPr>
          <w:noProof/>
        </w:rPr>
        <w:drawing>
          <wp:inline distT="0" distB="0" distL="0" distR="0" wp14:anchorId="3665F861" wp14:editId="17E6C5F0">
            <wp:extent cx="6120130" cy="4037330"/>
            <wp:effectExtent l="0" t="0" r="0" b="127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670DC" w14:textId="0135BDD9" w:rsidR="007069EE" w:rsidRDefault="007069EE" w:rsidP="007069EE">
      <w:r>
        <w:rPr>
          <w:noProof/>
        </w:rPr>
        <w:drawing>
          <wp:inline distT="0" distB="0" distL="0" distR="0" wp14:anchorId="6918CA99" wp14:editId="34DF9A78">
            <wp:extent cx="6120130" cy="276352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0CF8E" w14:textId="7C52EDC8" w:rsidR="007069EE" w:rsidRDefault="007069EE" w:rsidP="007069EE">
      <w:r>
        <w:rPr>
          <w:noProof/>
        </w:rPr>
        <w:lastRenderedPageBreak/>
        <w:drawing>
          <wp:inline distT="0" distB="0" distL="0" distR="0" wp14:anchorId="02B2E3A3" wp14:editId="2E61E31F">
            <wp:extent cx="6120130" cy="852297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52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9037A" w14:textId="61863C20" w:rsidR="007069EE" w:rsidRDefault="007069EE" w:rsidP="007069EE"/>
    <w:p w14:paraId="75BD8338" w14:textId="025FF542" w:rsidR="007069EE" w:rsidRDefault="007069EE" w:rsidP="007069EE"/>
    <w:p w14:paraId="36508678" w14:textId="4A438ADA" w:rsidR="007069EE" w:rsidRDefault="007069EE" w:rsidP="007069EE"/>
    <w:p w14:paraId="1C32B533" w14:textId="605E1D7F" w:rsidR="007069EE" w:rsidRDefault="007069EE" w:rsidP="007069EE"/>
    <w:p w14:paraId="159E8547" w14:textId="7D6BBD18" w:rsidR="007069EE" w:rsidRDefault="007069EE" w:rsidP="007069EE"/>
    <w:p w14:paraId="29424CCA" w14:textId="6F8899A7" w:rsidR="007069EE" w:rsidRDefault="007069EE" w:rsidP="007069EE"/>
    <w:p w14:paraId="667B8551" w14:textId="1B3205B4" w:rsidR="007069EE" w:rsidRDefault="00083632" w:rsidP="007069EE">
      <w:r>
        <w:rPr>
          <w:noProof/>
        </w:rPr>
        <w:lastRenderedPageBreak/>
        <w:drawing>
          <wp:inline distT="0" distB="0" distL="0" distR="0" wp14:anchorId="2D8ABC6F" wp14:editId="3D870E40">
            <wp:extent cx="5965818" cy="2632561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68969" cy="263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179F8" w14:textId="013A7629" w:rsidR="00083632" w:rsidRDefault="00083632" w:rsidP="007069EE">
      <w:r>
        <w:rPr>
          <w:noProof/>
        </w:rPr>
        <w:drawing>
          <wp:inline distT="0" distB="0" distL="0" distR="0" wp14:anchorId="52C9115A" wp14:editId="38F1CF35">
            <wp:extent cx="6120130" cy="5359941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2030" cy="536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3AC41" w14:textId="11B9D528" w:rsidR="00083632" w:rsidRDefault="00083632" w:rsidP="007069EE">
      <w:r>
        <w:rPr>
          <w:noProof/>
        </w:rPr>
        <w:drawing>
          <wp:inline distT="0" distB="0" distL="0" distR="0" wp14:anchorId="0B89E880" wp14:editId="7BE4C07F">
            <wp:extent cx="6120130" cy="901065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0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30D51" w14:textId="612CB149" w:rsidR="00083632" w:rsidRDefault="00083632" w:rsidP="007069EE"/>
    <w:p w14:paraId="0A9A28F8" w14:textId="572277B3" w:rsidR="00083632" w:rsidRDefault="00083632" w:rsidP="007069EE"/>
    <w:p w14:paraId="6057046A" w14:textId="0551300D" w:rsidR="00083632" w:rsidRDefault="00083632" w:rsidP="007069EE"/>
    <w:p w14:paraId="16AD1886" w14:textId="04B680C5" w:rsidR="00083632" w:rsidRDefault="00083632" w:rsidP="007069EE">
      <w:r>
        <w:rPr>
          <w:noProof/>
        </w:rPr>
        <w:lastRenderedPageBreak/>
        <w:drawing>
          <wp:inline distT="0" distB="0" distL="0" distR="0" wp14:anchorId="52DF3677" wp14:editId="01B07698">
            <wp:extent cx="5968522" cy="6935821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70733" cy="693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6BC0A" w14:textId="0642AE00" w:rsidR="00083632" w:rsidRDefault="00083632" w:rsidP="00083632">
      <w:pPr>
        <w:jc w:val="center"/>
      </w:pPr>
      <w:r>
        <w:rPr>
          <w:noProof/>
        </w:rPr>
        <w:drawing>
          <wp:inline distT="0" distB="0" distL="0" distR="0" wp14:anchorId="562E4832" wp14:editId="269E1B6E">
            <wp:extent cx="5039833" cy="2431392"/>
            <wp:effectExtent l="0" t="0" r="0" b="762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56988" cy="2439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9F89C" w14:textId="3095F1D6" w:rsidR="00083632" w:rsidRDefault="00083632" w:rsidP="00083632">
      <w:pPr>
        <w:jc w:val="center"/>
      </w:pPr>
    </w:p>
    <w:p w14:paraId="0E893284" w14:textId="4DCF945C" w:rsidR="00395790" w:rsidRDefault="00395790" w:rsidP="00395790">
      <w:pPr>
        <w:pStyle w:val="Ttulo1"/>
        <w:rPr>
          <w:b/>
          <w:bCs/>
        </w:rPr>
      </w:pPr>
      <w:bookmarkStart w:id="1" w:name="_Toc58856454"/>
      <w:r w:rsidRPr="00395790">
        <w:rPr>
          <w:b/>
          <w:bCs/>
        </w:rPr>
        <w:lastRenderedPageBreak/>
        <w:t>Matemática</w:t>
      </w:r>
      <w:bookmarkEnd w:id="1"/>
    </w:p>
    <w:p w14:paraId="2F7B6CE2" w14:textId="3BC4E1D0" w:rsidR="00083632" w:rsidRDefault="00083632" w:rsidP="00083632">
      <w:r>
        <w:rPr>
          <w:noProof/>
        </w:rPr>
        <w:drawing>
          <wp:inline distT="0" distB="0" distL="0" distR="0" wp14:anchorId="2A1851C7" wp14:editId="6EE1DBE2">
            <wp:extent cx="5992495" cy="7105440"/>
            <wp:effectExtent l="0" t="0" r="8255" b="635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92853" cy="710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ADE22D7" wp14:editId="12F4659D">
            <wp:extent cx="5603630" cy="2089382"/>
            <wp:effectExtent l="0" t="0" r="0" b="635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18197" cy="2094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7AA21" w14:textId="2EB67D3F" w:rsidR="00083632" w:rsidRDefault="00F84C94" w:rsidP="00083632">
      <w:r>
        <w:rPr>
          <w:noProof/>
        </w:rPr>
        <w:lastRenderedPageBreak/>
        <w:drawing>
          <wp:inline distT="0" distB="0" distL="0" distR="0" wp14:anchorId="273AD4C9" wp14:editId="5D700D2E">
            <wp:extent cx="6120130" cy="5258435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5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FA411" w14:textId="47537A37" w:rsidR="00F84C94" w:rsidRDefault="00F84C94" w:rsidP="00083632">
      <w:r>
        <w:rPr>
          <w:noProof/>
        </w:rPr>
        <w:drawing>
          <wp:inline distT="0" distB="0" distL="0" distR="0" wp14:anchorId="599843EE" wp14:editId="707B5AB3">
            <wp:extent cx="6120130" cy="346837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46D1D" w14:textId="31E73561" w:rsidR="00F84C94" w:rsidRDefault="00F84C94" w:rsidP="00083632"/>
    <w:p w14:paraId="0DF7A461" w14:textId="7069E46B" w:rsidR="00F84C94" w:rsidRDefault="00F84C94" w:rsidP="00083632"/>
    <w:p w14:paraId="296CCC24" w14:textId="4DE050E0" w:rsidR="00F84C94" w:rsidRDefault="00F84C94" w:rsidP="00083632"/>
    <w:p w14:paraId="318B8C60" w14:textId="51950109" w:rsidR="00F84C94" w:rsidRDefault="00F84C94" w:rsidP="00083632"/>
    <w:p w14:paraId="5C559F05" w14:textId="19B9BA27" w:rsidR="00F84C94" w:rsidRDefault="00F84C94" w:rsidP="00083632">
      <w:r>
        <w:rPr>
          <w:noProof/>
        </w:rPr>
        <w:lastRenderedPageBreak/>
        <w:drawing>
          <wp:inline distT="0" distB="0" distL="0" distR="0" wp14:anchorId="738644F4" wp14:editId="429AA0D0">
            <wp:extent cx="5943600" cy="3615001"/>
            <wp:effectExtent l="0" t="0" r="0" b="508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7887" cy="3617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71A93" w14:textId="503A9E97" w:rsidR="00F84C94" w:rsidRDefault="00F84C94" w:rsidP="00083632">
      <w:r>
        <w:rPr>
          <w:noProof/>
        </w:rPr>
        <w:drawing>
          <wp:inline distT="0" distB="0" distL="0" distR="0" wp14:anchorId="35F23598" wp14:editId="49BC19E7">
            <wp:extent cx="6120130" cy="5823112"/>
            <wp:effectExtent l="0" t="0" r="0" b="635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21353" cy="582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2E15E" w14:textId="01DF0109" w:rsidR="00F84C94" w:rsidRDefault="00F84C94" w:rsidP="00083632">
      <w:r>
        <w:rPr>
          <w:noProof/>
        </w:rPr>
        <w:lastRenderedPageBreak/>
        <w:drawing>
          <wp:inline distT="0" distB="0" distL="0" distR="0" wp14:anchorId="343055E4" wp14:editId="15DAB1AD">
            <wp:extent cx="6120130" cy="2279650"/>
            <wp:effectExtent l="0" t="0" r="0" b="635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758CF" w14:textId="1BCFC076" w:rsidR="00F84C94" w:rsidRDefault="00F84C94" w:rsidP="00083632">
      <w:r>
        <w:rPr>
          <w:noProof/>
        </w:rPr>
        <w:drawing>
          <wp:inline distT="0" distB="0" distL="0" distR="0" wp14:anchorId="5FBCA917" wp14:editId="4CBFB299">
            <wp:extent cx="6120130" cy="4177665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7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72B56" w14:textId="386BB310" w:rsidR="005A5AFE" w:rsidRDefault="005A5AFE" w:rsidP="00083632">
      <w:r>
        <w:rPr>
          <w:noProof/>
        </w:rPr>
        <w:lastRenderedPageBreak/>
        <w:drawing>
          <wp:inline distT="0" distB="0" distL="0" distR="0" wp14:anchorId="381935D5" wp14:editId="13658353">
            <wp:extent cx="6120130" cy="408559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8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3C24F" w14:textId="77777777" w:rsidR="00395790" w:rsidRDefault="00395790" w:rsidP="00395790"/>
    <w:p w14:paraId="5E823C4B" w14:textId="0D8A8341" w:rsidR="00395790" w:rsidRDefault="005A5AFE" w:rsidP="00395790">
      <w:r>
        <w:rPr>
          <w:noProof/>
        </w:rPr>
        <w:drawing>
          <wp:inline distT="0" distB="0" distL="0" distR="0" wp14:anchorId="15DA19A0" wp14:editId="00E776EB">
            <wp:extent cx="6120130" cy="5210810"/>
            <wp:effectExtent l="0" t="0" r="0" b="889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21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00328" w14:textId="1A5494C6" w:rsidR="00395790" w:rsidRDefault="005A5AFE" w:rsidP="00395790">
      <w:r>
        <w:rPr>
          <w:noProof/>
        </w:rPr>
        <w:lastRenderedPageBreak/>
        <w:drawing>
          <wp:inline distT="0" distB="0" distL="0" distR="0" wp14:anchorId="666DA93A" wp14:editId="786D75FE">
            <wp:extent cx="6120130" cy="125984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C4161" w14:textId="07ABD7F7" w:rsidR="005A5AFE" w:rsidRDefault="005A5AFE" w:rsidP="00395790">
      <w:r>
        <w:rPr>
          <w:noProof/>
        </w:rPr>
        <w:drawing>
          <wp:inline distT="0" distB="0" distL="0" distR="0" wp14:anchorId="6688DC9F" wp14:editId="1FC7F4E5">
            <wp:extent cx="6120130" cy="2367915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5DD50" w14:textId="77777777" w:rsidR="00395790" w:rsidRDefault="00395790" w:rsidP="00395790"/>
    <w:p w14:paraId="75582059" w14:textId="77777777" w:rsidR="00395790" w:rsidRDefault="00395790" w:rsidP="00395790"/>
    <w:p w14:paraId="50DDF1D0" w14:textId="77777777" w:rsidR="00395790" w:rsidRDefault="00395790" w:rsidP="00395790"/>
    <w:p w14:paraId="6D929F96" w14:textId="77777777" w:rsidR="00395790" w:rsidRDefault="00395790" w:rsidP="00395790"/>
    <w:p w14:paraId="2D013454" w14:textId="77777777" w:rsidR="00395790" w:rsidRDefault="00395790" w:rsidP="00395790"/>
    <w:p w14:paraId="224157A7" w14:textId="77777777" w:rsidR="00395790" w:rsidRDefault="00395790" w:rsidP="00395790"/>
    <w:p w14:paraId="3FCC730A" w14:textId="77777777" w:rsidR="00395790" w:rsidRDefault="00395790" w:rsidP="00395790"/>
    <w:p w14:paraId="21662A84" w14:textId="77777777" w:rsidR="00395790" w:rsidRDefault="00395790" w:rsidP="00395790"/>
    <w:p w14:paraId="6779C24C" w14:textId="77777777" w:rsidR="00395790" w:rsidRDefault="00395790" w:rsidP="00395790"/>
    <w:p w14:paraId="451FCE3A" w14:textId="77777777" w:rsidR="00395790" w:rsidRDefault="00395790" w:rsidP="00395790"/>
    <w:p w14:paraId="70376122" w14:textId="77777777" w:rsidR="00395790" w:rsidRDefault="00395790" w:rsidP="00395790"/>
    <w:p w14:paraId="17963BEE" w14:textId="77777777" w:rsidR="00395790" w:rsidRDefault="00395790" w:rsidP="00395790"/>
    <w:p w14:paraId="7985E68F" w14:textId="77777777" w:rsidR="00395790" w:rsidRDefault="00395790" w:rsidP="00395790"/>
    <w:p w14:paraId="20EAF8A2" w14:textId="77777777" w:rsidR="00395790" w:rsidRDefault="00395790" w:rsidP="00395790"/>
    <w:p w14:paraId="71511BEA" w14:textId="77777777" w:rsidR="00395790" w:rsidRDefault="00395790" w:rsidP="00395790"/>
    <w:p w14:paraId="4FA8E1A2" w14:textId="77777777" w:rsidR="00395790" w:rsidRDefault="00395790" w:rsidP="00395790"/>
    <w:p w14:paraId="1CE4E6FC" w14:textId="77777777" w:rsidR="00395790" w:rsidRDefault="00395790" w:rsidP="00395790"/>
    <w:p w14:paraId="147E10F0" w14:textId="77777777" w:rsidR="00395790" w:rsidRDefault="00395790" w:rsidP="00395790"/>
    <w:p w14:paraId="435C944A" w14:textId="77777777" w:rsidR="00395790" w:rsidRDefault="00395790" w:rsidP="00395790"/>
    <w:p w14:paraId="51B1B133" w14:textId="77777777" w:rsidR="00395790" w:rsidRDefault="00395790" w:rsidP="00395790"/>
    <w:p w14:paraId="28E7D4F5" w14:textId="77777777" w:rsidR="00395790" w:rsidRDefault="00395790" w:rsidP="00395790"/>
    <w:p w14:paraId="60E19644" w14:textId="77777777" w:rsidR="00395790" w:rsidRDefault="00395790" w:rsidP="00395790"/>
    <w:p w14:paraId="494E91AF" w14:textId="77777777" w:rsidR="00395790" w:rsidRDefault="00395790" w:rsidP="00395790"/>
    <w:p w14:paraId="6637BE63" w14:textId="77777777" w:rsidR="00395790" w:rsidRDefault="00395790" w:rsidP="00395790"/>
    <w:p w14:paraId="777F956F" w14:textId="550AAB10" w:rsidR="00395790" w:rsidRDefault="00395790" w:rsidP="00395790"/>
    <w:p w14:paraId="155175A8" w14:textId="77777777" w:rsidR="005A5AFE" w:rsidRDefault="005A5AFE" w:rsidP="00395790"/>
    <w:p w14:paraId="7494CAF1" w14:textId="77777777" w:rsidR="00395790" w:rsidRDefault="00395790" w:rsidP="00395790"/>
    <w:p w14:paraId="0B3A7711" w14:textId="77777777" w:rsidR="00395790" w:rsidRDefault="00395790" w:rsidP="00395790"/>
    <w:p w14:paraId="5CF66FDC" w14:textId="77777777" w:rsidR="00395790" w:rsidRDefault="00395790" w:rsidP="00395790"/>
    <w:p w14:paraId="752E3CF6" w14:textId="77777777" w:rsidR="00395790" w:rsidRDefault="00395790" w:rsidP="00395790"/>
    <w:p w14:paraId="09E594BE" w14:textId="77777777" w:rsidR="00395790" w:rsidRDefault="00395790" w:rsidP="00395790"/>
    <w:p w14:paraId="4787FBBD" w14:textId="711B76A2" w:rsidR="00395790" w:rsidRDefault="00395790" w:rsidP="00395790">
      <w:pPr>
        <w:pStyle w:val="Ttulo1"/>
        <w:rPr>
          <w:b/>
          <w:bCs/>
        </w:rPr>
      </w:pPr>
      <w:bookmarkStart w:id="2" w:name="_Toc58856455"/>
      <w:r w:rsidRPr="00395790">
        <w:rPr>
          <w:b/>
          <w:bCs/>
        </w:rPr>
        <w:lastRenderedPageBreak/>
        <w:t>Ciências</w:t>
      </w:r>
      <w:bookmarkEnd w:id="2"/>
      <w:r w:rsidRPr="00395790">
        <w:rPr>
          <w:b/>
          <w:bCs/>
        </w:rPr>
        <w:t xml:space="preserve"> </w:t>
      </w:r>
    </w:p>
    <w:p w14:paraId="45A3256E" w14:textId="378DA930" w:rsidR="005A5AFE" w:rsidRDefault="005A5AFE" w:rsidP="005A5AFE">
      <w:r>
        <w:rPr>
          <w:noProof/>
        </w:rPr>
        <w:drawing>
          <wp:inline distT="0" distB="0" distL="0" distR="0" wp14:anchorId="0F0A84B0" wp14:editId="65A9A0E0">
            <wp:extent cx="6120130" cy="5556885"/>
            <wp:effectExtent l="0" t="0" r="0" b="571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55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05AEC" w14:textId="4655CE43" w:rsidR="005A5AFE" w:rsidRDefault="005A5AFE" w:rsidP="005A5AFE">
      <w:r>
        <w:rPr>
          <w:noProof/>
        </w:rPr>
        <w:drawing>
          <wp:inline distT="0" distB="0" distL="0" distR="0" wp14:anchorId="37344EA5" wp14:editId="56CB0A45">
            <wp:extent cx="6120130" cy="348742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6A7F8" w14:textId="3A9E6196" w:rsidR="005A5AFE" w:rsidRDefault="005A5AFE" w:rsidP="005A5AFE"/>
    <w:p w14:paraId="69129753" w14:textId="78761FA6" w:rsidR="005A5AFE" w:rsidRDefault="005A5AFE" w:rsidP="005A5AFE">
      <w:r>
        <w:rPr>
          <w:noProof/>
        </w:rPr>
        <w:lastRenderedPageBreak/>
        <w:drawing>
          <wp:inline distT="0" distB="0" distL="0" distR="0" wp14:anchorId="62BB460F" wp14:editId="7EF0D707">
            <wp:extent cx="6120130" cy="4150995"/>
            <wp:effectExtent l="0" t="0" r="0" b="190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15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92A19" w14:textId="298A0982" w:rsidR="005A5AFE" w:rsidRDefault="005A5AFE" w:rsidP="005A5AFE"/>
    <w:p w14:paraId="2F9B9BCA" w14:textId="7826A676" w:rsidR="005A5AFE" w:rsidRPr="005A5AFE" w:rsidRDefault="005A5AFE" w:rsidP="005A5AFE">
      <w:r>
        <w:rPr>
          <w:noProof/>
        </w:rPr>
        <w:drawing>
          <wp:inline distT="0" distB="0" distL="0" distR="0" wp14:anchorId="7DCD05E8" wp14:editId="5F680B81">
            <wp:extent cx="6120130" cy="4481195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48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15CC6" w14:textId="77777777" w:rsidR="00395790" w:rsidRDefault="00395790" w:rsidP="00395790"/>
    <w:p w14:paraId="68E0ECF9" w14:textId="77777777" w:rsidR="00395790" w:rsidRDefault="00395790" w:rsidP="00395790"/>
    <w:p w14:paraId="17EFEC85" w14:textId="77777777" w:rsidR="00395790" w:rsidRDefault="00395790" w:rsidP="00395790"/>
    <w:p w14:paraId="6A51588B" w14:textId="77777777" w:rsidR="00395790" w:rsidRDefault="00395790" w:rsidP="00395790"/>
    <w:p w14:paraId="4DBECF78" w14:textId="77777777" w:rsidR="00395790" w:rsidRDefault="00395790" w:rsidP="00395790"/>
    <w:p w14:paraId="2C2A1BEA" w14:textId="391A0ECB" w:rsidR="00395790" w:rsidRDefault="005A5AFE" w:rsidP="00395790">
      <w:r>
        <w:rPr>
          <w:noProof/>
        </w:rPr>
        <w:drawing>
          <wp:inline distT="0" distB="0" distL="0" distR="0" wp14:anchorId="2C14623D" wp14:editId="0DBA2495">
            <wp:extent cx="6120130" cy="3875405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7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65119" w14:textId="6A7F973F" w:rsidR="005A5AFE" w:rsidRDefault="005A5AFE" w:rsidP="00395790"/>
    <w:p w14:paraId="3BDA4413" w14:textId="55B78987" w:rsidR="00D260EF" w:rsidRDefault="00D260EF" w:rsidP="00395790">
      <w:r>
        <w:rPr>
          <w:noProof/>
        </w:rPr>
        <w:drawing>
          <wp:inline distT="0" distB="0" distL="0" distR="0" wp14:anchorId="7D41AD09" wp14:editId="3D7F3F98">
            <wp:extent cx="6120130" cy="3124200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3DBAD" w14:textId="79EA77F4" w:rsidR="00D260EF" w:rsidRDefault="00D260EF" w:rsidP="00395790">
      <w:r>
        <w:rPr>
          <w:noProof/>
        </w:rPr>
        <w:lastRenderedPageBreak/>
        <w:drawing>
          <wp:inline distT="0" distB="0" distL="0" distR="0" wp14:anchorId="50BB8C9D" wp14:editId="77E727B0">
            <wp:extent cx="6120130" cy="5046345"/>
            <wp:effectExtent l="0" t="0" r="0" b="1905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4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8D6EF" w14:textId="196E65CB" w:rsidR="00D260EF" w:rsidRDefault="00D260EF" w:rsidP="00395790">
      <w:r>
        <w:rPr>
          <w:noProof/>
        </w:rPr>
        <w:lastRenderedPageBreak/>
        <w:drawing>
          <wp:inline distT="0" distB="0" distL="0" distR="0" wp14:anchorId="3B43E74D" wp14:editId="53574872">
            <wp:extent cx="5933872" cy="6704696"/>
            <wp:effectExtent l="0" t="0" r="0" b="127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682" cy="671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DBA5F" w14:textId="77777777" w:rsidR="00395790" w:rsidRDefault="00395790" w:rsidP="00395790"/>
    <w:p w14:paraId="0063AA9A" w14:textId="77777777" w:rsidR="00395790" w:rsidRDefault="00395790" w:rsidP="00395790"/>
    <w:p w14:paraId="0A94927E" w14:textId="77777777" w:rsidR="00395790" w:rsidRDefault="00395790" w:rsidP="00395790"/>
    <w:p w14:paraId="00C49643" w14:textId="77777777" w:rsidR="00395790" w:rsidRDefault="00395790" w:rsidP="00395790"/>
    <w:p w14:paraId="10C549D2" w14:textId="77777777" w:rsidR="00395790" w:rsidRDefault="00395790" w:rsidP="00395790"/>
    <w:p w14:paraId="7BADBE6D" w14:textId="77777777" w:rsidR="00395790" w:rsidRDefault="00395790" w:rsidP="00395790"/>
    <w:p w14:paraId="536F68C8" w14:textId="77777777" w:rsidR="00395790" w:rsidRDefault="00395790" w:rsidP="00395790"/>
    <w:p w14:paraId="74139ACB" w14:textId="77777777" w:rsidR="00395790" w:rsidRDefault="00395790" w:rsidP="00395790"/>
    <w:p w14:paraId="2F264B4B" w14:textId="49BB721F" w:rsidR="00395790" w:rsidRDefault="00395790" w:rsidP="00395790"/>
    <w:p w14:paraId="3715FE3B" w14:textId="61C6F7A5" w:rsidR="00D260EF" w:rsidRDefault="00D260EF" w:rsidP="00395790"/>
    <w:p w14:paraId="29176975" w14:textId="3E258DB2" w:rsidR="00D260EF" w:rsidRDefault="00D260EF" w:rsidP="00395790"/>
    <w:p w14:paraId="41B9AE58" w14:textId="2C7A02B0" w:rsidR="00D260EF" w:rsidRDefault="00D260EF" w:rsidP="00395790"/>
    <w:p w14:paraId="5FC5E683" w14:textId="54C00299" w:rsidR="00D260EF" w:rsidRDefault="00D260EF" w:rsidP="00395790"/>
    <w:p w14:paraId="65307CD9" w14:textId="28110658" w:rsidR="00D260EF" w:rsidRDefault="00D260EF" w:rsidP="00395790"/>
    <w:p w14:paraId="302D1A70" w14:textId="416B3B29" w:rsidR="00D260EF" w:rsidRDefault="00D260EF" w:rsidP="00395790"/>
    <w:p w14:paraId="49C95F0C" w14:textId="605DD887" w:rsidR="00D260EF" w:rsidRDefault="00D260EF" w:rsidP="00395790"/>
    <w:p w14:paraId="2D0D2A74" w14:textId="29146157" w:rsidR="00395790" w:rsidRDefault="00395790" w:rsidP="00395790">
      <w:pPr>
        <w:pStyle w:val="Ttulo1"/>
        <w:rPr>
          <w:b/>
          <w:bCs/>
        </w:rPr>
      </w:pPr>
      <w:bookmarkStart w:id="3" w:name="_Toc58856456"/>
      <w:r w:rsidRPr="00395790">
        <w:rPr>
          <w:b/>
          <w:bCs/>
        </w:rPr>
        <w:lastRenderedPageBreak/>
        <w:t>Geografia</w:t>
      </w:r>
      <w:bookmarkEnd w:id="3"/>
      <w:r w:rsidRPr="00395790">
        <w:rPr>
          <w:b/>
          <w:bCs/>
        </w:rPr>
        <w:t xml:space="preserve"> </w:t>
      </w:r>
    </w:p>
    <w:p w14:paraId="0DE712BC" w14:textId="67786679" w:rsidR="00D260EF" w:rsidRDefault="00D260EF" w:rsidP="00D260EF">
      <w:r>
        <w:rPr>
          <w:noProof/>
        </w:rPr>
        <w:drawing>
          <wp:inline distT="0" distB="0" distL="0" distR="0" wp14:anchorId="416B499F" wp14:editId="68148132">
            <wp:extent cx="5635070" cy="4746368"/>
            <wp:effectExtent l="0" t="0" r="381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40888" cy="475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00ED2" w14:textId="3B508B74" w:rsidR="00D260EF" w:rsidRDefault="00D260EF" w:rsidP="00D260EF">
      <w:r>
        <w:rPr>
          <w:noProof/>
        </w:rPr>
        <w:drawing>
          <wp:inline distT="0" distB="0" distL="0" distR="0" wp14:anchorId="55BA4DED" wp14:editId="342E3400">
            <wp:extent cx="5299398" cy="4571433"/>
            <wp:effectExtent l="0" t="0" r="0" b="635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308927" cy="4579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2AC60" w14:textId="3657950C" w:rsidR="00C40303" w:rsidRDefault="00C40303" w:rsidP="00D260EF">
      <w:r>
        <w:rPr>
          <w:noProof/>
        </w:rPr>
        <w:lastRenderedPageBreak/>
        <w:drawing>
          <wp:inline distT="0" distB="0" distL="0" distR="0" wp14:anchorId="77C2E65A" wp14:editId="37A454D7">
            <wp:extent cx="6120130" cy="173863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DB823" w14:textId="65A9AA26" w:rsidR="00C40303" w:rsidRDefault="00C40303" w:rsidP="00D260EF">
      <w:r>
        <w:rPr>
          <w:noProof/>
        </w:rPr>
        <w:drawing>
          <wp:inline distT="0" distB="0" distL="0" distR="0" wp14:anchorId="7DE86518" wp14:editId="6C251529">
            <wp:extent cx="6120130" cy="6412230"/>
            <wp:effectExtent l="0" t="0" r="0" b="762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41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14F25" w14:textId="3742E8C9" w:rsidR="00C40303" w:rsidRDefault="00C40303" w:rsidP="00D260EF"/>
    <w:p w14:paraId="1CE93CF7" w14:textId="3AD49052" w:rsidR="00C40303" w:rsidRDefault="00C40303" w:rsidP="00D260EF"/>
    <w:p w14:paraId="07B1634C" w14:textId="3B3B155B" w:rsidR="00C40303" w:rsidRDefault="00C40303" w:rsidP="00D260EF"/>
    <w:p w14:paraId="64AF071E" w14:textId="29B0F98B" w:rsidR="00C40303" w:rsidRDefault="00C40303" w:rsidP="00D260EF"/>
    <w:p w14:paraId="056215B4" w14:textId="1EE74374" w:rsidR="00C40303" w:rsidRDefault="00C40303" w:rsidP="00D260EF"/>
    <w:p w14:paraId="2913814C" w14:textId="6C541760" w:rsidR="00C40303" w:rsidRDefault="00C40303" w:rsidP="00D260EF"/>
    <w:p w14:paraId="7111A4C0" w14:textId="6D270816" w:rsidR="00C40303" w:rsidRDefault="00C40303" w:rsidP="00D260EF"/>
    <w:p w14:paraId="5FFDB1CE" w14:textId="77777777" w:rsidR="00C40303" w:rsidRPr="00D260EF" w:rsidRDefault="00C40303" w:rsidP="00D260EF"/>
    <w:p w14:paraId="6D227CA1" w14:textId="098934EC" w:rsidR="00395790" w:rsidRDefault="00C40303" w:rsidP="00395790">
      <w:r>
        <w:rPr>
          <w:noProof/>
        </w:rPr>
        <w:lastRenderedPageBreak/>
        <w:drawing>
          <wp:inline distT="0" distB="0" distL="0" distR="0" wp14:anchorId="7CC26D60" wp14:editId="75D1C31B">
            <wp:extent cx="5964488" cy="1386227"/>
            <wp:effectExtent l="0" t="0" r="0" b="4445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77398" cy="1389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FFD3A" w14:textId="60BA6C1A" w:rsidR="00C40303" w:rsidRDefault="00C40303" w:rsidP="00395790">
      <w:r>
        <w:rPr>
          <w:noProof/>
        </w:rPr>
        <w:drawing>
          <wp:inline distT="0" distB="0" distL="0" distR="0" wp14:anchorId="441CD1A4" wp14:editId="64CEE397">
            <wp:extent cx="5871210" cy="2082154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882535" cy="208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2168E" w14:textId="00BBE28C" w:rsidR="00C40303" w:rsidRDefault="00C40303" w:rsidP="00395790"/>
    <w:p w14:paraId="42EEB5AE" w14:textId="1AC5463A" w:rsidR="00C40303" w:rsidRDefault="00C40303" w:rsidP="00395790">
      <w:r>
        <w:rPr>
          <w:noProof/>
        </w:rPr>
        <w:drawing>
          <wp:inline distT="0" distB="0" distL="0" distR="0" wp14:anchorId="5EFB8113" wp14:editId="59BBF57B">
            <wp:extent cx="6120130" cy="864235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3F10B" w14:textId="23B43EE3" w:rsidR="00C40303" w:rsidRDefault="00C40303" w:rsidP="00395790">
      <w:r>
        <w:rPr>
          <w:noProof/>
        </w:rPr>
        <w:drawing>
          <wp:inline distT="0" distB="0" distL="0" distR="0" wp14:anchorId="61E14FF5" wp14:editId="2559E72A">
            <wp:extent cx="6120130" cy="496570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D5C83" w14:textId="2A8F48C6" w:rsidR="00F82DCC" w:rsidRDefault="00F82DCC" w:rsidP="00395790">
      <w:r>
        <w:rPr>
          <w:noProof/>
        </w:rPr>
        <w:drawing>
          <wp:inline distT="0" distB="0" distL="0" distR="0" wp14:anchorId="6EF664AF" wp14:editId="29DD5193">
            <wp:extent cx="6120130" cy="972820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7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79BA3" w14:textId="62CFBDE5" w:rsidR="00F82DCC" w:rsidRDefault="00F82DCC" w:rsidP="00395790">
      <w:r>
        <w:rPr>
          <w:noProof/>
        </w:rPr>
        <w:drawing>
          <wp:inline distT="0" distB="0" distL="0" distR="0" wp14:anchorId="4BAEA11F" wp14:editId="2EC8A787">
            <wp:extent cx="6120130" cy="1064260"/>
            <wp:effectExtent l="0" t="0" r="0" b="254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4E633" w14:textId="5D545444" w:rsidR="00F82DCC" w:rsidRDefault="00F82DCC" w:rsidP="00395790">
      <w:r>
        <w:rPr>
          <w:noProof/>
        </w:rPr>
        <w:drawing>
          <wp:inline distT="0" distB="0" distL="0" distR="0" wp14:anchorId="6AA134B0" wp14:editId="78C5F4FC">
            <wp:extent cx="6120130" cy="918210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91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1A420" w14:textId="442B0EB4" w:rsidR="00F82DCC" w:rsidRDefault="00F82DCC" w:rsidP="00395790">
      <w:r>
        <w:rPr>
          <w:noProof/>
        </w:rPr>
        <w:drawing>
          <wp:inline distT="0" distB="0" distL="0" distR="0" wp14:anchorId="1761569C" wp14:editId="55735259">
            <wp:extent cx="6120130" cy="757555"/>
            <wp:effectExtent l="0" t="0" r="0" b="4445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5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FD839" w14:textId="00535A1D" w:rsidR="00F82DCC" w:rsidRDefault="00F82DCC" w:rsidP="00395790">
      <w:r>
        <w:rPr>
          <w:noProof/>
        </w:rPr>
        <w:drawing>
          <wp:inline distT="0" distB="0" distL="0" distR="0" wp14:anchorId="328DBB1C" wp14:editId="26BEC9E0">
            <wp:extent cx="6120130" cy="492125"/>
            <wp:effectExtent l="0" t="0" r="0" b="3175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4C5CE" w14:textId="58CCAB06" w:rsidR="00F82DCC" w:rsidRDefault="00F82DCC" w:rsidP="00395790"/>
    <w:p w14:paraId="3EC9ED68" w14:textId="63A57BA8" w:rsidR="00F82DCC" w:rsidRDefault="00F82DCC" w:rsidP="00395790"/>
    <w:p w14:paraId="5E85C3CE" w14:textId="00E44D07" w:rsidR="00F82DCC" w:rsidRDefault="00F82DCC" w:rsidP="00395790">
      <w:r>
        <w:rPr>
          <w:noProof/>
        </w:rPr>
        <w:lastRenderedPageBreak/>
        <w:drawing>
          <wp:inline distT="0" distB="0" distL="0" distR="0" wp14:anchorId="713F6A7D" wp14:editId="407919EC">
            <wp:extent cx="6120130" cy="6258560"/>
            <wp:effectExtent l="0" t="0" r="0" b="889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25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BB44C" w14:textId="0D646986" w:rsidR="00F82DCC" w:rsidRDefault="00F82DCC" w:rsidP="00395790">
      <w:r>
        <w:rPr>
          <w:noProof/>
        </w:rPr>
        <w:lastRenderedPageBreak/>
        <w:drawing>
          <wp:inline distT="0" distB="0" distL="0" distR="0" wp14:anchorId="1B36978F" wp14:editId="75DBD417">
            <wp:extent cx="6120130" cy="7141845"/>
            <wp:effectExtent l="0" t="0" r="0" b="1905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14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0F432" w14:textId="5B4CFD0C" w:rsidR="00F82DCC" w:rsidRDefault="00F82DCC" w:rsidP="00395790">
      <w:r>
        <w:rPr>
          <w:noProof/>
        </w:rPr>
        <w:lastRenderedPageBreak/>
        <w:drawing>
          <wp:inline distT="0" distB="0" distL="0" distR="0" wp14:anchorId="41DEAAF5" wp14:editId="1D9E41BF">
            <wp:extent cx="6120130" cy="5727700"/>
            <wp:effectExtent l="0" t="0" r="0" b="635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4AC32" w14:textId="4F405023" w:rsidR="00F82DCC" w:rsidRDefault="00F82DCC" w:rsidP="00395790"/>
    <w:p w14:paraId="714F2002" w14:textId="038BF001" w:rsidR="00F82DCC" w:rsidRDefault="00F82DCC" w:rsidP="00395790"/>
    <w:p w14:paraId="2A8312D5" w14:textId="01763F43" w:rsidR="00F82DCC" w:rsidRDefault="00F82DCC" w:rsidP="00395790"/>
    <w:p w14:paraId="3065A490" w14:textId="4666FD22" w:rsidR="00F82DCC" w:rsidRDefault="00F82DCC" w:rsidP="00395790"/>
    <w:p w14:paraId="7809D801" w14:textId="2CB08E02" w:rsidR="00F82DCC" w:rsidRDefault="00F82DCC" w:rsidP="00395790"/>
    <w:p w14:paraId="0C44AF15" w14:textId="41FD6FA0" w:rsidR="00F82DCC" w:rsidRDefault="00F82DCC" w:rsidP="00395790"/>
    <w:p w14:paraId="32B03367" w14:textId="2CB0CDF0" w:rsidR="00F82DCC" w:rsidRDefault="00F82DCC" w:rsidP="00395790"/>
    <w:p w14:paraId="15D929A9" w14:textId="471FF815" w:rsidR="00F82DCC" w:rsidRDefault="00F82DCC" w:rsidP="00395790"/>
    <w:p w14:paraId="307D269B" w14:textId="4C3ECE24" w:rsidR="00F82DCC" w:rsidRDefault="00F82DCC" w:rsidP="00395790"/>
    <w:p w14:paraId="20772002" w14:textId="1513B9E8" w:rsidR="00F82DCC" w:rsidRDefault="00F82DCC" w:rsidP="00395790"/>
    <w:p w14:paraId="30CFB034" w14:textId="2AA79A33" w:rsidR="00F82DCC" w:rsidRDefault="00F82DCC" w:rsidP="00395790"/>
    <w:p w14:paraId="7AD37229" w14:textId="1CCF94B8" w:rsidR="00F82DCC" w:rsidRDefault="00F82DCC" w:rsidP="00395790"/>
    <w:p w14:paraId="62891A34" w14:textId="40BF220B" w:rsidR="00F82DCC" w:rsidRDefault="00F82DCC" w:rsidP="00395790"/>
    <w:p w14:paraId="7F89E213" w14:textId="67B2EA30" w:rsidR="00F82DCC" w:rsidRDefault="00F82DCC" w:rsidP="00395790"/>
    <w:p w14:paraId="55CF13DF" w14:textId="043A2317" w:rsidR="00F82DCC" w:rsidRDefault="00F82DCC" w:rsidP="00395790"/>
    <w:p w14:paraId="4560CB00" w14:textId="2D5887D5" w:rsidR="00F82DCC" w:rsidRDefault="00F82DCC" w:rsidP="00395790"/>
    <w:p w14:paraId="385FBF23" w14:textId="4C346380" w:rsidR="00F82DCC" w:rsidRDefault="00F82DCC" w:rsidP="00395790"/>
    <w:p w14:paraId="10DA11C6" w14:textId="18E89E77" w:rsidR="00F82DCC" w:rsidRDefault="00F82DCC" w:rsidP="00395790"/>
    <w:p w14:paraId="2F140449" w14:textId="2DF5422E" w:rsidR="00F82DCC" w:rsidRDefault="00F82DCC" w:rsidP="00395790"/>
    <w:p w14:paraId="34F8BA80" w14:textId="45178788" w:rsidR="00F82DCC" w:rsidRDefault="00F82DCC" w:rsidP="00395790"/>
    <w:p w14:paraId="32B74DBD" w14:textId="3D2E23A0" w:rsidR="00F82DCC" w:rsidRDefault="00F82DCC" w:rsidP="00395790"/>
    <w:p w14:paraId="0CC6D2D4" w14:textId="265F271C" w:rsidR="00395790" w:rsidRDefault="00395790" w:rsidP="00395790">
      <w:pPr>
        <w:pStyle w:val="Ttulo1"/>
        <w:rPr>
          <w:b/>
          <w:bCs/>
        </w:rPr>
      </w:pPr>
      <w:bookmarkStart w:id="4" w:name="_Toc58856457"/>
      <w:r w:rsidRPr="00395790">
        <w:rPr>
          <w:b/>
          <w:bCs/>
        </w:rPr>
        <w:lastRenderedPageBreak/>
        <w:t>História</w:t>
      </w:r>
      <w:bookmarkEnd w:id="4"/>
    </w:p>
    <w:p w14:paraId="2B6C2208" w14:textId="6E65A170" w:rsidR="00F82DCC" w:rsidRDefault="00457A8D" w:rsidP="00F82DCC">
      <w:r>
        <w:rPr>
          <w:noProof/>
        </w:rPr>
        <w:drawing>
          <wp:inline distT="0" distB="0" distL="0" distR="0" wp14:anchorId="7D21F4FE" wp14:editId="1687AF88">
            <wp:extent cx="6120130" cy="3831590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F25E5" w14:textId="4E84C96A" w:rsidR="00457A8D" w:rsidRDefault="00457A8D" w:rsidP="00F82DCC">
      <w:r>
        <w:rPr>
          <w:noProof/>
        </w:rPr>
        <w:drawing>
          <wp:inline distT="0" distB="0" distL="0" distR="0" wp14:anchorId="39D8EBBB" wp14:editId="552A301E">
            <wp:extent cx="6120130" cy="238760"/>
            <wp:effectExtent l="0" t="0" r="0" b="889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2D0A7" w14:textId="1DA4EEC3" w:rsidR="00250414" w:rsidRDefault="00784DB9" w:rsidP="00250414">
      <w:r>
        <w:rPr>
          <w:noProof/>
        </w:rPr>
        <w:drawing>
          <wp:inline distT="0" distB="0" distL="0" distR="0" wp14:anchorId="440DA301" wp14:editId="6883A6DA">
            <wp:extent cx="6480810" cy="4194810"/>
            <wp:effectExtent l="0" t="0" r="0" b="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419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86217" w14:textId="4E87EF7C" w:rsidR="00784DB9" w:rsidRDefault="00784DB9" w:rsidP="00250414"/>
    <w:p w14:paraId="4FFB4DCD" w14:textId="76E47E92" w:rsidR="00784DB9" w:rsidRDefault="00784DB9" w:rsidP="00250414"/>
    <w:p w14:paraId="36D8A3B8" w14:textId="300DAD46" w:rsidR="00784DB9" w:rsidRDefault="00784DB9" w:rsidP="00250414"/>
    <w:p w14:paraId="17BD31B2" w14:textId="50283648" w:rsidR="00784DB9" w:rsidRDefault="00784DB9" w:rsidP="00250414"/>
    <w:p w14:paraId="31B73FF9" w14:textId="5E1E08CD" w:rsidR="00784DB9" w:rsidRDefault="00784DB9" w:rsidP="00250414"/>
    <w:p w14:paraId="4144760A" w14:textId="7A71481A" w:rsidR="00784DB9" w:rsidRDefault="00784DB9" w:rsidP="00250414"/>
    <w:p w14:paraId="66E811EB" w14:textId="26F322CF" w:rsidR="00784DB9" w:rsidRDefault="00784DB9" w:rsidP="00250414">
      <w:r>
        <w:rPr>
          <w:noProof/>
        </w:rPr>
        <w:lastRenderedPageBreak/>
        <w:drawing>
          <wp:inline distT="0" distB="0" distL="0" distR="0" wp14:anchorId="588B1B5E" wp14:editId="75A0D199">
            <wp:extent cx="6480810" cy="4027251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484679" cy="402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B7501" w14:textId="77777777" w:rsidR="00250414" w:rsidRDefault="00250414" w:rsidP="00250414"/>
    <w:p w14:paraId="70A47523" w14:textId="1CF98FA0" w:rsidR="00250414" w:rsidRDefault="00784DB9" w:rsidP="00250414">
      <w:r>
        <w:rPr>
          <w:noProof/>
        </w:rPr>
        <w:drawing>
          <wp:inline distT="0" distB="0" distL="0" distR="0" wp14:anchorId="201CF0D7" wp14:editId="6BFB264F">
            <wp:extent cx="6010640" cy="5359368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025381" cy="5372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7A865" w14:textId="36C7D463" w:rsidR="00784DB9" w:rsidRDefault="00784DB9" w:rsidP="00250414">
      <w:r>
        <w:rPr>
          <w:noProof/>
        </w:rPr>
        <w:lastRenderedPageBreak/>
        <w:drawing>
          <wp:inline distT="0" distB="0" distL="0" distR="0" wp14:anchorId="6E3AA175" wp14:editId="26FA77B8">
            <wp:extent cx="6480810" cy="2402205"/>
            <wp:effectExtent l="0" t="0" r="0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240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BB215" w14:textId="77777777" w:rsidR="00E82352" w:rsidRDefault="00E82352" w:rsidP="00250414"/>
    <w:p w14:paraId="63ADAD8B" w14:textId="26A62872" w:rsidR="00E82352" w:rsidRDefault="00E82352" w:rsidP="00250414">
      <w:r>
        <w:rPr>
          <w:noProof/>
        </w:rPr>
        <w:drawing>
          <wp:inline distT="0" distB="0" distL="0" distR="0" wp14:anchorId="4F6A662B" wp14:editId="5D5F9444">
            <wp:extent cx="6622053" cy="3842426"/>
            <wp:effectExtent l="0" t="0" r="7620" b="5715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628469" cy="3846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C8102" w14:textId="77777777" w:rsidR="00784DB9" w:rsidRDefault="00784DB9" w:rsidP="00250414"/>
    <w:p w14:paraId="702EAE62" w14:textId="2DAF62BE" w:rsidR="00250414" w:rsidRDefault="00E82352" w:rsidP="00250414">
      <w:r>
        <w:rPr>
          <w:noProof/>
        </w:rPr>
        <w:drawing>
          <wp:inline distT="0" distB="0" distL="0" distR="0" wp14:anchorId="3C6BE9B7" wp14:editId="3C3A3357">
            <wp:extent cx="6480810" cy="2016760"/>
            <wp:effectExtent l="0" t="0" r="0" b="254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4CA61" w14:textId="77777777" w:rsidR="00250414" w:rsidRDefault="00250414" w:rsidP="00250414"/>
    <w:p w14:paraId="6934D0EA" w14:textId="77777777" w:rsidR="00250414" w:rsidRDefault="00250414" w:rsidP="00250414"/>
    <w:p w14:paraId="2A3F8D81" w14:textId="77777777" w:rsidR="00250414" w:rsidRDefault="00250414" w:rsidP="00250414"/>
    <w:p w14:paraId="6324684D" w14:textId="77777777" w:rsidR="00250414" w:rsidRDefault="00250414" w:rsidP="00250414"/>
    <w:p w14:paraId="06C23508" w14:textId="77777777" w:rsidR="00250414" w:rsidRDefault="00250414" w:rsidP="00250414"/>
    <w:p w14:paraId="2AB72188" w14:textId="1FD06FC4" w:rsidR="00250414" w:rsidRDefault="00E82352" w:rsidP="00250414">
      <w:r>
        <w:rPr>
          <w:noProof/>
        </w:rPr>
        <w:lastRenderedPageBreak/>
        <w:drawing>
          <wp:inline distT="0" distB="0" distL="0" distR="0" wp14:anchorId="12883599" wp14:editId="7EF176E6">
            <wp:extent cx="6195625" cy="4805464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198743" cy="480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E25E3" w14:textId="69A3A89E" w:rsidR="00250414" w:rsidRDefault="00250414" w:rsidP="00250414"/>
    <w:p w14:paraId="46889E39" w14:textId="349458B1" w:rsidR="00E82352" w:rsidRDefault="00E82352" w:rsidP="00250414">
      <w:r>
        <w:rPr>
          <w:noProof/>
        </w:rPr>
        <w:drawing>
          <wp:inline distT="0" distB="0" distL="0" distR="0" wp14:anchorId="3A1B5465" wp14:editId="64BB673F">
            <wp:extent cx="6604360" cy="4367719"/>
            <wp:effectExtent l="0" t="0" r="635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643431" cy="439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05A3E" w14:textId="77777777" w:rsidR="00250414" w:rsidRDefault="00250414" w:rsidP="00250414"/>
    <w:p w14:paraId="2BA2E221" w14:textId="51FC0450" w:rsidR="00250414" w:rsidRDefault="00D71E2B" w:rsidP="00250414">
      <w:r>
        <w:rPr>
          <w:noProof/>
        </w:rPr>
        <w:lastRenderedPageBreak/>
        <w:drawing>
          <wp:inline distT="0" distB="0" distL="0" distR="0" wp14:anchorId="6E4223FE" wp14:editId="27A3CCFE">
            <wp:extent cx="6480810" cy="1275715"/>
            <wp:effectExtent l="0" t="0" r="0" b="635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127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E5B4F" w14:textId="521E9EAA" w:rsidR="00D71E2B" w:rsidRDefault="00D71E2B" w:rsidP="00250414">
      <w:r>
        <w:rPr>
          <w:noProof/>
        </w:rPr>
        <w:drawing>
          <wp:inline distT="0" distB="0" distL="0" distR="0" wp14:anchorId="61733B77" wp14:editId="1B4F73EA">
            <wp:extent cx="6480810" cy="5041900"/>
            <wp:effectExtent l="0" t="0" r="0" b="635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504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9C49C" w14:textId="03637572" w:rsidR="00D71E2B" w:rsidRDefault="00D71E2B" w:rsidP="00250414">
      <w:r>
        <w:rPr>
          <w:noProof/>
        </w:rPr>
        <w:drawing>
          <wp:inline distT="0" distB="0" distL="0" distR="0" wp14:anchorId="6F1082EC" wp14:editId="20D4162D">
            <wp:extent cx="6480810" cy="223774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D59A1" w14:textId="50E90954" w:rsidR="00D71E2B" w:rsidRDefault="00D71E2B" w:rsidP="00250414"/>
    <w:p w14:paraId="1717AF70" w14:textId="02B21FF4" w:rsidR="00D71E2B" w:rsidRDefault="00D71E2B" w:rsidP="00250414"/>
    <w:p w14:paraId="068072F7" w14:textId="08C71E5D" w:rsidR="00D71E2B" w:rsidRDefault="00D71E2B" w:rsidP="00250414"/>
    <w:p w14:paraId="59E49BD5" w14:textId="323B24F5" w:rsidR="00D71E2B" w:rsidRDefault="00D71E2B" w:rsidP="00250414"/>
    <w:p w14:paraId="22059124" w14:textId="4A9DC627" w:rsidR="00D71E2B" w:rsidRDefault="00D71E2B" w:rsidP="00250414"/>
    <w:p w14:paraId="21C7A93A" w14:textId="2EEC7ED1" w:rsidR="00D71E2B" w:rsidRDefault="00D71E2B" w:rsidP="00250414">
      <w:r>
        <w:rPr>
          <w:noProof/>
        </w:rPr>
        <w:lastRenderedPageBreak/>
        <w:drawing>
          <wp:inline distT="0" distB="0" distL="0" distR="0" wp14:anchorId="41C9E421" wp14:editId="7A5AA6DC">
            <wp:extent cx="6480810" cy="9000490"/>
            <wp:effectExtent l="0" t="0" r="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900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9CB28" w14:textId="77777777" w:rsidR="00250414" w:rsidRDefault="00250414" w:rsidP="00250414"/>
    <w:p w14:paraId="328375BB" w14:textId="77777777" w:rsidR="00250414" w:rsidRDefault="00250414" w:rsidP="00250414"/>
    <w:p w14:paraId="7848433F" w14:textId="77777777" w:rsidR="00250414" w:rsidRDefault="00250414" w:rsidP="00250414"/>
    <w:p w14:paraId="0748D08F" w14:textId="16CE03C5" w:rsidR="00250414" w:rsidRDefault="00D71E2B" w:rsidP="00250414">
      <w:r>
        <w:rPr>
          <w:noProof/>
        </w:rPr>
        <w:lastRenderedPageBreak/>
        <w:drawing>
          <wp:inline distT="0" distB="0" distL="0" distR="0" wp14:anchorId="60E330EE" wp14:editId="62458810">
            <wp:extent cx="5875020" cy="5019472"/>
            <wp:effectExtent l="0" t="0" r="0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879532" cy="5023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355E2" w14:textId="45E7145F" w:rsidR="00D71E2B" w:rsidRDefault="00D71E2B" w:rsidP="00D71E2B">
      <w:pPr>
        <w:jc w:val="center"/>
      </w:pPr>
      <w:r>
        <w:rPr>
          <w:noProof/>
        </w:rPr>
        <w:drawing>
          <wp:inline distT="0" distB="0" distL="0" distR="0" wp14:anchorId="4D054F90" wp14:editId="229CE33E">
            <wp:extent cx="5000017" cy="430782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003536" cy="4310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5BD6B" w14:textId="77777777" w:rsidR="00250414" w:rsidRDefault="00250414" w:rsidP="00250414"/>
    <w:p w14:paraId="4C0273C3" w14:textId="77777777" w:rsidR="00395790" w:rsidRPr="00395790" w:rsidRDefault="00395790" w:rsidP="00395790">
      <w:pPr>
        <w:pStyle w:val="Ttulo1"/>
        <w:rPr>
          <w:b/>
          <w:bCs/>
        </w:rPr>
      </w:pPr>
      <w:bookmarkStart w:id="5" w:name="_Toc58856458"/>
      <w:r w:rsidRPr="00395790">
        <w:rPr>
          <w:b/>
          <w:bCs/>
        </w:rPr>
        <w:lastRenderedPageBreak/>
        <w:t>Educação Física</w:t>
      </w:r>
      <w:bookmarkEnd w:id="5"/>
    </w:p>
    <w:p w14:paraId="151FEBAA" w14:textId="07217795" w:rsidR="00395790" w:rsidRDefault="00D71E2B" w:rsidP="00395790">
      <w:pPr>
        <w:spacing w:line="480" w:lineRule="auto"/>
      </w:pPr>
      <w:r>
        <w:rPr>
          <w:noProof/>
        </w:rPr>
        <w:drawing>
          <wp:inline distT="0" distB="0" distL="0" distR="0" wp14:anchorId="68FE005D" wp14:editId="3EF63A25">
            <wp:extent cx="6480810" cy="8133080"/>
            <wp:effectExtent l="0" t="0" r="0" b="127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13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55650" w14:textId="512805F4" w:rsidR="00D71E2B" w:rsidRDefault="00D71E2B" w:rsidP="00395790">
      <w:pPr>
        <w:spacing w:line="480" w:lineRule="auto"/>
      </w:pPr>
    </w:p>
    <w:p w14:paraId="07794E4A" w14:textId="53BD2EE5" w:rsidR="00D71E2B" w:rsidRDefault="00D71E2B" w:rsidP="00395790">
      <w:pPr>
        <w:spacing w:line="480" w:lineRule="auto"/>
      </w:pPr>
    </w:p>
    <w:p w14:paraId="1BBCE202" w14:textId="38371FE6" w:rsidR="00D71E2B" w:rsidRDefault="00D71E2B" w:rsidP="00395790">
      <w:pPr>
        <w:spacing w:line="480" w:lineRule="auto"/>
      </w:pPr>
    </w:p>
    <w:p w14:paraId="35CF84BC" w14:textId="4D119971" w:rsidR="00D71E2B" w:rsidRDefault="00D71E2B" w:rsidP="0039579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09E4E875" wp14:editId="69DC8CC7">
            <wp:extent cx="6480810" cy="8921115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892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86B27" w14:textId="06D49A28" w:rsidR="00D71E2B" w:rsidRDefault="00D71E2B" w:rsidP="00395790">
      <w:pPr>
        <w:spacing w:line="480" w:lineRule="auto"/>
      </w:pPr>
    </w:p>
    <w:p w14:paraId="252A9386" w14:textId="23C04ECF" w:rsidR="00D71E2B" w:rsidRDefault="00D71E2B" w:rsidP="0039579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08DFD2C3" wp14:editId="0335D633">
            <wp:extent cx="6298555" cy="8025319"/>
            <wp:effectExtent l="0" t="0" r="762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300738" cy="8028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C19B1" w14:textId="43671C72" w:rsidR="00D24BBF" w:rsidRDefault="00D24BBF" w:rsidP="00395790">
      <w:pPr>
        <w:spacing w:line="480" w:lineRule="auto"/>
      </w:pPr>
      <w:r>
        <w:rPr>
          <w:noProof/>
        </w:rPr>
        <w:drawing>
          <wp:inline distT="0" distB="0" distL="0" distR="0" wp14:anchorId="796DA108" wp14:editId="15A880EB">
            <wp:extent cx="6480810" cy="1182370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B2AEA" w14:textId="77777777" w:rsidR="00D24BBF" w:rsidRDefault="00D24BBF" w:rsidP="00395790">
      <w:pPr>
        <w:spacing w:line="480" w:lineRule="auto"/>
      </w:pPr>
    </w:p>
    <w:p w14:paraId="225FCC80" w14:textId="21185A20" w:rsidR="00D71E2B" w:rsidRDefault="00D24BBF" w:rsidP="00395790">
      <w:pPr>
        <w:spacing w:line="480" w:lineRule="auto"/>
      </w:pPr>
      <w:r>
        <w:rPr>
          <w:noProof/>
        </w:rPr>
        <w:drawing>
          <wp:inline distT="0" distB="0" distL="0" distR="0" wp14:anchorId="5F4CE295" wp14:editId="3CF1BE25">
            <wp:extent cx="6480810" cy="722122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722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64615" w14:textId="2F42ED2B" w:rsidR="00D24BBF" w:rsidRDefault="00D24BBF" w:rsidP="00395790">
      <w:pPr>
        <w:spacing w:line="480" w:lineRule="auto"/>
      </w:pPr>
      <w:r>
        <w:rPr>
          <w:noProof/>
        </w:rPr>
        <w:drawing>
          <wp:inline distT="0" distB="0" distL="0" distR="0" wp14:anchorId="35916390" wp14:editId="7CFAB5EA">
            <wp:extent cx="6480810" cy="1052195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105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ACD06" w14:textId="77777777" w:rsidR="00D71E2B" w:rsidRDefault="00D71E2B" w:rsidP="00395790">
      <w:pPr>
        <w:spacing w:line="480" w:lineRule="auto"/>
      </w:pPr>
    </w:p>
    <w:p w14:paraId="7F3D2E06" w14:textId="77777777" w:rsidR="00D71E2B" w:rsidRDefault="00D71E2B" w:rsidP="00395790">
      <w:pPr>
        <w:spacing w:line="480" w:lineRule="auto"/>
      </w:pPr>
    </w:p>
    <w:p w14:paraId="04A09AD9" w14:textId="790F4688" w:rsidR="00395790" w:rsidRDefault="00D24BBF" w:rsidP="0039579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653F8D9E" wp14:editId="0DE08306">
            <wp:extent cx="6328637" cy="7003915"/>
            <wp:effectExtent l="0" t="0" r="0" b="6985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331666" cy="700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1C8F0" w14:textId="634B94C6" w:rsidR="00D24BBF" w:rsidRDefault="00D24BBF" w:rsidP="00395790">
      <w:pPr>
        <w:spacing w:line="480" w:lineRule="auto"/>
      </w:pPr>
      <w:r>
        <w:rPr>
          <w:noProof/>
        </w:rPr>
        <w:drawing>
          <wp:inline distT="0" distB="0" distL="0" distR="0" wp14:anchorId="42433E50" wp14:editId="238FEB88">
            <wp:extent cx="5826868" cy="2222613"/>
            <wp:effectExtent l="0" t="0" r="2540" b="635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843909" cy="2229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75DFF" w14:textId="65F11F86" w:rsidR="00D24BBF" w:rsidRDefault="00D24BBF" w:rsidP="0039579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4E240F79" wp14:editId="2FBFA386">
            <wp:extent cx="6480810" cy="5495290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549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3024E" w14:textId="28EE4CD3" w:rsidR="00395790" w:rsidRDefault="00D24BBF" w:rsidP="00D24BBF">
      <w:pPr>
        <w:spacing w:line="480" w:lineRule="auto"/>
        <w:jc w:val="center"/>
      </w:pPr>
      <w:r>
        <w:rPr>
          <w:noProof/>
        </w:rPr>
        <w:drawing>
          <wp:inline distT="0" distB="0" distL="0" distR="0" wp14:anchorId="164A604B" wp14:editId="74DD36B4">
            <wp:extent cx="5680953" cy="3834059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692628" cy="3841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5790" w:rsidSect="00784DB9">
      <w:footerReference w:type="default" r:id="rId80"/>
      <w:pgSz w:w="11906" w:h="16838"/>
      <w:pgMar w:top="851" w:right="849" w:bottom="851" w:left="851" w:header="0" w:footer="34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64CF46" w14:textId="77777777" w:rsidR="001D3381" w:rsidRDefault="001D3381" w:rsidP="00395790">
      <w:r>
        <w:separator/>
      </w:r>
    </w:p>
  </w:endnote>
  <w:endnote w:type="continuationSeparator" w:id="0">
    <w:p w14:paraId="57E91F1D" w14:textId="77777777" w:rsidR="001D3381" w:rsidRDefault="001D3381" w:rsidP="00395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Barlow-Bold">
    <w:altName w:val="Cambria"/>
    <w:panose1 w:val="00000000000000000000"/>
    <w:charset w:val="00"/>
    <w:family w:val="roman"/>
    <w:notTrueType/>
    <w:pitch w:val="default"/>
  </w:font>
  <w:font w:name="Barlow-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1014555"/>
      <w:docPartObj>
        <w:docPartGallery w:val="Page Numbers (Bottom of Page)"/>
        <w:docPartUnique/>
      </w:docPartObj>
    </w:sdtPr>
    <w:sdtEndPr/>
    <w:sdtContent>
      <w:p w14:paraId="1A783B09" w14:textId="77777777" w:rsidR="00395790" w:rsidRDefault="0039579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17D924D" w14:textId="77777777" w:rsidR="00395790" w:rsidRDefault="0039579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44707B" w14:textId="77777777" w:rsidR="001D3381" w:rsidRDefault="001D3381" w:rsidP="00395790">
      <w:r>
        <w:separator/>
      </w:r>
    </w:p>
  </w:footnote>
  <w:footnote w:type="continuationSeparator" w:id="0">
    <w:p w14:paraId="723562E0" w14:textId="77777777" w:rsidR="001D3381" w:rsidRDefault="001D3381" w:rsidP="003957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9EE"/>
    <w:rsid w:val="00083632"/>
    <w:rsid w:val="001A242B"/>
    <w:rsid w:val="001D3381"/>
    <w:rsid w:val="00250414"/>
    <w:rsid w:val="002C0684"/>
    <w:rsid w:val="002F2A82"/>
    <w:rsid w:val="00395790"/>
    <w:rsid w:val="00457A8D"/>
    <w:rsid w:val="00590599"/>
    <w:rsid w:val="005A5AFE"/>
    <w:rsid w:val="006606C5"/>
    <w:rsid w:val="007069EE"/>
    <w:rsid w:val="00784DB9"/>
    <w:rsid w:val="00C40303"/>
    <w:rsid w:val="00D23A43"/>
    <w:rsid w:val="00D24BBF"/>
    <w:rsid w:val="00D260EF"/>
    <w:rsid w:val="00D71E2B"/>
    <w:rsid w:val="00E82352"/>
    <w:rsid w:val="00F82DCC"/>
    <w:rsid w:val="00F84C94"/>
    <w:rsid w:val="00FC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D68C6"/>
  <w15:chartTrackingRefBased/>
  <w15:docId w15:val="{3F8570EC-9583-4F76-BB8B-93E314F1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790"/>
  </w:style>
  <w:style w:type="paragraph" w:styleId="Ttulo1">
    <w:name w:val="heading 1"/>
    <w:basedOn w:val="Normal"/>
    <w:next w:val="Normal"/>
    <w:link w:val="Ttulo1Char"/>
    <w:uiPriority w:val="9"/>
    <w:qFormat/>
    <w:rsid w:val="0039579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957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395790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395790"/>
    <w:pPr>
      <w:spacing w:after="100"/>
    </w:pPr>
  </w:style>
  <w:style w:type="character" w:styleId="Hyperlink">
    <w:name w:val="Hyperlink"/>
    <w:basedOn w:val="Fontepargpadro"/>
    <w:uiPriority w:val="99"/>
    <w:unhideWhenUsed/>
    <w:rsid w:val="00395790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957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95790"/>
  </w:style>
  <w:style w:type="paragraph" w:styleId="Rodap">
    <w:name w:val="footer"/>
    <w:basedOn w:val="Normal"/>
    <w:link w:val="RodapChar"/>
    <w:uiPriority w:val="99"/>
    <w:unhideWhenUsed/>
    <w:rsid w:val="003957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95790"/>
  </w:style>
  <w:style w:type="character" w:customStyle="1" w:styleId="fontstyle01">
    <w:name w:val="fontstyle01"/>
    <w:basedOn w:val="Fontepargpadro"/>
    <w:rsid w:val="00457A8D"/>
    <w:rPr>
      <w:rFonts w:ascii="Barlow-Bold" w:hAnsi="Barlow-Bold" w:hint="default"/>
      <w:b/>
      <w:bCs/>
      <w:i w:val="0"/>
      <w:iCs w:val="0"/>
      <w:color w:val="242021"/>
      <w:sz w:val="28"/>
      <w:szCs w:val="28"/>
    </w:rPr>
  </w:style>
  <w:style w:type="character" w:customStyle="1" w:styleId="fontstyle11">
    <w:name w:val="fontstyle11"/>
    <w:basedOn w:val="Fontepargpadro"/>
    <w:rsid w:val="00457A8D"/>
    <w:rPr>
      <w:rFonts w:ascii="Barlow-Regular" w:hAnsi="Barlow-Regular" w:hint="default"/>
      <w:b w:val="0"/>
      <w:bCs w:val="0"/>
      <w:i w:val="0"/>
      <w:iCs w:val="0"/>
      <w:color w:val="24202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76" Type="http://schemas.openxmlformats.org/officeDocument/2006/relationships/image" Target="media/image70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kasa\Documents\Modelos%20Personalizados%20do%20Office\PET%20AVALIATIVO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7CDEE-50C2-47C7-8E1B-09B57698E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PET AVALIATIVO</Template>
  <TotalTime>23</TotalTime>
  <Pages>36</Pages>
  <Words>185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2</cp:revision>
  <cp:lastPrinted>2020-12-15T12:36:00Z</cp:lastPrinted>
  <dcterms:created xsi:type="dcterms:W3CDTF">2020-12-15T12:14:00Z</dcterms:created>
  <dcterms:modified xsi:type="dcterms:W3CDTF">2020-12-15T12:37:00Z</dcterms:modified>
</cp:coreProperties>
</file>