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170E7B" w14:textId="77777777" w:rsidR="00395790" w:rsidRPr="004B1A8B" w:rsidRDefault="00395790" w:rsidP="00395790">
      <w:pPr>
        <w:spacing w:line="360" w:lineRule="auto"/>
        <w:jc w:val="center"/>
        <w:rPr>
          <w:b/>
          <w:bCs/>
        </w:rPr>
      </w:pPr>
      <w:r w:rsidRPr="004B1A8B">
        <w:rPr>
          <w:b/>
          <w:bCs/>
        </w:rPr>
        <w:t>PET AVALIATIVO</w:t>
      </w:r>
    </w:p>
    <w:p w14:paraId="3B9345A6" w14:textId="029FE441" w:rsidR="00395790" w:rsidRPr="004B1A8B" w:rsidRDefault="006A3B05" w:rsidP="00395790">
      <w:pPr>
        <w:spacing w:line="360" w:lineRule="auto"/>
        <w:jc w:val="center"/>
        <w:rPr>
          <w:b/>
          <w:bCs/>
        </w:rPr>
      </w:pPr>
      <w:r>
        <w:rPr>
          <w:b/>
          <w:bCs/>
        </w:rPr>
        <w:t>3</w:t>
      </w:r>
      <w:r w:rsidR="00395790" w:rsidRPr="004B1A8B">
        <w:rPr>
          <w:b/>
          <w:bCs/>
        </w:rPr>
        <w:t>º ANO</w:t>
      </w:r>
    </w:p>
    <w:p w14:paraId="1BE3B74A" w14:textId="77777777" w:rsidR="00395790" w:rsidRDefault="00395790" w:rsidP="00395790">
      <w:pPr>
        <w:spacing w:line="480" w:lineRule="auto"/>
        <w:jc w:val="center"/>
      </w:pPr>
      <w:r>
        <w:t>Escola:__________________________________________________________________</w:t>
      </w:r>
    </w:p>
    <w:p w14:paraId="09FB5E63" w14:textId="77777777" w:rsidR="00395790" w:rsidRDefault="00395790" w:rsidP="00395790">
      <w:pPr>
        <w:spacing w:line="480" w:lineRule="auto"/>
        <w:jc w:val="center"/>
      </w:pPr>
      <w:r>
        <w:t>Aluno:___________________________________________________________________</w:t>
      </w:r>
    </w:p>
    <w:p w14:paraId="0B60C0E7" w14:textId="77777777" w:rsidR="00395790" w:rsidRDefault="00395790" w:rsidP="00395790">
      <w:pPr>
        <w:spacing w:line="480" w:lineRule="auto"/>
        <w:jc w:val="center"/>
      </w:pPr>
      <w:r>
        <w:t>Ano:_______________  Turma: _________________ Turno: _______________________</w:t>
      </w:r>
    </w:p>
    <w:p w14:paraId="19D51598" w14:textId="77777777" w:rsidR="00395790" w:rsidRDefault="00395790" w:rsidP="00395790">
      <w:pPr>
        <w:spacing w:line="480" w:lineRule="auto"/>
      </w:pPr>
      <w:r>
        <w:t xml:space="preserve"> Profº:___________________________________________________________________</w:t>
      </w:r>
    </w:p>
    <w:p w14:paraId="1EAA1A20" w14:textId="77777777" w:rsidR="00395790" w:rsidRDefault="00395790" w:rsidP="00395790">
      <w:pPr>
        <w:spacing w:line="480" w:lineRule="auto"/>
      </w:pPr>
    </w:p>
    <w:sdt>
      <w:sdtPr>
        <w:rPr>
          <w:rFonts w:ascii="Arial" w:eastAsiaTheme="minorHAnsi" w:hAnsi="Arial" w:cstheme="minorBidi"/>
          <w:color w:val="auto"/>
          <w:sz w:val="24"/>
          <w:szCs w:val="22"/>
          <w:lang w:eastAsia="en-US"/>
        </w:rPr>
        <w:id w:val="-9102289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EB8F00C" w14:textId="77777777" w:rsidR="00395790" w:rsidRPr="00395790" w:rsidRDefault="00395790" w:rsidP="00395790">
          <w:pPr>
            <w:pStyle w:val="CabealhodoSumrio"/>
            <w:jc w:val="center"/>
            <w:rPr>
              <w:b/>
              <w:bCs/>
            </w:rPr>
          </w:pPr>
          <w:r w:rsidRPr="00395790">
            <w:rPr>
              <w:b/>
              <w:bCs/>
            </w:rPr>
            <w:t>Sumário</w:t>
          </w:r>
        </w:p>
        <w:p w14:paraId="17DE05EE" w14:textId="5EE0FE1C" w:rsidR="00395790" w:rsidRDefault="00395790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8856453" w:history="1">
            <w:r w:rsidRPr="00A9004D">
              <w:rPr>
                <w:rStyle w:val="Hyperlink"/>
                <w:b/>
                <w:bCs/>
                <w:noProof/>
              </w:rPr>
              <w:t>Língua Portuguesa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_Toc58856453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635BE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9641D2" w14:textId="57045524" w:rsidR="00395790" w:rsidRDefault="005D27C3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4" w:history="1">
            <w:r w:rsidR="00395790" w:rsidRPr="00A9004D">
              <w:rPr>
                <w:rStyle w:val="Hyperlink"/>
                <w:b/>
                <w:bCs/>
                <w:noProof/>
              </w:rPr>
              <w:t>Matemática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_Toc58856454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8635BE">
              <w:rPr>
                <w:noProof/>
                <w:webHidden/>
              </w:rPr>
              <w:t>9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0E67DE46" w14:textId="162C4C0C" w:rsidR="00395790" w:rsidRDefault="005D27C3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5" w:history="1">
            <w:r w:rsidR="00395790" w:rsidRPr="00A9004D">
              <w:rPr>
                <w:rStyle w:val="Hyperlink"/>
                <w:b/>
                <w:bCs/>
                <w:noProof/>
              </w:rPr>
              <w:t>Ciências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_Toc58856455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8635BE">
              <w:rPr>
                <w:noProof/>
                <w:webHidden/>
              </w:rPr>
              <w:t>14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41C6D3C2" w14:textId="671D7330" w:rsidR="00395790" w:rsidRDefault="005D27C3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6" w:history="1">
            <w:r w:rsidR="00395790" w:rsidRPr="00A9004D">
              <w:rPr>
                <w:rStyle w:val="Hyperlink"/>
                <w:b/>
                <w:bCs/>
                <w:noProof/>
              </w:rPr>
              <w:t>Geografia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_Toc58856456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8635BE">
              <w:rPr>
                <w:noProof/>
                <w:webHidden/>
              </w:rPr>
              <w:t>19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03B69964" w14:textId="6FAB1590" w:rsidR="00395790" w:rsidRDefault="005D27C3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7" w:history="1">
            <w:r w:rsidR="00395790" w:rsidRPr="00A9004D">
              <w:rPr>
                <w:rStyle w:val="Hyperlink"/>
                <w:b/>
                <w:bCs/>
                <w:noProof/>
              </w:rPr>
              <w:t>História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_Toc58856457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8635BE">
              <w:rPr>
                <w:noProof/>
                <w:webHidden/>
              </w:rPr>
              <w:t>23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0F2731A0" w14:textId="3AD11080" w:rsidR="00395790" w:rsidRDefault="005D27C3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8" w:history="1">
            <w:r w:rsidR="00395790" w:rsidRPr="00A9004D">
              <w:rPr>
                <w:rStyle w:val="Hyperlink"/>
                <w:b/>
                <w:bCs/>
                <w:noProof/>
              </w:rPr>
              <w:t>Educação Física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_Toc58856458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8635BE">
              <w:rPr>
                <w:noProof/>
                <w:webHidden/>
              </w:rPr>
              <w:t>26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6DA7859D" w14:textId="77777777" w:rsidR="00395790" w:rsidRDefault="00395790">
          <w:r>
            <w:rPr>
              <w:b/>
              <w:bCs/>
            </w:rPr>
            <w:fldChar w:fldCharType="end"/>
          </w:r>
        </w:p>
      </w:sdtContent>
    </w:sdt>
    <w:p w14:paraId="4EBDC49B" w14:textId="77777777" w:rsidR="00395790" w:rsidRDefault="00395790" w:rsidP="00395790">
      <w:pPr>
        <w:spacing w:line="480" w:lineRule="auto"/>
      </w:pPr>
    </w:p>
    <w:p w14:paraId="612C4FCA" w14:textId="77777777" w:rsidR="00395790" w:rsidRDefault="00395790" w:rsidP="00395790">
      <w:pPr>
        <w:spacing w:line="480" w:lineRule="auto"/>
      </w:pPr>
    </w:p>
    <w:p w14:paraId="7BFDDE48" w14:textId="77777777" w:rsidR="00395790" w:rsidRDefault="00395790" w:rsidP="00395790">
      <w:pPr>
        <w:spacing w:line="480" w:lineRule="auto"/>
      </w:pPr>
    </w:p>
    <w:p w14:paraId="5545718E" w14:textId="77777777" w:rsidR="00395790" w:rsidRDefault="00395790" w:rsidP="00395790">
      <w:pPr>
        <w:spacing w:line="480" w:lineRule="auto"/>
      </w:pPr>
    </w:p>
    <w:p w14:paraId="64224919" w14:textId="77777777" w:rsidR="00395790" w:rsidRDefault="00395790" w:rsidP="00395790">
      <w:pPr>
        <w:spacing w:line="480" w:lineRule="auto"/>
      </w:pPr>
    </w:p>
    <w:p w14:paraId="125B2F3C" w14:textId="77777777" w:rsidR="00395790" w:rsidRDefault="00395790" w:rsidP="00395790">
      <w:pPr>
        <w:spacing w:line="480" w:lineRule="auto"/>
      </w:pPr>
    </w:p>
    <w:p w14:paraId="4F2FBA88" w14:textId="77777777" w:rsidR="00395790" w:rsidRDefault="00395790" w:rsidP="00395790">
      <w:pPr>
        <w:spacing w:line="480" w:lineRule="auto"/>
      </w:pPr>
    </w:p>
    <w:p w14:paraId="7513D3E9" w14:textId="77777777" w:rsidR="00395790" w:rsidRDefault="00395790" w:rsidP="00395790">
      <w:pPr>
        <w:spacing w:line="480" w:lineRule="auto"/>
      </w:pPr>
    </w:p>
    <w:p w14:paraId="14B5900D" w14:textId="77777777" w:rsidR="00395790" w:rsidRDefault="00395790" w:rsidP="00395790">
      <w:pPr>
        <w:spacing w:line="480" w:lineRule="auto"/>
      </w:pPr>
    </w:p>
    <w:p w14:paraId="146406B0" w14:textId="77777777" w:rsidR="00395790" w:rsidRDefault="00395790" w:rsidP="00395790">
      <w:pPr>
        <w:spacing w:line="480" w:lineRule="auto"/>
      </w:pPr>
    </w:p>
    <w:p w14:paraId="5C6137BF" w14:textId="77777777" w:rsidR="00395790" w:rsidRDefault="00395790" w:rsidP="00395790">
      <w:pPr>
        <w:spacing w:line="480" w:lineRule="auto"/>
      </w:pPr>
    </w:p>
    <w:p w14:paraId="18A481DE" w14:textId="77777777" w:rsidR="00395790" w:rsidRDefault="00395790" w:rsidP="00395790">
      <w:pPr>
        <w:spacing w:line="480" w:lineRule="auto"/>
      </w:pPr>
    </w:p>
    <w:p w14:paraId="7A16CF34" w14:textId="77777777" w:rsidR="00395790" w:rsidRDefault="00395790" w:rsidP="00395790">
      <w:pPr>
        <w:spacing w:line="480" w:lineRule="auto"/>
      </w:pPr>
    </w:p>
    <w:p w14:paraId="5817E883" w14:textId="77777777" w:rsidR="00395790" w:rsidRDefault="00395790" w:rsidP="00395790">
      <w:pPr>
        <w:spacing w:line="480" w:lineRule="auto"/>
      </w:pPr>
    </w:p>
    <w:p w14:paraId="283FD5B7" w14:textId="3BE5A4BA" w:rsidR="00395790" w:rsidRDefault="00395790" w:rsidP="00395790">
      <w:pPr>
        <w:pStyle w:val="Ttulo1"/>
        <w:rPr>
          <w:b/>
          <w:bCs/>
        </w:rPr>
      </w:pPr>
      <w:bookmarkStart w:id="0" w:name="_Toc58856453"/>
      <w:r w:rsidRPr="00395790">
        <w:rPr>
          <w:b/>
          <w:bCs/>
        </w:rPr>
        <w:lastRenderedPageBreak/>
        <w:t>Língua Portuguesa</w:t>
      </w:r>
      <w:bookmarkEnd w:id="0"/>
    </w:p>
    <w:p w14:paraId="73ED4384" w14:textId="25B52B57" w:rsidR="0026585D" w:rsidRDefault="0026585D" w:rsidP="0026585D">
      <w:r>
        <w:rPr>
          <w:noProof/>
        </w:rPr>
        <w:drawing>
          <wp:inline distT="0" distB="0" distL="0" distR="0" wp14:anchorId="6F2F09C3" wp14:editId="461B706F">
            <wp:extent cx="6120130" cy="14300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C7A5A" w14:textId="0D54D6FD" w:rsidR="0026585D" w:rsidRDefault="0026585D" w:rsidP="0026585D">
      <w:r>
        <w:rPr>
          <w:noProof/>
        </w:rPr>
        <w:drawing>
          <wp:inline distT="0" distB="0" distL="0" distR="0" wp14:anchorId="335E0089" wp14:editId="14D6BE72">
            <wp:extent cx="5791868" cy="7826053"/>
            <wp:effectExtent l="0" t="0" r="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2410" cy="782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8500A" w14:textId="77777777" w:rsidR="0026585D" w:rsidRPr="0026585D" w:rsidRDefault="0026585D" w:rsidP="0026585D"/>
    <w:p w14:paraId="7C432764" w14:textId="14FBDA33" w:rsidR="006A3B05" w:rsidRDefault="0026585D" w:rsidP="006A3B05">
      <w:r>
        <w:rPr>
          <w:noProof/>
        </w:rPr>
        <w:drawing>
          <wp:inline distT="0" distB="0" distL="0" distR="0" wp14:anchorId="4CB9EA28" wp14:editId="7080B710">
            <wp:extent cx="6120130" cy="833183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3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E93E5" w14:textId="07AC88F8" w:rsidR="0026585D" w:rsidRDefault="0026585D" w:rsidP="006A3B05"/>
    <w:p w14:paraId="010F3E3B" w14:textId="40D31063" w:rsidR="0026585D" w:rsidRDefault="0026585D" w:rsidP="006A3B05"/>
    <w:p w14:paraId="7C286D38" w14:textId="35F2FF0C" w:rsidR="0026585D" w:rsidRDefault="0026585D" w:rsidP="006A3B05"/>
    <w:p w14:paraId="462F3305" w14:textId="1BC5217B" w:rsidR="0026585D" w:rsidRDefault="0026585D" w:rsidP="006A3B05"/>
    <w:p w14:paraId="74A23D47" w14:textId="0F15C595" w:rsidR="0026585D" w:rsidRDefault="0026585D" w:rsidP="006A3B05"/>
    <w:p w14:paraId="5149911C" w14:textId="0E50D0EB" w:rsidR="0026585D" w:rsidRDefault="0026585D" w:rsidP="006A3B05"/>
    <w:p w14:paraId="4D6B7082" w14:textId="69B90170" w:rsidR="0026585D" w:rsidRDefault="0026585D" w:rsidP="006A3B05">
      <w:r>
        <w:rPr>
          <w:noProof/>
        </w:rPr>
        <w:lastRenderedPageBreak/>
        <w:drawing>
          <wp:inline distT="0" distB="0" distL="0" distR="0" wp14:anchorId="500E7135" wp14:editId="486DAE42">
            <wp:extent cx="6120130" cy="4225290"/>
            <wp:effectExtent l="0" t="0" r="0" b="381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2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90EBC" w14:textId="00A6DF0B" w:rsidR="00462C87" w:rsidRDefault="00462C87" w:rsidP="006A3B05">
      <w:r>
        <w:rPr>
          <w:noProof/>
        </w:rPr>
        <w:drawing>
          <wp:inline distT="0" distB="0" distL="0" distR="0" wp14:anchorId="3F531307" wp14:editId="63F31CDB">
            <wp:extent cx="6120130" cy="282194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7688A" w14:textId="434B6D25" w:rsidR="00462C87" w:rsidRDefault="00462C87" w:rsidP="006A3B05"/>
    <w:p w14:paraId="3FA70805" w14:textId="2E11CA88" w:rsidR="00462C87" w:rsidRDefault="00462C87" w:rsidP="006A3B05">
      <w:r>
        <w:rPr>
          <w:noProof/>
        </w:rPr>
        <w:drawing>
          <wp:inline distT="0" distB="0" distL="0" distR="0" wp14:anchorId="4A5913A3" wp14:editId="14FEEC10">
            <wp:extent cx="6120130" cy="84582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39812" w14:textId="77777777" w:rsidR="00462C87" w:rsidRDefault="00462C87" w:rsidP="006A3B05"/>
    <w:p w14:paraId="5489DA4B" w14:textId="3C686590" w:rsidR="00462C87" w:rsidRDefault="00462C87" w:rsidP="006A3B05">
      <w:r>
        <w:rPr>
          <w:noProof/>
        </w:rPr>
        <w:drawing>
          <wp:inline distT="0" distB="0" distL="0" distR="0" wp14:anchorId="4CDEDB9E" wp14:editId="64A1CBBC">
            <wp:extent cx="6120130" cy="10160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D13FE" w14:textId="03561490" w:rsidR="00462C87" w:rsidRDefault="00462C87" w:rsidP="006A3B05"/>
    <w:p w14:paraId="185F7F0E" w14:textId="0A8A22D4" w:rsidR="00462C87" w:rsidRDefault="00462C87" w:rsidP="006A3B05">
      <w:r>
        <w:rPr>
          <w:noProof/>
        </w:rPr>
        <w:lastRenderedPageBreak/>
        <w:drawing>
          <wp:inline distT="0" distB="0" distL="0" distR="0" wp14:anchorId="599E94DB" wp14:editId="5604A065">
            <wp:extent cx="6120130" cy="711327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1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6D436" w14:textId="571EC6F2" w:rsidR="00462C87" w:rsidRDefault="00462C87" w:rsidP="006A3B05">
      <w:r>
        <w:rPr>
          <w:noProof/>
        </w:rPr>
        <w:drawing>
          <wp:inline distT="0" distB="0" distL="0" distR="0" wp14:anchorId="6B15672C" wp14:editId="3585551B">
            <wp:extent cx="6120130" cy="120269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31F75" w14:textId="6B28D04F" w:rsidR="00462C87" w:rsidRDefault="00462C87" w:rsidP="006A3B05"/>
    <w:p w14:paraId="17CC4F3A" w14:textId="14082689" w:rsidR="00462C87" w:rsidRDefault="00462C87" w:rsidP="006A3B05"/>
    <w:p w14:paraId="17BB0DAB" w14:textId="7E081FED" w:rsidR="00462C87" w:rsidRDefault="00462C87" w:rsidP="006A3B05"/>
    <w:p w14:paraId="18BDB9E4" w14:textId="41911DCB" w:rsidR="00462C87" w:rsidRDefault="00462C87" w:rsidP="006A3B05"/>
    <w:p w14:paraId="7730D6E6" w14:textId="27B133D0" w:rsidR="00462C87" w:rsidRDefault="00462C87" w:rsidP="006A3B05"/>
    <w:p w14:paraId="541D6896" w14:textId="07421AE9" w:rsidR="00462C87" w:rsidRDefault="00462C87" w:rsidP="006A3B05"/>
    <w:p w14:paraId="0E0F1D03" w14:textId="74D8B0B0" w:rsidR="00462C87" w:rsidRDefault="00462C87" w:rsidP="006A3B05"/>
    <w:p w14:paraId="37FF3D69" w14:textId="41A6B8EB" w:rsidR="00462C87" w:rsidRDefault="00462C87" w:rsidP="006A3B05">
      <w:r>
        <w:rPr>
          <w:noProof/>
        </w:rPr>
        <w:lastRenderedPageBreak/>
        <w:drawing>
          <wp:inline distT="0" distB="0" distL="0" distR="0" wp14:anchorId="48CAA06F" wp14:editId="4694484E">
            <wp:extent cx="6120130" cy="7115810"/>
            <wp:effectExtent l="0" t="0" r="0" b="889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1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0EE62" w14:textId="0B117A53" w:rsidR="00462C87" w:rsidRDefault="00462C87" w:rsidP="006A3B05"/>
    <w:p w14:paraId="388E6C6A" w14:textId="08CBF665" w:rsidR="00462C87" w:rsidRDefault="00462C87" w:rsidP="006A3B05">
      <w:r>
        <w:rPr>
          <w:noProof/>
        </w:rPr>
        <w:drawing>
          <wp:inline distT="0" distB="0" distL="0" distR="0" wp14:anchorId="46951DD0" wp14:editId="3A55CDFB">
            <wp:extent cx="6120130" cy="143573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83CDD" w14:textId="7A75C99B" w:rsidR="00462C87" w:rsidRDefault="00462C87" w:rsidP="006A3B05"/>
    <w:p w14:paraId="13C425F7" w14:textId="66F12282" w:rsidR="00462C87" w:rsidRDefault="00462C87" w:rsidP="006A3B05"/>
    <w:p w14:paraId="4BC5D4C1" w14:textId="7F7FCFCB" w:rsidR="00462C87" w:rsidRDefault="00462C87" w:rsidP="006A3B05"/>
    <w:p w14:paraId="65539D39" w14:textId="53C384EC" w:rsidR="00462C87" w:rsidRDefault="00462C87" w:rsidP="006A3B05"/>
    <w:p w14:paraId="0ECF3D2F" w14:textId="3F6AF9AF" w:rsidR="00462C87" w:rsidRDefault="00462C87" w:rsidP="006A3B05"/>
    <w:p w14:paraId="05F97E9A" w14:textId="069A1936" w:rsidR="00462C87" w:rsidRDefault="00462C87" w:rsidP="006A3B05">
      <w:r>
        <w:rPr>
          <w:noProof/>
        </w:rPr>
        <w:drawing>
          <wp:inline distT="0" distB="0" distL="0" distR="0" wp14:anchorId="62225082" wp14:editId="7FAF5B07">
            <wp:extent cx="5962650" cy="604122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65103" cy="60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5D60D" w14:textId="46F03097" w:rsidR="00462C87" w:rsidRDefault="003548BA" w:rsidP="003548BA">
      <w:pPr>
        <w:jc w:val="center"/>
      </w:pPr>
      <w:r>
        <w:rPr>
          <w:noProof/>
        </w:rPr>
        <w:drawing>
          <wp:inline distT="0" distB="0" distL="0" distR="0" wp14:anchorId="338FB52A" wp14:editId="0E4C7BB0">
            <wp:extent cx="5815330" cy="3288998"/>
            <wp:effectExtent l="0" t="0" r="0" b="698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21940" cy="329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4ED3F" w14:textId="34408058" w:rsidR="003548BA" w:rsidRDefault="003548BA" w:rsidP="003548BA">
      <w:pPr>
        <w:jc w:val="center"/>
      </w:pPr>
      <w:r>
        <w:rPr>
          <w:noProof/>
        </w:rPr>
        <w:lastRenderedPageBreak/>
        <w:drawing>
          <wp:inline distT="0" distB="0" distL="0" distR="0" wp14:anchorId="6970560D" wp14:editId="163CC439">
            <wp:extent cx="6120130" cy="3748405"/>
            <wp:effectExtent l="0" t="0" r="0" b="444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88E4E" w14:textId="0F5473C8" w:rsidR="003548BA" w:rsidRDefault="003548BA" w:rsidP="003548BA">
      <w:pPr>
        <w:jc w:val="center"/>
      </w:pPr>
    </w:p>
    <w:p w14:paraId="35EA85CA" w14:textId="011B70D3" w:rsidR="003548BA" w:rsidRDefault="003548BA" w:rsidP="003548BA">
      <w:pPr>
        <w:jc w:val="center"/>
      </w:pPr>
    </w:p>
    <w:p w14:paraId="14C40B59" w14:textId="3FF40DC1" w:rsidR="003548BA" w:rsidRDefault="003548BA" w:rsidP="003548BA">
      <w:pPr>
        <w:jc w:val="center"/>
      </w:pPr>
    </w:p>
    <w:p w14:paraId="10C081D7" w14:textId="4441D34C" w:rsidR="003548BA" w:rsidRDefault="003548BA" w:rsidP="003548BA">
      <w:pPr>
        <w:jc w:val="center"/>
      </w:pPr>
    </w:p>
    <w:p w14:paraId="2C53DB4F" w14:textId="2811313B" w:rsidR="003548BA" w:rsidRDefault="003548BA" w:rsidP="003548BA">
      <w:pPr>
        <w:jc w:val="center"/>
      </w:pPr>
    </w:p>
    <w:p w14:paraId="369A5B82" w14:textId="5AB5511C" w:rsidR="003548BA" w:rsidRDefault="003548BA" w:rsidP="003548BA">
      <w:pPr>
        <w:jc w:val="center"/>
      </w:pPr>
    </w:p>
    <w:p w14:paraId="78F57290" w14:textId="7B3904E1" w:rsidR="003548BA" w:rsidRDefault="003548BA" w:rsidP="003548BA">
      <w:pPr>
        <w:jc w:val="center"/>
      </w:pPr>
    </w:p>
    <w:p w14:paraId="557D34A2" w14:textId="3F58FF4C" w:rsidR="003548BA" w:rsidRDefault="003548BA" w:rsidP="003548BA">
      <w:pPr>
        <w:jc w:val="center"/>
      </w:pPr>
    </w:p>
    <w:p w14:paraId="5446D548" w14:textId="3C7120B8" w:rsidR="003548BA" w:rsidRDefault="003548BA" w:rsidP="003548BA">
      <w:pPr>
        <w:jc w:val="center"/>
      </w:pPr>
    </w:p>
    <w:p w14:paraId="5B010C75" w14:textId="5247C7A2" w:rsidR="003548BA" w:rsidRDefault="003548BA" w:rsidP="003548BA">
      <w:pPr>
        <w:jc w:val="center"/>
      </w:pPr>
    </w:p>
    <w:p w14:paraId="26C2779B" w14:textId="0D73426A" w:rsidR="003548BA" w:rsidRDefault="003548BA" w:rsidP="003548BA">
      <w:pPr>
        <w:jc w:val="center"/>
      </w:pPr>
    </w:p>
    <w:p w14:paraId="19C78C77" w14:textId="17646E4D" w:rsidR="003548BA" w:rsidRDefault="003548BA" w:rsidP="003548BA">
      <w:pPr>
        <w:jc w:val="center"/>
      </w:pPr>
    </w:p>
    <w:p w14:paraId="02E834E0" w14:textId="214131FF" w:rsidR="003548BA" w:rsidRDefault="003548BA" w:rsidP="003548BA">
      <w:pPr>
        <w:jc w:val="center"/>
      </w:pPr>
    </w:p>
    <w:p w14:paraId="5D27B517" w14:textId="575B1FB3" w:rsidR="003548BA" w:rsidRDefault="003548BA" w:rsidP="003548BA">
      <w:pPr>
        <w:jc w:val="center"/>
      </w:pPr>
    </w:p>
    <w:p w14:paraId="5DDC08E4" w14:textId="5D4DFE20" w:rsidR="003548BA" w:rsidRDefault="003548BA" w:rsidP="003548BA">
      <w:pPr>
        <w:jc w:val="center"/>
      </w:pPr>
    </w:p>
    <w:p w14:paraId="141AEFAA" w14:textId="6868FEA8" w:rsidR="003548BA" w:rsidRDefault="003548BA" w:rsidP="003548BA">
      <w:pPr>
        <w:jc w:val="center"/>
      </w:pPr>
    </w:p>
    <w:p w14:paraId="1EFE7230" w14:textId="226F5848" w:rsidR="003548BA" w:rsidRDefault="003548BA" w:rsidP="003548BA">
      <w:pPr>
        <w:jc w:val="center"/>
      </w:pPr>
    </w:p>
    <w:p w14:paraId="249A8884" w14:textId="5773F8EF" w:rsidR="003548BA" w:rsidRDefault="003548BA" w:rsidP="003548BA">
      <w:pPr>
        <w:jc w:val="center"/>
      </w:pPr>
    </w:p>
    <w:p w14:paraId="1721BF85" w14:textId="04BD0ADE" w:rsidR="003548BA" w:rsidRDefault="003548BA" w:rsidP="003548BA">
      <w:pPr>
        <w:jc w:val="center"/>
      </w:pPr>
    </w:p>
    <w:p w14:paraId="635686F1" w14:textId="0983B068" w:rsidR="003548BA" w:rsidRDefault="003548BA" w:rsidP="003548BA">
      <w:pPr>
        <w:jc w:val="center"/>
      </w:pPr>
    </w:p>
    <w:p w14:paraId="1C134BFE" w14:textId="2B570A52" w:rsidR="003548BA" w:rsidRDefault="003548BA" w:rsidP="003548BA">
      <w:pPr>
        <w:jc w:val="center"/>
      </w:pPr>
    </w:p>
    <w:p w14:paraId="4533A45C" w14:textId="69353C94" w:rsidR="003548BA" w:rsidRDefault="003548BA" w:rsidP="003548BA">
      <w:pPr>
        <w:jc w:val="center"/>
      </w:pPr>
    </w:p>
    <w:p w14:paraId="3A61EDD5" w14:textId="59EDC5B7" w:rsidR="003548BA" w:rsidRDefault="003548BA" w:rsidP="003548BA">
      <w:pPr>
        <w:jc w:val="center"/>
      </w:pPr>
    </w:p>
    <w:p w14:paraId="11C6E64F" w14:textId="167E1C99" w:rsidR="003548BA" w:rsidRDefault="003548BA" w:rsidP="003548BA">
      <w:pPr>
        <w:jc w:val="center"/>
      </w:pPr>
    </w:p>
    <w:p w14:paraId="7F1BE063" w14:textId="6B7C28C1" w:rsidR="003548BA" w:rsidRDefault="003548BA" w:rsidP="003548BA">
      <w:pPr>
        <w:jc w:val="center"/>
      </w:pPr>
    </w:p>
    <w:p w14:paraId="15345872" w14:textId="1431C949" w:rsidR="003548BA" w:rsidRDefault="003548BA" w:rsidP="003548BA">
      <w:pPr>
        <w:jc w:val="center"/>
      </w:pPr>
    </w:p>
    <w:p w14:paraId="5503AE04" w14:textId="0937A7A6" w:rsidR="003548BA" w:rsidRDefault="003548BA" w:rsidP="003548BA">
      <w:pPr>
        <w:jc w:val="center"/>
      </w:pPr>
    </w:p>
    <w:p w14:paraId="372736C4" w14:textId="766CBE2A" w:rsidR="003548BA" w:rsidRDefault="003548BA" w:rsidP="003548BA">
      <w:pPr>
        <w:jc w:val="center"/>
      </w:pPr>
    </w:p>
    <w:p w14:paraId="44C83D9B" w14:textId="50F02FF6" w:rsidR="003548BA" w:rsidRDefault="003548BA" w:rsidP="003548BA">
      <w:pPr>
        <w:jc w:val="center"/>
      </w:pPr>
    </w:p>
    <w:p w14:paraId="296CC33D" w14:textId="4C8AD0F4" w:rsidR="003548BA" w:rsidRDefault="003548BA" w:rsidP="003548BA">
      <w:pPr>
        <w:jc w:val="center"/>
      </w:pPr>
    </w:p>
    <w:p w14:paraId="047EF9A9" w14:textId="163C73C8" w:rsidR="003548BA" w:rsidRDefault="003548BA" w:rsidP="003548BA">
      <w:pPr>
        <w:jc w:val="center"/>
      </w:pPr>
    </w:p>
    <w:p w14:paraId="283279A7" w14:textId="3371C5C6" w:rsidR="003548BA" w:rsidRDefault="003548BA" w:rsidP="003548BA">
      <w:pPr>
        <w:jc w:val="center"/>
      </w:pPr>
    </w:p>
    <w:p w14:paraId="2EBD090F" w14:textId="25114CE8" w:rsidR="003548BA" w:rsidRDefault="003548BA" w:rsidP="003548BA">
      <w:pPr>
        <w:jc w:val="center"/>
      </w:pPr>
    </w:p>
    <w:p w14:paraId="34F86473" w14:textId="3CEEE181" w:rsidR="00395790" w:rsidRDefault="00395790" w:rsidP="00395790">
      <w:pPr>
        <w:pStyle w:val="Ttulo1"/>
        <w:rPr>
          <w:b/>
          <w:bCs/>
        </w:rPr>
      </w:pPr>
      <w:bookmarkStart w:id="1" w:name="_Toc58856454"/>
      <w:r w:rsidRPr="00395790">
        <w:rPr>
          <w:b/>
          <w:bCs/>
        </w:rPr>
        <w:lastRenderedPageBreak/>
        <w:t>Matemática</w:t>
      </w:r>
      <w:bookmarkEnd w:id="1"/>
    </w:p>
    <w:p w14:paraId="334DF538" w14:textId="0803F534" w:rsidR="003548BA" w:rsidRDefault="003548BA" w:rsidP="003548BA">
      <w:r>
        <w:rPr>
          <w:noProof/>
        </w:rPr>
        <w:drawing>
          <wp:inline distT="0" distB="0" distL="0" distR="0" wp14:anchorId="1AE26F1C" wp14:editId="12ACF6EA">
            <wp:extent cx="6120130" cy="781304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1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D5809" w14:textId="77777777" w:rsidR="003548BA" w:rsidRPr="003548BA" w:rsidRDefault="003548BA" w:rsidP="003548BA"/>
    <w:p w14:paraId="383256F6" w14:textId="77777777" w:rsidR="00395790" w:rsidRDefault="00395790" w:rsidP="00395790"/>
    <w:p w14:paraId="7E3EE445" w14:textId="77777777" w:rsidR="00395790" w:rsidRDefault="00395790" w:rsidP="00395790"/>
    <w:p w14:paraId="4DC82127" w14:textId="77777777" w:rsidR="00395790" w:rsidRDefault="00395790" w:rsidP="00395790"/>
    <w:p w14:paraId="11ACB933" w14:textId="77777777" w:rsidR="00395790" w:rsidRDefault="00395790" w:rsidP="00395790"/>
    <w:p w14:paraId="2A499FD0" w14:textId="77777777" w:rsidR="00395790" w:rsidRDefault="00395790" w:rsidP="00395790"/>
    <w:p w14:paraId="6584B093" w14:textId="77777777" w:rsidR="00395790" w:rsidRDefault="00395790" w:rsidP="00395790"/>
    <w:p w14:paraId="2E76D238" w14:textId="77777777" w:rsidR="00395790" w:rsidRDefault="00395790" w:rsidP="00395790"/>
    <w:p w14:paraId="1F6B6784" w14:textId="3160982F" w:rsidR="00395790" w:rsidRDefault="003548BA" w:rsidP="00395790">
      <w:r>
        <w:rPr>
          <w:noProof/>
        </w:rPr>
        <w:lastRenderedPageBreak/>
        <w:drawing>
          <wp:inline distT="0" distB="0" distL="0" distR="0" wp14:anchorId="3A39D620" wp14:editId="3663B6C7">
            <wp:extent cx="6120130" cy="7918450"/>
            <wp:effectExtent l="0" t="0" r="0" b="635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1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B63C0D2" wp14:editId="7C4D35A4">
            <wp:extent cx="6120130" cy="8474710"/>
            <wp:effectExtent l="0" t="0" r="0" b="254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7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B126C" w14:textId="7E83978A" w:rsidR="00B27466" w:rsidRDefault="00B27466" w:rsidP="00395790">
      <w:r>
        <w:rPr>
          <w:noProof/>
        </w:rPr>
        <w:lastRenderedPageBreak/>
        <w:drawing>
          <wp:inline distT="0" distB="0" distL="0" distR="0" wp14:anchorId="4B0CC100" wp14:editId="51BDEEEB">
            <wp:extent cx="6120130" cy="832485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2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99819" w14:textId="5834C39A" w:rsidR="00B27466" w:rsidRDefault="00B27466" w:rsidP="00395790"/>
    <w:p w14:paraId="7B40BE30" w14:textId="7DCD3012" w:rsidR="00B27466" w:rsidRDefault="00B27466" w:rsidP="00395790"/>
    <w:p w14:paraId="43BA0D76" w14:textId="53A3497F" w:rsidR="00B27466" w:rsidRDefault="00B27466" w:rsidP="00395790"/>
    <w:p w14:paraId="3A4780FA" w14:textId="642BC99D" w:rsidR="00B27466" w:rsidRDefault="00B27466" w:rsidP="00395790"/>
    <w:p w14:paraId="7EE28138" w14:textId="528444D8" w:rsidR="00B27466" w:rsidRDefault="00B27466" w:rsidP="00395790"/>
    <w:p w14:paraId="3751E3EB" w14:textId="5BA172DB" w:rsidR="00B27466" w:rsidRDefault="00B27466" w:rsidP="00395790"/>
    <w:p w14:paraId="5BC01625" w14:textId="731E7A6E" w:rsidR="00B27466" w:rsidRDefault="00B27466" w:rsidP="00395790"/>
    <w:p w14:paraId="734BCADD" w14:textId="2CB657D6" w:rsidR="00B27466" w:rsidRDefault="00B27466" w:rsidP="00395790">
      <w:r>
        <w:rPr>
          <w:noProof/>
        </w:rPr>
        <w:lastRenderedPageBreak/>
        <w:drawing>
          <wp:inline distT="0" distB="0" distL="0" distR="0" wp14:anchorId="7E60A344" wp14:editId="0742E776">
            <wp:extent cx="6120130" cy="693737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93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46888" w14:textId="24AAC661" w:rsidR="00B27466" w:rsidRDefault="00B27466" w:rsidP="00395790"/>
    <w:p w14:paraId="46892B77" w14:textId="17553EDD" w:rsidR="00B27466" w:rsidRDefault="00B27466" w:rsidP="00395790"/>
    <w:p w14:paraId="3C595477" w14:textId="4A0A2B34" w:rsidR="00B27466" w:rsidRDefault="00B27466" w:rsidP="00395790"/>
    <w:p w14:paraId="032838CB" w14:textId="3917817D" w:rsidR="00B27466" w:rsidRDefault="00B27466" w:rsidP="00395790"/>
    <w:p w14:paraId="55CF65AA" w14:textId="107BFFA8" w:rsidR="00B27466" w:rsidRDefault="00B27466" w:rsidP="00395790"/>
    <w:p w14:paraId="000B7BCB" w14:textId="77777777" w:rsidR="00B27466" w:rsidRDefault="00B27466" w:rsidP="00395790"/>
    <w:p w14:paraId="766EFD21" w14:textId="77777777" w:rsidR="00395790" w:rsidRDefault="00395790" w:rsidP="00395790"/>
    <w:p w14:paraId="1AF1D473" w14:textId="77777777" w:rsidR="00395790" w:rsidRDefault="00395790" w:rsidP="00395790"/>
    <w:p w14:paraId="4A700430" w14:textId="77777777" w:rsidR="00395790" w:rsidRDefault="00395790" w:rsidP="00395790"/>
    <w:p w14:paraId="465D790F" w14:textId="77777777" w:rsidR="00395790" w:rsidRDefault="00395790" w:rsidP="00395790"/>
    <w:p w14:paraId="2AC51F53" w14:textId="77777777" w:rsidR="00395790" w:rsidRDefault="00395790" w:rsidP="00395790"/>
    <w:p w14:paraId="674F8F63" w14:textId="77777777" w:rsidR="00395790" w:rsidRDefault="00395790" w:rsidP="00395790"/>
    <w:p w14:paraId="723CB9CE" w14:textId="77777777" w:rsidR="00395790" w:rsidRDefault="00395790" w:rsidP="00395790"/>
    <w:p w14:paraId="1EB102CF" w14:textId="77777777" w:rsidR="00395790" w:rsidRDefault="00395790" w:rsidP="00395790"/>
    <w:p w14:paraId="07C57321" w14:textId="5398D138" w:rsidR="00395790" w:rsidRDefault="00395790" w:rsidP="00395790">
      <w:pPr>
        <w:pStyle w:val="Ttulo1"/>
        <w:rPr>
          <w:b/>
          <w:bCs/>
        </w:rPr>
      </w:pPr>
      <w:bookmarkStart w:id="2" w:name="_Toc58856455"/>
      <w:r w:rsidRPr="00395790">
        <w:rPr>
          <w:b/>
          <w:bCs/>
        </w:rPr>
        <w:lastRenderedPageBreak/>
        <w:t>Ciências</w:t>
      </w:r>
      <w:bookmarkEnd w:id="2"/>
      <w:r w:rsidRPr="00395790">
        <w:rPr>
          <w:b/>
          <w:bCs/>
        </w:rPr>
        <w:t xml:space="preserve"> </w:t>
      </w:r>
    </w:p>
    <w:p w14:paraId="289F2D35" w14:textId="610653C6" w:rsidR="00B27466" w:rsidRDefault="00B27466" w:rsidP="00B27466">
      <w:r>
        <w:rPr>
          <w:noProof/>
        </w:rPr>
        <w:drawing>
          <wp:inline distT="0" distB="0" distL="0" distR="0" wp14:anchorId="4B22C2F9" wp14:editId="2DCE5E59">
            <wp:extent cx="6120130" cy="501015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8ABCB" w14:textId="3C2B3300" w:rsidR="00B27466" w:rsidRDefault="00B27466" w:rsidP="00B27466">
      <w:pPr>
        <w:jc w:val="center"/>
      </w:pPr>
      <w:r>
        <w:rPr>
          <w:noProof/>
        </w:rPr>
        <w:drawing>
          <wp:inline distT="0" distB="0" distL="0" distR="0" wp14:anchorId="4C964816" wp14:editId="220530BB">
            <wp:extent cx="5177155" cy="3146687"/>
            <wp:effectExtent l="0" t="0" r="4445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80813" cy="314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06243" w14:textId="3AA708E0" w:rsidR="00B27466" w:rsidRDefault="00B27466" w:rsidP="00B27466">
      <w:pPr>
        <w:jc w:val="center"/>
      </w:pPr>
      <w:r>
        <w:rPr>
          <w:noProof/>
        </w:rPr>
        <w:drawing>
          <wp:inline distT="0" distB="0" distL="0" distR="0" wp14:anchorId="34B7C3E6" wp14:editId="3FC66F42">
            <wp:extent cx="6120130" cy="5466715"/>
            <wp:effectExtent l="0" t="0" r="0" b="63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46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C414F" w14:textId="5F164E69" w:rsidR="00B27466" w:rsidRDefault="00B27466" w:rsidP="00B27466">
      <w:pPr>
        <w:jc w:val="center"/>
      </w:pPr>
    </w:p>
    <w:p w14:paraId="75CAEC48" w14:textId="1A822AD8" w:rsidR="00B27466" w:rsidRDefault="00B27466" w:rsidP="00B27466">
      <w:pPr>
        <w:jc w:val="center"/>
      </w:pPr>
      <w:r>
        <w:rPr>
          <w:noProof/>
        </w:rPr>
        <w:lastRenderedPageBreak/>
        <w:drawing>
          <wp:inline distT="0" distB="0" distL="0" distR="0" wp14:anchorId="7EFD043A" wp14:editId="2F7E474D">
            <wp:extent cx="6120130" cy="250063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0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25A18" w14:textId="428A5D4A" w:rsidR="00B27466" w:rsidRDefault="00B27466" w:rsidP="00B27466">
      <w:pPr>
        <w:jc w:val="center"/>
      </w:pPr>
      <w:r>
        <w:rPr>
          <w:noProof/>
        </w:rPr>
        <w:drawing>
          <wp:inline distT="0" distB="0" distL="0" distR="0" wp14:anchorId="4BED0C6A" wp14:editId="4F2B1325">
            <wp:extent cx="6120130" cy="3731895"/>
            <wp:effectExtent l="0" t="0" r="0" b="190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3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9BA78" w14:textId="5B06C76C" w:rsidR="00B27466" w:rsidRDefault="00B27466" w:rsidP="00B27466">
      <w:pPr>
        <w:jc w:val="center"/>
      </w:pPr>
    </w:p>
    <w:p w14:paraId="2E1D5E57" w14:textId="2D051091" w:rsidR="00B27466" w:rsidRPr="00B27466" w:rsidRDefault="00B27466" w:rsidP="00B27466">
      <w:pPr>
        <w:jc w:val="center"/>
      </w:pPr>
      <w:r>
        <w:rPr>
          <w:noProof/>
        </w:rPr>
        <w:drawing>
          <wp:inline distT="0" distB="0" distL="0" distR="0" wp14:anchorId="3659675D" wp14:editId="266E72CA">
            <wp:extent cx="6120130" cy="236728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E67BE" w14:textId="77777777" w:rsidR="00395790" w:rsidRDefault="00395790" w:rsidP="00395790"/>
    <w:p w14:paraId="3B3ECB0D" w14:textId="77777777" w:rsidR="00395790" w:rsidRDefault="00395790" w:rsidP="00395790"/>
    <w:p w14:paraId="73008231" w14:textId="77777777" w:rsidR="00395790" w:rsidRDefault="00395790" w:rsidP="00395790"/>
    <w:p w14:paraId="758F9526" w14:textId="77777777" w:rsidR="00395790" w:rsidRDefault="00395790" w:rsidP="00395790"/>
    <w:p w14:paraId="2059BCAE" w14:textId="05B0EF16" w:rsidR="00395790" w:rsidRDefault="000650E7" w:rsidP="00395790">
      <w:r>
        <w:rPr>
          <w:noProof/>
        </w:rPr>
        <w:lastRenderedPageBreak/>
        <w:drawing>
          <wp:inline distT="0" distB="0" distL="0" distR="0" wp14:anchorId="3BF5109D" wp14:editId="4EED6E65">
            <wp:extent cx="6120130" cy="1411605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0E306" w14:textId="63AC4A2C" w:rsidR="000650E7" w:rsidRDefault="000650E7" w:rsidP="00395790">
      <w:r>
        <w:rPr>
          <w:noProof/>
        </w:rPr>
        <w:drawing>
          <wp:inline distT="0" distB="0" distL="0" distR="0" wp14:anchorId="2103A243" wp14:editId="01CAFF2E">
            <wp:extent cx="6120130" cy="6023610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02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6583F" w14:textId="6F8DA10F" w:rsidR="000650E7" w:rsidRDefault="000650E7" w:rsidP="00395790">
      <w:r>
        <w:rPr>
          <w:noProof/>
        </w:rPr>
        <w:drawing>
          <wp:inline distT="0" distB="0" distL="0" distR="0" wp14:anchorId="2768BE87" wp14:editId="40B788D2">
            <wp:extent cx="6120130" cy="1374140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82C04" w14:textId="77777777" w:rsidR="00395790" w:rsidRDefault="00395790" w:rsidP="00395790"/>
    <w:p w14:paraId="27AD4FE6" w14:textId="77777777" w:rsidR="00395790" w:rsidRDefault="00395790" w:rsidP="00395790"/>
    <w:p w14:paraId="3EDEF81B" w14:textId="77777777" w:rsidR="00395790" w:rsidRDefault="00395790" w:rsidP="00395790"/>
    <w:p w14:paraId="0AE0FD94" w14:textId="77777777" w:rsidR="00395790" w:rsidRDefault="00395790" w:rsidP="00395790"/>
    <w:p w14:paraId="746CBB1A" w14:textId="46CA0627" w:rsidR="00395790" w:rsidRDefault="000650E7" w:rsidP="00395790">
      <w:r>
        <w:rPr>
          <w:noProof/>
        </w:rPr>
        <w:lastRenderedPageBreak/>
        <w:drawing>
          <wp:inline distT="0" distB="0" distL="0" distR="0" wp14:anchorId="4F5AE04E" wp14:editId="2A5DD943">
            <wp:extent cx="6120130" cy="8018145"/>
            <wp:effectExtent l="0" t="0" r="0" b="1905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2D853" w14:textId="77777777" w:rsidR="00395790" w:rsidRDefault="00395790" w:rsidP="00395790"/>
    <w:p w14:paraId="27418FA4" w14:textId="77777777" w:rsidR="00395790" w:rsidRDefault="00395790" w:rsidP="00395790"/>
    <w:p w14:paraId="193055DB" w14:textId="77777777" w:rsidR="00395790" w:rsidRDefault="00395790" w:rsidP="00395790"/>
    <w:p w14:paraId="6E5A6CC6" w14:textId="3D475C98" w:rsidR="00395790" w:rsidRDefault="00395790" w:rsidP="00395790"/>
    <w:p w14:paraId="75B80C3B" w14:textId="30BA2B8B" w:rsidR="002B5B0E" w:rsidRDefault="002B5B0E" w:rsidP="00395790"/>
    <w:p w14:paraId="712553ED" w14:textId="18763FDE" w:rsidR="002B5B0E" w:rsidRDefault="002B5B0E" w:rsidP="00395790"/>
    <w:p w14:paraId="0B7CE851" w14:textId="7AA5A6E9" w:rsidR="002B5B0E" w:rsidRDefault="002B5B0E" w:rsidP="00395790"/>
    <w:p w14:paraId="400124C4" w14:textId="46A4D613" w:rsidR="002B5B0E" w:rsidRDefault="002B5B0E" w:rsidP="00395790"/>
    <w:p w14:paraId="3CB57C6E" w14:textId="6730FFAD" w:rsidR="002B5B0E" w:rsidRDefault="002B5B0E" w:rsidP="00395790">
      <w:r>
        <w:rPr>
          <w:noProof/>
        </w:rPr>
        <w:lastRenderedPageBreak/>
        <w:drawing>
          <wp:inline distT="0" distB="0" distL="0" distR="0" wp14:anchorId="1D80DAF7" wp14:editId="2C5F82FD">
            <wp:extent cx="6120130" cy="4412615"/>
            <wp:effectExtent l="0" t="0" r="0" b="698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1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D851C" w14:textId="62815070" w:rsidR="002B5B0E" w:rsidRDefault="002B5B0E" w:rsidP="00395790"/>
    <w:p w14:paraId="15F7B4B4" w14:textId="2067461F" w:rsidR="002B5B0E" w:rsidRDefault="002B5B0E" w:rsidP="00395790"/>
    <w:p w14:paraId="34F9C59D" w14:textId="7AA01266" w:rsidR="002B5B0E" w:rsidRDefault="002B5B0E" w:rsidP="00395790"/>
    <w:p w14:paraId="69EEBB34" w14:textId="6E252E94" w:rsidR="002B5B0E" w:rsidRDefault="002B5B0E" w:rsidP="00395790"/>
    <w:p w14:paraId="2378E89E" w14:textId="39CD45E8" w:rsidR="002B5B0E" w:rsidRDefault="002B5B0E" w:rsidP="00395790"/>
    <w:p w14:paraId="12FFAD40" w14:textId="6E150A22" w:rsidR="002B5B0E" w:rsidRDefault="002B5B0E" w:rsidP="00395790"/>
    <w:p w14:paraId="3832B7C9" w14:textId="2EA39F32" w:rsidR="002B5B0E" w:rsidRDefault="002B5B0E" w:rsidP="00395790"/>
    <w:p w14:paraId="561F1C80" w14:textId="61AACEAD" w:rsidR="002B5B0E" w:rsidRDefault="002B5B0E" w:rsidP="00395790"/>
    <w:p w14:paraId="70C7ABE5" w14:textId="7F134411" w:rsidR="002B5B0E" w:rsidRDefault="002B5B0E" w:rsidP="00395790"/>
    <w:p w14:paraId="21273C2F" w14:textId="77C5242D" w:rsidR="002B5B0E" w:rsidRDefault="002B5B0E" w:rsidP="00395790"/>
    <w:p w14:paraId="6109D82B" w14:textId="61FBD357" w:rsidR="002B5B0E" w:rsidRDefault="002B5B0E" w:rsidP="00395790"/>
    <w:p w14:paraId="14E7A7F8" w14:textId="2A456FB8" w:rsidR="002B5B0E" w:rsidRDefault="002B5B0E" w:rsidP="00395790"/>
    <w:p w14:paraId="44DBAB4D" w14:textId="0C607ADE" w:rsidR="002B5B0E" w:rsidRDefault="002B5B0E" w:rsidP="00395790"/>
    <w:p w14:paraId="6C566133" w14:textId="6DFBEC6B" w:rsidR="002B5B0E" w:rsidRDefault="002B5B0E" w:rsidP="00395790"/>
    <w:p w14:paraId="74A9A440" w14:textId="5BD5FDEB" w:rsidR="002B5B0E" w:rsidRDefault="002B5B0E" w:rsidP="00395790"/>
    <w:p w14:paraId="3B7B16AF" w14:textId="22ECA521" w:rsidR="002B5B0E" w:rsidRDefault="002B5B0E" w:rsidP="00395790"/>
    <w:p w14:paraId="6B87ADC4" w14:textId="772D72DA" w:rsidR="002B5B0E" w:rsidRDefault="002B5B0E" w:rsidP="00395790"/>
    <w:p w14:paraId="259C1480" w14:textId="34B5FE33" w:rsidR="002B5B0E" w:rsidRDefault="002B5B0E" w:rsidP="00395790"/>
    <w:p w14:paraId="44E5C87D" w14:textId="26F2BC97" w:rsidR="002B5B0E" w:rsidRDefault="002B5B0E" w:rsidP="00395790"/>
    <w:p w14:paraId="4939B6BC" w14:textId="45C071E3" w:rsidR="002B5B0E" w:rsidRDefault="002B5B0E" w:rsidP="00395790"/>
    <w:p w14:paraId="02DDF280" w14:textId="1A3FEE98" w:rsidR="002B5B0E" w:rsidRDefault="002B5B0E" w:rsidP="00395790"/>
    <w:p w14:paraId="21B1071A" w14:textId="4F84ABB4" w:rsidR="002B5B0E" w:rsidRDefault="002B5B0E" w:rsidP="00395790"/>
    <w:p w14:paraId="2FBBF959" w14:textId="3E09D204" w:rsidR="002B5B0E" w:rsidRDefault="002B5B0E" w:rsidP="00395790"/>
    <w:p w14:paraId="19CAB9EC" w14:textId="2F6C6CF1" w:rsidR="002B5B0E" w:rsidRDefault="002B5B0E" w:rsidP="00395790"/>
    <w:p w14:paraId="6D9C2A52" w14:textId="7EBD53E3" w:rsidR="002B5B0E" w:rsidRDefault="002B5B0E" w:rsidP="00395790"/>
    <w:p w14:paraId="40481D95" w14:textId="7DE031B5" w:rsidR="002B5B0E" w:rsidRDefault="002B5B0E" w:rsidP="00395790"/>
    <w:p w14:paraId="1CDFE923" w14:textId="77777777" w:rsidR="002B5B0E" w:rsidRDefault="002B5B0E" w:rsidP="00395790"/>
    <w:p w14:paraId="1D3B36E4" w14:textId="1571607B" w:rsidR="00395790" w:rsidRDefault="00395790" w:rsidP="00395790">
      <w:pPr>
        <w:pStyle w:val="Ttulo1"/>
        <w:rPr>
          <w:b/>
          <w:bCs/>
        </w:rPr>
      </w:pPr>
      <w:bookmarkStart w:id="3" w:name="_Toc58856456"/>
      <w:r w:rsidRPr="00395790">
        <w:rPr>
          <w:b/>
          <w:bCs/>
        </w:rPr>
        <w:lastRenderedPageBreak/>
        <w:t>Geografia</w:t>
      </w:r>
      <w:bookmarkEnd w:id="3"/>
      <w:r w:rsidRPr="00395790">
        <w:rPr>
          <w:b/>
          <w:bCs/>
        </w:rPr>
        <w:t xml:space="preserve"> </w:t>
      </w:r>
    </w:p>
    <w:p w14:paraId="03B583E0" w14:textId="0B0C77BF" w:rsidR="00395790" w:rsidRDefault="00395790" w:rsidP="00395790"/>
    <w:p w14:paraId="785A98CD" w14:textId="34BC8E57" w:rsidR="002B5B0E" w:rsidRDefault="002B5B0E" w:rsidP="00395790">
      <w:r>
        <w:rPr>
          <w:noProof/>
        </w:rPr>
        <w:drawing>
          <wp:inline distT="0" distB="0" distL="0" distR="0" wp14:anchorId="71F96BA8" wp14:editId="28072253">
            <wp:extent cx="6120130" cy="8119745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1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D5E52" w14:textId="71A0C730" w:rsidR="002B5B0E" w:rsidRDefault="002B5B0E" w:rsidP="00395790"/>
    <w:p w14:paraId="40067F6A" w14:textId="5452CC77" w:rsidR="002B5B0E" w:rsidRDefault="002B5B0E" w:rsidP="00395790"/>
    <w:p w14:paraId="077ACB99" w14:textId="0CE1624F" w:rsidR="002B5B0E" w:rsidRDefault="002B5B0E" w:rsidP="00395790"/>
    <w:p w14:paraId="3D852D3E" w14:textId="3925745F" w:rsidR="002B5B0E" w:rsidRDefault="002B5B0E" w:rsidP="00395790"/>
    <w:p w14:paraId="6CEE39F9" w14:textId="0A330104" w:rsidR="002B5B0E" w:rsidRDefault="002B5B0E" w:rsidP="00395790"/>
    <w:p w14:paraId="61BABE28" w14:textId="02E93F2B" w:rsidR="002B5B0E" w:rsidRDefault="002B5B0E" w:rsidP="00395790">
      <w:r>
        <w:rPr>
          <w:noProof/>
        </w:rPr>
        <w:lastRenderedPageBreak/>
        <w:drawing>
          <wp:inline distT="0" distB="0" distL="0" distR="0" wp14:anchorId="4AB4463F" wp14:editId="2B8E0882">
            <wp:extent cx="6120130" cy="8232775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3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9033A" w14:textId="131FAB4F" w:rsidR="002B5B0E" w:rsidRDefault="002B5B0E" w:rsidP="00395790">
      <w:r>
        <w:rPr>
          <w:noProof/>
        </w:rPr>
        <w:drawing>
          <wp:inline distT="0" distB="0" distL="0" distR="0" wp14:anchorId="2A68B37B" wp14:editId="6825F472">
            <wp:extent cx="6120130" cy="94234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BACC6" w14:textId="2122E926" w:rsidR="002B5B0E" w:rsidRDefault="002B5B0E" w:rsidP="00395790"/>
    <w:p w14:paraId="53572B2C" w14:textId="5220250E" w:rsidR="002B5B0E" w:rsidRDefault="002B5B0E" w:rsidP="00395790"/>
    <w:p w14:paraId="363A5D68" w14:textId="0727514C" w:rsidR="002B5B0E" w:rsidRDefault="002B5B0E" w:rsidP="00395790">
      <w:r>
        <w:rPr>
          <w:noProof/>
        </w:rPr>
        <w:lastRenderedPageBreak/>
        <w:drawing>
          <wp:inline distT="0" distB="0" distL="0" distR="0" wp14:anchorId="0AD4585C" wp14:editId="5F920A4F">
            <wp:extent cx="6120130" cy="7364730"/>
            <wp:effectExtent l="0" t="0" r="0" b="762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36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6806B" w14:textId="3DEEC39F" w:rsidR="0047253B" w:rsidRDefault="0047253B" w:rsidP="00395790">
      <w:r>
        <w:rPr>
          <w:noProof/>
        </w:rPr>
        <w:drawing>
          <wp:inline distT="0" distB="0" distL="0" distR="0" wp14:anchorId="164C5090" wp14:editId="52EF35C6">
            <wp:extent cx="6120130" cy="1141730"/>
            <wp:effectExtent l="0" t="0" r="0" b="127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14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38AAC" w14:textId="4B81AB50" w:rsidR="0047253B" w:rsidRDefault="0047253B" w:rsidP="00395790"/>
    <w:p w14:paraId="4895FAFF" w14:textId="3CCAE7CC" w:rsidR="0047253B" w:rsidRDefault="0047253B" w:rsidP="00395790"/>
    <w:p w14:paraId="4F2B4ACF" w14:textId="4AE1CEE6" w:rsidR="0047253B" w:rsidRDefault="0047253B" w:rsidP="00395790"/>
    <w:p w14:paraId="53CB3661" w14:textId="35F20580" w:rsidR="0047253B" w:rsidRDefault="0047253B" w:rsidP="00395790"/>
    <w:p w14:paraId="20C9C64F" w14:textId="77C9911F" w:rsidR="0047253B" w:rsidRDefault="0047253B" w:rsidP="00395790"/>
    <w:p w14:paraId="0AD15CF5" w14:textId="1CE7DEE0" w:rsidR="0047253B" w:rsidRDefault="0047253B" w:rsidP="00395790"/>
    <w:p w14:paraId="065DEFE0" w14:textId="112E0A70" w:rsidR="0047253B" w:rsidRDefault="0047253B" w:rsidP="00395790">
      <w:r>
        <w:rPr>
          <w:noProof/>
        </w:rPr>
        <w:lastRenderedPageBreak/>
        <w:drawing>
          <wp:inline distT="0" distB="0" distL="0" distR="0" wp14:anchorId="2E5312A0" wp14:editId="53C9828F">
            <wp:extent cx="6120130" cy="497903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7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0E0F2" w14:textId="77777777" w:rsidR="00395790" w:rsidRDefault="00395790" w:rsidP="00395790"/>
    <w:p w14:paraId="02128314" w14:textId="77777777" w:rsidR="00395790" w:rsidRDefault="00395790" w:rsidP="00395790"/>
    <w:p w14:paraId="1B3B3D9B" w14:textId="77777777" w:rsidR="00395790" w:rsidRDefault="00395790" w:rsidP="00395790"/>
    <w:p w14:paraId="4AB724A6" w14:textId="77777777" w:rsidR="00395790" w:rsidRDefault="00395790" w:rsidP="00395790"/>
    <w:p w14:paraId="6F05CDC4" w14:textId="77777777" w:rsidR="00395790" w:rsidRDefault="00395790" w:rsidP="00395790"/>
    <w:p w14:paraId="4CB3D3C2" w14:textId="77777777" w:rsidR="00395790" w:rsidRDefault="00395790" w:rsidP="00395790"/>
    <w:p w14:paraId="29CFA78C" w14:textId="77777777" w:rsidR="00395790" w:rsidRDefault="00395790" w:rsidP="00395790"/>
    <w:p w14:paraId="1E5B792F" w14:textId="77777777" w:rsidR="00395790" w:rsidRDefault="00395790" w:rsidP="00395790"/>
    <w:p w14:paraId="3644B2F4" w14:textId="77777777" w:rsidR="00395790" w:rsidRDefault="00395790" w:rsidP="00395790"/>
    <w:p w14:paraId="0491FAEF" w14:textId="77777777" w:rsidR="00395790" w:rsidRDefault="00395790" w:rsidP="00395790"/>
    <w:p w14:paraId="6F545074" w14:textId="77777777" w:rsidR="00395790" w:rsidRDefault="00395790" w:rsidP="00395790"/>
    <w:p w14:paraId="109F63BC" w14:textId="77777777" w:rsidR="00395790" w:rsidRDefault="00395790" w:rsidP="00395790"/>
    <w:p w14:paraId="4DC1E4DC" w14:textId="77777777" w:rsidR="00395790" w:rsidRDefault="00395790" w:rsidP="00395790"/>
    <w:p w14:paraId="2275A34A" w14:textId="77777777" w:rsidR="00395790" w:rsidRDefault="00395790" w:rsidP="00395790"/>
    <w:p w14:paraId="16061FC8" w14:textId="77777777" w:rsidR="00395790" w:rsidRDefault="00395790" w:rsidP="00395790"/>
    <w:p w14:paraId="03FE0397" w14:textId="77777777" w:rsidR="00395790" w:rsidRDefault="00395790" w:rsidP="00395790"/>
    <w:p w14:paraId="42DC79B8" w14:textId="77777777" w:rsidR="00395790" w:rsidRDefault="00395790" w:rsidP="00395790"/>
    <w:p w14:paraId="1F3654B9" w14:textId="77777777" w:rsidR="00395790" w:rsidRDefault="00395790" w:rsidP="00395790"/>
    <w:p w14:paraId="4AE7F47E" w14:textId="74A296B1" w:rsidR="00395790" w:rsidRDefault="00395790" w:rsidP="00395790"/>
    <w:p w14:paraId="1C7BEFFA" w14:textId="59B1FE0B" w:rsidR="0047253B" w:rsidRDefault="0047253B" w:rsidP="00395790"/>
    <w:p w14:paraId="1C6BDCFE" w14:textId="29561796" w:rsidR="0047253B" w:rsidRDefault="0047253B" w:rsidP="00395790"/>
    <w:p w14:paraId="66D3A12B" w14:textId="4901D9F0" w:rsidR="0047253B" w:rsidRDefault="0047253B" w:rsidP="00395790"/>
    <w:p w14:paraId="6712A55A" w14:textId="79561FE9" w:rsidR="0047253B" w:rsidRDefault="0047253B" w:rsidP="00395790"/>
    <w:p w14:paraId="78131917" w14:textId="6B369452" w:rsidR="0047253B" w:rsidRDefault="0047253B" w:rsidP="00395790"/>
    <w:p w14:paraId="27E50CF2" w14:textId="4108F89D" w:rsidR="0047253B" w:rsidRDefault="0047253B" w:rsidP="00395790"/>
    <w:p w14:paraId="1036761B" w14:textId="5C450079" w:rsidR="0047253B" w:rsidRDefault="0047253B" w:rsidP="00395790"/>
    <w:p w14:paraId="3F9B51D3" w14:textId="747139A0" w:rsidR="00395790" w:rsidRDefault="00395790" w:rsidP="00395790">
      <w:pPr>
        <w:pStyle w:val="Ttulo1"/>
        <w:rPr>
          <w:b/>
          <w:bCs/>
        </w:rPr>
      </w:pPr>
      <w:bookmarkStart w:id="4" w:name="_Toc58856457"/>
      <w:r w:rsidRPr="00395790">
        <w:rPr>
          <w:b/>
          <w:bCs/>
        </w:rPr>
        <w:lastRenderedPageBreak/>
        <w:t>História</w:t>
      </w:r>
      <w:bookmarkEnd w:id="4"/>
    </w:p>
    <w:p w14:paraId="36BC92C8" w14:textId="375AA577" w:rsidR="0047253B" w:rsidRDefault="0047253B" w:rsidP="0047253B">
      <w:r>
        <w:rPr>
          <w:noProof/>
        </w:rPr>
        <w:drawing>
          <wp:inline distT="0" distB="0" distL="0" distR="0" wp14:anchorId="3D200E72" wp14:editId="7AA8C356">
            <wp:extent cx="6120130" cy="7833995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A9D60" w14:textId="3F8CD1FB" w:rsidR="0047253B" w:rsidRDefault="0047253B" w:rsidP="0047253B"/>
    <w:p w14:paraId="18605EEE" w14:textId="442694A5" w:rsidR="0047253B" w:rsidRDefault="0047253B" w:rsidP="0047253B"/>
    <w:p w14:paraId="17216306" w14:textId="76E091ED" w:rsidR="0047253B" w:rsidRDefault="0047253B" w:rsidP="0047253B"/>
    <w:p w14:paraId="204B2C82" w14:textId="7EF730FE" w:rsidR="0047253B" w:rsidRDefault="0047253B" w:rsidP="0047253B"/>
    <w:p w14:paraId="6C1F8232" w14:textId="0FD2B72C" w:rsidR="0047253B" w:rsidRDefault="0047253B" w:rsidP="0047253B"/>
    <w:p w14:paraId="21C9C1F7" w14:textId="5422F64C" w:rsidR="0047253B" w:rsidRDefault="0047253B" w:rsidP="0047253B"/>
    <w:p w14:paraId="5C4FAC15" w14:textId="77897FBC" w:rsidR="0047253B" w:rsidRDefault="0047253B" w:rsidP="0047253B"/>
    <w:p w14:paraId="70F654E4" w14:textId="3523A9F0" w:rsidR="0047253B" w:rsidRDefault="0047253B" w:rsidP="0047253B"/>
    <w:p w14:paraId="343B2073" w14:textId="0A29E839" w:rsidR="0047253B" w:rsidRDefault="0047253B" w:rsidP="0047253B">
      <w:r>
        <w:rPr>
          <w:noProof/>
        </w:rPr>
        <w:lastRenderedPageBreak/>
        <w:drawing>
          <wp:inline distT="0" distB="0" distL="0" distR="0" wp14:anchorId="6662D52C" wp14:editId="0403358C">
            <wp:extent cx="6120130" cy="8308975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0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E8B33" w14:textId="488162DB" w:rsidR="0047253B" w:rsidRDefault="0047253B" w:rsidP="0047253B"/>
    <w:p w14:paraId="26BA3A1F" w14:textId="51548F3A" w:rsidR="0047253B" w:rsidRDefault="0047253B" w:rsidP="0047253B"/>
    <w:p w14:paraId="3407875A" w14:textId="1FE05506" w:rsidR="0047253B" w:rsidRDefault="0047253B" w:rsidP="0047253B"/>
    <w:p w14:paraId="7C2A8C09" w14:textId="074B32B4" w:rsidR="0047253B" w:rsidRDefault="0047253B" w:rsidP="0047253B"/>
    <w:p w14:paraId="6AE4D990" w14:textId="687B4FAA" w:rsidR="0047253B" w:rsidRDefault="0047253B" w:rsidP="0047253B"/>
    <w:p w14:paraId="5DAC0B64" w14:textId="2C3DE4FB" w:rsidR="0047253B" w:rsidRDefault="0047253B" w:rsidP="0047253B"/>
    <w:p w14:paraId="5D862901" w14:textId="7EDFF190" w:rsidR="0047253B" w:rsidRDefault="0047253B" w:rsidP="0047253B"/>
    <w:p w14:paraId="70431839" w14:textId="489356BD" w:rsidR="0047253B" w:rsidRPr="0047253B" w:rsidRDefault="0047253B" w:rsidP="0047253B">
      <w:r>
        <w:rPr>
          <w:noProof/>
        </w:rPr>
        <w:lastRenderedPageBreak/>
        <w:drawing>
          <wp:inline distT="0" distB="0" distL="0" distR="0" wp14:anchorId="577359A4" wp14:editId="23E38BFF">
            <wp:extent cx="6120130" cy="3794125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EF381" w14:textId="77777777" w:rsidR="00250414" w:rsidRDefault="00250414" w:rsidP="00250414"/>
    <w:p w14:paraId="20F06C43" w14:textId="77777777" w:rsidR="00250414" w:rsidRDefault="00250414" w:rsidP="00250414"/>
    <w:p w14:paraId="42761C5C" w14:textId="77777777" w:rsidR="00250414" w:rsidRDefault="00250414" w:rsidP="00250414"/>
    <w:p w14:paraId="482ABCFA" w14:textId="77777777" w:rsidR="00250414" w:rsidRDefault="00250414" w:rsidP="00250414"/>
    <w:p w14:paraId="2AA0AE92" w14:textId="77777777" w:rsidR="00250414" w:rsidRDefault="00250414" w:rsidP="00250414"/>
    <w:p w14:paraId="7155D228" w14:textId="77777777" w:rsidR="00250414" w:rsidRDefault="00250414" w:rsidP="00250414"/>
    <w:p w14:paraId="046C2E70" w14:textId="77777777" w:rsidR="00250414" w:rsidRDefault="00250414" w:rsidP="00250414"/>
    <w:p w14:paraId="453E335D" w14:textId="77777777" w:rsidR="00250414" w:rsidRDefault="00250414" w:rsidP="00250414"/>
    <w:p w14:paraId="7E4544DB" w14:textId="77777777" w:rsidR="00250414" w:rsidRDefault="00250414" w:rsidP="00250414"/>
    <w:p w14:paraId="426F901A" w14:textId="77777777" w:rsidR="00250414" w:rsidRDefault="00250414" w:rsidP="00250414"/>
    <w:p w14:paraId="4CF809BD" w14:textId="77777777" w:rsidR="00250414" w:rsidRDefault="00250414" w:rsidP="00250414"/>
    <w:p w14:paraId="629A7EC2" w14:textId="77777777" w:rsidR="00250414" w:rsidRDefault="00250414" w:rsidP="00250414"/>
    <w:p w14:paraId="5BFDD648" w14:textId="77777777" w:rsidR="00250414" w:rsidRDefault="00250414" w:rsidP="00250414"/>
    <w:p w14:paraId="34126106" w14:textId="77777777" w:rsidR="00250414" w:rsidRDefault="00250414" w:rsidP="00250414"/>
    <w:p w14:paraId="4020E6FD" w14:textId="77777777" w:rsidR="00250414" w:rsidRDefault="00250414" w:rsidP="00250414"/>
    <w:p w14:paraId="494A6083" w14:textId="77777777" w:rsidR="00250414" w:rsidRDefault="00250414" w:rsidP="00250414"/>
    <w:p w14:paraId="45654AF2" w14:textId="77777777" w:rsidR="00250414" w:rsidRDefault="00250414" w:rsidP="00250414"/>
    <w:p w14:paraId="59F8F915" w14:textId="77777777" w:rsidR="00250414" w:rsidRDefault="00250414" w:rsidP="00250414"/>
    <w:p w14:paraId="3F788C4C" w14:textId="77777777" w:rsidR="00250414" w:rsidRDefault="00250414" w:rsidP="00250414"/>
    <w:p w14:paraId="0EAB0825" w14:textId="77777777" w:rsidR="00250414" w:rsidRDefault="00250414" w:rsidP="00250414"/>
    <w:p w14:paraId="52642053" w14:textId="77777777" w:rsidR="00250414" w:rsidRDefault="00250414" w:rsidP="00250414"/>
    <w:p w14:paraId="6638E26C" w14:textId="77777777" w:rsidR="00250414" w:rsidRDefault="00250414" w:rsidP="00250414"/>
    <w:p w14:paraId="2F533402" w14:textId="77777777" w:rsidR="00250414" w:rsidRDefault="00250414" w:rsidP="00250414"/>
    <w:p w14:paraId="25FF0459" w14:textId="77777777" w:rsidR="00250414" w:rsidRDefault="00250414" w:rsidP="00250414"/>
    <w:p w14:paraId="43569915" w14:textId="77777777" w:rsidR="00250414" w:rsidRDefault="00250414" w:rsidP="00250414"/>
    <w:p w14:paraId="6C3B90CB" w14:textId="77777777" w:rsidR="00250414" w:rsidRDefault="00250414" w:rsidP="00250414"/>
    <w:p w14:paraId="442EB79A" w14:textId="77777777" w:rsidR="00250414" w:rsidRDefault="00250414" w:rsidP="00250414"/>
    <w:p w14:paraId="4F467286" w14:textId="77777777" w:rsidR="00250414" w:rsidRDefault="00250414" w:rsidP="00250414"/>
    <w:p w14:paraId="5CA467E1" w14:textId="483BB31E" w:rsidR="00250414" w:rsidRDefault="00250414" w:rsidP="00250414"/>
    <w:p w14:paraId="355360CA" w14:textId="768D2521" w:rsidR="0047253B" w:rsidRDefault="0047253B" w:rsidP="00250414"/>
    <w:p w14:paraId="1FD64A2B" w14:textId="20F439BA" w:rsidR="0047253B" w:rsidRDefault="0047253B" w:rsidP="00250414"/>
    <w:p w14:paraId="545753A9" w14:textId="1D439344" w:rsidR="0047253B" w:rsidRDefault="0047253B" w:rsidP="00250414"/>
    <w:p w14:paraId="44755AB0" w14:textId="18D27D79" w:rsidR="0047253B" w:rsidRDefault="0047253B" w:rsidP="00250414"/>
    <w:p w14:paraId="0E7001CC" w14:textId="506F5D43" w:rsidR="00395790" w:rsidRDefault="00395790" w:rsidP="00395790">
      <w:pPr>
        <w:pStyle w:val="Ttulo1"/>
        <w:rPr>
          <w:b/>
          <w:bCs/>
        </w:rPr>
      </w:pPr>
      <w:bookmarkStart w:id="5" w:name="_Toc58856458"/>
      <w:r w:rsidRPr="00395790">
        <w:rPr>
          <w:b/>
          <w:bCs/>
        </w:rPr>
        <w:lastRenderedPageBreak/>
        <w:t>Educação Física</w:t>
      </w:r>
      <w:bookmarkEnd w:id="5"/>
    </w:p>
    <w:p w14:paraId="5B59AC81" w14:textId="72B5A03C" w:rsidR="0047253B" w:rsidRDefault="00D93731" w:rsidP="0047253B">
      <w:r>
        <w:rPr>
          <w:noProof/>
        </w:rPr>
        <w:drawing>
          <wp:inline distT="0" distB="0" distL="0" distR="0" wp14:anchorId="5B23135A" wp14:editId="057849D8">
            <wp:extent cx="6120130" cy="5884545"/>
            <wp:effectExtent l="0" t="0" r="0" b="1905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88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1038D" w14:textId="12B1B253" w:rsidR="00D93731" w:rsidRPr="0047253B" w:rsidRDefault="00D93731" w:rsidP="0047253B">
      <w:r>
        <w:rPr>
          <w:noProof/>
        </w:rPr>
        <w:drawing>
          <wp:inline distT="0" distB="0" distL="0" distR="0" wp14:anchorId="4612E083" wp14:editId="13CE13E5">
            <wp:extent cx="6120130" cy="1764665"/>
            <wp:effectExtent l="0" t="0" r="0" b="6985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1A787" w14:textId="77777777" w:rsidR="00395790" w:rsidRDefault="00395790" w:rsidP="00395790">
      <w:pPr>
        <w:spacing w:line="480" w:lineRule="auto"/>
      </w:pPr>
    </w:p>
    <w:p w14:paraId="2C84DDA1" w14:textId="77777777" w:rsidR="00395790" w:rsidRDefault="00395790" w:rsidP="00395790">
      <w:pPr>
        <w:spacing w:line="480" w:lineRule="auto"/>
      </w:pPr>
    </w:p>
    <w:p w14:paraId="00373F6F" w14:textId="77777777" w:rsidR="00395790" w:rsidRDefault="00395790" w:rsidP="00395790">
      <w:pPr>
        <w:spacing w:line="480" w:lineRule="auto"/>
      </w:pPr>
    </w:p>
    <w:p w14:paraId="628945E9" w14:textId="77777777" w:rsidR="00395790" w:rsidRDefault="00395790" w:rsidP="00395790">
      <w:pPr>
        <w:spacing w:line="480" w:lineRule="auto"/>
      </w:pPr>
    </w:p>
    <w:p w14:paraId="474BEB84" w14:textId="77777777" w:rsidR="00395790" w:rsidRDefault="00395790" w:rsidP="00395790">
      <w:pPr>
        <w:spacing w:line="480" w:lineRule="auto"/>
      </w:pPr>
    </w:p>
    <w:p w14:paraId="4696F015" w14:textId="642D81C1" w:rsidR="00395790" w:rsidRDefault="00D93731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53EAD27F" wp14:editId="4F3CA25C">
            <wp:extent cx="6120130" cy="6445885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44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7BD41" w14:textId="5D92EDD4" w:rsidR="00D93731" w:rsidRDefault="00D93731" w:rsidP="00395790">
      <w:pPr>
        <w:spacing w:line="480" w:lineRule="auto"/>
      </w:pPr>
      <w:r>
        <w:rPr>
          <w:noProof/>
        </w:rPr>
        <w:drawing>
          <wp:inline distT="0" distB="0" distL="0" distR="0" wp14:anchorId="0C1E863A" wp14:editId="3CDF4CD2">
            <wp:extent cx="6120130" cy="2152015"/>
            <wp:effectExtent l="0" t="0" r="0" b="635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ABA2D" w14:textId="7F1799ED" w:rsidR="00D93731" w:rsidRDefault="00D93731" w:rsidP="00395790">
      <w:pPr>
        <w:spacing w:line="480" w:lineRule="auto"/>
      </w:pPr>
    </w:p>
    <w:p w14:paraId="47791900" w14:textId="0BC0F13E" w:rsidR="00D93731" w:rsidRDefault="00D93731" w:rsidP="00395790">
      <w:pPr>
        <w:spacing w:line="480" w:lineRule="auto"/>
      </w:pPr>
    </w:p>
    <w:p w14:paraId="03F37BA5" w14:textId="4C0A4B94" w:rsidR="00D93731" w:rsidRDefault="00D93731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34E18C50" wp14:editId="68B03C68">
            <wp:extent cx="6120130" cy="568452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8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258E3" w14:textId="68C87625" w:rsidR="00D93731" w:rsidRDefault="00D93731" w:rsidP="00395790">
      <w:pPr>
        <w:spacing w:line="480" w:lineRule="auto"/>
      </w:pPr>
    </w:p>
    <w:p w14:paraId="6D695590" w14:textId="78863B10" w:rsidR="00D93731" w:rsidRDefault="00D93731" w:rsidP="00395790">
      <w:pPr>
        <w:spacing w:line="480" w:lineRule="auto"/>
      </w:pPr>
      <w:r>
        <w:rPr>
          <w:noProof/>
        </w:rPr>
        <w:drawing>
          <wp:inline distT="0" distB="0" distL="0" distR="0" wp14:anchorId="2799D3D8" wp14:editId="41F89558">
            <wp:extent cx="6120130" cy="2878455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4DCCF" w14:textId="02B4614A" w:rsidR="00D93731" w:rsidRDefault="00D93731" w:rsidP="00395790">
      <w:pPr>
        <w:spacing w:line="480" w:lineRule="auto"/>
      </w:pPr>
    </w:p>
    <w:p w14:paraId="5D04F320" w14:textId="07D84C8F" w:rsidR="00D93731" w:rsidRDefault="00D93731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5529E9EF" wp14:editId="6721697A">
            <wp:extent cx="6120130" cy="563880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DB842" w14:textId="6CBC785E" w:rsidR="00D93731" w:rsidRDefault="00D93731" w:rsidP="00395790">
      <w:pPr>
        <w:spacing w:line="480" w:lineRule="auto"/>
      </w:pPr>
      <w:r>
        <w:rPr>
          <w:noProof/>
        </w:rPr>
        <w:drawing>
          <wp:inline distT="0" distB="0" distL="0" distR="0" wp14:anchorId="33A15A00" wp14:editId="5F5220AD">
            <wp:extent cx="6120130" cy="2187575"/>
            <wp:effectExtent l="0" t="0" r="0" b="3175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2A117" w14:textId="23AE9445" w:rsidR="00D93731" w:rsidRDefault="00D93731" w:rsidP="00395790">
      <w:pPr>
        <w:spacing w:line="480" w:lineRule="auto"/>
      </w:pPr>
    </w:p>
    <w:p w14:paraId="7B7AE29F" w14:textId="3454D982" w:rsidR="00D93731" w:rsidRDefault="00D93731" w:rsidP="00395790">
      <w:pPr>
        <w:spacing w:line="480" w:lineRule="auto"/>
      </w:pPr>
    </w:p>
    <w:p w14:paraId="362931DC" w14:textId="656A9265" w:rsidR="00D93731" w:rsidRDefault="00D93731" w:rsidP="00395790">
      <w:pPr>
        <w:spacing w:line="480" w:lineRule="auto"/>
      </w:pPr>
    </w:p>
    <w:p w14:paraId="447F25DA" w14:textId="5CDBEB05" w:rsidR="00D93731" w:rsidRDefault="00D93731" w:rsidP="00395790">
      <w:pPr>
        <w:spacing w:line="480" w:lineRule="auto"/>
      </w:pPr>
    </w:p>
    <w:p w14:paraId="7BD3FBF3" w14:textId="5560FD78" w:rsidR="00D93731" w:rsidRDefault="00D93731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4E8D79D" wp14:editId="35332166">
            <wp:extent cx="6120130" cy="4430395"/>
            <wp:effectExtent l="0" t="0" r="0" b="8255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3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6A8A3" w14:textId="77777777" w:rsidR="00D93731" w:rsidRDefault="00D93731" w:rsidP="00395790">
      <w:pPr>
        <w:spacing w:line="480" w:lineRule="auto"/>
      </w:pPr>
    </w:p>
    <w:p w14:paraId="2448E44A" w14:textId="77777777" w:rsidR="00D93731" w:rsidRDefault="00D93731" w:rsidP="00395790">
      <w:pPr>
        <w:spacing w:line="480" w:lineRule="auto"/>
      </w:pPr>
    </w:p>
    <w:p w14:paraId="27853A42" w14:textId="77777777" w:rsidR="00395790" w:rsidRDefault="00395790" w:rsidP="00395790">
      <w:pPr>
        <w:spacing w:line="480" w:lineRule="auto"/>
      </w:pPr>
    </w:p>
    <w:p w14:paraId="3D18CDA5" w14:textId="77777777" w:rsidR="00395790" w:rsidRDefault="00395790" w:rsidP="00395790">
      <w:pPr>
        <w:spacing w:line="480" w:lineRule="auto"/>
      </w:pPr>
    </w:p>
    <w:p w14:paraId="7B95FA58" w14:textId="77777777" w:rsidR="00395790" w:rsidRDefault="00395790" w:rsidP="00395790">
      <w:pPr>
        <w:spacing w:line="480" w:lineRule="auto"/>
      </w:pPr>
    </w:p>
    <w:p w14:paraId="43B20624" w14:textId="77777777" w:rsidR="00395790" w:rsidRDefault="00395790" w:rsidP="00395790">
      <w:pPr>
        <w:spacing w:line="480" w:lineRule="auto"/>
      </w:pPr>
    </w:p>
    <w:p w14:paraId="1FA27CCE" w14:textId="77777777" w:rsidR="00395790" w:rsidRDefault="00395790" w:rsidP="00395790">
      <w:pPr>
        <w:spacing w:line="480" w:lineRule="auto"/>
      </w:pPr>
    </w:p>
    <w:p w14:paraId="379AA9A0" w14:textId="77777777" w:rsidR="00395790" w:rsidRDefault="00395790" w:rsidP="00395790">
      <w:pPr>
        <w:spacing w:line="480" w:lineRule="auto"/>
      </w:pPr>
    </w:p>
    <w:p w14:paraId="436A4135" w14:textId="77777777" w:rsidR="00395790" w:rsidRDefault="00395790" w:rsidP="00395790">
      <w:pPr>
        <w:spacing w:line="480" w:lineRule="auto"/>
      </w:pPr>
    </w:p>
    <w:p w14:paraId="5E545F2D" w14:textId="77777777" w:rsidR="00395790" w:rsidRDefault="00395790" w:rsidP="00395790">
      <w:pPr>
        <w:spacing w:line="480" w:lineRule="auto"/>
      </w:pPr>
    </w:p>
    <w:p w14:paraId="65D421C7" w14:textId="77777777" w:rsidR="00395790" w:rsidRDefault="00395790" w:rsidP="00395790">
      <w:pPr>
        <w:spacing w:line="480" w:lineRule="auto"/>
      </w:pPr>
    </w:p>
    <w:p w14:paraId="1620C6BB" w14:textId="77777777" w:rsidR="00395790" w:rsidRDefault="00395790" w:rsidP="00395790">
      <w:pPr>
        <w:spacing w:line="480" w:lineRule="auto"/>
      </w:pPr>
    </w:p>
    <w:p w14:paraId="0274BBF2" w14:textId="77777777" w:rsidR="00395790" w:rsidRDefault="00395790" w:rsidP="00395790">
      <w:pPr>
        <w:spacing w:line="480" w:lineRule="auto"/>
      </w:pPr>
    </w:p>
    <w:p w14:paraId="535AD561" w14:textId="77777777" w:rsidR="00395790" w:rsidRDefault="00395790" w:rsidP="00395790">
      <w:pPr>
        <w:spacing w:line="480" w:lineRule="auto"/>
      </w:pPr>
    </w:p>
    <w:sectPr w:rsidR="00395790" w:rsidSect="0026585D">
      <w:footerReference w:type="default" r:id="rId55"/>
      <w:pgSz w:w="11906" w:h="16838"/>
      <w:pgMar w:top="851" w:right="1134" w:bottom="851" w:left="1134" w:header="0" w:footer="34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DDB114" w14:textId="77777777" w:rsidR="005D27C3" w:rsidRDefault="005D27C3" w:rsidP="00395790">
      <w:r>
        <w:separator/>
      </w:r>
    </w:p>
  </w:endnote>
  <w:endnote w:type="continuationSeparator" w:id="0">
    <w:p w14:paraId="28C21D92" w14:textId="77777777" w:rsidR="005D27C3" w:rsidRDefault="005D27C3" w:rsidP="00395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1014555"/>
      <w:docPartObj>
        <w:docPartGallery w:val="Page Numbers (Bottom of Page)"/>
        <w:docPartUnique/>
      </w:docPartObj>
    </w:sdtPr>
    <w:sdtEndPr/>
    <w:sdtContent>
      <w:p w14:paraId="0E16E363" w14:textId="77777777" w:rsidR="00395790" w:rsidRDefault="0039579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1E0C22" w14:textId="77777777" w:rsidR="00395790" w:rsidRDefault="003957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4C36E" w14:textId="77777777" w:rsidR="005D27C3" w:rsidRDefault="005D27C3" w:rsidP="00395790">
      <w:r>
        <w:separator/>
      </w:r>
    </w:p>
  </w:footnote>
  <w:footnote w:type="continuationSeparator" w:id="0">
    <w:p w14:paraId="7FF9FC41" w14:textId="77777777" w:rsidR="005D27C3" w:rsidRDefault="005D27C3" w:rsidP="00395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05"/>
    <w:rsid w:val="000650E7"/>
    <w:rsid w:val="001A242B"/>
    <w:rsid w:val="00250414"/>
    <w:rsid w:val="0026585D"/>
    <w:rsid w:val="002B5B0E"/>
    <w:rsid w:val="003548BA"/>
    <w:rsid w:val="00395790"/>
    <w:rsid w:val="00462C87"/>
    <w:rsid w:val="0047253B"/>
    <w:rsid w:val="00590599"/>
    <w:rsid w:val="005D27C3"/>
    <w:rsid w:val="006606C5"/>
    <w:rsid w:val="006A3B05"/>
    <w:rsid w:val="008635BE"/>
    <w:rsid w:val="00B27466"/>
    <w:rsid w:val="00D23A43"/>
    <w:rsid w:val="00D93731"/>
    <w:rsid w:val="00FC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35F85"/>
  <w15:chartTrackingRefBased/>
  <w15:docId w15:val="{EFC8D7EA-B899-48F8-99A3-CF44A5ADD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790"/>
  </w:style>
  <w:style w:type="paragraph" w:styleId="Ttulo1">
    <w:name w:val="heading 1"/>
    <w:basedOn w:val="Normal"/>
    <w:next w:val="Normal"/>
    <w:link w:val="Ttulo1Char"/>
    <w:uiPriority w:val="9"/>
    <w:qFormat/>
    <w:rsid w:val="003957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957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395790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395790"/>
    <w:pPr>
      <w:spacing w:after="100"/>
    </w:pPr>
  </w:style>
  <w:style w:type="character" w:styleId="Hyperlink">
    <w:name w:val="Hyperlink"/>
    <w:basedOn w:val="Fontepargpadro"/>
    <w:uiPriority w:val="99"/>
    <w:unhideWhenUsed/>
    <w:rsid w:val="0039579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957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95790"/>
  </w:style>
  <w:style w:type="paragraph" w:styleId="Rodap">
    <w:name w:val="footer"/>
    <w:basedOn w:val="Normal"/>
    <w:link w:val="RodapChar"/>
    <w:uiPriority w:val="99"/>
    <w:unhideWhenUsed/>
    <w:rsid w:val="003957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95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kasa\Documents\Modelos%20Personalizados%20do%20Office\PET%20AVALIATIVO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7CDEE-50C2-47C7-8E1B-09B57698E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AVALIATIVO</Template>
  <TotalTime>18</TotalTime>
  <Pages>30</Pages>
  <Words>195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2</cp:revision>
  <cp:lastPrinted>2020-12-15T11:46:00Z</cp:lastPrinted>
  <dcterms:created xsi:type="dcterms:W3CDTF">2020-12-15T11:28:00Z</dcterms:created>
  <dcterms:modified xsi:type="dcterms:W3CDTF">2020-12-15T11:46:00Z</dcterms:modified>
</cp:coreProperties>
</file>