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22F45" w14:textId="77777777" w:rsidR="00395790" w:rsidRPr="004B1A8B" w:rsidRDefault="00395790" w:rsidP="00395790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PET AVALIATIVO</w:t>
      </w:r>
    </w:p>
    <w:p w14:paraId="35DC701D" w14:textId="432A996B" w:rsidR="00395790" w:rsidRPr="004B1A8B" w:rsidRDefault="003E3BBD" w:rsidP="00395790">
      <w:pPr>
        <w:spacing w:line="360" w:lineRule="auto"/>
        <w:jc w:val="center"/>
        <w:rPr>
          <w:b/>
          <w:bCs/>
        </w:rPr>
      </w:pPr>
      <w:r>
        <w:rPr>
          <w:b/>
          <w:bCs/>
        </w:rPr>
        <w:t>4</w:t>
      </w:r>
      <w:r w:rsidR="00395790" w:rsidRPr="004B1A8B">
        <w:rPr>
          <w:b/>
          <w:bCs/>
        </w:rPr>
        <w:t>º ANO</w:t>
      </w:r>
    </w:p>
    <w:p w14:paraId="64C5E0B9" w14:textId="77777777" w:rsidR="00395790" w:rsidRDefault="00395790" w:rsidP="00395790">
      <w:pPr>
        <w:spacing w:line="480" w:lineRule="auto"/>
        <w:jc w:val="center"/>
      </w:pPr>
      <w:r>
        <w:t>Escola:__________________________________________________________________</w:t>
      </w:r>
    </w:p>
    <w:p w14:paraId="164B1165" w14:textId="77777777" w:rsidR="00395790" w:rsidRDefault="00395790" w:rsidP="00395790">
      <w:pPr>
        <w:spacing w:line="480" w:lineRule="auto"/>
        <w:jc w:val="center"/>
      </w:pPr>
      <w:r>
        <w:t>Aluno:___________________________________________________________________</w:t>
      </w:r>
    </w:p>
    <w:p w14:paraId="58E710A7" w14:textId="77777777" w:rsidR="00395790" w:rsidRDefault="00395790" w:rsidP="00395790">
      <w:pPr>
        <w:spacing w:line="480" w:lineRule="auto"/>
        <w:jc w:val="center"/>
      </w:pPr>
      <w:r>
        <w:t>Ano:_______________  Turma: _________________ Turno: _______________________</w:t>
      </w:r>
    </w:p>
    <w:p w14:paraId="3376C304" w14:textId="77777777" w:rsidR="00395790" w:rsidRDefault="00395790" w:rsidP="00395790">
      <w:pPr>
        <w:spacing w:line="480" w:lineRule="auto"/>
      </w:pPr>
      <w:r>
        <w:t xml:space="preserve"> Profº:___________________________________________________________________</w:t>
      </w:r>
    </w:p>
    <w:p w14:paraId="6E243CF4" w14:textId="77777777" w:rsidR="00395790" w:rsidRDefault="00395790" w:rsidP="00395790">
      <w:pPr>
        <w:spacing w:line="480" w:lineRule="auto"/>
      </w:pP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9102289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4347EF" w14:textId="77777777" w:rsidR="00395790" w:rsidRPr="00395790" w:rsidRDefault="00395790" w:rsidP="00395790">
          <w:pPr>
            <w:pStyle w:val="CabealhodoSumrio"/>
            <w:jc w:val="center"/>
            <w:rPr>
              <w:b/>
              <w:bCs/>
            </w:rPr>
          </w:pPr>
          <w:r w:rsidRPr="00395790">
            <w:rPr>
              <w:b/>
              <w:bCs/>
            </w:rPr>
            <w:t>Sumário</w:t>
          </w:r>
        </w:p>
        <w:p w14:paraId="532BA039" w14:textId="2A0173EC" w:rsidR="00395790" w:rsidRDefault="00395790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856453" w:history="1">
            <w:r w:rsidRPr="00A9004D">
              <w:rPr>
                <w:rStyle w:val="Hyperlink"/>
                <w:b/>
                <w:bCs/>
                <w:noProof/>
              </w:rPr>
              <w:t>Língua Portuguesa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_Toc58856453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E830C" w14:textId="228E3D2C" w:rsidR="00395790" w:rsidRDefault="002C5189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4" w:history="1">
            <w:r w:rsidR="00395790" w:rsidRPr="00A9004D">
              <w:rPr>
                <w:rStyle w:val="Hyperlink"/>
                <w:b/>
                <w:bCs/>
                <w:noProof/>
              </w:rPr>
              <w:t>Matemática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_Toc58856454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7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00E6431F" w14:textId="788BE6EC" w:rsidR="00395790" w:rsidRDefault="002C5189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5" w:history="1">
            <w:r w:rsidR="00395790" w:rsidRPr="00A9004D">
              <w:rPr>
                <w:rStyle w:val="Hyperlink"/>
                <w:b/>
                <w:bCs/>
                <w:noProof/>
              </w:rPr>
              <w:t>Ciências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_Toc58856455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10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1CA9B4FC" w14:textId="2EB2707D" w:rsidR="00395790" w:rsidRDefault="002C5189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6" w:history="1">
            <w:r w:rsidR="00395790" w:rsidRPr="00A9004D">
              <w:rPr>
                <w:rStyle w:val="Hyperlink"/>
                <w:b/>
                <w:bCs/>
                <w:noProof/>
              </w:rPr>
              <w:t>Geografia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_Toc58856456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17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3590EE48" w14:textId="1C521B9B" w:rsidR="00395790" w:rsidRDefault="002C5189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7" w:history="1">
            <w:r w:rsidR="00395790" w:rsidRPr="00A9004D">
              <w:rPr>
                <w:rStyle w:val="Hyperlink"/>
                <w:b/>
                <w:bCs/>
                <w:noProof/>
              </w:rPr>
              <w:t>História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_Toc58856457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23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1412111F" w14:textId="4E028337" w:rsidR="00395790" w:rsidRDefault="002C5189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8" w:history="1">
            <w:r w:rsidR="00395790" w:rsidRPr="00A9004D">
              <w:rPr>
                <w:rStyle w:val="Hyperlink"/>
                <w:b/>
                <w:bCs/>
                <w:noProof/>
              </w:rPr>
              <w:t>Educação Física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_Toc58856458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877FFD">
              <w:rPr>
                <w:noProof/>
                <w:webHidden/>
              </w:rPr>
              <w:t>28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14277CAD" w14:textId="77777777" w:rsidR="00395790" w:rsidRDefault="00395790">
          <w:r>
            <w:rPr>
              <w:b/>
              <w:bCs/>
            </w:rPr>
            <w:fldChar w:fldCharType="end"/>
          </w:r>
        </w:p>
      </w:sdtContent>
    </w:sdt>
    <w:p w14:paraId="49E6A4FB" w14:textId="77777777" w:rsidR="00395790" w:rsidRDefault="00395790" w:rsidP="00395790">
      <w:pPr>
        <w:spacing w:line="480" w:lineRule="auto"/>
      </w:pPr>
    </w:p>
    <w:p w14:paraId="30540A80" w14:textId="77777777" w:rsidR="00395790" w:rsidRDefault="00395790" w:rsidP="00395790">
      <w:pPr>
        <w:spacing w:line="480" w:lineRule="auto"/>
      </w:pPr>
    </w:p>
    <w:p w14:paraId="232397C2" w14:textId="77777777" w:rsidR="00395790" w:rsidRDefault="00395790" w:rsidP="00395790">
      <w:pPr>
        <w:spacing w:line="480" w:lineRule="auto"/>
      </w:pPr>
    </w:p>
    <w:p w14:paraId="2781BD5A" w14:textId="77777777" w:rsidR="00395790" w:rsidRDefault="00395790" w:rsidP="00395790">
      <w:pPr>
        <w:spacing w:line="480" w:lineRule="auto"/>
      </w:pPr>
    </w:p>
    <w:p w14:paraId="3749F14C" w14:textId="77777777" w:rsidR="00395790" w:rsidRDefault="00395790" w:rsidP="00395790">
      <w:pPr>
        <w:spacing w:line="480" w:lineRule="auto"/>
      </w:pPr>
    </w:p>
    <w:p w14:paraId="2ABAD504" w14:textId="77777777" w:rsidR="00395790" w:rsidRDefault="00395790" w:rsidP="00395790">
      <w:pPr>
        <w:spacing w:line="480" w:lineRule="auto"/>
      </w:pPr>
    </w:p>
    <w:p w14:paraId="5C8ABD36" w14:textId="77777777" w:rsidR="00395790" w:rsidRDefault="00395790" w:rsidP="00395790">
      <w:pPr>
        <w:spacing w:line="480" w:lineRule="auto"/>
      </w:pPr>
    </w:p>
    <w:p w14:paraId="5189BAC0" w14:textId="77777777" w:rsidR="00395790" w:rsidRDefault="00395790" w:rsidP="00395790">
      <w:pPr>
        <w:spacing w:line="480" w:lineRule="auto"/>
      </w:pPr>
    </w:p>
    <w:p w14:paraId="2BCE3470" w14:textId="77777777" w:rsidR="00395790" w:rsidRDefault="00395790" w:rsidP="00395790">
      <w:pPr>
        <w:spacing w:line="480" w:lineRule="auto"/>
      </w:pPr>
    </w:p>
    <w:p w14:paraId="20BE7A9D" w14:textId="77777777" w:rsidR="00395790" w:rsidRDefault="00395790" w:rsidP="00395790">
      <w:pPr>
        <w:spacing w:line="480" w:lineRule="auto"/>
      </w:pPr>
    </w:p>
    <w:p w14:paraId="4672AF47" w14:textId="77777777" w:rsidR="00395790" w:rsidRDefault="00395790" w:rsidP="00395790">
      <w:pPr>
        <w:spacing w:line="480" w:lineRule="auto"/>
      </w:pPr>
    </w:p>
    <w:p w14:paraId="38BB1341" w14:textId="77777777" w:rsidR="00395790" w:rsidRDefault="00395790" w:rsidP="00395790">
      <w:pPr>
        <w:spacing w:line="480" w:lineRule="auto"/>
      </w:pPr>
    </w:p>
    <w:p w14:paraId="7BDE83FE" w14:textId="77777777" w:rsidR="00395790" w:rsidRDefault="00395790" w:rsidP="00395790">
      <w:pPr>
        <w:spacing w:line="480" w:lineRule="auto"/>
      </w:pPr>
    </w:p>
    <w:p w14:paraId="227AB03F" w14:textId="77777777" w:rsidR="00395790" w:rsidRDefault="00395790" w:rsidP="00395790">
      <w:pPr>
        <w:spacing w:line="480" w:lineRule="auto"/>
      </w:pPr>
    </w:p>
    <w:p w14:paraId="57C815DC" w14:textId="77777777" w:rsidR="00395790" w:rsidRDefault="00395790" w:rsidP="00395790">
      <w:pPr>
        <w:pStyle w:val="Ttulo1"/>
        <w:rPr>
          <w:b/>
          <w:bCs/>
        </w:rPr>
      </w:pPr>
      <w:bookmarkStart w:id="0" w:name="_Toc58856453"/>
      <w:r w:rsidRPr="00395790">
        <w:rPr>
          <w:b/>
          <w:bCs/>
        </w:rPr>
        <w:lastRenderedPageBreak/>
        <w:t>Língua Portuguesa</w:t>
      </w:r>
      <w:bookmarkEnd w:id="0"/>
    </w:p>
    <w:p w14:paraId="31FB82DF" w14:textId="7C787B7F" w:rsidR="00250414" w:rsidRDefault="003E3BBD" w:rsidP="00250414">
      <w:r>
        <w:rPr>
          <w:noProof/>
        </w:rPr>
        <w:drawing>
          <wp:inline distT="0" distB="0" distL="0" distR="0" wp14:anchorId="3FBDBDEA" wp14:editId="778D22AF">
            <wp:extent cx="6120130" cy="829119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B4F1" w14:textId="28F85A7E" w:rsidR="003E3BBD" w:rsidRDefault="003E3BBD" w:rsidP="00250414"/>
    <w:p w14:paraId="5AB45E8D" w14:textId="549C2BB3" w:rsidR="003E3BBD" w:rsidRDefault="003E3BBD" w:rsidP="00250414"/>
    <w:p w14:paraId="06456220" w14:textId="2ED20EE9" w:rsidR="003E3BBD" w:rsidRDefault="003E3BBD" w:rsidP="00250414"/>
    <w:p w14:paraId="4B92DDB5" w14:textId="5C503328" w:rsidR="003E3BBD" w:rsidRDefault="003E3BBD" w:rsidP="00250414"/>
    <w:p w14:paraId="0BC76D89" w14:textId="3230FF29" w:rsidR="003E3BBD" w:rsidRDefault="003E3BBD" w:rsidP="00250414">
      <w:r>
        <w:rPr>
          <w:noProof/>
        </w:rPr>
        <w:lastRenderedPageBreak/>
        <w:drawing>
          <wp:inline distT="0" distB="0" distL="0" distR="0" wp14:anchorId="6FA70FB2" wp14:editId="4FF1BF42">
            <wp:extent cx="6120130" cy="830135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0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9A063" w14:textId="184ABD4D" w:rsidR="00BD3CC9" w:rsidRDefault="00BD3CC9" w:rsidP="00250414"/>
    <w:p w14:paraId="064CE375" w14:textId="4EBEA09F" w:rsidR="00BD3CC9" w:rsidRDefault="00BD3CC9" w:rsidP="00250414"/>
    <w:p w14:paraId="0224D88B" w14:textId="5A940BBC" w:rsidR="00BD3CC9" w:rsidRDefault="00BD3CC9" w:rsidP="00250414"/>
    <w:p w14:paraId="7C9310D3" w14:textId="30F96437" w:rsidR="00BD3CC9" w:rsidRDefault="00BD3CC9" w:rsidP="00250414"/>
    <w:p w14:paraId="6A866BAB" w14:textId="41DD6938" w:rsidR="00BD3CC9" w:rsidRDefault="00BD3CC9" w:rsidP="00250414"/>
    <w:p w14:paraId="661A6AF9" w14:textId="44BA64D8" w:rsidR="00BD3CC9" w:rsidRDefault="00BD3CC9" w:rsidP="00250414">
      <w:r>
        <w:rPr>
          <w:noProof/>
        </w:rPr>
        <w:lastRenderedPageBreak/>
        <w:drawing>
          <wp:inline distT="0" distB="0" distL="0" distR="0" wp14:anchorId="696F08E6" wp14:editId="7A8E6B61">
            <wp:extent cx="6120130" cy="819975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9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A523C" w14:textId="4FF81BB7" w:rsidR="00BD3CC9" w:rsidRDefault="00BD3CC9" w:rsidP="00250414">
      <w:r>
        <w:rPr>
          <w:noProof/>
        </w:rPr>
        <w:drawing>
          <wp:inline distT="0" distB="0" distL="0" distR="0" wp14:anchorId="6F02921F" wp14:editId="646D4B8C">
            <wp:extent cx="6120130" cy="7251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C1DDC" w14:textId="2DE59CB6" w:rsidR="00BD3CC9" w:rsidRDefault="00BD3CC9" w:rsidP="00250414"/>
    <w:p w14:paraId="5CB9B540" w14:textId="232B3A76" w:rsidR="00BD3CC9" w:rsidRDefault="00BD3CC9" w:rsidP="00250414">
      <w:r>
        <w:rPr>
          <w:noProof/>
        </w:rPr>
        <w:lastRenderedPageBreak/>
        <w:drawing>
          <wp:inline distT="0" distB="0" distL="0" distR="0" wp14:anchorId="1D105F42" wp14:editId="4ED381E6">
            <wp:extent cx="6120130" cy="772287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2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E758B" w14:textId="04A67C2C" w:rsidR="00BD3CC9" w:rsidRDefault="00BD3CC9" w:rsidP="00250414">
      <w:r>
        <w:rPr>
          <w:noProof/>
        </w:rPr>
        <w:drawing>
          <wp:inline distT="0" distB="0" distL="0" distR="0" wp14:anchorId="406841A7" wp14:editId="0DC97552">
            <wp:extent cx="6120130" cy="909320"/>
            <wp:effectExtent l="0" t="0" r="0" b="50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64C00" w14:textId="1EB3F0E0" w:rsidR="00BD3CC9" w:rsidRDefault="00BD3CC9" w:rsidP="00250414"/>
    <w:p w14:paraId="782C9511" w14:textId="615FA941" w:rsidR="00BD3CC9" w:rsidRDefault="00BD3CC9" w:rsidP="00250414"/>
    <w:p w14:paraId="2DED1B06" w14:textId="7C328B0B" w:rsidR="00BD3CC9" w:rsidRDefault="00BD3CC9" w:rsidP="00250414"/>
    <w:p w14:paraId="3A0D2B58" w14:textId="47217BA3" w:rsidR="00BD3CC9" w:rsidRDefault="00BD3CC9" w:rsidP="00250414">
      <w:r>
        <w:rPr>
          <w:noProof/>
        </w:rPr>
        <w:lastRenderedPageBreak/>
        <w:drawing>
          <wp:inline distT="0" distB="0" distL="0" distR="0" wp14:anchorId="6A90FBF9" wp14:editId="17466183">
            <wp:extent cx="6120130" cy="64960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22468" w14:textId="0217A1F4" w:rsidR="00BD3CC9" w:rsidRDefault="00BD3CC9" w:rsidP="00250414"/>
    <w:p w14:paraId="5FACCC6E" w14:textId="11775286" w:rsidR="00BD3CC9" w:rsidRDefault="00BD3CC9" w:rsidP="00BD3CC9">
      <w:pPr>
        <w:jc w:val="center"/>
      </w:pPr>
      <w:r>
        <w:rPr>
          <w:noProof/>
        </w:rPr>
        <w:drawing>
          <wp:inline distT="0" distB="0" distL="0" distR="0" wp14:anchorId="22317D6C" wp14:editId="07E8319F">
            <wp:extent cx="5175320" cy="2708910"/>
            <wp:effectExtent l="0" t="0" r="635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93240" cy="27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5A4BD" w14:textId="431F5CDD" w:rsidR="00BD3CC9" w:rsidRDefault="00BD3CC9" w:rsidP="00BD3CC9">
      <w:pPr>
        <w:jc w:val="center"/>
      </w:pPr>
    </w:p>
    <w:p w14:paraId="4E8E93F0" w14:textId="0566D4C6" w:rsidR="00395790" w:rsidRDefault="00395790" w:rsidP="00395790">
      <w:pPr>
        <w:pStyle w:val="Ttulo1"/>
        <w:rPr>
          <w:b/>
          <w:bCs/>
        </w:rPr>
      </w:pPr>
      <w:bookmarkStart w:id="1" w:name="_Toc58856454"/>
      <w:r w:rsidRPr="00395790">
        <w:rPr>
          <w:b/>
          <w:bCs/>
        </w:rPr>
        <w:lastRenderedPageBreak/>
        <w:t>Matemática</w:t>
      </w:r>
      <w:bookmarkEnd w:id="1"/>
    </w:p>
    <w:p w14:paraId="54FD62BB" w14:textId="17C17F9F" w:rsidR="0048674B" w:rsidRDefault="0048674B" w:rsidP="0048674B"/>
    <w:p w14:paraId="7549A883" w14:textId="45E5CE79" w:rsidR="0048674B" w:rsidRDefault="0048674B" w:rsidP="0048674B">
      <w:r>
        <w:rPr>
          <w:noProof/>
        </w:rPr>
        <w:drawing>
          <wp:inline distT="0" distB="0" distL="0" distR="0" wp14:anchorId="02F6BF4C" wp14:editId="5AE608A0">
            <wp:extent cx="6120130" cy="3160395"/>
            <wp:effectExtent l="0" t="0" r="0" b="190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EC476" w14:textId="0A4A2AB5" w:rsidR="0048674B" w:rsidRDefault="0048674B" w:rsidP="0048674B">
      <w:r>
        <w:rPr>
          <w:noProof/>
        </w:rPr>
        <w:drawing>
          <wp:inline distT="0" distB="0" distL="0" distR="0" wp14:anchorId="4642E49D" wp14:editId="5720397C">
            <wp:extent cx="6120130" cy="499300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5215E" w14:textId="19FDAAA5" w:rsidR="0048674B" w:rsidRDefault="0048674B" w:rsidP="0048674B"/>
    <w:p w14:paraId="3388478C" w14:textId="0E2D83E7" w:rsidR="0048674B" w:rsidRDefault="0048674B" w:rsidP="0048674B"/>
    <w:p w14:paraId="0329F7AF" w14:textId="7C0FA1FA" w:rsidR="0048674B" w:rsidRDefault="0048674B" w:rsidP="0048674B"/>
    <w:p w14:paraId="7EC5F6DE" w14:textId="0B9CADF2" w:rsidR="0048674B" w:rsidRDefault="0048674B" w:rsidP="0048674B"/>
    <w:p w14:paraId="14C9C3CE" w14:textId="1B6973BB" w:rsidR="0048674B" w:rsidRDefault="0048674B" w:rsidP="0048674B"/>
    <w:p w14:paraId="378981C2" w14:textId="76EE1729" w:rsidR="0048674B" w:rsidRDefault="0048674B" w:rsidP="0048674B">
      <w:r>
        <w:rPr>
          <w:noProof/>
        </w:rPr>
        <w:lastRenderedPageBreak/>
        <w:drawing>
          <wp:inline distT="0" distB="0" distL="0" distR="0" wp14:anchorId="2A37C081" wp14:editId="1BEC5C3E">
            <wp:extent cx="6120130" cy="301498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B6F3D" w14:textId="349AB386" w:rsidR="00D94071" w:rsidRDefault="00D94071" w:rsidP="0048674B">
      <w:r>
        <w:rPr>
          <w:noProof/>
        </w:rPr>
        <w:drawing>
          <wp:inline distT="0" distB="0" distL="0" distR="0" wp14:anchorId="5C698F10" wp14:editId="3B74141F">
            <wp:extent cx="6120130" cy="4342765"/>
            <wp:effectExtent l="0" t="0" r="0" b="63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3FD773" wp14:editId="07ADE0EE">
            <wp:extent cx="6120130" cy="450850"/>
            <wp:effectExtent l="0" t="0" r="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5E3D6" w14:textId="6DB3B832" w:rsidR="00D94071" w:rsidRDefault="00D94071" w:rsidP="0048674B"/>
    <w:p w14:paraId="22AE3F4A" w14:textId="11BECDBB" w:rsidR="00D94071" w:rsidRDefault="00D94071" w:rsidP="0048674B"/>
    <w:p w14:paraId="5FE73C39" w14:textId="44FE46E0" w:rsidR="00D94071" w:rsidRDefault="00D94071" w:rsidP="0048674B"/>
    <w:p w14:paraId="69F1D5FD" w14:textId="7DAB4A36" w:rsidR="00D94071" w:rsidRDefault="00D94071" w:rsidP="0048674B"/>
    <w:p w14:paraId="2F4AEAC3" w14:textId="681CF91A" w:rsidR="00D94071" w:rsidRDefault="00D94071" w:rsidP="0048674B"/>
    <w:p w14:paraId="3A8D587A" w14:textId="5B8807BA" w:rsidR="00D94071" w:rsidRDefault="00D94071" w:rsidP="0048674B"/>
    <w:p w14:paraId="0C9D4862" w14:textId="08EE9AF7" w:rsidR="00D94071" w:rsidRDefault="00D94071" w:rsidP="0048674B"/>
    <w:p w14:paraId="44BBB485" w14:textId="70093465" w:rsidR="00D94071" w:rsidRDefault="00D94071" w:rsidP="0048674B"/>
    <w:p w14:paraId="2C2BFDFB" w14:textId="2EBB4041" w:rsidR="00D94071" w:rsidRDefault="00D94071" w:rsidP="0048674B"/>
    <w:p w14:paraId="609CCEAF" w14:textId="7AB1FDF1" w:rsidR="00D94071" w:rsidRDefault="00D94071" w:rsidP="0048674B"/>
    <w:p w14:paraId="1967F5BF" w14:textId="62103256" w:rsidR="00D94071" w:rsidRDefault="00D94071" w:rsidP="0048674B">
      <w:r>
        <w:rPr>
          <w:noProof/>
        </w:rPr>
        <w:lastRenderedPageBreak/>
        <w:drawing>
          <wp:inline distT="0" distB="0" distL="0" distR="0" wp14:anchorId="3DC7569A" wp14:editId="5689084C">
            <wp:extent cx="6120130" cy="1464310"/>
            <wp:effectExtent l="0" t="0" r="0" b="254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E835" w14:textId="53D757DA" w:rsidR="00D94071" w:rsidRDefault="00D94071" w:rsidP="0048674B">
      <w:r>
        <w:rPr>
          <w:noProof/>
        </w:rPr>
        <w:drawing>
          <wp:inline distT="0" distB="0" distL="0" distR="0" wp14:anchorId="057BCBE0" wp14:editId="065DB437">
            <wp:extent cx="6120130" cy="745553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2370B" w14:textId="75C65B53" w:rsidR="00D94071" w:rsidRDefault="00D94071" w:rsidP="0048674B"/>
    <w:p w14:paraId="55AA75C3" w14:textId="0774A85D" w:rsidR="00D94071" w:rsidRDefault="00D94071" w:rsidP="0048674B"/>
    <w:p w14:paraId="216BA831" w14:textId="3A202051" w:rsidR="00D94071" w:rsidRDefault="00D94071" w:rsidP="0048674B"/>
    <w:p w14:paraId="0EACF146" w14:textId="77777777" w:rsidR="00395790" w:rsidRDefault="00395790" w:rsidP="00395790">
      <w:pPr>
        <w:pStyle w:val="Ttulo1"/>
        <w:rPr>
          <w:b/>
          <w:bCs/>
        </w:rPr>
      </w:pPr>
      <w:bookmarkStart w:id="2" w:name="_Toc58856455"/>
      <w:r w:rsidRPr="00395790">
        <w:rPr>
          <w:b/>
          <w:bCs/>
        </w:rPr>
        <w:lastRenderedPageBreak/>
        <w:t>Ciências</w:t>
      </w:r>
      <w:bookmarkEnd w:id="2"/>
      <w:r w:rsidRPr="00395790">
        <w:rPr>
          <w:b/>
          <w:bCs/>
        </w:rPr>
        <w:t xml:space="preserve"> </w:t>
      </w:r>
    </w:p>
    <w:p w14:paraId="7D409757" w14:textId="4AC48516" w:rsidR="00D94071" w:rsidRDefault="00D94071" w:rsidP="00395790">
      <w:r>
        <w:rPr>
          <w:noProof/>
        </w:rPr>
        <w:drawing>
          <wp:inline distT="0" distB="0" distL="0" distR="0" wp14:anchorId="7367BAD1" wp14:editId="2F6BE338">
            <wp:extent cx="5953125" cy="1515150"/>
            <wp:effectExtent l="0" t="0" r="0" b="889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60154" cy="151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28C42" w14:textId="58F8B5EE" w:rsidR="00D94071" w:rsidRDefault="00D94071" w:rsidP="00395790">
      <w:r>
        <w:rPr>
          <w:noProof/>
        </w:rPr>
        <w:drawing>
          <wp:inline distT="0" distB="0" distL="0" distR="0" wp14:anchorId="4C82822B" wp14:editId="125A5604">
            <wp:extent cx="5953125" cy="7667625"/>
            <wp:effectExtent l="0" t="0" r="9525" b="952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85C74" w14:textId="42728D59" w:rsidR="00D94071" w:rsidRDefault="00D94071" w:rsidP="00395790">
      <w:r>
        <w:rPr>
          <w:noProof/>
        </w:rPr>
        <w:lastRenderedPageBreak/>
        <w:drawing>
          <wp:inline distT="0" distB="0" distL="0" distR="0" wp14:anchorId="5FE3EC56" wp14:editId="6BA56076">
            <wp:extent cx="6120130" cy="7866380"/>
            <wp:effectExtent l="0" t="0" r="0" b="127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6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5A30" w14:textId="452273A7" w:rsidR="00D94071" w:rsidRDefault="00D94071" w:rsidP="00395790">
      <w:r>
        <w:rPr>
          <w:noProof/>
        </w:rPr>
        <w:drawing>
          <wp:inline distT="0" distB="0" distL="0" distR="0" wp14:anchorId="55BBA5B5" wp14:editId="17DAE01B">
            <wp:extent cx="6120130" cy="984885"/>
            <wp:effectExtent l="0" t="0" r="0" b="571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6FFC9" w14:textId="77777777" w:rsidR="00395790" w:rsidRDefault="00395790" w:rsidP="00395790"/>
    <w:p w14:paraId="182F9FAF" w14:textId="77777777" w:rsidR="00395790" w:rsidRDefault="00395790" w:rsidP="00395790"/>
    <w:p w14:paraId="760DB1FF" w14:textId="77777777" w:rsidR="00395790" w:rsidRDefault="00395790" w:rsidP="00395790"/>
    <w:p w14:paraId="06727109" w14:textId="77777777" w:rsidR="00395790" w:rsidRDefault="00395790" w:rsidP="00395790"/>
    <w:p w14:paraId="6F67213C" w14:textId="1A7D767A" w:rsidR="00395790" w:rsidRDefault="00D94071" w:rsidP="00395790">
      <w:r>
        <w:rPr>
          <w:noProof/>
        </w:rPr>
        <w:lastRenderedPageBreak/>
        <w:drawing>
          <wp:inline distT="0" distB="0" distL="0" distR="0" wp14:anchorId="2632B5AE" wp14:editId="3839BFBD">
            <wp:extent cx="6120130" cy="724344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6DE5E" w14:textId="625CA223" w:rsidR="00D94071" w:rsidRDefault="00D94071" w:rsidP="00395790">
      <w:r>
        <w:rPr>
          <w:noProof/>
        </w:rPr>
        <w:drawing>
          <wp:inline distT="0" distB="0" distL="0" distR="0" wp14:anchorId="65503909" wp14:editId="32D9A35B">
            <wp:extent cx="6120130" cy="1880870"/>
            <wp:effectExtent l="0" t="0" r="0" b="508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50EE1" w14:textId="26F3781C" w:rsidR="00D94071" w:rsidRDefault="00D94071" w:rsidP="00395790"/>
    <w:p w14:paraId="65539519" w14:textId="528BD27F" w:rsidR="00D94071" w:rsidRDefault="00D94071" w:rsidP="00395790"/>
    <w:p w14:paraId="591739FC" w14:textId="1D066C10" w:rsidR="00D94071" w:rsidRDefault="003C0C80" w:rsidP="00395790">
      <w:r>
        <w:rPr>
          <w:noProof/>
        </w:rPr>
        <w:lastRenderedPageBreak/>
        <w:drawing>
          <wp:inline distT="0" distB="0" distL="0" distR="0" wp14:anchorId="43679F44" wp14:editId="0D69559F">
            <wp:extent cx="6120130" cy="6448425"/>
            <wp:effectExtent l="0" t="0" r="0" b="952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573D" w14:textId="7F6FBDDD" w:rsidR="003C0C80" w:rsidRDefault="003C0C80" w:rsidP="00395790">
      <w:r>
        <w:rPr>
          <w:noProof/>
        </w:rPr>
        <w:drawing>
          <wp:inline distT="0" distB="0" distL="0" distR="0" wp14:anchorId="107ADE8E" wp14:editId="5EA873CF">
            <wp:extent cx="6120130" cy="2455545"/>
            <wp:effectExtent l="0" t="0" r="0" b="190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3B62D" w14:textId="17C18A8E" w:rsidR="003C0C80" w:rsidRDefault="003C0C80" w:rsidP="00395790"/>
    <w:p w14:paraId="76ED2048" w14:textId="01FC5AED" w:rsidR="003C0C80" w:rsidRDefault="003C0C80" w:rsidP="00395790"/>
    <w:p w14:paraId="4938F7CF" w14:textId="2987A582" w:rsidR="003C0C80" w:rsidRDefault="003C0C80" w:rsidP="00395790"/>
    <w:p w14:paraId="53E52685" w14:textId="794369A5" w:rsidR="003C0C80" w:rsidRDefault="003C0C80" w:rsidP="00395790">
      <w:r>
        <w:rPr>
          <w:noProof/>
        </w:rPr>
        <w:lastRenderedPageBreak/>
        <w:drawing>
          <wp:inline distT="0" distB="0" distL="0" distR="0" wp14:anchorId="30D5CB4D" wp14:editId="43679EC9">
            <wp:extent cx="6120130" cy="5120005"/>
            <wp:effectExtent l="0" t="0" r="0" b="444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8DCF9" w14:textId="69345280" w:rsidR="003C0C80" w:rsidRDefault="003C0C80" w:rsidP="00395790">
      <w:r>
        <w:rPr>
          <w:noProof/>
        </w:rPr>
        <w:drawing>
          <wp:inline distT="0" distB="0" distL="0" distR="0" wp14:anchorId="08346F00" wp14:editId="0AB8A8E7">
            <wp:extent cx="6120130" cy="410400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D544" w14:textId="08AF88C5" w:rsidR="003C0C80" w:rsidRDefault="003C0C80" w:rsidP="00395790"/>
    <w:p w14:paraId="511E9F8B" w14:textId="1EDB7742" w:rsidR="003C0C80" w:rsidRDefault="003C0C80" w:rsidP="00395790"/>
    <w:p w14:paraId="647AD7B2" w14:textId="2EC66F22" w:rsidR="003C0C80" w:rsidRDefault="003C0C80" w:rsidP="00395790">
      <w:r>
        <w:rPr>
          <w:noProof/>
        </w:rPr>
        <w:lastRenderedPageBreak/>
        <w:drawing>
          <wp:inline distT="0" distB="0" distL="0" distR="0" wp14:anchorId="2F21E099" wp14:editId="78A00AAC">
            <wp:extent cx="6120130" cy="429514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22E91" w14:textId="7EF48729" w:rsidR="003C0C80" w:rsidRDefault="003C0C80" w:rsidP="00395790">
      <w:r>
        <w:rPr>
          <w:noProof/>
        </w:rPr>
        <w:drawing>
          <wp:inline distT="0" distB="0" distL="0" distR="0" wp14:anchorId="0690F417" wp14:editId="39229680">
            <wp:extent cx="6120130" cy="93916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27DC" w14:textId="7E3767B8" w:rsidR="003C0C80" w:rsidRDefault="003C0C80" w:rsidP="00395790"/>
    <w:p w14:paraId="2E92EFF6" w14:textId="6516816B" w:rsidR="003C0C80" w:rsidRDefault="009D3D93" w:rsidP="00395790">
      <w:r>
        <w:rPr>
          <w:noProof/>
        </w:rPr>
        <w:drawing>
          <wp:inline distT="0" distB="0" distL="0" distR="0" wp14:anchorId="2B6FCDCC" wp14:editId="3D980E43">
            <wp:extent cx="6120130" cy="3271520"/>
            <wp:effectExtent l="0" t="0" r="0" b="508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5C4E6" w14:textId="77777777" w:rsidR="003C0C80" w:rsidRDefault="003C0C80" w:rsidP="00395790"/>
    <w:p w14:paraId="6272F920" w14:textId="77777777" w:rsidR="00395790" w:rsidRDefault="00395790" w:rsidP="00395790"/>
    <w:p w14:paraId="6FCC240D" w14:textId="77777777" w:rsidR="00395790" w:rsidRDefault="00395790" w:rsidP="00395790"/>
    <w:p w14:paraId="0590085A" w14:textId="77777777" w:rsidR="00395790" w:rsidRDefault="00395790" w:rsidP="00395790"/>
    <w:p w14:paraId="019D2177" w14:textId="77777777" w:rsidR="00395790" w:rsidRDefault="00395790" w:rsidP="00395790"/>
    <w:p w14:paraId="041991A0" w14:textId="226EC62A" w:rsidR="00395790" w:rsidRDefault="009D3D93" w:rsidP="00395790">
      <w:r>
        <w:rPr>
          <w:noProof/>
        </w:rPr>
        <w:lastRenderedPageBreak/>
        <w:drawing>
          <wp:inline distT="0" distB="0" distL="0" distR="0" wp14:anchorId="52FD2521" wp14:editId="68DA86B5">
            <wp:extent cx="6120130" cy="379222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0F21" w14:textId="53121E9B" w:rsidR="009D3D93" w:rsidRDefault="009D3D93" w:rsidP="00395790"/>
    <w:p w14:paraId="792D144B" w14:textId="59570DCA" w:rsidR="009D3D93" w:rsidRDefault="009D3D93" w:rsidP="00395790">
      <w:r>
        <w:rPr>
          <w:noProof/>
        </w:rPr>
        <w:drawing>
          <wp:inline distT="0" distB="0" distL="0" distR="0" wp14:anchorId="7BB8E21C" wp14:editId="396C8924">
            <wp:extent cx="6120130" cy="320738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44DDD" w14:textId="77777777" w:rsidR="00395790" w:rsidRDefault="00395790" w:rsidP="00395790"/>
    <w:p w14:paraId="2E5BF91A" w14:textId="77777777" w:rsidR="00395790" w:rsidRDefault="00395790" w:rsidP="00395790"/>
    <w:p w14:paraId="19701E8F" w14:textId="77777777" w:rsidR="00395790" w:rsidRDefault="00395790" w:rsidP="00395790"/>
    <w:p w14:paraId="7D510BB1" w14:textId="77777777" w:rsidR="00395790" w:rsidRDefault="00395790" w:rsidP="00395790"/>
    <w:p w14:paraId="293A8AE6" w14:textId="77777777" w:rsidR="00395790" w:rsidRDefault="00395790" w:rsidP="00395790"/>
    <w:p w14:paraId="45EF6E4C" w14:textId="77777777" w:rsidR="00395790" w:rsidRDefault="00395790" w:rsidP="00395790"/>
    <w:p w14:paraId="0D674429" w14:textId="77777777" w:rsidR="00395790" w:rsidRDefault="00395790" w:rsidP="00395790"/>
    <w:p w14:paraId="4DAE979C" w14:textId="77777777" w:rsidR="00395790" w:rsidRDefault="00395790" w:rsidP="00395790"/>
    <w:p w14:paraId="3DFB16C9" w14:textId="77777777" w:rsidR="00395790" w:rsidRDefault="00395790" w:rsidP="00395790"/>
    <w:p w14:paraId="64A5F210" w14:textId="77777777" w:rsidR="00395790" w:rsidRDefault="00395790" w:rsidP="00395790"/>
    <w:p w14:paraId="4D442FDF" w14:textId="77777777" w:rsidR="00395790" w:rsidRDefault="00395790" w:rsidP="00395790"/>
    <w:p w14:paraId="4BED529B" w14:textId="77777777" w:rsidR="00395790" w:rsidRDefault="00395790" w:rsidP="00395790"/>
    <w:p w14:paraId="79E16464" w14:textId="13D6081E" w:rsidR="00395790" w:rsidRDefault="00395790" w:rsidP="00395790">
      <w:pPr>
        <w:pStyle w:val="Ttulo1"/>
        <w:rPr>
          <w:b/>
          <w:bCs/>
        </w:rPr>
      </w:pPr>
      <w:bookmarkStart w:id="3" w:name="_Toc58856456"/>
      <w:r w:rsidRPr="00395790">
        <w:rPr>
          <w:b/>
          <w:bCs/>
        </w:rPr>
        <w:lastRenderedPageBreak/>
        <w:t>Geografia</w:t>
      </w:r>
      <w:bookmarkEnd w:id="3"/>
      <w:r w:rsidRPr="00395790">
        <w:rPr>
          <w:b/>
          <w:bCs/>
        </w:rPr>
        <w:t xml:space="preserve"> </w:t>
      </w:r>
    </w:p>
    <w:p w14:paraId="150218CE" w14:textId="605E2077" w:rsidR="009D3D93" w:rsidRDefault="009D3D93" w:rsidP="009D3D93">
      <w:r>
        <w:rPr>
          <w:noProof/>
        </w:rPr>
        <w:drawing>
          <wp:inline distT="0" distB="0" distL="0" distR="0" wp14:anchorId="0B52EF16" wp14:editId="29CAB3BD">
            <wp:extent cx="6120130" cy="1863725"/>
            <wp:effectExtent l="0" t="0" r="0" b="317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6806" w14:textId="13699BA8" w:rsidR="009D3D93" w:rsidRDefault="009D3D93" w:rsidP="009D3D93">
      <w:pPr>
        <w:jc w:val="center"/>
      </w:pPr>
      <w:r>
        <w:rPr>
          <w:noProof/>
        </w:rPr>
        <w:drawing>
          <wp:inline distT="0" distB="0" distL="0" distR="0" wp14:anchorId="679BC972" wp14:editId="08A3EA8B">
            <wp:extent cx="4972050" cy="1994907"/>
            <wp:effectExtent l="0" t="0" r="0" b="571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80790" cy="199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489B" w14:textId="15E73A72" w:rsidR="009D3D93" w:rsidRDefault="009D3D93" w:rsidP="009D3D93"/>
    <w:p w14:paraId="62B9F603" w14:textId="444421DC" w:rsidR="009D3D93" w:rsidRDefault="009D3D93" w:rsidP="009D3D93">
      <w:r>
        <w:rPr>
          <w:noProof/>
        </w:rPr>
        <w:drawing>
          <wp:inline distT="0" distB="0" distL="0" distR="0" wp14:anchorId="27A05A94" wp14:editId="6604B80D">
            <wp:extent cx="5962650" cy="2683749"/>
            <wp:effectExtent l="0" t="0" r="0" b="254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64599" cy="268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3CA45" w14:textId="5E15C54E" w:rsidR="009D3D93" w:rsidRDefault="009D3D93" w:rsidP="009D3D93">
      <w:r>
        <w:rPr>
          <w:noProof/>
        </w:rPr>
        <w:drawing>
          <wp:inline distT="0" distB="0" distL="0" distR="0" wp14:anchorId="6A3C7627" wp14:editId="46CAFACF">
            <wp:extent cx="5781675" cy="259749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87557" cy="260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F2179" w14:textId="3E682447" w:rsidR="009D3D93" w:rsidRDefault="009D3D93" w:rsidP="009D3D93">
      <w:r>
        <w:rPr>
          <w:noProof/>
        </w:rPr>
        <w:lastRenderedPageBreak/>
        <w:drawing>
          <wp:inline distT="0" distB="0" distL="0" distR="0" wp14:anchorId="09FF9260" wp14:editId="05EF4793">
            <wp:extent cx="6120130" cy="4279265"/>
            <wp:effectExtent l="0" t="0" r="0" b="698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8485" w14:textId="77777777" w:rsidR="009D3D93" w:rsidRDefault="009D3D93" w:rsidP="009D3D93"/>
    <w:p w14:paraId="697AE5D8" w14:textId="18342862" w:rsidR="009D3D93" w:rsidRDefault="009D3D93" w:rsidP="009D3D93">
      <w:r>
        <w:rPr>
          <w:noProof/>
        </w:rPr>
        <w:drawing>
          <wp:inline distT="0" distB="0" distL="0" distR="0" wp14:anchorId="5CF465E2" wp14:editId="5140CF93">
            <wp:extent cx="6120130" cy="3515360"/>
            <wp:effectExtent l="0" t="0" r="0" b="889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035B" w14:textId="44A6EFEC" w:rsidR="009D3D93" w:rsidRDefault="009D3D93" w:rsidP="009D3D93">
      <w:r>
        <w:rPr>
          <w:noProof/>
        </w:rPr>
        <w:drawing>
          <wp:inline distT="0" distB="0" distL="0" distR="0" wp14:anchorId="241F0C39" wp14:editId="73ACBBA0">
            <wp:extent cx="6120130" cy="758190"/>
            <wp:effectExtent l="0" t="0" r="0" b="381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F01E2" w14:textId="541B7EE8" w:rsidR="009D3D93" w:rsidRDefault="009D3D93" w:rsidP="009D3D93"/>
    <w:p w14:paraId="3DE061F3" w14:textId="641A6EAF" w:rsidR="009D3D93" w:rsidRDefault="009D3D93" w:rsidP="009D3D93"/>
    <w:p w14:paraId="65150D62" w14:textId="73AF5253" w:rsidR="009D3D93" w:rsidRDefault="009D3D93" w:rsidP="009D3D93"/>
    <w:p w14:paraId="27F61F4F" w14:textId="281BD592" w:rsidR="009D3D93" w:rsidRDefault="009D3D93" w:rsidP="009D3D93"/>
    <w:p w14:paraId="4EDCFA89" w14:textId="71E8392E" w:rsidR="009D3D93" w:rsidRDefault="00DF1CB9" w:rsidP="009D3D93">
      <w:r>
        <w:rPr>
          <w:noProof/>
        </w:rPr>
        <w:lastRenderedPageBreak/>
        <w:drawing>
          <wp:inline distT="0" distB="0" distL="0" distR="0" wp14:anchorId="519705EC" wp14:editId="10CF0B11">
            <wp:extent cx="6120130" cy="7478395"/>
            <wp:effectExtent l="0" t="0" r="0" b="825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687C7" w14:textId="708AD6CF" w:rsidR="00DF1CB9" w:rsidRDefault="00DF1CB9" w:rsidP="009D3D93">
      <w:r>
        <w:rPr>
          <w:noProof/>
        </w:rPr>
        <w:drawing>
          <wp:inline distT="0" distB="0" distL="0" distR="0" wp14:anchorId="52565B81" wp14:editId="21345AC4">
            <wp:extent cx="6120130" cy="1769745"/>
            <wp:effectExtent l="0" t="0" r="0" b="190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B997" w14:textId="43331173" w:rsidR="00DF1CB9" w:rsidRDefault="00DF1CB9" w:rsidP="009D3D93"/>
    <w:p w14:paraId="1931429E" w14:textId="036CECEF" w:rsidR="00DF1CB9" w:rsidRDefault="00DF1CB9" w:rsidP="009D3D93">
      <w:r>
        <w:rPr>
          <w:noProof/>
        </w:rPr>
        <w:lastRenderedPageBreak/>
        <w:drawing>
          <wp:inline distT="0" distB="0" distL="0" distR="0" wp14:anchorId="429C4C3B" wp14:editId="37B059AC">
            <wp:extent cx="6120130" cy="638492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8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5150" w14:textId="0D68BD51" w:rsidR="00DF1CB9" w:rsidRPr="009D3D93" w:rsidRDefault="00DF1CB9" w:rsidP="009D3D93">
      <w:r>
        <w:rPr>
          <w:noProof/>
        </w:rPr>
        <w:drawing>
          <wp:inline distT="0" distB="0" distL="0" distR="0" wp14:anchorId="06339748" wp14:editId="271645DE">
            <wp:extent cx="6120130" cy="1328420"/>
            <wp:effectExtent l="0" t="0" r="0" b="508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559E5" w14:textId="77777777" w:rsidR="00395790" w:rsidRDefault="00395790" w:rsidP="00395790"/>
    <w:p w14:paraId="51E692E9" w14:textId="77777777" w:rsidR="00395790" w:rsidRDefault="00395790" w:rsidP="00395790"/>
    <w:p w14:paraId="159EE3FE" w14:textId="77777777" w:rsidR="00395790" w:rsidRDefault="00395790" w:rsidP="00395790"/>
    <w:p w14:paraId="0B9D379B" w14:textId="77777777" w:rsidR="00395790" w:rsidRDefault="00395790" w:rsidP="00395790"/>
    <w:p w14:paraId="296AEEDB" w14:textId="77777777" w:rsidR="00395790" w:rsidRDefault="00395790" w:rsidP="00395790"/>
    <w:p w14:paraId="065A0E38" w14:textId="77777777" w:rsidR="00395790" w:rsidRDefault="00395790" w:rsidP="00395790"/>
    <w:p w14:paraId="47E038D5" w14:textId="77777777" w:rsidR="00395790" w:rsidRDefault="00395790" w:rsidP="00395790"/>
    <w:p w14:paraId="7FF12FF2" w14:textId="77777777" w:rsidR="00395790" w:rsidRDefault="00395790" w:rsidP="00395790"/>
    <w:p w14:paraId="62C95EAF" w14:textId="77777777" w:rsidR="00395790" w:rsidRDefault="00395790" w:rsidP="00395790"/>
    <w:p w14:paraId="62423E82" w14:textId="77777777" w:rsidR="00395790" w:rsidRDefault="00395790" w:rsidP="00395790"/>
    <w:p w14:paraId="2264E063" w14:textId="6F2AD13F" w:rsidR="00395790" w:rsidRDefault="00DF1CB9" w:rsidP="00395790">
      <w:r>
        <w:rPr>
          <w:noProof/>
        </w:rPr>
        <w:lastRenderedPageBreak/>
        <w:drawing>
          <wp:inline distT="0" distB="0" distL="0" distR="0" wp14:anchorId="4E659EB9" wp14:editId="0C31D7A7">
            <wp:extent cx="6120130" cy="7004685"/>
            <wp:effectExtent l="0" t="0" r="0" b="571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0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A44D6" w14:textId="3E0497B4" w:rsidR="00DF1CB9" w:rsidRDefault="00DF1CB9" w:rsidP="00395790">
      <w:r>
        <w:rPr>
          <w:noProof/>
        </w:rPr>
        <w:drawing>
          <wp:inline distT="0" distB="0" distL="0" distR="0" wp14:anchorId="58CA98CA" wp14:editId="4B274EBD">
            <wp:extent cx="5734050" cy="2488047"/>
            <wp:effectExtent l="0" t="0" r="0" b="762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41197" cy="249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B592" w14:textId="71BC935E" w:rsidR="00DF1CB9" w:rsidRDefault="00DF1CB9" w:rsidP="00395790">
      <w:r>
        <w:rPr>
          <w:noProof/>
        </w:rPr>
        <w:lastRenderedPageBreak/>
        <w:drawing>
          <wp:inline distT="0" distB="0" distL="0" distR="0" wp14:anchorId="6B837252" wp14:editId="423B230D">
            <wp:extent cx="6120130" cy="5180965"/>
            <wp:effectExtent l="0" t="0" r="0" b="63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8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E81B2" w14:textId="44F4F6C7" w:rsidR="00DF1CB9" w:rsidRDefault="00DF1CB9" w:rsidP="00395790"/>
    <w:p w14:paraId="04AC196C" w14:textId="50D908AA" w:rsidR="00DF1CB9" w:rsidRDefault="00DF1CB9" w:rsidP="00395790">
      <w:r>
        <w:rPr>
          <w:noProof/>
        </w:rPr>
        <w:drawing>
          <wp:inline distT="0" distB="0" distL="0" distR="0" wp14:anchorId="312E54C6" wp14:editId="777C5E15">
            <wp:extent cx="6120130" cy="2074545"/>
            <wp:effectExtent l="0" t="0" r="0" b="190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103AB" w14:textId="77777777" w:rsidR="00395790" w:rsidRDefault="00395790" w:rsidP="00395790"/>
    <w:p w14:paraId="28F67876" w14:textId="77777777" w:rsidR="00395790" w:rsidRDefault="00395790" w:rsidP="00395790"/>
    <w:p w14:paraId="12780955" w14:textId="77777777" w:rsidR="00395790" w:rsidRDefault="00395790" w:rsidP="00395790"/>
    <w:p w14:paraId="220AB9C7" w14:textId="77777777" w:rsidR="00395790" w:rsidRDefault="00395790" w:rsidP="00395790"/>
    <w:p w14:paraId="1085CE1A" w14:textId="77777777" w:rsidR="00395790" w:rsidRDefault="00395790" w:rsidP="00395790"/>
    <w:p w14:paraId="784087DE" w14:textId="77777777" w:rsidR="00395790" w:rsidRDefault="00395790" w:rsidP="00395790"/>
    <w:p w14:paraId="43024B1E" w14:textId="79323E1E" w:rsidR="00395790" w:rsidRDefault="00395790" w:rsidP="00395790"/>
    <w:p w14:paraId="1785F3B8" w14:textId="08E3A633" w:rsidR="00DF1CB9" w:rsidRDefault="00DF1CB9" w:rsidP="00395790"/>
    <w:p w14:paraId="206BA987" w14:textId="5D535FF5" w:rsidR="00DF1CB9" w:rsidRDefault="00DF1CB9" w:rsidP="00395790"/>
    <w:p w14:paraId="62951185" w14:textId="0BCDFB27" w:rsidR="00DF1CB9" w:rsidRDefault="00DF1CB9" w:rsidP="00395790"/>
    <w:p w14:paraId="7828C6DB" w14:textId="4F61A888" w:rsidR="00DF1CB9" w:rsidRDefault="00DF1CB9" w:rsidP="00395790"/>
    <w:p w14:paraId="708B55AD" w14:textId="2C62B9BF" w:rsidR="00DF1CB9" w:rsidRDefault="00DF1CB9" w:rsidP="00395790"/>
    <w:p w14:paraId="455BEEB9" w14:textId="77777777" w:rsidR="00395790" w:rsidRDefault="00395790" w:rsidP="00395790">
      <w:pPr>
        <w:pStyle w:val="Ttulo1"/>
        <w:rPr>
          <w:b/>
          <w:bCs/>
        </w:rPr>
      </w:pPr>
      <w:bookmarkStart w:id="4" w:name="_Toc58856457"/>
      <w:r w:rsidRPr="00395790">
        <w:rPr>
          <w:b/>
          <w:bCs/>
        </w:rPr>
        <w:lastRenderedPageBreak/>
        <w:t>História</w:t>
      </w:r>
      <w:bookmarkEnd w:id="4"/>
    </w:p>
    <w:p w14:paraId="72E20047" w14:textId="414C6B1E" w:rsidR="00250414" w:rsidRDefault="00A41F96" w:rsidP="00250414">
      <w:r>
        <w:rPr>
          <w:noProof/>
        </w:rPr>
        <w:drawing>
          <wp:inline distT="0" distB="0" distL="0" distR="0" wp14:anchorId="708E7E62" wp14:editId="586BF96B">
            <wp:extent cx="6120130" cy="816610"/>
            <wp:effectExtent l="0" t="0" r="0" b="254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6314C" w14:textId="2C5B0B34" w:rsidR="00A41F96" w:rsidRDefault="00A41F96" w:rsidP="00250414">
      <w:r>
        <w:rPr>
          <w:noProof/>
        </w:rPr>
        <w:drawing>
          <wp:inline distT="0" distB="0" distL="0" distR="0" wp14:anchorId="50734775" wp14:editId="369279E5">
            <wp:extent cx="6120130" cy="7145020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98888" w14:textId="77777777" w:rsidR="00A41F96" w:rsidRDefault="00A41F96" w:rsidP="00250414"/>
    <w:p w14:paraId="63319229" w14:textId="77777777" w:rsidR="00250414" w:rsidRDefault="00250414" w:rsidP="00250414"/>
    <w:p w14:paraId="7FC11E29" w14:textId="77777777" w:rsidR="00250414" w:rsidRDefault="00250414" w:rsidP="00250414"/>
    <w:p w14:paraId="2EAF00FC" w14:textId="77777777" w:rsidR="00250414" w:rsidRDefault="00250414" w:rsidP="00250414"/>
    <w:p w14:paraId="0AC58137" w14:textId="77777777" w:rsidR="00250414" w:rsidRDefault="00250414" w:rsidP="00250414"/>
    <w:p w14:paraId="55FAE143" w14:textId="77777777" w:rsidR="00250414" w:rsidRDefault="00250414" w:rsidP="00250414"/>
    <w:p w14:paraId="14A0AFB8" w14:textId="77777777" w:rsidR="00250414" w:rsidRDefault="00250414" w:rsidP="00250414"/>
    <w:p w14:paraId="7381DA4A" w14:textId="4A9B8176" w:rsidR="00250414" w:rsidRDefault="00A41F96" w:rsidP="00250414">
      <w:r>
        <w:rPr>
          <w:noProof/>
        </w:rPr>
        <w:lastRenderedPageBreak/>
        <w:drawing>
          <wp:inline distT="0" distB="0" distL="0" distR="0" wp14:anchorId="05060459" wp14:editId="423371A4">
            <wp:extent cx="6120130" cy="827659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26063" w14:textId="2F0D05C1" w:rsidR="00A41F96" w:rsidRDefault="00A41F96" w:rsidP="00250414">
      <w:r>
        <w:rPr>
          <w:noProof/>
        </w:rPr>
        <w:drawing>
          <wp:inline distT="0" distB="0" distL="0" distR="0" wp14:anchorId="1CFEC04E" wp14:editId="2FECEB56">
            <wp:extent cx="6120130" cy="50165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9558" w14:textId="2ACD1168" w:rsidR="00A41F96" w:rsidRDefault="00A41F96" w:rsidP="00250414"/>
    <w:p w14:paraId="18217B5B" w14:textId="57860ADA" w:rsidR="00A41F96" w:rsidRDefault="00A41F96" w:rsidP="00250414"/>
    <w:p w14:paraId="4C5B4142" w14:textId="63E368AD" w:rsidR="00A41F96" w:rsidRDefault="00A41F96" w:rsidP="00250414"/>
    <w:p w14:paraId="26339DAD" w14:textId="2534ADBF" w:rsidR="00A41F96" w:rsidRDefault="00A41F96" w:rsidP="00250414"/>
    <w:p w14:paraId="70FA3F31" w14:textId="20D76A41" w:rsidR="00A41F96" w:rsidRDefault="00A41F96" w:rsidP="00250414">
      <w:r>
        <w:rPr>
          <w:noProof/>
        </w:rPr>
        <w:lastRenderedPageBreak/>
        <w:drawing>
          <wp:inline distT="0" distB="0" distL="0" distR="0" wp14:anchorId="03140A3F" wp14:editId="497BFE4F">
            <wp:extent cx="6120130" cy="7134225"/>
            <wp:effectExtent l="0" t="0" r="0" b="952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04EC7" w14:textId="19172609" w:rsidR="00250414" w:rsidRDefault="00A41F96" w:rsidP="00A41F96">
      <w:pPr>
        <w:jc w:val="center"/>
      </w:pPr>
      <w:r>
        <w:rPr>
          <w:noProof/>
        </w:rPr>
        <w:drawing>
          <wp:inline distT="0" distB="0" distL="0" distR="0" wp14:anchorId="4BFCD178" wp14:editId="649090FD">
            <wp:extent cx="5734050" cy="1735085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9547" cy="173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ADEDE" w14:textId="29E4BBF3" w:rsidR="00A41F96" w:rsidRDefault="00A41F96" w:rsidP="00A41F96">
      <w:pPr>
        <w:jc w:val="center"/>
      </w:pPr>
    </w:p>
    <w:p w14:paraId="470B0FD3" w14:textId="0E6AF47C" w:rsidR="00A41F96" w:rsidRDefault="00A41F96" w:rsidP="00A41F96">
      <w:pPr>
        <w:jc w:val="center"/>
      </w:pPr>
    </w:p>
    <w:p w14:paraId="383202ED" w14:textId="71A71BAE" w:rsidR="00A41F96" w:rsidRDefault="00A41F96" w:rsidP="00A41F96">
      <w:pPr>
        <w:jc w:val="center"/>
      </w:pPr>
    </w:p>
    <w:p w14:paraId="32DDDD65" w14:textId="048336D9" w:rsidR="00A41F96" w:rsidRDefault="00A41F96" w:rsidP="00A41F96">
      <w:pPr>
        <w:jc w:val="center"/>
      </w:pPr>
    </w:p>
    <w:p w14:paraId="38DBDD6D" w14:textId="484AC80A" w:rsidR="00A41F96" w:rsidRDefault="00A41F96" w:rsidP="00A41F96">
      <w:pPr>
        <w:jc w:val="center"/>
      </w:pPr>
      <w:r>
        <w:rPr>
          <w:noProof/>
        </w:rPr>
        <w:lastRenderedPageBreak/>
        <w:drawing>
          <wp:inline distT="0" distB="0" distL="0" distR="0" wp14:anchorId="1F3135D3" wp14:editId="6CBBCFBE">
            <wp:extent cx="6120130" cy="4715510"/>
            <wp:effectExtent l="0" t="0" r="0" b="889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1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908A9" w14:textId="4C5D426C" w:rsidR="004C4F4F" w:rsidRDefault="004C4F4F" w:rsidP="00A41F96">
      <w:pPr>
        <w:jc w:val="center"/>
      </w:pPr>
      <w:r>
        <w:rPr>
          <w:noProof/>
        </w:rPr>
        <w:drawing>
          <wp:inline distT="0" distB="0" distL="0" distR="0" wp14:anchorId="7A70CC85" wp14:editId="1AB5D29B">
            <wp:extent cx="6120130" cy="4685030"/>
            <wp:effectExtent l="0" t="0" r="0" b="127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8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A1954" w14:textId="262C4CD8" w:rsidR="004C4F4F" w:rsidRDefault="004C4F4F" w:rsidP="00A41F96">
      <w:pPr>
        <w:jc w:val="center"/>
      </w:pPr>
      <w:r>
        <w:rPr>
          <w:noProof/>
        </w:rPr>
        <w:lastRenderedPageBreak/>
        <w:drawing>
          <wp:inline distT="0" distB="0" distL="0" distR="0" wp14:anchorId="0110F75C" wp14:editId="33FA58C5">
            <wp:extent cx="6120130" cy="383540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B4B1" w14:textId="34F6667B" w:rsidR="004C4F4F" w:rsidRDefault="004C4F4F" w:rsidP="00A41F96">
      <w:pPr>
        <w:jc w:val="center"/>
      </w:pPr>
    </w:p>
    <w:p w14:paraId="6BC63B9F" w14:textId="68C14C27" w:rsidR="004C4F4F" w:rsidRDefault="004C4F4F" w:rsidP="00A41F96">
      <w:pPr>
        <w:jc w:val="center"/>
      </w:pPr>
      <w:r>
        <w:rPr>
          <w:noProof/>
        </w:rPr>
        <w:drawing>
          <wp:inline distT="0" distB="0" distL="0" distR="0" wp14:anchorId="056C1DDD" wp14:editId="1D693920">
            <wp:extent cx="6120130" cy="309308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519A" w14:textId="06622E0C" w:rsidR="004C4F4F" w:rsidRDefault="004C4F4F" w:rsidP="00A41F96">
      <w:pPr>
        <w:jc w:val="center"/>
      </w:pPr>
    </w:p>
    <w:p w14:paraId="7F8D305D" w14:textId="3C0D2DF3" w:rsidR="004C4F4F" w:rsidRDefault="004C4F4F" w:rsidP="00A41F96">
      <w:pPr>
        <w:jc w:val="center"/>
      </w:pPr>
      <w:r>
        <w:rPr>
          <w:noProof/>
        </w:rPr>
        <w:drawing>
          <wp:inline distT="0" distB="0" distL="0" distR="0" wp14:anchorId="16BD563D" wp14:editId="591CAC5C">
            <wp:extent cx="6120130" cy="2183130"/>
            <wp:effectExtent l="0" t="0" r="0" b="762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73AB" w14:textId="2829CFD5" w:rsidR="00395790" w:rsidRDefault="00395790" w:rsidP="00395790">
      <w:pPr>
        <w:pStyle w:val="Ttulo1"/>
        <w:rPr>
          <w:b/>
          <w:bCs/>
        </w:rPr>
      </w:pPr>
      <w:bookmarkStart w:id="5" w:name="_Toc58856458"/>
      <w:r w:rsidRPr="00395790">
        <w:rPr>
          <w:b/>
          <w:bCs/>
        </w:rPr>
        <w:lastRenderedPageBreak/>
        <w:t>Educação Física</w:t>
      </w:r>
      <w:bookmarkEnd w:id="5"/>
    </w:p>
    <w:p w14:paraId="6716E5EF" w14:textId="775EF7AB" w:rsidR="004C4F4F" w:rsidRDefault="004C4F4F" w:rsidP="004C4F4F">
      <w:r>
        <w:rPr>
          <w:noProof/>
        </w:rPr>
        <w:drawing>
          <wp:inline distT="0" distB="0" distL="0" distR="0" wp14:anchorId="0A1AE729" wp14:editId="21A94F96">
            <wp:extent cx="6120130" cy="612013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5495" w14:textId="430B6B25" w:rsidR="004C4F4F" w:rsidRDefault="004C4F4F" w:rsidP="004C4F4F">
      <w:r>
        <w:rPr>
          <w:noProof/>
        </w:rPr>
        <w:drawing>
          <wp:inline distT="0" distB="0" distL="0" distR="0" wp14:anchorId="7D9F1B74" wp14:editId="3988755E">
            <wp:extent cx="6120130" cy="2899410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A35AC" w14:textId="4FBAF886" w:rsidR="004C4F4F" w:rsidRDefault="004C4F4F" w:rsidP="004C4F4F"/>
    <w:p w14:paraId="52DD14E7" w14:textId="54E6CE25" w:rsidR="004C4F4F" w:rsidRDefault="004C4F4F" w:rsidP="004C4F4F">
      <w:r>
        <w:rPr>
          <w:noProof/>
        </w:rPr>
        <w:lastRenderedPageBreak/>
        <w:drawing>
          <wp:inline distT="0" distB="0" distL="0" distR="0" wp14:anchorId="7EF5F790" wp14:editId="160EE7FF">
            <wp:extent cx="6120130" cy="5196205"/>
            <wp:effectExtent l="0" t="0" r="0" b="444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9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373C" w14:textId="5235E49B" w:rsidR="004C4F4F" w:rsidRDefault="004C4F4F" w:rsidP="004C4F4F">
      <w:r>
        <w:rPr>
          <w:noProof/>
        </w:rPr>
        <w:drawing>
          <wp:inline distT="0" distB="0" distL="0" distR="0" wp14:anchorId="515A5EE2" wp14:editId="23F6E82E">
            <wp:extent cx="6120130" cy="2468245"/>
            <wp:effectExtent l="0" t="0" r="0" b="825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FB7A" w14:textId="18D04AC7" w:rsidR="004C4F4F" w:rsidRDefault="004C4F4F" w:rsidP="004C4F4F">
      <w:r>
        <w:rPr>
          <w:noProof/>
        </w:rPr>
        <w:lastRenderedPageBreak/>
        <w:drawing>
          <wp:inline distT="0" distB="0" distL="0" distR="0" wp14:anchorId="58C96034" wp14:editId="754FFE00">
            <wp:extent cx="6120130" cy="4688205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8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A0E05" w14:textId="1A9378D0" w:rsidR="00395790" w:rsidRDefault="004C4F4F" w:rsidP="00FB448D">
      <w:r>
        <w:rPr>
          <w:noProof/>
        </w:rPr>
        <w:drawing>
          <wp:inline distT="0" distB="0" distL="0" distR="0" wp14:anchorId="2D86DF04" wp14:editId="3D71E9AE">
            <wp:extent cx="6120130" cy="4708525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5790" w:rsidSect="00BD3CC9">
      <w:footerReference w:type="default" r:id="rId69"/>
      <w:pgSz w:w="11906" w:h="16838"/>
      <w:pgMar w:top="851" w:right="1134" w:bottom="851" w:left="1134" w:header="0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F85C5" w14:textId="77777777" w:rsidR="002C5189" w:rsidRDefault="002C5189" w:rsidP="00395790">
      <w:r>
        <w:separator/>
      </w:r>
    </w:p>
  </w:endnote>
  <w:endnote w:type="continuationSeparator" w:id="0">
    <w:p w14:paraId="6A19DE10" w14:textId="77777777" w:rsidR="002C5189" w:rsidRDefault="002C5189" w:rsidP="0039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1014555"/>
      <w:docPartObj>
        <w:docPartGallery w:val="Page Numbers (Bottom of Page)"/>
        <w:docPartUnique/>
      </w:docPartObj>
    </w:sdtPr>
    <w:sdtEndPr/>
    <w:sdtContent>
      <w:p w14:paraId="4F22BF15" w14:textId="77777777" w:rsidR="00395790" w:rsidRDefault="0039579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096E9C" w14:textId="77777777" w:rsidR="00395790" w:rsidRDefault="003957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65B3" w14:textId="77777777" w:rsidR="002C5189" w:rsidRDefault="002C5189" w:rsidP="00395790">
      <w:r>
        <w:separator/>
      </w:r>
    </w:p>
  </w:footnote>
  <w:footnote w:type="continuationSeparator" w:id="0">
    <w:p w14:paraId="19C7B0A7" w14:textId="77777777" w:rsidR="002C5189" w:rsidRDefault="002C5189" w:rsidP="00395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BD"/>
    <w:rsid w:val="001A242B"/>
    <w:rsid w:val="00250414"/>
    <w:rsid w:val="002C5189"/>
    <w:rsid w:val="00395790"/>
    <w:rsid w:val="003C0C80"/>
    <w:rsid w:val="003E3BBD"/>
    <w:rsid w:val="0048674B"/>
    <w:rsid w:val="004C4F4F"/>
    <w:rsid w:val="00590599"/>
    <w:rsid w:val="006606C5"/>
    <w:rsid w:val="00877FFD"/>
    <w:rsid w:val="009D3D93"/>
    <w:rsid w:val="00A41F96"/>
    <w:rsid w:val="00BD3CC9"/>
    <w:rsid w:val="00C151E2"/>
    <w:rsid w:val="00D23A43"/>
    <w:rsid w:val="00D94071"/>
    <w:rsid w:val="00DF1CB9"/>
    <w:rsid w:val="00FB448D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BCBD"/>
  <w15:chartTrackingRefBased/>
  <w15:docId w15:val="{453735E8-DE5A-49E9-83C4-B0CDB5B5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90"/>
  </w:style>
  <w:style w:type="paragraph" w:styleId="Ttulo1">
    <w:name w:val="heading 1"/>
    <w:basedOn w:val="Normal"/>
    <w:next w:val="Normal"/>
    <w:link w:val="Ttulo1Char"/>
    <w:uiPriority w:val="9"/>
    <w:qFormat/>
    <w:rsid w:val="003957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5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95790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95790"/>
    <w:pPr>
      <w:spacing w:after="100"/>
    </w:pPr>
  </w:style>
  <w:style w:type="character" w:styleId="Hyperlink">
    <w:name w:val="Hyperlink"/>
    <w:basedOn w:val="Fontepargpadro"/>
    <w:uiPriority w:val="99"/>
    <w:unhideWhenUsed/>
    <w:rsid w:val="0039579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5790"/>
  </w:style>
  <w:style w:type="paragraph" w:styleId="Rodap">
    <w:name w:val="footer"/>
    <w:basedOn w:val="Normal"/>
    <w:link w:val="Rodap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pn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AVALIATIV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CDEE-50C2-47C7-8E1B-09B5769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AVALIATIVO</Template>
  <TotalTime>29</TotalTime>
  <Pages>30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2020-12-15T12:14:00Z</cp:lastPrinted>
  <dcterms:created xsi:type="dcterms:W3CDTF">2020-12-15T11:46:00Z</dcterms:created>
  <dcterms:modified xsi:type="dcterms:W3CDTF">2020-12-15T12:38:00Z</dcterms:modified>
</cp:coreProperties>
</file>