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70669" w14:textId="77777777" w:rsidR="00395790" w:rsidRPr="004B1A8B" w:rsidRDefault="00395790" w:rsidP="00395790">
      <w:pPr>
        <w:spacing w:line="360" w:lineRule="auto"/>
        <w:jc w:val="center"/>
        <w:rPr>
          <w:b/>
          <w:bCs/>
        </w:rPr>
      </w:pPr>
      <w:r w:rsidRPr="004B1A8B">
        <w:rPr>
          <w:b/>
          <w:bCs/>
        </w:rPr>
        <w:t>PET AVALIATIVO</w:t>
      </w:r>
    </w:p>
    <w:p w14:paraId="0B1DC26A" w14:textId="77777777" w:rsidR="00395790" w:rsidRPr="004B1A8B" w:rsidRDefault="00395790" w:rsidP="00395790">
      <w:pPr>
        <w:spacing w:line="360" w:lineRule="auto"/>
        <w:jc w:val="center"/>
        <w:rPr>
          <w:b/>
          <w:bCs/>
        </w:rPr>
      </w:pPr>
      <w:r>
        <w:rPr>
          <w:b/>
          <w:bCs/>
        </w:rPr>
        <w:t>2</w:t>
      </w:r>
      <w:r w:rsidRPr="004B1A8B">
        <w:rPr>
          <w:b/>
          <w:bCs/>
        </w:rPr>
        <w:t>º ANO</w:t>
      </w:r>
    </w:p>
    <w:p w14:paraId="0FB80EF0" w14:textId="77777777" w:rsidR="00395790" w:rsidRDefault="00395790" w:rsidP="00395790">
      <w:pPr>
        <w:spacing w:line="480" w:lineRule="auto"/>
        <w:jc w:val="center"/>
      </w:pPr>
      <w:r>
        <w:t>Escola:__________________________________________________________________</w:t>
      </w:r>
    </w:p>
    <w:p w14:paraId="2321CA08" w14:textId="77777777" w:rsidR="00395790" w:rsidRDefault="00395790" w:rsidP="00395790">
      <w:pPr>
        <w:spacing w:line="480" w:lineRule="auto"/>
        <w:jc w:val="center"/>
      </w:pPr>
      <w:r>
        <w:t>Aluno:___________________________________________________________________</w:t>
      </w:r>
    </w:p>
    <w:p w14:paraId="62505B43" w14:textId="77777777" w:rsidR="00395790" w:rsidRDefault="00395790" w:rsidP="00395790">
      <w:pPr>
        <w:spacing w:line="480" w:lineRule="auto"/>
        <w:jc w:val="center"/>
      </w:pPr>
      <w:r>
        <w:t>Ano:_______________  Turma: _________________ Turno: _______________________</w:t>
      </w:r>
    </w:p>
    <w:p w14:paraId="3FCA08AF" w14:textId="77777777" w:rsidR="00395790" w:rsidRDefault="00395790" w:rsidP="00395790">
      <w:pPr>
        <w:spacing w:line="480" w:lineRule="auto"/>
      </w:pPr>
      <w:r>
        <w:t xml:space="preserve"> Profº:___________________________________________________________________</w:t>
      </w:r>
    </w:p>
    <w:p w14:paraId="44BBF844" w14:textId="77777777" w:rsidR="00395790" w:rsidRDefault="00395790" w:rsidP="00395790">
      <w:pPr>
        <w:spacing w:line="480" w:lineRule="auto"/>
      </w:pP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9102289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30289C" w14:textId="77777777" w:rsidR="00395790" w:rsidRPr="00395790" w:rsidRDefault="00395790" w:rsidP="00395790">
          <w:pPr>
            <w:pStyle w:val="CabealhodoSumrio"/>
            <w:jc w:val="center"/>
            <w:rPr>
              <w:b/>
              <w:bCs/>
            </w:rPr>
          </w:pPr>
          <w:r w:rsidRPr="00395790">
            <w:rPr>
              <w:b/>
              <w:bCs/>
            </w:rPr>
            <w:t>Sumário</w:t>
          </w:r>
        </w:p>
        <w:p w14:paraId="2492D5B2" w14:textId="77777777" w:rsidR="00395790" w:rsidRDefault="00395790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856453" w:history="1">
            <w:r w:rsidRPr="00A9004D">
              <w:rPr>
                <w:rStyle w:val="Hyperlink"/>
                <w:b/>
                <w:bCs/>
                <w:noProof/>
              </w:rPr>
              <w:t>Língua Portuguesa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_Toc58856453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66F3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CCC3B" w14:textId="77777777" w:rsidR="00395790" w:rsidRDefault="00BD263F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4" w:history="1">
            <w:r w:rsidR="00395790" w:rsidRPr="00A9004D">
              <w:rPr>
                <w:rStyle w:val="Hyperlink"/>
                <w:b/>
                <w:bCs/>
                <w:noProof/>
              </w:rPr>
              <w:t>Matemática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_Toc58856454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A66F35">
              <w:rPr>
                <w:noProof/>
                <w:webHidden/>
              </w:rPr>
              <w:t>10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5BD3C09C" w14:textId="77777777" w:rsidR="00395790" w:rsidRDefault="00BD263F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5" w:history="1">
            <w:r w:rsidR="00395790" w:rsidRPr="00A9004D">
              <w:rPr>
                <w:rStyle w:val="Hyperlink"/>
                <w:b/>
                <w:bCs/>
                <w:noProof/>
              </w:rPr>
              <w:t>Ciências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_Toc58856455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A66F35">
              <w:rPr>
                <w:noProof/>
                <w:webHidden/>
              </w:rPr>
              <w:t>16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6590FDF5" w14:textId="77777777" w:rsidR="00395790" w:rsidRDefault="00BD263F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6" w:history="1">
            <w:r w:rsidR="00395790" w:rsidRPr="00A9004D">
              <w:rPr>
                <w:rStyle w:val="Hyperlink"/>
                <w:b/>
                <w:bCs/>
                <w:noProof/>
              </w:rPr>
              <w:t>Geografia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_Toc58856456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A66F35">
              <w:rPr>
                <w:noProof/>
                <w:webHidden/>
              </w:rPr>
              <w:t>21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066B7F51" w14:textId="77777777" w:rsidR="00395790" w:rsidRDefault="00BD263F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7" w:history="1">
            <w:r w:rsidR="00395790" w:rsidRPr="00A9004D">
              <w:rPr>
                <w:rStyle w:val="Hyperlink"/>
                <w:b/>
                <w:bCs/>
                <w:noProof/>
              </w:rPr>
              <w:t>História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_Toc58856457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A66F35">
              <w:rPr>
                <w:noProof/>
                <w:webHidden/>
              </w:rPr>
              <w:t>26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64FFFBB3" w14:textId="77777777" w:rsidR="00395790" w:rsidRDefault="00BD263F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8" w:history="1">
            <w:r w:rsidR="00395790" w:rsidRPr="00A9004D">
              <w:rPr>
                <w:rStyle w:val="Hyperlink"/>
                <w:b/>
                <w:bCs/>
                <w:noProof/>
              </w:rPr>
              <w:t>Educação Física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_Toc58856458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A66F35">
              <w:rPr>
                <w:noProof/>
                <w:webHidden/>
              </w:rPr>
              <w:t>30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4B67E17C" w14:textId="77777777" w:rsidR="00395790" w:rsidRDefault="00395790">
          <w:r>
            <w:rPr>
              <w:b/>
              <w:bCs/>
            </w:rPr>
            <w:fldChar w:fldCharType="end"/>
          </w:r>
        </w:p>
      </w:sdtContent>
    </w:sdt>
    <w:p w14:paraId="6B423B9E" w14:textId="77777777" w:rsidR="00395790" w:rsidRDefault="00395790" w:rsidP="00395790">
      <w:pPr>
        <w:spacing w:line="480" w:lineRule="auto"/>
      </w:pPr>
    </w:p>
    <w:p w14:paraId="66F619FA" w14:textId="77777777" w:rsidR="00395790" w:rsidRDefault="00395790" w:rsidP="00395790">
      <w:pPr>
        <w:spacing w:line="480" w:lineRule="auto"/>
      </w:pPr>
    </w:p>
    <w:p w14:paraId="0A4F7626" w14:textId="77777777" w:rsidR="00395790" w:rsidRDefault="00395790" w:rsidP="00395790">
      <w:pPr>
        <w:spacing w:line="480" w:lineRule="auto"/>
      </w:pPr>
    </w:p>
    <w:p w14:paraId="2574399E" w14:textId="77777777" w:rsidR="00395790" w:rsidRDefault="00395790" w:rsidP="00395790">
      <w:pPr>
        <w:spacing w:line="480" w:lineRule="auto"/>
      </w:pPr>
    </w:p>
    <w:p w14:paraId="76D32382" w14:textId="77777777" w:rsidR="00395790" w:rsidRDefault="00395790" w:rsidP="00395790">
      <w:pPr>
        <w:spacing w:line="480" w:lineRule="auto"/>
      </w:pPr>
    </w:p>
    <w:p w14:paraId="1D062C83" w14:textId="77777777" w:rsidR="00395790" w:rsidRDefault="00395790" w:rsidP="00395790">
      <w:pPr>
        <w:spacing w:line="480" w:lineRule="auto"/>
      </w:pPr>
    </w:p>
    <w:p w14:paraId="10E661DA" w14:textId="77777777" w:rsidR="00395790" w:rsidRDefault="00395790" w:rsidP="00395790">
      <w:pPr>
        <w:spacing w:line="480" w:lineRule="auto"/>
      </w:pPr>
    </w:p>
    <w:p w14:paraId="7144ADE0" w14:textId="77777777" w:rsidR="00395790" w:rsidRDefault="00395790" w:rsidP="00395790">
      <w:pPr>
        <w:spacing w:line="480" w:lineRule="auto"/>
      </w:pPr>
    </w:p>
    <w:p w14:paraId="72CF67BA" w14:textId="77777777" w:rsidR="00395790" w:rsidRDefault="00395790" w:rsidP="00395790">
      <w:pPr>
        <w:spacing w:line="480" w:lineRule="auto"/>
      </w:pPr>
    </w:p>
    <w:p w14:paraId="19CB466E" w14:textId="77777777" w:rsidR="00395790" w:rsidRDefault="00395790" w:rsidP="00395790">
      <w:pPr>
        <w:spacing w:line="480" w:lineRule="auto"/>
      </w:pPr>
    </w:p>
    <w:p w14:paraId="2659A72E" w14:textId="77777777" w:rsidR="00395790" w:rsidRDefault="00395790" w:rsidP="00395790">
      <w:pPr>
        <w:spacing w:line="480" w:lineRule="auto"/>
      </w:pPr>
    </w:p>
    <w:p w14:paraId="586F528C" w14:textId="77777777" w:rsidR="00395790" w:rsidRDefault="00395790" w:rsidP="00395790">
      <w:pPr>
        <w:spacing w:line="480" w:lineRule="auto"/>
      </w:pPr>
    </w:p>
    <w:p w14:paraId="41BE9F99" w14:textId="77777777" w:rsidR="00395790" w:rsidRDefault="00395790" w:rsidP="00395790">
      <w:pPr>
        <w:spacing w:line="480" w:lineRule="auto"/>
      </w:pPr>
    </w:p>
    <w:p w14:paraId="48FD8926" w14:textId="77777777" w:rsidR="00395790" w:rsidRDefault="00395790" w:rsidP="00395790">
      <w:pPr>
        <w:spacing w:line="480" w:lineRule="auto"/>
      </w:pPr>
    </w:p>
    <w:p w14:paraId="4183451B" w14:textId="77777777" w:rsidR="00395790" w:rsidRDefault="00395790" w:rsidP="00395790">
      <w:pPr>
        <w:pStyle w:val="Ttulo1"/>
        <w:rPr>
          <w:b/>
          <w:bCs/>
        </w:rPr>
      </w:pPr>
      <w:bookmarkStart w:id="0" w:name="_Toc58856453"/>
      <w:r w:rsidRPr="00395790">
        <w:rPr>
          <w:b/>
          <w:bCs/>
        </w:rPr>
        <w:lastRenderedPageBreak/>
        <w:t>Língua Portuguesa</w:t>
      </w:r>
      <w:bookmarkEnd w:id="0"/>
    </w:p>
    <w:p w14:paraId="63FEEF87" w14:textId="77777777" w:rsidR="00250414" w:rsidRPr="00250414" w:rsidRDefault="00250414" w:rsidP="00250414"/>
    <w:p w14:paraId="4637FC43" w14:textId="77777777" w:rsidR="00395790" w:rsidRDefault="00D445BC" w:rsidP="00395790">
      <w:r>
        <w:rPr>
          <w:noProof/>
        </w:rPr>
        <w:drawing>
          <wp:inline distT="0" distB="0" distL="0" distR="0" wp14:anchorId="3B0D074E" wp14:editId="7DDE1134">
            <wp:extent cx="6120130" cy="8434705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3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57798" w14:textId="77777777" w:rsidR="00D445BC" w:rsidRDefault="00D445BC" w:rsidP="00395790"/>
    <w:p w14:paraId="5459F994" w14:textId="77777777" w:rsidR="00D445BC" w:rsidRDefault="00D445BC" w:rsidP="00395790"/>
    <w:p w14:paraId="1AC88A3F" w14:textId="77777777" w:rsidR="00D445BC" w:rsidRDefault="00D445BC" w:rsidP="00395790">
      <w:r>
        <w:rPr>
          <w:noProof/>
        </w:rPr>
        <w:lastRenderedPageBreak/>
        <w:drawing>
          <wp:inline distT="0" distB="0" distL="0" distR="0" wp14:anchorId="4B46EEE0" wp14:editId="7B46F24B">
            <wp:extent cx="6120130" cy="81851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C4072" w14:textId="77777777" w:rsidR="00395790" w:rsidRDefault="00395790" w:rsidP="00395790"/>
    <w:p w14:paraId="45F119AC" w14:textId="77777777" w:rsidR="00395790" w:rsidRDefault="00395790" w:rsidP="00395790"/>
    <w:p w14:paraId="4D72C788" w14:textId="77777777" w:rsidR="00395790" w:rsidRDefault="00395790" w:rsidP="00395790"/>
    <w:p w14:paraId="475D8366" w14:textId="77777777" w:rsidR="00395790" w:rsidRDefault="00395790" w:rsidP="00395790"/>
    <w:p w14:paraId="6986B579" w14:textId="77777777" w:rsidR="00395790" w:rsidRDefault="00395790" w:rsidP="00395790"/>
    <w:p w14:paraId="6FECBF7E" w14:textId="77777777" w:rsidR="00395790" w:rsidRDefault="00395790" w:rsidP="00395790"/>
    <w:p w14:paraId="687B2B20" w14:textId="77777777" w:rsidR="00395790" w:rsidRDefault="00D445BC" w:rsidP="00395790">
      <w:r>
        <w:rPr>
          <w:noProof/>
        </w:rPr>
        <w:lastRenderedPageBreak/>
        <w:drawing>
          <wp:inline distT="0" distB="0" distL="0" distR="0" wp14:anchorId="6BCA2F2A" wp14:editId="46804B47">
            <wp:extent cx="6120130" cy="832739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2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24942" w14:textId="77777777" w:rsidR="00D445BC" w:rsidRDefault="00D445BC" w:rsidP="00395790"/>
    <w:p w14:paraId="1C3152A1" w14:textId="77777777" w:rsidR="00D445BC" w:rsidRDefault="00D445BC" w:rsidP="00395790"/>
    <w:p w14:paraId="2B3BA250" w14:textId="77777777" w:rsidR="00D445BC" w:rsidRDefault="00D445BC" w:rsidP="00395790"/>
    <w:p w14:paraId="29CE96E7" w14:textId="77777777" w:rsidR="00D445BC" w:rsidRDefault="00D445BC" w:rsidP="00395790"/>
    <w:p w14:paraId="757FEC77" w14:textId="77777777" w:rsidR="00D445BC" w:rsidRDefault="00D445BC" w:rsidP="00395790"/>
    <w:p w14:paraId="479F752F" w14:textId="77777777" w:rsidR="00D445BC" w:rsidRDefault="00D445BC" w:rsidP="00395790">
      <w:r>
        <w:rPr>
          <w:noProof/>
        </w:rPr>
        <w:lastRenderedPageBreak/>
        <w:drawing>
          <wp:inline distT="0" distB="0" distL="0" distR="0" wp14:anchorId="42D4C7B9" wp14:editId="77FED161">
            <wp:extent cx="6120130" cy="7978775"/>
            <wp:effectExtent l="0" t="0" r="0" b="31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7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F71E7" w14:textId="77777777" w:rsidR="00D445BC" w:rsidRDefault="00D445BC" w:rsidP="00395790"/>
    <w:p w14:paraId="27A17EFD" w14:textId="77777777" w:rsidR="00D445BC" w:rsidRDefault="00D445BC" w:rsidP="00395790"/>
    <w:p w14:paraId="7991821A" w14:textId="77777777" w:rsidR="00D445BC" w:rsidRDefault="00D445BC" w:rsidP="00395790"/>
    <w:p w14:paraId="5E39299D" w14:textId="77777777" w:rsidR="00D445BC" w:rsidRDefault="00D445BC" w:rsidP="00395790"/>
    <w:p w14:paraId="51FE43C7" w14:textId="77777777" w:rsidR="00D445BC" w:rsidRDefault="00D445BC" w:rsidP="00395790"/>
    <w:p w14:paraId="227AF7AC" w14:textId="77777777" w:rsidR="00D445BC" w:rsidRDefault="00D445BC" w:rsidP="00395790"/>
    <w:p w14:paraId="627C34CF" w14:textId="77777777" w:rsidR="00D445BC" w:rsidRDefault="00D445BC" w:rsidP="00395790"/>
    <w:p w14:paraId="5202D34C" w14:textId="77777777" w:rsidR="00D445BC" w:rsidRDefault="00D445BC" w:rsidP="00395790">
      <w:r>
        <w:rPr>
          <w:noProof/>
        </w:rPr>
        <w:lastRenderedPageBreak/>
        <w:drawing>
          <wp:inline distT="0" distB="0" distL="0" distR="0" wp14:anchorId="05B379E4" wp14:editId="5157D8D9">
            <wp:extent cx="6120130" cy="792988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2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0F6F">
        <w:rPr>
          <w:noProof/>
        </w:rPr>
        <w:lastRenderedPageBreak/>
        <w:drawing>
          <wp:inline distT="0" distB="0" distL="0" distR="0" wp14:anchorId="3226DF70" wp14:editId="1856A707">
            <wp:extent cx="6120130" cy="846391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6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0F6F">
        <w:rPr>
          <w:noProof/>
        </w:rPr>
        <w:lastRenderedPageBreak/>
        <w:drawing>
          <wp:inline distT="0" distB="0" distL="0" distR="0" wp14:anchorId="4F527B21" wp14:editId="2A4A74AF">
            <wp:extent cx="6120130" cy="7234555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3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0F6F">
        <w:rPr>
          <w:noProof/>
        </w:rPr>
        <w:lastRenderedPageBreak/>
        <w:drawing>
          <wp:inline distT="0" distB="0" distL="0" distR="0" wp14:anchorId="056B334C" wp14:editId="7C9B964A">
            <wp:extent cx="6120130" cy="7668260"/>
            <wp:effectExtent l="0" t="0" r="0" b="88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6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0EC3D" w14:textId="77777777" w:rsidR="00D445BC" w:rsidRDefault="00D445BC" w:rsidP="00395790"/>
    <w:p w14:paraId="7423D3FF" w14:textId="77777777" w:rsidR="00D445BC" w:rsidRDefault="00D445BC" w:rsidP="00395790"/>
    <w:p w14:paraId="1D88D6CC" w14:textId="77777777" w:rsidR="00395790" w:rsidRDefault="00395790" w:rsidP="00395790"/>
    <w:p w14:paraId="25A51F03" w14:textId="77777777" w:rsidR="00395790" w:rsidRDefault="00395790" w:rsidP="00395790"/>
    <w:p w14:paraId="4AA373D5" w14:textId="77777777" w:rsidR="00395790" w:rsidRDefault="00395790" w:rsidP="00395790"/>
    <w:p w14:paraId="7B9F7FA0" w14:textId="77777777" w:rsidR="00395790" w:rsidRDefault="00395790" w:rsidP="00395790"/>
    <w:p w14:paraId="30F027BE" w14:textId="77777777" w:rsidR="00395790" w:rsidRDefault="00395790" w:rsidP="00395790"/>
    <w:p w14:paraId="08317F5D" w14:textId="77777777" w:rsidR="00395790" w:rsidRDefault="00395790" w:rsidP="00395790">
      <w:pPr>
        <w:pStyle w:val="Ttulo1"/>
        <w:rPr>
          <w:b/>
          <w:bCs/>
        </w:rPr>
      </w:pPr>
      <w:bookmarkStart w:id="1" w:name="_Toc58856454"/>
      <w:r w:rsidRPr="00395790">
        <w:rPr>
          <w:b/>
          <w:bCs/>
        </w:rPr>
        <w:lastRenderedPageBreak/>
        <w:t>Matemática</w:t>
      </w:r>
      <w:bookmarkEnd w:id="1"/>
    </w:p>
    <w:p w14:paraId="6DEFD65E" w14:textId="77777777" w:rsidR="00860F6F" w:rsidRDefault="00860F6F" w:rsidP="00860F6F">
      <w:r>
        <w:rPr>
          <w:noProof/>
        </w:rPr>
        <w:drawing>
          <wp:inline distT="0" distB="0" distL="0" distR="0" wp14:anchorId="77E1911C" wp14:editId="2388E5AC">
            <wp:extent cx="6010829" cy="5238115"/>
            <wp:effectExtent l="0" t="0" r="9525" b="63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12501" cy="523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FCE35" w14:textId="77777777" w:rsidR="00860F6F" w:rsidRDefault="00860F6F" w:rsidP="00860F6F">
      <w:r>
        <w:rPr>
          <w:noProof/>
        </w:rPr>
        <w:drawing>
          <wp:inline distT="0" distB="0" distL="0" distR="0" wp14:anchorId="55DFACC2" wp14:editId="00F36DF0">
            <wp:extent cx="6010275" cy="2466975"/>
            <wp:effectExtent l="0" t="0" r="9525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11152" cy="246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9D0D" w14:textId="77777777" w:rsidR="00860F6F" w:rsidRDefault="00860F6F" w:rsidP="00860F6F">
      <w:r>
        <w:rPr>
          <w:noProof/>
        </w:rPr>
        <w:lastRenderedPageBreak/>
        <w:drawing>
          <wp:inline distT="0" distB="0" distL="0" distR="0" wp14:anchorId="15CD5367" wp14:editId="01054747">
            <wp:extent cx="6120130" cy="530034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0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3AE60" w14:textId="77777777" w:rsidR="00EB0142" w:rsidRDefault="00EB0142" w:rsidP="00EB0142">
      <w:pPr>
        <w:jc w:val="center"/>
      </w:pPr>
      <w:r>
        <w:rPr>
          <w:noProof/>
        </w:rPr>
        <w:drawing>
          <wp:inline distT="0" distB="0" distL="0" distR="0" wp14:anchorId="428C17E4" wp14:editId="137D64A7">
            <wp:extent cx="6120130" cy="57975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8B27B2" wp14:editId="117EA704">
            <wp:extent cx="5401505" cy="2047875"/>
            <wp:effectExtent l="0" t="0" r="889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24925" cy="205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6AA0" w14:textId="77777777" w:rsidR="00EB0142" w:rsidRDefault="00EB0142" w:rsidP="00EB0142">
      <w:pPr>
        <w:jc w:val="center"/>
      </w:pPr>
      <w:r>
        <w:rPr>
          <w:noProof/>
        </w:rPr>
        <w:drawing>
          <wp:inline distT="0" distB="0" distL="0" distR="0" wp14:anchorId="42DA05A4" wp14:editId="41173F77">
            <wp:extent cx="6120130" cy="1306195"/>
            <wp:effectExtent l="0" t="0" r="0" b="825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8361E" w14:textId="77777777" w:rsidR="00860F6F" w:rsidRDefault="00860F6F" w:rsidP="00860F6F"/>
    <w:p w14:paraId="03310D5F" w14:textId="77777777" w:rsidR="00EB0142" w:rsidRDefault="00EB0142" w:rsidP="00860F6F">
      <w:r>
        <w:rPr>
          <w:noProof/>
        </w:rPr>
        <w:lastRenderedPageBreak/>
        <w:drawing>
          <wp:inline distT="0" distB="0" distL="0" distR="0" wp14:anchorId="33EA9EBC" wp14:editId="4AD8585B">
            <wp:extent cx="6120130" cy="3725545"/>
            <wp:effectExtent l="0" t="0" r="0" b="825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A9B47" w14:textId="77777777" w:rsidR="00EB0142" w:rsidRDefault="00EB0142" w:rsidP="00860F6F">
      <w:r>
        <w:rPr>
          <w:noProof/>
        </w:rPr>
        <w:drawing>
          <wp:inline distT="0" distB="0" distL="0" distR="0" wp14:anchorId="68C26E87" wp14:editId="06171839">
            <wp:extent cx="6120130" cy="187388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3BB40" w14:textId="77777777" w:rsidR="00C0116A" w:rsidRDefault="00C0116A" w:rsidP="00C0116A">
      <w:pPr>
        <w:jc w:val="center"/>
      </w:pPr>
      <w:r>
        <w:rPr>
          <w:noProof/>
        </w:rPr>
        <w:drawing>
          <wp:inline distT="0" distB="0" distL="0" distR="0" wp14:anchorId="3F08FAC1" wp14:editId="568892DB">
            <wp:extent cx="4943475" cy="2064996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52199" cy="20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6985" w14:textId="77777777" w:rsidR="00C0116A" w:rsidRDefault="00C0116A" w:rsidP="00C0116A">
      <w:pPr>
        <w:jc w:val="center"/>
      </w:pPr>
      <w:r>
        <w:rPr>
          <w:noProof/>
        </w:rPr>
        <w:drawing>
          <wp:inline distT="0" distB="0" distL="0" distR="0" wp14:anchorId="5076C61B" wp14:editId="779ADEE2">
            <wp:extent cx="6120130" cy="165862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3F7B9" w14:textId="77777777" w:rsidR="00C0116A" w:rsidRDefault="00C0116A" w:rsidP="00C0116A">
      <w:pPr>
        <w:jc w:val="center"/>
      </w:pPr>
    </w:p>
    <w:p w14:paraId="11A336F9" w14:textId="77777777" w:rsidR="00C0116A" w:rsidRDefault="00C0116A" w:rsidP="00C0116A">
      <w:pPr>
        <w:jc w:val="center"/>
      </w:pPr>
      <w:r>
        <w:rPr>
          <w:noProof/>
        </w:rPr>
        <w:lastRenderedPageBreak/>
        <w:drawing>
          <wp:inline distT="0" distB="0" distL="0" distR="0" wp14:anchorId="0B658595" wp14:editId="50C253CF">
            <wp:extent cx="6120130" cy="1861820"/>
            <wp:effectExtent l="0" t="0" r="0" b="508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09BDD" w14:textId="77777777" w:rsidR="00C0116A" w:rsidRDefault="00C0116A" w:rsidP="00C0116A">
      <w:pPr>
        <w:jc w:val="center"/>
      </w:pPr>
      <w:r>
        <w:rPr>
          <w:noProof/>
        </w:rPr>
        <w:drawing>
          <wp:inline distT="0" distB="0" distL="0" distR="0" wp14:anchorId="4A160C42" wp14:editId="4AE11492">
            <wp:extent cx="6120130" cy="2406015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849FA" w14:textId="77777777" w:rsidR="00C0116A" w:rsidRDefault="00C0116A" w:rsidP="00C0116A">
      <w:pPr>
        <w:jc w:val="center"/>
      </w:pPr>
      <w:r>
        <w:rPr>
          <w:noProof/>
        </w:rPr>
        <w:drawing>
          <wp:inline distT="0" distB="0" distL="0" distR="0" wp14:anchorId="37DF01A7" wp14:editId="014F2AA1">
            <wp:extent cx="6120130" cy="446151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AA362" w14:textId="77777777" w:rsidR="00C0116A" w:rsidRDefault="00C0116A" w:rsidP="00C0116A">
      <w:pPr>
        <w:jc w:val="center"/>
      </w:pPr>
    </w:p>
    <w:p w14:paraId="290ABCD9" w14:textId="77777777" w:rsidR="00C0116A" w:rsidRDefault="00C0116A" w:rsidP="00C0116A">
      <w:pPr>
        <w:jc w:val="center"/>
      </w:pPr>
    </w:p>
    <w:p w14:paraId="1BFB86EF" w14:textId="77777777" w:rsidR="00C0116A" w:rsidRDefault="00C0116A" w:rsidP="00C0116A">
      <w:pPr>
        <w:jc w:val="center"/>
      </w:pPr>
    </w:p>
    <w:p w14:paraId="1B7437D9" w14:textId="77777777" w:rsidR="00C0116A" w:rsidRDefault="00C0116A" w:rsidP="00C0116A">
      <w:pPr>
        <w:jc w:val="center"/>
      </w:pPr>
    </w:p>
    <w:p w14:paraId="548F3C13" w14:textId="77777777" w:rsidR="00C0116A" w:rsidRPr="00860F6F" w:rsidRDefault="00C0116A" w:rsidP="00C0116A">
      <w:pPr>
        <w:jc w:val="center"/>
      </w:pPr>
      <w:r>
        <w:rPr>
          <w:noProof/>
        </w:rPr>
        <w:lastRenderedPageBreak/>
        <w:drawing>
          <wp:inline distT="0" distB="0" distL="0" distR="0" wp14:anchorId="5523167D" wp14:editId="3E229580">
            <wp:extent cx="6120130" cy="7918450"/>
            <wp:effectExtent l="0" t="0" r="0" b="635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1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803E" w14:textId="77777777" w:rsidR="00395790" w:rsidRDefault="00395790" w:rsidP="00395790"/>
    <w:p w14:paraId="2C448E1C" w14:textId="77777777" w:rsidR="00395790" w:rsidRDefault="00395790" w:rsidP="00395790"/>
    <w:p w14:paraId="5D0C9BDE" w14:textId="77777777" w:rsidR="00395790" w:rsidRDefault="00395790" w:rsidP="00395790"/>
    <w:p w14:paraId="47C4695E" w14:textId="77777777" w:rsidR="00395790" w:rsidRDefault="00395790" w:rsidP="00395790"/>
    <w:p w14:paraId="550B0D32" w14:textId="77777777" w:rsidR="00395790" w:rsidRDefault="00395790" w:rsidP="00395790"/>
    <w:p w14:paraId="24060D09" w14:textId="77777777" w:rsidR="00395790" w:rsidRDefault="00395790" w:rsidP="00395790"/>
    <w:p w14:paraId="172ECBE4" w14:textId="77777777" w:rsidR="00395790" w:rsidRDefault="00395790" w:rsidP="00395790"/>
    <w:p w14:paraId="7950B773" w14:textId="77777777" w:rsidR="00395790" w:rsidRDefault="00395790" w:rsidP="00395790"/>
    <w:p w14:paraId="289ABDE0" w14:textId="77777777" w:rsidR="00395790" w:rsidRDefault="00395790" w:rsidP="00395790"/>
    <w:p w14:paraId="53730108" w14:textId="77777777" w:rsidR="00395790" w:rsidRDefault="00395790" w:rsidP="00395790"/>
    <w:p w14:paraId="7DFB74C2" w14:textId="77777777" w:rsidR="00395790" w:rsidRDefault="00395790" w:rsidP="00395790"/>
    <w:p w14:paraId="32BB230C" w14:textId="77777777" w:rsidR="00395790" w:rsidRDefault="00C0116A" w:rsidP="00395790">
      <w:r>
        <w:rPr>
          <w:noProof/>
        </w:rPr>
        <w:drawing>
          <wp:inline distT="0" distB="0" distL="0" distR="0" wp14:anchorId="4FCE1781" wp14:editId="30689F0F">
            <wp:extent cx="6120130" cy="5598795"/>
            <wp:effectExtent l="0" t="0" r="0" b="190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9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C64D7" w14:textId="77777777" w:rsidR="00C0116A" w:rsidRDefault="00C0116A" w:rsidP="00395790"/>
    <w:p w14:paraId="37F57202" w14:textId="77777777" w:rsidR="00C0116A" w:rsidRDefault="00C0116A" w:rsidP="00395790"/>
    <w:p w14:paraId="5E2391C3" w14:textId="77777777" w:rsidR="00C0116A" w:rsidRDefault="00C0116A" w:rsidP="00395790"/>
    <w:p w14:paraId="159BDA48" w14:textId="77777777" w:rsidR="00C0116A" w:rsidRDefault="00C0116A" w:rsidP="00395790"/>
    <w:p w14:paraId="1711B9FA" w14:textId="77777777" w:rsidR="00C0116A" w:rsidRDefault="00C0116A" w:rsidP="00395790"/>
    <w:p w14:paraId="1E1859AE" w14:textId="77777777" w:rsidR="00C0116A" w:rsidRDefault="00C0116A" w:rsidP="00395790"/>
    <w:p w14:paraId="273521FC" w14:textId="77777777" w:rsidR="00C0116A" w:rsidRDefault="00C0116A" w:rsidP="00395790"/>
    <w:p w14:paraId="3C6575BF" w14:textId="77777777" w:rsidR="00C0116A" w:rsidRDefault="00C0116A" w:rsidP="00395790"/>
    <w:p w14:paraId="1B62F8E1" w14:textId="77777777" w:rsidR="00C0116A" w:rsidRDefault="00C0116A" w:rsidP="00395790"/>
    <w:p w14:paraId="3EF29712" w14:textId="77777777" w:rsidR="00C0116A" w:rsidRDefault="00C0116A" w:rsidP="00395790"/>
    <w:p w14:paraId="7B9A6461" w14:textId="77777777" w:rsidR="00C0116A" w:rsidRDefault="00C0116A" w:rsidP="00395790"/>
    <w:p w14:paraId="6D09CB15" w14:textId="77777777" w:rsidR="00C0116A" w:rsidRDefault="00C0116A" w:rsidP="00395790"/>
    <w:p w14:paraId="2BC0C98F" w14:textId="77777777" w:rsidR="00C0116A" w:rsidRDefault="00C0116A" w:rsidP="00395790"/>
    <w:p w14:paraId="1E014034" w14:textId="77777777" w:rsidR="00C0116A" w:rsidRDefault="00C0116A" w:rsidP="00395790"/>
    <w:p w14:paraId="3108C8C8" w14:textId="77777777" w:rsidR="00C0116A" w:rsidRDefault="00C0116A" w:rsidP="00395790"/>
    <w:p w14:paraId="390B7BD8" w14:textId="77777777" w:rsidR="00C0116A" w:rsidRDefault="00C0116A" w:rsidP="00395790"/>
    <w:p w14:paraId="089AE97C" w14:textId="77777777" w:rsidR="00C0116A" w:rsidRDefault="00C0116A" w:rsidP="00395790"/>
    <w:p w14:paraId="39FBEF9F" w14:textId="77777777" w:rsidR="00C0116A" w:rsidRDefault="00C0116A" w:rsidP="00395790"/>
    <w:p w14:paraId="11247BBC" w14:textId="77777777" w:rsidR="00C0116A" w:rsidRDefault="00C0116A" w:rsidP="00395790"/>
    <w:p w14:paraId="3FAB8E06" w14:textId="77777777" w:rsidR="00C0116A" w:rsidRDefault="00C0116A" w:rsidP="00395790"/>
    <w:p w14:paraId="337454E5" w14:textId="77777777" w:rsidR="00395790" w:rsidRDefault="00395790" w:rsidP="00395790">
      <w:pPr>
        <w:pStyle w:val="Ttulo1"/>
        <w:rPr>
          <w:b/>
          <w:bCs/>
        </w:rPr>
      </w:pPr>
      <w:bookmarkStart w:id="2" w:name="_Toc58856455"/>
      <w:r w:rsidRPr="00395790">
        <w:rPr>
          <w:b/>
          <w:bCs/>
        </w:rPr>
        <w:lastRenderedPageBreak/>
        <w:t>Ciências</w:t>
      </w:r>
      <w:bookmarkEnd w:id="2"/>
      <w:r w:rsidRPr="00395790">
        <w:rPr>
          <w:b/>
          <w:bCs/>
        </w:rPr>
        <w:t xml:space="preserve"> </w:t>
      </w:r>
    </w:p>
    <w:p w14:paraId="10E9B16E" w14:textId="77777777" w:rsidR="00395790" w:rsidRDefault="00395790" w:rsidP="00395790"/>
    <w:p w14:paraId="70489370" w14:textId="77777777" w:rsidR="00395790" w:rsidRDefault="000C5CAA" w:rsidP="00395790">
      <w:r>
        <w:rPr>
          <w:noProof/>
        </w:rPr>
        <w:drawing>
          <wp:inline distT="0" distB="0" distL="0" distR="0" wp14:anchorId="38AACB35" wp14:editId="0B42720B">
            <wp:extent cx="6120130" cy="5539105"/>
            <wp:effectExtent l="0" t="0" r="0" b="444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3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D1EA8" w14:textId="77777777" w:rsidR="000C5CAA" w:rsidRDefault="000C5CAA" w:rsidP="000C5CAA">
      <w:pPr>
        <w:jc w:val="center"/>
      </w:pPr>
      <w:r>
        <w:rPr>
          <w:noProof/>
        </w:rPr>
        <w:drawing>
          <wp:inline distT="0" distB="0" distL="0" distR="0" wp14:anchorId="0F1DD5E8" wp14:editId="06A3EAD2">
            <wp:extent cx="6043930" cy="2276475"/>
            <wp:effectExtent l="0" t="0" r="0" b="952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DED52" w14:textId="77777777" w:rsidR="00395790" w:rsidRDefault="00395790" w:rsidP="00395790"/>
    <w:p w14:paraId="6DA637E8" w14:textId="77777777" w:rsidR="000C5CAA" w:rsidRDefault="000C5CAA" w:rsidP="00395790"/>
    <w:p w14:paraId="1CBBA64F" w14:textId="77777777" w:rsidR="000C5CAA" w:rsidRDefault="000C5CAA" w:rsidP="00395790"/>
    <w:p w14:paraId="65E7F53F" w14:textId="77777777" w:rsidR="000C5CAA" w:rsidRDefault="000C5CAA" w:rsidP="00395790"/>
    <w:p w14:paraId="0EB855D8" w14:textId="77777777" w:rsidR="000C5CAA" w:rsidRDefault="000C5CAA" w:rsidP="00395790"/>
    <w:p w14:paraId="50C1FEC8" w14:textId="77777777" w:rsidR="000C5CAA" w:rsidRDefault="000C5CAA" w:rsidP="00395790"/>
    <w:p w14:paraId="3D582B27" w14:textId="77777777" w:rsidR="000C5CAA" w:rsidRDefault="000C5CAA" w:rsidP="00395790"/>
    <w:p w14:paraId="7A7C519A" w14:textId="77777777" w:rsidR="000C5CAA" w:rsidRDefault="000C5CAA" w:rsidP="00395790">
      <w:r>
        <w:rPr>
          <w:noProof/>
        </w:rPr>
        <w:lastRenderedPageBreak/>
        <w:drawing>
          <wp:inline distT="0" distB="0" distL="0" distR="0" wp14:anchorId="59741CFB" wp14:editId="5688A6D8">
            <wp:extent cx="6120130" cy="52578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8A5E" w14:textId="77777777" w:rsidR="00395790" w:rsidRDefault="000C5CAA" w:rsidP="00395790">
      <w:r>
        <w:rPr>
          <w:noProof/>
        </w:rPr>
        <w:drawing>
          <wp:inline distT="0" distB="0" distL="0" distR="0" wp14:anchorId="53758841" wp14:editId="5EF91302">
            <wp:extent cx="6250902" cy="227647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b="49241"/>
                    <a:stretch/>
                  </pic:blipFill>
                  <pic:spPr bwMode="auto">
                    <a:xfrm>
                      <a:off x="0" y="0"/>
                      <a:ext cx="6254987" cy="2277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EFF0B8" w14:textId="77777777" w:rsidR="00395790" w:rsidRDefault="00395790" w:rsidP="00395790"/>
    <w:p w14:paraId="50F2A201" w14:textId="77777777" w:rsidR="00395790" w:rsidRDefault="000C5CAA" w:rsidP="00395790">
      <w:r>
        <w:rPr>
          <w:noProof/>
        </w:rPr>
        <w:lastRenderedPageBreak/>
        <w:drawing>
          <wp:inline distT="0" distB="0" distL="0" distR="0" wp14:anchorId="145B1510" wp14:editId="0543B86B">
            <wp:extent cx="6120130" cy="550989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0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CE11" w14:textId="77777777" w:rsidR="000C5CAA" w:rsidRDefault="000C5CAA" w:rsidP="00395790">
      <w:r>
        <w:rPr>
          <w:noProof/>
        </w:rPr>
        <w:drawing>
          <wp:inline distT="0" distB="0" distL="0" distR="0" wp14:anchorId="12069DCA" wp14:editId="22E01BB6">
            <wp:extent cx="6120130" cy="2798445"/>
            <wp:effectExtent l="0" t="0" r="0" b="190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2383" w14:textId="77777777" w:rsidR="000C5CAA" w:rsidRDefault="000C5CAA" w:rsidP="00395790"/>
    <w:p w14:paraId="37BA416A" w14:textId="77777777" w:rsidR="000C5CAA" w:rsidRDefault="000C5CAA" w:rsidP="00395790">
      <w:r>
        <w:rPr>
          <w:noProof/>
        </w:rPr>
        <w:lastRenderedPageBreak/>
        <w:drawing>
          <wp:inline distT="0" distB="0" distL="0" distR="0" wp14:anchorId="0A93D9FB" wp14:editId="651E22E3">
            <wp:extent cx="5962024" cy="3950970"/>
            <wp:effectExtent l="0" t="0" r="635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62810" cy="395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C5DC4" w14:textId="77777777" w:rsidR="000C5CAA" w:rsidRDefault="000C5CAA" w:rsidP="00395790">
      <w:r>
        <w:rPr>
          <w:noProof/>
        </w:rPr>
        <w:drawing>
          <wp:inline distT="0" distB="0" distL="0" distR="0" wp14:anchorId="502D3ADA" wp14:editId="7237959C">
            <wp:extent cx="6144158" cy="3409950"/>
            <wp:effectExtent l="0" t="0" r="9525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52026" cy="341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6155F" w14:textId="77777777" w:rsidR="000C5CAA" w:rsidRDefault="000C5CAA" w:rsidP="00395790">
      <w:r>
        <w:rPr>
          <w:noProof/>
        </w:rPr>
        <w:drawing>
          <wp:inline distT="0" distB="0" distL="0" distR="0" wp14:anchorId="59736866" wp14:editId="3B78EC18">
            <wp:extent cx="6120130" cy="172021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ED061" w14:textId="77777777" w:rsidR="00395790" w:rsidRDefault="00395790" w:rsidP="00395790"/>
    <w:p w14:paraId="0C0CDE40" w14:textId="77777777" w:rsidR="000C5CAA" w:rsidRDefault="000C5CAA" w:rsidP="00395790"/>
    <w:p w14:paraId="64B6FBE3" w14:textId="77777777" w:rsidR="000C5CAA" w:rsidRDefault="00812164" w:rsidP="00395790">
      <w:r>
        <w:rPr>
          <w:noProof/>
        </w:rPr>
        <w:lastRenderedPageBreak/>
        <w:drawing>
          <wp:inline distT="0" distB="0" distL="0" distR="0" wp14:anchorId="290622CC" wp14:editId="6B71A9EC">
            <wp:extent cx="6120130" cy="1275715"/>
            <wp:effectExtent l="0" t="0" r="0" b="63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2DF9" w14:textId="77777777" w:rsidR="00812164" w:rsidRDefault="00812164" w:rsidP="00395790">
      <w:r>
        <w:rPr>
          <w:noProof/>
        </w:rPr>
        <w:drawing>
          <wp:inline distT="0" distB="0" distL="0" distR="0" wp14:anchorId="0290BD52" wp14:editId="05BBAC90">
            <wp:extent cx="6120130" cy="6848475"/>
            <wp:effectExtent l="0" t="0" r="0" b="952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2829F" w14:textId="77777777" w:rsidR="00395790" w:rsidRDefault="00395790" w:rsidP="00395790"/>
    <w:p w14:paraId="4689ED72" w14:textId="77777777" w:rsidR="00395790" w:rsidRDefault="00395790" w:rsidP="00395790"/>
    <w:p w14:paraId="34670688" w14:textId="77777777" w:rsidR="00395790" w:rsidRDefault="00395790" w:rsidP="00395790"/>
    <w:p w14:paraId="6F725A42" w14:textId="77777777" w:rsidR="00395790" w:rsidRDefault="00395790" w:rsidP="00395790"/>
    <w:p w14:paraId="10FD816D" w14:textId="77777777" w:rsidR="00395790" w:rsidRDefault="00395790" w:rsidP="00395790"/>
    <w:p w14:paraId="685AF85B" w14:textId="77777777" w:rsidR="00395790" w:rsidRDefault="00395790" w:rsidP="00395790"/>
    <w:p w14:paraId="04F69906" w14:textId="77777777" w:rsidR="00395790" w:rsidRDefault="00395790" w:rsidP="00395790"/>
    <w:p w14:paraId="0359261E" w14:textId="77777777" w:rsidR="00395790" w:rsidRDefault="00395790" w:rsidP="00395790"/>
    <w:p w14:paraId="0E180373" w14:textId="77777777" w:rsidR="00395790" w:rsidRDefault="00395790" w:rsidP="00395790">
      <w:pPr>
        <w:pStyle w:val="Ttulo1"/>
        <w:rPr>
          <w:b/>
          <w:bCs/>
        </w:rPr>
      </w:pPr>
      <w:bookmarkStart w:id="3" w:name="_Toc58856456"/>
      <w:r w:rsidRPr="00395790">
        <w:rPr>
          <w:b/>
          <w:bCs/>
        </w:rPr>
        <w:lastRenderedPageBreak/>
        <w:t>Geografia</w:t>
      </w:r>
      <w:bookmarkEnd w:id="3"/>
      <w:r w:rsidRPr="00395790">
        <w:rPr>
          <w:b/>
          <w:bCs/>
        </w:rPr>
        <w:t xml:space="preserve"> </w:t>
      </w:r>
    </w:p>
    <w:p w14:paraId="4A490F3F" w14:textId="77777777" w:rsidR="00395790" w:rsidRDefault="00812164" w:rsidP="00395790">
      <w:r>
        <w:rPr>
          <w:noProof/>
        </w:rPr>
        <w:drawing>
          <wp:inline distT="0" distB="0" distL="0" distR="0" wp14:anchorId="0BD7C584" wp14:editId="6FC12212">
            <wp:extent cx="6120130" cy="7918450"/>
            <wp:effectExtent l="0" t="0" r="0" b="635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1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AADC3" w14:textId="77777777" w:rsidR="00812164" w:rsidRDefault="00812164" w:rsidP="00395790">
      <w:r>
        <w:rPr>
          <w:noProof/>
        </w:rPr>
        <w:lastRenderedPageBreak/>
        <w:drawing>
          <wp:inline distT="0" distB="0" distL="0" distR="0" wp14:anchorId="5F450846" wp14:editId="765B426A">
            <wp:extent cx="6120130" cy="8490585"/>
            <wp:effectExtent l="0" t="0" r="0" b="571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9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915CA" w14:textId="77777777" w:rsidR="00812164" w:rsidRDefault="00812164" w:rsidP="00395790"/>
    <w:p w14:paraId="15D5BB48" w14:textId="77777777" w:rsidR="00812164" w:rsidRDefault="00812164" w:rsidP="00395790"/>
    <w:p w14:paraId="437E64EA" w14:textId="77777777" w:rsidR="00812164" w:rsidRDefault="00812164" w:rsidP="00395790"/>
    <w:p w14:paraId="62F241D8" w14:textId="77777777" w:rsidR="00812164" w:rsidRDefault="00812164" w:rsidP="00395790"/>
    <w:p w14:paraId="02D4D756" w14:textId="77777777" w:rsidR="00812164" w:rsidRDefault="00812164" w:rsidP="00395790"/>
    <w:p w14:paraId="3A55A5E1" w14:textId="77777777" w:rsidR="00812164" w:rsidRDefault="00812164" w:rsidP="00395790"/>
    <w:p w14:paraId="02C985F5" w14:textId="77777777" w:rsidR="00812164" w:rsidRDefault="00812164" w:rsidP="00395790">
      <w:r>
        <w:rPr>
          <w:noProof/>
        </w:rPr>
        <w:lastRenderedPageBreak/>
        <w:drawing>
          <wp:inline distT="0" distB="0" distL="0" distR="0" wp14:anchorId="260FC64F" wp14:editId="46378A75">
            <wp:extent cx="6120130" cy="8130540"/>
            <wp:effectExtent l="0" t="0" r="0" b="381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3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4AAA0" w14:textId="77777777" w:rsidR="00395790" w:rsidRDefault="00395790" w:rsidP="00395790"/>
    <w:p w14:paraId="01B26C76" w14:textId="77777777" w:rsidR="00395790" w:rsidRDefault="00395790" w:rsidP="00395790"/>
    <w:p w14:paraId="34F7950B" w14:textId="77777777" w:rsidR="00395790" w:rsidRDefault="00395790" w:rsidP="00395790"/>
    <w:p w14:paraId="191D9BB3" w14:textId="77777777" w:rsidR="00395790" w:rsidRDefault="00395790" w:rsidP="00395790"/>
    <w:p w14:paraId="1FEAD74E" w14:textId="77777777" w:rsidR="00395790" w:rsidRDefault="00395790" w:rsidP="00395790"/>
    <w:p w14:paraId="0F52846F" w14:textId="77777777" w:rsidR="00395790" w:rsidRDefault="00395790" w:rsidP="00395790"/>
    <w:p w14:paraId="6BAF5988" w14:textId="77777777" w:rsidR="00395790" w:rsidRDefault="00395790" w:rsidP="00395790"/>
    <w:p w14:paraId="410AB3FC" w14:textId="77777777" w:rsidR="00395790" w:rsidRDefault="00395790" w:rsidP="00395790"/>
    <w:p w14:paraId="52A7B4DF" w14:textId="77777777" w:rsidR="00812164" w:rsidRDefault="00812164" w:rsidP="00395790">
      <w:r>
        <w:rPr>
          <w:noProof/>
        </w:rPr>
        <w:lastRenderedPageBreak/>
        <w:drawing>
          <wp:inline distT="0" distB="0" distL="0" distR="0" wp14:anchorId="5BC78876" wp14:editId="10CB0E88">
            <wp:extent cx="6120130" cy="835279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29F30" w14:textId="77777777" w:rsidR="00812164" w:rsidRDefault="00812164" w:rsidP="00395790"/>
    <w:p w14:paraId="5931B58D" w14:textId="77777777" w:rsidR="00812164" w:rsidRDefault="00812164" w:rsidP="00395790"/>
    <w:p w14:paraId="630EB624" w14:textId="77777777" w:rsidR="00812164" w:rsidRDefault="00812164" w:rsidP="00395790"/>
    <w:p w14:paraId="466E6DB3" w14:textId="77777777" w:rsidR="00812164" w:rsidRDefault="00812164" w:rsidP="00395790"/>
    <w:p w14:paraId="15735814" w14:textId="77777777" w:rsidR="00812164" w:rsidRDefault="00812164" w:rsidP="00395790"/>
    <w:p w14:paraId="0506A7E6" w14:textId="77777777" w:rsidR="00812164" w:rsidRDefault="00812164" w:rsidP="00395790"/>
    <w:p w14:paraId="6B63D19B" w14:textId="77777777" w:rsidR="00812164" w:rsidRDefault="00812164" w:rsidP="00395790"/>
    <w:p w14:paraId="6F6D2A35" w14:textId="77777777" w:rsidR="00812164" w:rsidRDefault="00812164" w:rsidP="00395790">
      <w:r>
        <w:rPr>
          <w:noProof/>
        </w:rPr>
        <w:lastRenderedPageBreak/>
        <w:drawing>
          <wp:inline distT="0" distB="0" distL="0" distR="0" wp14:anchorId="58F92DF4" wp14:editId="6A64CC78">
            <wp:extent cx="6120130" cy="4987925"/>
            <wp:effectExtent l="0" t="0" r="0" b="317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8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19AE" w14:textId="77777777" w:rsidR="00395790" w:rsidRDefault="00395790" w:rsidP="00395790"/>
    <w:p w14:paraId="745B0DBC" w14:textId="77777777" w:rsidR="00395790" w:rsidRDefault="00395790" w:rsidP="00395790"/>
    <w:p w14:paraId="642AEA38" w14:textId="77777777" w:rsidR="00395790" w:rsidRDefault="00395790" w:rsidP="00395790"/>
    <w:p w14:paraId="5D68492C" w14:textId="77777777" w:rsidR="00395790" w:rsidRDefault="00395790" w:rsidP="00395790"/>
    <w:p w14:paraId="04CC0D3B" w14:textId="77777777" w:rsidR="00395790" w:rsidRDefault="00395790" w:rsidP="00395790"/>
    <w:p w14:paraId="232447A8" w14:textId="77777777" w:rsidR="00395790" w:rsidRDefault="00395790" w:rsidP="00395790"/>
    <w:p w14:paraId="41DDCCDA" w14:textId="77777777" w:rsidR="00395790" w:rsidRDefault="00395790" w:rsidP="00395790"/>
    <w:p w14:paraId="75089258" w14:textId="77777777" w:rsidR="00395790" w:rsidRDefault="00395790" w:rsidP="00395790"/>
    <w:p w14:paraId="64E3414A" w14:textId="77777777" w:rsidR="00395790" w:rsidRDefault="00395790" w:rsidP="00395790"/>
    <w:p w14:paraId="7D4C8F84" w14:textId="77777777" w:rsidR="00395790" w:rsidRDefault="00395790" w:rsidP="00395790"/>
    <w:p w14:paraId="7D2AC0C6" w14:textId="77777777" w:rsidR="00395790" w:rsidRDefault="00395790" w:rsidP="00395790"/>
    <w:p w14:paraId="6C3255A7" w14:textId="77777777" w:rsidR="00395790" w:rsidRDefault="00395790" w:rsidP="00395790"/>
    <w:p w14:paraId="620CCCE5" w14:textId="77777777" w:rsidR="00395790" w:rsidRDefault="00395790" w:rsidP="00395790"/>
    <w:p w14:paraId="201D5651" w14:textId="77777777" w:rsidR="00395790" w:rsidRDefault="00395790" w:rsidP="00395790"/>
    <w:p w14:paraId="20853533" w14:textId="77777777" w:rsidR="00395790" w:rsidRDefault="00395790" w:rsidP="00395790"/>
    <w:p w14:paraId="31569BDA" w14:textId="77777777" w:rsidR="00395790" w:rsidRDefault="00395790" w:rsidP="00395790"/>
    <w:p w14:paraId="62A5C81E" w14:textId="77777777" w:rsidR="00395790" w:rsidRDefault="00395790" w:rsidP="00395790"/>
    <w:p w14:paraId="0CFB2382" w14:textId="77777777" w:rsidR="00395790" w:rsidRDefault="00395790" w:rsidP="00395790"/>
    <w:p w14:paraId="198DE854" w14:textId="77777777" w:rsidR="00395790" w:rsidRDefault="00395790" w:rsidP="00395790"/>
    <w:p w14:paraId="74169789" w14:textId="77777777" w:rsidR="00395790" w:rsidRDefault="00395790" w:rsidP="00395790"/>
    <w:p w14:paraId="21C04561" w14:textId="77777777" w:rsidR="00395790" w:rsidRDefault="00395790" w:rsidP="00395790"/>
    <w:p w14:paraId="68324F36" w14:textId="77777777" w:rsidR="00395790" w:rsidRDefault="00395790" w:rsidP="00395790"/>
    <w:p w14:paraId="6D15B490" w14:textId="77777777" w:rsidR="00395790" w:rsidRDefault="00395790" w:rsidP="00395790"/>
    <w:p w14:paraId="74BCF25E" w14:textId="77777777" w:rsidR="00395790" w:rsidRDefault="00395790" w:rsidP="00395790"/>
    <w:p w14:paraId="0FAAFC4F" w14:textId="77777777" w:rsidR="00395790" w:rsidRDefault="00395790" w:rsidP="00395790"/>
    <w:p w14:paraId="2D9E156D" w14:textId="77777777" w:rsidR="00395790" w:rsidRDefault="00395790" w:rsidP="00395790"/>
    <w:p w14:paraId="24A8CF51" w14:textId="77777777" w:rsidR="00395790" w:rsidRDefault="00395790" w:rsidP="00395790">
      <w:pPr>
        <w:pStyle w:val="Ttulo1"/>
        <w:rPr>
          <w:b/>
          <w:bCs/>
        </w:rPr>
      </w:pPr>
      <w:bookmarkStart w:id="4" w:name="_Toc58856457"/>
      <w:r w:rsidRPr="00395790">
        <w:rPr>
          <w:b/>
          <w:bCs/>
        </w:rPr>
        <w:lastRenderedPageBreak/>
        <w:t>História</w:t>
      </w:r>
      <w:bookmarkEnd w:id="4"/>
    </w:p>
    <w:p w14:paraId="7B260C4C" w14:textId="77777777" w:rsidR="00812164" w:rsidRDefault="00812164" w:rsidP="00812164"/>
    <w:p w14:paraId="7DB2B073" w14:textId="77777777" w:rsidR="00812164" w:rsidRDefault="00812164" w:rsidP="00812164">
      <w:r>
        <w:rPr>
          <w:noProof/>
        </w:rPr>
        <w:drawing>
          <wp:inline distT="0" distB="0" distL="0" distR="0" wp14:anchorId="380507D6" wp14:editId="340A7A54">
            <wp:extent cx="6120130" cy="389255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81AE5" w14:textId="77777777" w:rsidR="007500A1" w:rsidRDefault="007500A1" w:rsidP="00812164">
      <w:r>
        <w:rPr>
          <w:noProof/>
        </w:rPr>
        <w:drawing>
          <wp:inline distT="0" distB="0" distL="0" distR="0" wp14:anchorId="1103BD56" wp14:editId="57835765">
            <wp:extent cx="6120130" cy="5038725"/>
            <wp:effectExtent l="0" t="0" r="0" b="952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CAB6A" w14:textId="77777777" w:rsidR="007500A1" w:rsidRDefault="007500A1" w:rsidP="00812164"/>
    <w:p w14:paraId="0168F4C0" w14:textId="77777777" w:rsidR="007500A1" w:rsidRDefault="007500A1" w:rsidP="00812164">
      <w:r>
        <w:rPr>
          <w:noProof/>
        </w:rPr>
        <w:lastRenderedPageBreak/>
        <w:drawing>
          <wp:inline distT="0" distB="0" distL="0" distR="0" wp14:anchorId="64BC9EA6" wp14:editId="331F21CB">
            <wp:extent cx="6120130" cy="290449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2B2A" w14:textId="77777777" w:rsidR="007500A1" w:rsidRPr="00812164" w:rsidRDefault="007500A1" w:rsidP="00812164">
      <w:r>
        <w:rPr>
          <w:noProof/>
        </w:rPr>
        <w:drawing>
          <wp:inline distT="0" distB="0" distL="0" distR="0" wp14:anchorId="4C603A45" wp14:editId="22A83485">
            <wp:extent cx="6120130" cy="2940685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EB3B0" w14:textId="77777777" w:rsidR="00250414" w:rsidRDefault="00250414" w:rsidP="00250414"/>
    <w:p w14:paraId="1D004C95" w14:textId="77777777" w:rsidR="00250414" w:rsidRDefault="007500A1" w:rsidP="007500A1">
      <w:pPr>
        <w:jc w:val="center"/>
      </w:pPr>
      <w:r>
        <w:rPr>
          <w:noProof/>
        </w:rPr>
        <w:drawing>
          <wp:inline distT="0" distB="0" distL="0" distR="0" wp14:anchorId="29F3A8C9" wp14:editId="039EF207">
            <wp:extent cx="4714875" cy="2575619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718825" cy="257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9FA3" w14:textId="77777777" w:rsidR="007500A1" w:rsidRDefault="007500A1" w:rsidP="007500A1">
      <w:pPr>
        <w:jc w:val="center"/>
      </w:pPr>
    </w:p>
    <w:p w14:paraId="5AA6E9D5" w14:textId="77777777" w:rsidR="007500A1" w:rsidRDefault="007500A1" w:rsidP="007500A1">
      <w:pPr>
        <w:jc w:val="center"/>
      </w:pPr>
      <w:r>
        <w:rPr>
          <w:noProof/>
        </w:rPr>
        <w:drawing>
          <wp:inline distT="0" distB="0" distL="0" distR="0" wp14:anchorId="03B7A334" wp14:editId="36FCBF42">
            <wp:extent cx="4278678" cy="752475"/>
            <wp:effectExtent l="0" t="0" r="762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319245" cy="75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5845E" w14:textId="77777777" w:rsidR="007500A1" w:rsidRDefault="007500A1" w:rsidP="007500A1">
      <w:pPr>
        <w:jc w:val="center"/>
      </w:pPr>
      <w:r>
        <w:rPr>
          <w:noProof/>
        </w:rPr>
        <w:lastRenderedPageBreak/>
        <w:drawing>
          <wp:inline distT="0" distB="0" distL="0" distR="0" wp14:anchorId="194217C0" wp14:editId="1795F340">
            <wp:extent cx="6120130" cy="1000760"/>
            <wp:effectExtent l="0" t="0" r="0" b="889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3EAE1" w14:textId="77777777" w:rsidR="007500A1" w:rsidRDefault="007500A1" w:rsidP="007500A1">
      <w:pPr>
        <w:jc w:val="center"/>
      </w:pPr>
      <w:r>
        <w:rPr>
          <w:noProof/>
        </w:rPr>
        <w:drawing>
          <wp:inline distT="0" distB="0" distL="0" distR="0" wp14:anchorId="6EA19133" wp14:editId="474C3F26">
            <wp:extent cx="5100955" cy="2615576"/>
            <wp:effectExtent l="0" t="0" r="4445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07416" cy="261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6A6B0" w14:textId="77777777" w:rsidR="007500A1" w:rsidRDefault="007500A1" w:rsidP="007500A1">
      <w:pPr>
        <w:jc w:val="center"/>
      </w:pPr>
      <w:r>
        <w:rPr>
          <w:noProof/>
        </w:rPr>
        <w:drawing>
          <wp:inline distT="0" distB="0" distL="0" distR="0" wp14:anchorId="531F64C1" wp14:editId="766912AE">
            <wp:extent cx="6120130" cy="275018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56575" w14:textId="77777777" w:rsidR="007500A1" w:rsidRDefault="007500A1" w:rsidP="007500A1">
      <w:pPr>
        <w:jc w:val="center"/>
      </w:pPr>
      <w:r>
        <w:rPr>
          <w:noProof/>
        </w:rPr>
        <w:drawing>
          <wp:inline distT="0" distB="0" distL="0" distR="0" wp14:anchorId="37FEA3DC" wp14:editId="3EE0F222">
            <wp:extent cx="6120130" cy="192722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22A33" w14:textId="77777777" w:rsidR="007500A1" w:rsidRDefault="007500A1" w:rsidP="007500A1">
      <w:pPr>
        <w:jc w:val="center"/>
      </w:pPr>
    </w:p>
    <w:p w14:paraId="62B9B833" w14:textId="77777777" w:rsidR="007500A1" w:rsidRDefault="007500A1" w:rsidP="007500A1">
      <w:pPr>
        <w:jc w:val="center"/>
      </w:pPr>
    </w:p>
    <w:p w14:paraId="09DC55EC" w14:textId="77777777" w:rsidR="007500A1" w:rsidRDefault="007500A1" w:rsidP="007500A1">
      <w:pPr>
        <w:jc w:val="center"/>
      </w:pPr>
    </w:p>
    <w:p w14:paraId="64D8E698" w14:textId="77777777" w:rsidR="007500A1" w:rsidRDefault="007500A1" w:rsidP="007500A1">
      <w:pPr>
        <w:jc w:val="center"/>
      </w:pPr>
    </w:p>
    <w:p w14:paraId="70134755" w14:textId="77777777" w:rsidR="007500A1" w:rsidRDefault="007500A1" w:rsidP="007500A1">
      <w:pPr>
        <w:jc w:val="center"/>
      </w:pPr>
    </w:p>
    <w:p w14:paraId="2EA47A39" w14:textId="77777777" w:rsidR="007500A1" w:rsidRDefault="007500A1" w:rsidP="007500A1">
      <w:pPr>
        <w:jc w:val="center"/>
      </w:pPr>
    </w:p>
    <w:p w14:paraId="76F1975F" w14:textId="77777777" w:rsidR="007500A1" w:rsidRDefault="007500A1" w:rsidP="007500A1">
      <w:pPr>
        <w:jc w:val="center"/>
      </w:pPr>
    </w:p>
    <w:p w14:paraId="2D492055" w14:textId="77777777" w:rsidR="007500A1" w:rsidRDefault="007500A1" w:rsidP="007500A1">
      <w:pPr>
        <w:jc w:val="center"/>
      </w:pPr>
      <w:r>
        <w:rPr>
          <w:noProof/>
        </w:rPr>
        <w:lastRenderedPageBreak/>
        <w:drawing>
          <wp:inline distT="0" distB="0" distL="0" distR="0" wp14:anchorId="56B5D991" wp14:editId="19687A00">
            <wp:extent cx="6120130" cy="845820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A2A6D" w14:textId="77777777" w:rsidR="00250414" w:rsidRDefault="00250414" w:rsidP="00250414"/>
    <w:p w14:paraId="28EA97BA" w14:textId="77777777" w:rsidR="00250414" w:rsidRDefault="00250414" w:rsidP="00250414"/>
    <w:p w14:paraId="4ACB8546" w14:textId="77777777" w:rsidR="00250414" w:rsidRDefault="00250414" w:rsidP="00250414"/>
    <w:p w14:paraId="7CC4ABF0" w14:textId="77777777" w:rsidR="00250414" w:rsidRDefault="00250414" w:rsidP="00250414"/>
    <w:p w14:paraId="20050A67" w14:textId="77777777" w:rsidR="00250414" w:rsidRDefault="00250414" w:rsidP="00250414"/>
    <w:p w14:paraId="7C6CE0C3" w14:textId="77777777" w:rsidR="00250414" w:rsidRDefault="00250414" w:rsidP="00250414"/>
    <w:p w14:paraId="77F7A6C0" w14:textId="77777777" w:rsidR="00395790" w:rsidRDefault="00395790" w:rsidP="00395790">
      <w:pPr>
        <w:pStyle w:val="Ttulo1"/>
        <w:rPr>
          <w:b/>
          <w:bCs/>
        </w:rPr>
      </w:pPr>
      <w:bookmarkStart w:id="5" w:name="_Toc58856458"/>
      <w:r w:rsidRPr="00395790">
        <w:rPr>
          <w:b/>
          <w:bCs/>
        </w:rPr>
        <w:lastRenderedPageBreak/>
        <w:t>Educação Física</w:t>
      </w:r>
      <w:bookmarkEnd w:id="5"/>
    </w:p>
    <w:p w14:paraId="72C51526" w14:textId="77777777" w:rsidR="007500A1" w:rsidRDefault="000C69F6" w:rsidP="007500A1">
      <w:r>
        <w:rPr>
          <w:noProof/>
        </w:rPr>
        <w:drawing>
          <wp:inline distT="0" distB="0" distL="0" distR="0" wp14:anchorId="581D222C" wp14:editId="70B4D975">
            <wp:extent cx="6120130" cy="570103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94752" w14:textId="77777777" w:rsidR="00B10499" w:rsidRDefault="00B10499" w:rsidP="007500A1">
      <w:r>
        <w:rPr>
          <w:noProof/>
        </w:rPr>
        <w:lastRenderedPageBreak/>
        <w:drawing>
          <wp:inline distT="0" distB="0" distL="0" distR="0" wp14:anchorId="650757C9" wp14:editId="65BFA4A4">
            <wp:extent cx="6120130" cy="8303260"/>
            <wp:effectExtent l="0" t="0" r="0" b="254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0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1D9A5" w14:textId="77777777" w:rsidR="00B10499" w:rsidRDefault="00B10499" w:rsidP="007500A1"/>
    <w:p w14:paraId="10C78C60" w14:textId="77777777" w:rsidR="00B10499" w:rsidRDefault="00B10499" w:rsidP="007500A1"/>
    <w:p w14:paraId="5260F50C" w14:textId="77777777" w:rsidR="00B10499" w:rsidRDefault="00B10499" w:rsidP="007500A1"/>
    <w:p w14:paraId="6CA5B3B6" w14:textId="77777777" w:rsidR="00B10499" w:rsidRDefault="00B10499" w:rsidP="007500A1"/>
    <w:p w14:paraId="2BEC2B9A" w14:textId="77777777" w:rsidR="00B10499" w:rsidRDefault="00B10499" w:rsidP="007500A1"/>
    <w:p w14:paraId="1E518EBC" w14:textId="77777777" w:rsidR="00B10499" w:rsidRDefault="00B10499" w:rsidP="007500A1"/>
    <w:p w14:paraId="39DD8954" w14:textId="77777777" w:rsidR="00B10499" w:rsidRDefault="00B10499" w:rsidP="007500A1"/>
    <w:p w14:paraId="02EA3CDA" w14:textId="77777777" w:rsidR="00B10499" w:rsidRDefault="00B10499" w:rsidP="007500A1">
      <w:r>
        <w:rPr>
          <w:noProof/>
        </w:rPr>
        <w:lastRenderedPageBreak/>
        <w:drawing>
          <wp:inline distT="0" distB="0" distL="0" distR="0" wp14:anchorId="041C13A1" wp14:editId="4429B81E">
            <wp:extent cx="6120130" cy="8455660"/>
            <wp:effectExtent l="0" t="0" r="0" b="254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28CC" w14:textId="77777777" w:rsidR="00B10499" w:rsidRDefault="00B10499" w:rsidP="007500A1"/>
    <w:p w14:paraId="3282FD65" w14:textId="77777777" w:rsidR="00B10499" w:rsidRDefault="00B10499" w:rsidP="007500A1"/>
    <w:p w14:paraId="663FC9A8" w14:textId="77777777" w:rsidR="00B10499" w:rsidRDefault="00B10499" w:rsidP="007500A1"/>
    <w:p w14:paraId="38281430" w14:textId="77777777" w:rsidR="00B10499" w:rsidRDefault="00B10499" w:rsidP="007500A1"/>
    <w:p w14:paraId="749B4D53" w14:textId="77777777" w:rsidR="00B10499" w:rsidRDefault="00B10499" w:rsidP="007500A1"/>
    <w:p w14:paraId="04F26BD5" w14:textId="77777777" w:rsidR="00B10499" w:rsidRDefault="00B10499" w:rsidP="007500A1"/>
    <w:p w14:paraId="631F7576" w14:textId="77777777" w:rsidR="00B10499" w:rsidRPr="007500A1" w:rsidRDefault="00B10499" w:rsidP="007500A1">
      <w:r>
        <w:rPr>
          <w:noProof/>
        </w:rPr>
        <w:lastRenderedPageBreak/>
        <w:drawing>
          <wp:inline distT="0" distB="0" distL="0" distR="0" wp14:anchorId="0F892C52" wp14:editId="1C75FBF7">
            <wp:extent cx="6120130" cy="8413115"/>
            <wp:effectExtent l="0" t="0" r="0" b="698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1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A1AB7" w14:textId="77777777" w:rsidR="00395790" w:rsidRDefault="00395790" w:rsidP="00395790">
      <w:pPr>
        <w:spacing w:line="480" w:lineRule="auto"/>
      </w:pPr>
    </w:p>
    <w:p w14:paraId="580FB911" w14:textId="77777777" w:rsidR="00395790" w:rsidRDefault="00395790" w:rsidP="00395790">
      <w:pPr>
        <w:spacing w:line="480" w:lineRule="auto"/>
      </w:pPr>
    </w:p>
    <w:p w14:paraId="6E3BB22A" w14:textId="77777777" w:rsidR="00395790" w:rsidRDefault="00395790" w:rsidP="00395790">
      <w:pPr>
        <w:spacing w:line="480" w:lineRule="auto"/>
      </w:pPr>
    </w:p>
    <w:p w14:paraId="032EF22B" w14:textId="77777777" w:rsidR="00395790" w:rsidRDefault="00B10499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754FF2B7" wp14:editId="171F5B55">
            <wp:extent cx="6120130" cy="499745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9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5790" w:rsidSect="00EB0142">
      <w:footerReference w:type="default" r:id="rId62"/>
      <w:pgSz w:w="11906" w:h="16838"/>
      <w:pgMar w:top="851" w:right="1134" w:bottom="851" w:left="1134" w:header="0" w:footer="3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31389" w14:textId="77777777" w:rsidR="00BD263F" w:rsidRDefault="00BD263F" w:rsidP="00395790">
      <w:r>
        <w:separator/>
      </w:r>
    </w:p>
  </w:endnote>
  <w:endnote w:type="continuationSeparator" w:id="0">
    <w:p w14:paraId="0DCA80CC" w14:textId="77777777" w:rsidR="00BD263F" w:rsidRDefault="00BD263F" w:rsidP="0039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1014555"/>
      <w:docPartObj>
        <w:docPartGallery w:val="Page Numbers (Bottom of Page)"/>
        <w:docPartUnique/>
      </w:docPartObj>
    </w:sdtPr>
    <w:sdtEndPr/>
    <w:sdtContent>
      <w:p w14:paraId="57A73E61" w14:textId="77777777" w:rsidR="00395790" w:rsidRDefault="0039579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10F092" w14:textId="77777777" w:rsidR="00395790" w:rsidRDefault="003957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895FF" w14:textId="77777777" w:rsidR="00BD263F" w:rsidRDefault="00BD263F" w:rsidP="00395790">
      <w:r>
        <w:separator/>
      </w:r>
    </w:p>
  </w:footnote>
  <w:footnote w:type="continuationSeparator" w:id="0">
    <w:p w14:paraId="344EFEFF" w14:textId="77777777" w:rsidR="00BD263F" w:rsidRDefault="00BD263F" w:rsidP="00395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C"/>
    <w:rsid w:val="000C5CAA"/>
    <w:rsid w:val="000C69F6"/>
    <w:rsid w:val="001A242B"/>
    <w:rsid w:val="00250414"/>
    <w:rsid w:val="00395790"/>
    <w:rsid w:val="006606C5"/>
    <w:rsid w:val="006D6992"/>
    <w:rsid w:val="0074010C"/>
    <w:rsid w:val="007500A1"/>
    <w:rsid w:val="00812164"/>
    <w:rsid w:val="00860F6F"/>
    <w:rsid w:val="00A66F35"/>
    <w:rsid w:val="00B10499"/>
    <w:rsid w:val="00BD263F"/>
    <w:rsid w:val="00C0116A"/>
    <w:rsid w:val="00D23A43"/>
    <w:rsid w:val="00D445BC"/>
    <w:rsid w:val="00EB0142"/>
    <w:rsid w:val="00FC1C04"/>
    <w:rsid w:val="00FD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C4ED"/>
  <w15:chartTrackingRefBased/>
  <w15:docId w15:val="{4FD92C38-B020-47AB-9A39-B3B4DEDE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790"/>
  </w:style>
  <w:style w:type="paragraph" w:styleId="Ttulo1">
    <w:name w:val="heading 1"/>
    <w:basedOn w:val="Normal"/>
    <w:next w:val="Normal"/>
    <w:link w:val="Ttulo1Char"/>
    <w:uiPriority w:val="9"/>
    <w:qFormat/>
    <w:rsid w:val="003957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5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95790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95790"/>
    <w:pPr>
      <w:spacing w:after="100"/>
    </w:pPr>
  </w:style>
  <w:style w:type="character" w:styleId="Hyperlink">
    <w:name w:val="Hyperlink"/>
    <w:basedOn w:val="Fontepargpadro"/>
    <w:uiPriority w:val="99"/>
    <w:unhideWhenUsed/>
    <w:rsid w:val="0039579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5790"/>
  </w:style>
  <w:style w:type="paragraph" w:styleId="Rodap">
    <w:name w:val="footer"/>
    <w:basedOn w:val="Normal"/>
    <w:link w:val="Rodap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Aulas%20a%20dist&#226;ncia\PET%20-%20Corre&#231;&#245;es\PET%20s&#243;%20as%20atividades\PET%20Avaliativo%202&#186;%20an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CDEE-50C2-47C7-8E1B-09B57698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Avaliativo 2º ano</Template>
  <TotalTime>0</TotalTime>
  <Pages>34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1</cp:revision>
  <cp:lastPrinted>2020-12-14T20:07:00Z</cp:lastPrinted>
  <dcterms:created xsi:type="dcterms:W3CDTF">2020-12-15T13:54:00Z</dcterms:created>
  <dcterms:modified xsi:type="dcterms:W3CDTF">2020-12-15T13:54:00Z</dcterms:modified>
</cp:coreProperties>
</file>