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097790" w14:textId="732BFFE8" w:rsidR="004129B1" w:rsidRDefault="003F6F8A" w:rsidP="003F6F8A">
      <w:pPr>
        <w:jc w:val="center"/>
        <w:rPr>
          <w:b/>
          <w:bCs/>
        </w:rPr>
      </w:pPr>
      <w:r w:rsidRPr="003F6F8A">
        <w:rPr>
          <w:b/>
          <w:bCs/>
        </w:rPr>
        <w:t xml:space="preserve">PET 5 – </w:t>
      </w:r>
      <w:r w:rsidR="00515CB4">
        <w:rPr>
          <w:b/>
          <w:bCs/>
        </w:rPr>
        <w:t>5</w:t>
      </w:r>
      <w:r w:rsidRPr="003F6F8A">
        <w:rPr>
          <w:b/>
          <w:bCs/>
        </w:rPr>
        <w:t>º ano</w:t>
      </w:r>
    </w:p>
    <w:sdt>
      <w:sdtPr>
        <w:id w:val="368655261"/>
        <w:docPartObj>
          <w:docPartGallery w:val="Table of Contents"/>
          <w:docPartUnique/>
        </w:docPartObj>
      </w:sdtPr>
      <w:sdtEnd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</w:sdtEndPr>
      <w:sdtContent>
        <w:p w14:paraId="515F8508" w14:textId="69CD7B36" w:rsidR="00515CB4" w:rsidRDefault="00515CB4">
          <w:pPr>
            <w:pStyle w:val="CabealhodoSumrio"/>
          </w:pPr>
          <w:r>
            <w:t>Sumário</w:t>
          </w:r>
        </w:p>
        <w:p w14:paraId="111ACEC3" w14:textId="107BE308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341720" w:history="1">
            <w:r w:rsidRPr="00B604C5">
              <w:rPr>
                <w:rStyle w:val="Hyperlink"/>
                <w:b/>
                <w:bCs/>
                <w:noProof/>
              </w:rPr>
              <w:t>Língua Portuguesa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7ABE58" w14:textId="308E9071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21" w:history="1">
            <w:r w:rsidRPr="00B604C5">
              <w:rPr>
                <w:rStyle w:val="Hyperlink"/>
                <w:b/>
                <w:bCs/>
                <w:noProof/>
              </w:rPr>
              <w:t>Matemática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E515F4" w14:textId="2C77A7F9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22" w:history="1">
            <w:r w:rsidRPr="00B604C5">
              <w:rPr>
                <w:rStyle w:val="Hyperlink"/>
                <w:b/>
                <w:bCs/>
                <w:noProof/>
              </w:rPr>
              <w:t>Ciências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87FF44" w14:textId="464F275A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23" w:history="1">
            <w:r w:rsidRPr="00B604C5">
              <w:rPr>
                <w:rStyle w:val="Hyperlink"/>
                <w:b/>
                <w:bCs/>
                <w:noProof/>
              </w:rPr>
              <w:t>Geografia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58B471" w14:textId="1A5E6B52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24" w:history="1">
            <w:r w:rsidRPr="00B604C5">
              <w:rPr>
                <w:rStyle w:val="Hyperlink"/>
                <w:b/>
                <w:bCs/>
                <w:noProof/>
              </w:rPr>
              <w:t>História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0EF346" w14:textId="6B29BCB6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25" w:history="1">
            <w:r w:rsidRPr="00B604C5">
              <w:rPr>
                <w:rStyle w:val="Hyperlink"/>
                <w:b/>
                <w:bCs/>
                <w:noProof/>
              </w:rPr>
              <w:t>Educação Física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977BF3" w14:textId="292DF6DE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26" w:history="1">
            <w:r w:rsidRPr="00B604C5">
              <w:rPr>
                <w:rStyle w:val="Hyperlink"/>
                <w:b/>
                <w:bCs/>
                <w:noProof/>
              </w:rPr>
              <w:t>Língua Portuguesa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7B20F8" w14:textId="1E8795ED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27" w:history="1">
            <w:r w:rsidRPr="00B604C5">
              <w:rPr>
                <w:rStyle w:val="Hyperlink"/>
                <w:b/>
                <w:bCs/>
                <w:noProof/>
              </w:rPr>
              <w:t>Matemática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ACC880" w14:textId="5FF274D3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28" w:history="1">
            <w:r w:rsidRPr="00B604C5">
              <w:rPr>
                <w:rStyle w:val="Hyperlink"/>
                <w:b/>
                <w:bCs/>
                <w:noProof/>
              </w:rPr>
              <w:t>Ciências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949A63" w14:textId="75B0B897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29" w:history="1">
            <w:r w:rsidRPr="00B604C5">
              <w:rPr>
                <w:rStyle w:val="Hyperlink"/>
                <w:b/>
                <w:bCs/>
                <w:noProof/>
              </w:rPr>
              <w:t>Geografia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F3912B" w14:textId="647434C0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30" w:history="1">
            <w:r w:rsidRPr="00B604C5">
              <w:rPr>
                <w:rStyle w:val="Hyperlink"/>
                <w:b/>
                <w:bCs/>
                <w:noProof/>
              </w:rPr>
              <w:t>História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150A37" w14:textId="2153F1CA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31" w:history="1">
            <w:r w:rsidRPr="00B604C5">
              <w:rPr>
                <w:rStyle w:val="Hyperlink"/>
                <w:b/>
                <w:bCs/>
                <w:noProof/>
              </w:rPr>
              <w:t>Educação Física 2ª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35D9E3" w14:textId="5165CCF1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32" w:history="1">
            <w:r w:rsidRPr="00B604C5">
              <w:rPr>
                <w:rStyle w:val="Hyperlink"/>
                <w:b/>
                <w:bCs/>
                <w:noProof/>
              </w:rPr>
              <w:t>Língua Portuguesa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F4C79C" w14:textId="057D507A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33" w:history="1">
            <w:r w:rsidRPr="00B604C5">
              <w:rPr>
                <w:rStyle w:val="Hyperlink"/>
                <w:b/>
                <w:bCs/>
                <w:noProof/>
              </w:rPr>
              <w:t>Matemática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9A861B" w14:textId="1372B3A7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34" w:history="1">
            <w:r w:rsidRPr="00B604C5">
              <w:rPr>
                <w:rStyle w:val="Hyperlink"/>
                <w:b/>
                <w:bCs/>
                <w:noProof/>
              </w:rPr>
              <w:t>Ciências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17C33A" w14:textId="14027E50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35" w:history="1">
            <w:r w:rsidRPr="00B604C5">
              <w:rPr>
                <w:rStyle w:val="Hyperlink"/>
                <w:b/>
                <w:bCs/>
                <w:noProof/>
              </w:rPr>
              <w:t>Geografia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A96701" w14:textId="2B9644EB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36" w:history="1">
            <w:r w:rsidRPr="00B604C5">
              <w:rPr>
                <w:rStyle w:val="Hyperlink"/>
                <w:b/>
                <w:bCs/>
                <w:noProof/>
              </w:rPr>
              <w:t>História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E17086" w14:textId="02A82126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37" w:history="1">
            <w:r w:rsidRPr="00B604C5">
              <w:rPr>
                <w:rStyle w:val="Hyperlink"/>
                <w:b/>
                <w:bCs/>
                <w:noProof/>
              </w:rPr>
              <w:t>Educação Física 3ª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A69261" w14:textId="7F4EAAE8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38" w:history="1">
            <w:r w:rsidRPr="00B604C5">
              <w:rPr>
                <w:rStyle w:val="Hyperlink"/>
                <w:b/>
                <w:bCs/>
                <w:noProof/>
              </w:rPr>
              <w:t>Língua Portuguesa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4A7AF0" w14:textId="71667250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39" w:history="1">
            <w:r w:rsidRPr="00B604C5">
              <w:rPr>
                <w:rStyle w:val="Hyperlink"/>
                <w:b/>
                <w:bCs/>
                <w:noProof/>
              </w:rPr>
              <w:t>Matemática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5B3204" w14:textId="60D9DE51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40" w:history="1">
            <w:r w:rsidRPr="00B604C5">
              <w:rPr>
                <w:rStyle w:val="Hyperlink"/>
                <w:b/>
                <w:bCs/>
                <w:noProof/>
              </w:rPr>
              <w:t>Ciências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9A7B6C" w14:textId="2F076C5F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41" w:history="1">
            <w:r w:rsidRPr="00B604C5">
              <w:rPr>
                <w:rStyle w:val="Hyperlink"/>
                <w:b/>
                <w:bCs/>
                <w:noProof/>
              </w:rPr>
              <w:t>Geografia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7DD260" w14:textId="71723EA5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42" w:history="1">
            <w:r w:rsidRPr="00B604C5">
              <w:rPr>
                <w:rStyle w:val="Hyperlink"/>
                <w:b/>
                <w:bCs/>
                <w:noProof/>
              </w:rPr>
              <w:t>História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FC752E" w14:textId="3C9F6B6A" w:rsidR="00515CB4" w:rsidRDefault="00515CB4">
          <w:pPr>
            <w:pStyle w:val="Sumrio1"/>
            <w:tabs>
              <w:tab w:val="right" w:leader="dot" w:pos="9628"/>
            </w:tabs>
            <w:rPr>
              <w:noProof/>
            </w:rPr>
          </w:pPr>
          <w:hyperlink w:anchor="_Toc52341743" w:history="1">
            <w:r w:rsidRPr="00B604C5">
              <w:rPr>
                <w:rStyle w:val="Hyperlink"/>
                <w:b/>
                <w:bCs/>
                <w:noProof/>
              </w:rPr>
              <w:t>Educação Física 4ª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_Toc52341743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A2278"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7F6623" w14:textId="7360F615" w:rsidR="00515CB4" w:rsidRDefault="00515CB4">
          <w:r>
            <w:rPr>
              <w:b/>
              <w:bCs/>
            </w:rPr>
            <w:fldChar w:fldCharType="end"/>
          </w:r>
        </w:p>
      </w:sdtContent>
    </w:sdt>
    <w:p w14:paraId="5F3C9D03" w14:textId="77777777" w:rsidR="003F6F8A" w:rsidRDefault="003F6F8A" w:rsidP="003F6F8A">
      <w:pPr>
        <w:jc w:val="center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62457" w14:paraId="13E12536" w14:textId="77777777" w:rsidTr="00B62457">
        <w:tc>
          <w:tcPr>
            <w:tcW w:w="9628" w:type="dxa"/>
          </w:tcPr>
          <w:p w14:paraId="336063CB" w14:textId="77777777" w:rsidR="00B62457" w:rsidRDefault="00B62457" w:rsidP="00515CB4">
            <w:pPr>
              <w:pStyle w:val="Ttulo1"/>
              <w:spacing w:before="0"/>
              <w:rPr>
                <w:b/>
                <w:bCs/>
              </w:rPr>
            </w:pPr>
            <w:bookmarkStart w:id="0" w:name="_Toc52341720"/>
            <w:r>
              <w:rPr>
                <w:b/>
                <w:bCs/>
              </w:rPr>
              <w:lastRenderedPageBreak/>
              <w:t>Língua Portuguesa 1ª Semana</w:t>
            </w:r>
            <w:bookmarkEnd w:id="0"/>
          </w:p>
        </w:tc>
      </w:tr>
    </w:tbl>
    <w:p w14:paraId="7DACAD02" w14:textId="77777777" w:rsidR="007A0347" w:rsidRDefault="00B83C3A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132BECE3" wp14:editId="681AB299">
            <wp:extent cx="6120130" cy="1390015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C0E5E6" wp14:editId="3440A0E4">
            <wp:extent cx="5442103" cy="7567448"/>
            <wp:effectExtent l="0" t="0" r="635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43101" cy="756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D4084" w14:textId="7AED5396" w:rsidR="003F6F8A" w:rsidRDefault="00B83C3A" w:rsidP="00515CB4">
      <w:pPr>
        <w:pStyle w:val="Ttulo1"/>
        <w:spacing w:before="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47055AA" wp14:editId="7B03FF60">
            <wp:extent cx="6120130" cy="7423150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2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8F277" w14:textId="4E2AA116" w:rsidR="00B83C3A" w:rsidRDefault="00B83C3A" w:rsidP="00B83C3A"/>
    <w:p w14:paraId="5472AB5F" w14:textId="352B88E0" w:rsidR="00B83C3A" w:rsidRDefault="00B83C3A" w:rsidP="00B83C3A"/>
    <w:p w14:paraId="622ED9A8" w14:textId="77777777" w:rsidR="00B83C3A" w:rsidRPr="00B83C3A" w:rsidRDefault="00B83C3A" w:rsidP="00B83C3A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2388DB45" w14:textId="77777777" w:rsidTr="00514930">
        <w:tc>
          <w:tcPr>
            <w:tcW w:w="9628" w:type="dxa"/>
          </w:tcPr>
          <w:p w14:paraId="7780CEC2" w14:textId="77777777" w:rsidR="00514930" w:rsidRDefault="00514930" w:rsidP="00515CB4">
            <w:pPr>
              <w:pStyle w:val="Ttulo1"/>
              <w:spacing w:before="0"/>
              <w:rPr>
                <w:b/>
                <w:bCs/>
              </w:rPr>
            </w:pPr>
            <w:bookmarkStart w:id="1" w:name="_Toc52341721"/>
            <w:r>
              <w:rPr>
                <w:b/>
                <w:bCs/>
              </w:rPr>
              <w:lastRenderedPageBreak/>
              <w:t>Matemática 1ª Semana</w:t>
            </w:r>
            <w:bookmarkEnd w:id="1"/>
          </w:p>
        </w:tc>
      </w:tr>
    </w:tbl>
    <w:p w14:paraId="67C7DDD2" w14:textId="7995ADB5" w:rsidR="007F65D3" w:rsidRDefault="007F65D3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7E35F295" wp14:editId="76A84BD1">
            <wp:extent cx="5763872" cy="7551245"/>
            <wp:effectExtent l="0" t="0" r="889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2254"/>
                    <a:stretch/>
                  </pic:blipFill>
                  <pic:spPr bwMode="auto">
                    <a:xfrm>
                      <a:off x="0" y="0"/>
                      <a:ext cx="5769223" cy="7558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8BB95E" w14:textId="4B827B7A" w:rsidR="007A0347" w:rsidRDefault="00B83C3A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3F637FD0" wp14:editId="531DBDDE">
            <wp:extent cx="5930944" cy="1828267"/>
            <wp:effectExtent l="0" t="0" r="0" b="63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6482" cy="182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0A408" w14:textId="64761EE2" w:rsidR="00B62457" w:rsidRDefault="00B83C3A" w:rsidP="00515CB4">
      <w:pPr>
        <w:pStyle w:val="Ttulo1"/>
        <w:spacing w:before="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316ABAD" wp14:editId="77C505C1">
            <wp:extent cx="5691352" cy="4956755"/>
            <wp:effectExtent l="0" t="0" r="508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96071" cy="496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5569E4" wp14:editId="6DCC30EF">
            <wp:extent cx="5502165" cy="4617297"/>
            <wp:effectExtent l="0" t="0" r="381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05616" cy="4620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229609" wp14:editId="1A75A937">
            <wp:extent cx="6120130" cy="2596515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9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951BBE" wp14:editId="5D60E738">
            <wp:extent cx="6120130" cy="2740660"/>
            <wp:effectExtent l="0" t="0" r="0" b="254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4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147E8" w14:textId="3EF0471A" w:rsidR="00B83C3A" w:rsidRDefault="00B83C3A" w:rsidP="00B83C3A"/>
    <w:p w14:paraId="22E496A6" w14:textId="1707A87C" w:rsidR="00B83C3A" w:rsidRDefault="00B83C3A" w:rsidP="00B83C3A"/>
    <w:p w14:paraId="1BD7632F" w14:textId="77777777" w:rsidR="00B83C3A" w:rsidRPr="00B83C3A" w:rsidRDefault="00B83C3A" w:rsidP="00B83C3A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1EAFA2B5" w14:textId="77777777" w:rsidTr="00514930">
        <w:tc>
          <w:tcPr>
            <w:tcW w:w="9628" w:type="dxa"/>
          </w:tcPr>
          <w:p w14:paraId="34B1A910" w14:textId="77777777" w:rsidR="00514930" w:rsidRDefault="00514930" w:rsidP="00515CB4">
            <w:pPr>
              <w:pStyle w:val="Ttulo1"/>
              <w:spacing w:before="0"/>
              <w:rPr>
                <w:b/>
                <w:bCs/>
              </w:rPr>
            </w:pPr>
            <w:bookmarkStart w:id="2" w:name="_Toc52341722"/>
            <w:r>
              <w:rPr>
                <w:b/>
                <w:bCs/>
              </w:rPr>
              <w:lastRenderedPageBreak/>
              <w:t>Ciências 1ª Semana</w:t>
            </w:r>
            <w:bookmarkEnd w:id="2"/>
          </w:p>
        </w:tc>
      </w:tr>
    </w:tbl>
    <w:p w14:paraId="5301AFB4" w14:textId="25DEB26E" w:rsidR="00514930" w:rsidRDefault="00B83C3A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52B470FA" wp14:editId="6A7CB6BB">
            <wp:extent cx="6120130" cy="549084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9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FFB4D" w14:textId="4CF72419" w:rsidR="00B83C3A" w:rsidRDefault="00B83C3A" w:rsidP="00B83C3A">
      <w:r>
        <w:rPr>
          <w:noProof/>
        </w:rPr>
        <w:drawing>
          <wp:inline distT="0" distB="0" distL="0" distR="0" wp14:anchorId="6310EC8A" wp14:editId="00F840CB">
            <wp:extent cx="6120130" cy="2660015"/>
            <wp:effectExtent l="0" t="0" r="0" b="698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6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0B384" w14:textId="3AEE7BA1" w:rsidR="00B83C3A" w:rsidRDefault="00B83C3A" w:rsidP="00B83C3A">
      <w:pPr>
        <w:jc w:val="center"/>
      </w:pPr>
      <w:r>
        <w:rPr>
          <w:noProof/>
        </w:rPr>
        <w:lastRenderedPageBreak/>
        <w:drawing>
          <wp:inline distT="0" distB="0" distL="0" distR="0" wp14:anchorId="60F85B41" wp14:editId="08D24933">
            <wp:extent cx="6120130" cy="3594735"/>
            <wp:effectExtent l="0" t="0" r="0" b="571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9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80FC2B" wp14:editId="6256BA29">
            <wp:extent cx="2152650" cy="1838325"/>
            <wp:effectExtent l="0" t="0" r="0" b="952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270C8F" wp14:editId="49BD6589">
            <wp:extent cx="6120130" cy="322326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99ADD" w14:textId="4A95FA0F" w:rsidR="00B83C3A" w:rsidRPr="00B83C3A" w:rsidRDefault="00B83C3A" w:rsidP="00B83C3A">
      <w:pPr>
        <w:jc w:val="center"/>
      </w:pPr>
      <w:r>
        <w:rPr>
          <w:noProof/>
        </w:rPr>
        <w:lastRenderedPageBreak/>
        <w:drawing>
          <wp:inline distT="0" distB="0" distL="0" distR="0" wp14:anchorId="76A6F6F9" wp14:editId="163A8346">
            <wp:extent cx="6120130" cy="4926965"/>
            <wp:effectExtent l="0" t="0" r="0" b="698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2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5C22C597" w14:textId="77777777" w:rsidTr="00514930">
        <w:tc>
          <w:tcPr>
            <w:tcW w:w="9628" w:type="dxa"/>
          </w:tcPr>
          <w:p w14:paraId="02BE5DD7" w14:textId="77777777" w:rsidR="00514930" w:rsidRDefault="00514930" w:rsidP="00515CB4">
            <w:pPr>
              <w:pStyle w:val="Ttulo1"/>
              <w:spacing w:before="0"/>
              <w:rPr>
                <w:b/>
                <w:bCs/>
              </w:rPr>
            </w:pPr>
            <w:bookmarkStart w:id="3" w:name="_Toc52341723"/>
            <w:r>
              <w:rPr>
                <w:b/>
                <w:bCs/>
              </w:rPr>
              <w:lastRenderedPageBreak/>
              <w:t>Geografia 1ª Semana</w:t>
            </w:r>
            <w:bookmarkEnd w:id="3"/>
          </w:p>
        </w:tc>
      </w:tr>
    </w:tbl>
    <w:p w14:paraId="3D88E014" w14:textId="77777777" w:rsidR="007A0347" w:rsidRDefault="00B83C3A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53C8EC79" wp14:editId="14DAA66A">
            <wp:extent cx="6120130" cy="3150235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5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054392" wp14:editId="4928C3C5">
            <wp:extent cx="6120130" cy="4427855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2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30C72" w14:textId="655308E3" w:rsidR="00514930" w:rsidRDefault="00B83C3A" w:rsidP="00515CB4">
      <w:pPr>
        <w:pStyle w:val="Ttulo1"/>
        <w:spacing w:before="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5CD51C62" wp14:editId="65416FF6">
            <wp:extent cx="6120130" cy="3688080"/>
            <wp:effectExtent l="0" t="0" r="0" b="762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EEE273" wp14:editId="63577969">
            <wp:extent cx="6120130" cy="327914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b="58097"/>
                    <a:stretch/>
                  </pic:blipFill>
                  <pic:spPr bwMode="auto">
                    <a:xfrm>
                      <a:off x="0" y="0"/>
                      <a:ext cx="6120130" cy="3279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15248F" wp14:editId="3A695235">
            <wp:extent cx="6120130" cy="520065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b="89069"/>
                    <a:stretch/>
                  </pic:blipFill>
                  <pic:spPr bwMode="auto">
                    <a:xfrm>
                      <a:off x="0" y="0"/>
                      <a:ext cx="6120130" cy="520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F1B1E6" wp14:editId="30427602">
            <wp:extent cx="4517522" cy="3231931"/>
            <wp:effectExtent l="0" t="0" r="0" b="6985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25571" cy="323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1DEBDE" wp14:editId="5E8251D4">
            <wp:extent cx="6120130" cy="5528310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2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2668A" w14:textId="07C48185" w:rsidR="00B83C3A" w:rsidRDefault="00B83C3A" w:rsidP="00B83C3A"/>
    <w:p w14:paraId="18A98670" w14:textId="12444240" w:rsidR="00B83C3A" w:rsidRDefault="00B83C3A" w:rsidP="00B83C3A"/>
    <w:p w14:paraId="5FAE4F10" w14:textId="77777777" w:rsidR="00B83C3A" w:rsidRPr="00B83C3A" w:rsidRDefault="00B83C3A" w:rsidP="00B83C3A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02DBC0D7" w14:textId="77777777" w:rsidTr="00514930">
        <w:tc>
          <w:tcPr>
            <w:tcW w:w="9628" w:type="dxa"/>
          </w:tcPr>
          <w:p w14:paraId="3901530C" w14:textId="77777777" w:rsidR="00514930" w:rsidRDefault="00514930" w:rsidP="00515CB4">
            <w:pPr>
              <w:pStyle w:val="Ttulo1"/>
              <w:spacing w:before="0"/>
              <w:rPr>
                <w:b/>
                <w:bCs/>
              </w:rPr>
            </w:pPr>
            <w:bookmarkStart w:id="4" w:name="_Toc52341724"/>
            <w:r>
              <w:rPr>
                <w:b/>
                <w:bCs/>
              </w:rPr>
              <w:lastRenderedPageBreak/>
              <w:t>História 1ª Semana</w:t>
            </w:r>
            <w:bookmarkEnd w:id="4"/>
          </w:p>
        </w:tc>
      </w:tr>
    </w:tbl>
    <w:p w14:paraId="49702081" w14:textId="77777777" w:rsidR="007A0347" w:rsidRDefault="00B83C3A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5235599F" wp14:editId="2B07C731">
            <wp:extent cx="6120130" cy="1445895"/>
            <wp:effectExtent l="0" t="0" r="0" b="190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1B5C9C" wp14:editId="66DB10A5">
            <wp:extent cx="6120130" cy="6899275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89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1A48A" w14:textId="47094385" w:rsidR="00514930" w:rsidRDefault="00B83C3A" w:rsidP="00515CB4">
      <w:pPr>
        <w:pStyle w:val="Ttulo1"/>
        <w:spacing w:before="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7C2A8167" wp14:editId="09AEABE8">
            <wp:extent cx="6120130" cy="1514475"/>
            <wp:effectExtent l="0" t="0" r="0" b="952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3CAF">
        <w:rPr>
          <w:noProof/>
        </w:rPr>
        <w:drawing>
          <wp:inline distT="0" distB="0" distL="0" distR="0" wp14:anchorId="62FAA88C" wp14:editId="7DEE207D">
            <wp:extent cx="6120130" cy="6198235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9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3CAF">
        <w:rPr>
          <w:noProof/>
        </w:rPr>
        <w:drawing>
          <wp:inline distT="0" distB="0" distL="0" distR="0" wp14:anchorId="5CCDBD97" wp14:editId="7B0B4921">
            <wp:extent cx="6120130" cy="1765935"/>
            <wp:effectExtent l="0" t="0" r="0" b="5715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6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3CAF">
        <w:rPr>
          <w:noProof/>
        </w:rPr>
        <w:lastRenderedPageBreak/>
        <w:drawing>
          <wp:inline distT="0" distB="0" distL="0" distR="0" wp14:anchorId="661974BE" wp14:editId="6CDBB4D0">
            <wp:extent cx="6120130" cy="7541895"/>
            <wp:effectExtent l="0" t="0" r="0" b="190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54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3CAF">
        <w:rPr>
          <w:noProof/>
        </w:rPr>
        <w:lastRenderedPageBreak/>
        <w:drawing>
          <wp:inline distT="0" distB="0" distL="0" distR="0" wp14:anchorId="0D200407" wp14:editId="1B002942">
            <wp:extent cx="6120130" cy="6190615"/>
            <wp:effectExtent l="0" t="0" r="0" b="635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9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BE3A6" w14:textId="77777777" w:rsidR="00633CAF" w:rsidRPr="00633CAF" w:rsidRDefault="00633CAF" w:rsidP="00633CAF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01A17B26" w14:textId="77777777" w:rsidTr="00514930">
        <w:tc>
          <w:tcPr>
            <w:tcW w:w="9628" w:type="dxa"/>
          </w:tcPr>
          <w:p w14:paraId="5F9210F5" w14:textId="77777777" w:rsidR="00514930" w:rsidRDefault="00514930" w:rsidP="00515CB4">
            <w:pPr>
              <w:pStyle w:val="Ttulo1"/>
              <w:spacing w:before="0"/>
              <w:rPr>
                <w:b/>
                <w:bCs/>
              </w:rPr>
            </w:pPr>
            <w:bookmarkStart w:id="5" w:name="_Toc52341725"/>
            <w:r>
              <w:rPr>
                <w:b/>
                <w:bCs/>
              </w:rPr>
              <w:lastRenderedPageBreak/>
              <w:t>Educação Física 1ª Semana</w:t>
            </w:r>
            <w:bookmarkEnd w:id="5"/>
          </w:p>
        </w:tc>
      </w:tr>
    </w:tbl>
    <w:p w14:paraId="0DA8FD51" w14:textId="77777777" w:rsidR="007A0347" w:rsidRDefault="00633CAF" w:rsidP="00633CAF">
      <w:pPr>
        <w:pStyle w:val="Ttulo1"/>
        <w:spacing w:before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CD3DC4A" wp14:editId="7D86E775">
            <wp:extent cx="6120130" cy="1689735"/>
            <wp:effectExtent l="0" t="0" r="0" b="5715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8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A3714B" wp14:editId="39329A02">
            <wp:extent cx="6120130" cy="5240655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4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E02C0" w14:textId="6D9BD0DF" w:rsidR="00514930" w:rsidRDefault="00633CAF" w:rsidP="00633CAF">
      <w:pPr>
        <w:pStyle w:val="Ttulo1"/>
        <w:spacing w:before="0"/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250BB4B9" wp14:editId="52E0984B">
            <wp:extent cx="6120130" cy="3051175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F0A5BB" wp14:editId="198BE1C1">
            <wp:extent cx="6120130" cy="2727325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2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34D2C5" wp14:editId="5C86B983">
            <wp:extent cx="3704896" cy="2112027"/>
            <wp:effectExtent l="0" t="0" r="0" b="254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708476" cy="2114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2B9979" wp14:editId="2A345D9C">
            <wp:extent cx="6120130" cy="1624330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4E871" w14:textId="7B760F9D" w:rsidR="00633CAF" w:rsidRDefault="00633CAF" w:rsidP="00633CAF"/>
    <w:p w14:paraId="7B41EEB2" w14:textId="1F10EB01" w:rsidR="00633CAF" w:rsidRPr="00633CAF" w:rsidRDefault="00633CAF" w:rsidP="00633CAF">
      <w:r>
        <w:rPr>
          <w:noProof/>
        </w:rPr>
        <w:lastRenderedPageBreak/>
        <w:drawing>
          <wp:inline distT="0" distB="0" distL="0" distR="0" wp14:anchorId="5FD150C4" wp14:editId="65144C62">
            <wp:extent cx="6120130" cy="7260590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6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143697" wp14:editId="1A3FC09C">
            <wp:extent cx="6120130" cy="8404225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0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14930" w14:paraId="69A6E27D" w14:textId="77777777" w:rsidTr="00416F11">
        <w:tc>
          <w:tcPr>
            <w:tcW w:w="9628" w:type="dxa"/>
          </w:tcPr>
          <w:p w14:paraId="6DBC3E17" w14:textId="77777777" w:rsidR="00514930" w:rsidRDefault="00514930" w:rsidP="00515CB4">
            <w:pPr>
              <w:pStyle w:val="Ttulo1"/>
              <w:spacing w:before="0"/>
              <w:rPr>
                <w:b/>
                <w:bCs/>
              </w:rPr>
            </w:pPr>
            <w:bookmarkStart w:id="6" w:name="_Toc52341726"/>
            <w:r>
              <w:rPr>
                <w:b/>
                <w:bCs/>
              </w:rPr>
              <w:lastRenderedPageBreak/>
              <w:t xml:space="preserve">Língua Portuguesa </w:t>
            </w:r>
            <w:r w:rsidR="0048726F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6"/>
          </w:p>
        </w:tc>
      </w:tr>
    </w:tbl>
    <w:p w14:paraId="61B8DADD" w14:textId="77777777" w:rsidR="007A0347" w:rsidRDefault="00C169D8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1AED1200" wp14:editId="351036FC">
            <wp:extent cx="6120130" cy="6268085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26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E5AEB8" wp14:editId="23550337">
            <wp:extent cx="6120130" cy="1586230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8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A0BA73" wp14:editId="49D09DDE">
            <wp:extent cx="6120130" cy="1096645"/>
            <wp:effectExtent l="0" t="0" r="0" b="8255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BCDD2" w14:textId="270ABB1C" w:rsidR="00514930" w:rsidRDefault="00C169D8" w:rsidP="00515CB4">
      <w:pPr>
        <w:pStyle w:val="Ttulo1"/>
        <w:spacing w:before="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79E4CA78" wp14:editId="7ED12EEA">
            <wp:extent cx="6120130" cy="5422265"/>
            <wp:effectExtent l="0" t="0" r="0" b="6985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2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6BFDE2" wp14:editId="45661E7F">
            <wp:extent cx="6120130" cy="4050665"/>
            <wp:effectExtent l="0" t="0" r="0" b="6985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5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049C2985" w14:textId="77777777" w:rsidTr="00416F11">
        <w:tc>
          <w:tcPr>
            <w:tcW w:w="9628" w:type="dxa"/>
          </w:tcPr>
          <w:p w14:paraId="7123C727" w14:textId="77777777" w:rsidR="0048726F" w:rsidRDefault="0048726F" w:rsidP="00515CB4">
            <w:pPr>
              <w:pStyle w:val="Ttulo1"/>
              <w:spacing w:before="0"/>
              <w:rPr>
                <w:b/>
                <w:bCs/>
              </w:rPr>
            </w:pPr>
            <w:bookmarkStart w:id="7" w:name="_Toc52341727"/>
            <w:r>
              <w:rPr>
                <w:b/>
                <w:bCs/>
              </w:rPr>
              <w:lastRenderedPageBreak/>
              <w:t xml:space="preserve">Matemática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7"/>
          </w:p>
        </w:tc>
      </w:tr>
    </w:tbl>
    <w:p w14:paraId="75F17AA7" w14:textId="51BE076D" w:rsidR="0048726F" w:rsidRDefault="00C169D8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2E3D66AE" wp14:editId="0498FC07">
            <wp:extent cx="5940963" cy="8261131"/>
            <wp:effectExtent l="0" t="0" r="3175" b="6985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2304" cy="826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1CD0DD" wp14:editId="4098CCB1">
            <wp:extent cx="6120130" cy="844550"/>
            <wp:effectExtent l="0" t="0" r="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FAF94" w14:textId="42504AA0" w:rsidR="00C169D8" w:rsidRDefault="00C169D8" w:rsidP="00C169D8"/>
    <w:p w14:paraId="1D4BAD6D" w14:textId="256A0A63" w:rsidR="00EE46DA" w:rsidRDefault="00EE46DA" w:rsidP="00C169D8"/>
    <w:p w14:paraId="701D3627" w14:textId="11A8DF01" w:rsidR="00EE46DA" w:rsidRDefault="00EE46DA" w:rsidP="00C169D8">
      <w:r>
        <w:rPr>
          <w:noProof/>
        </w:rPr>
        <w:lastRenderedPageBreak/>
        <w:drawing>
          <wp:inline distT="0" distB="0" distL="0" distR="0" wp14:anchorId="496C2645" wp14:editId="73EACC34">
            <wp:extent cx="6120130" cy="6113145"/>
            <wp:effectExtent l="0" t="0" r="0" b="190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1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FE370" w14:textId="5AA60A2C" w:rsidR="00EE46DA" w:rsidRDefault="00EE46DA" w:rsidP="00C169D8">
      <w:r>
        <w:rPr>
          <w:noProof/>
        </w:rPr>
        <w:drawing>
          <wp:inline distT="0" distB="0" distL="0" distR="0" wp14:anchorId="4BB0BDF0" wp14:editId="0DFDBF71">
            <wp:extent cx="6120130" cy="3542030"/>
            <wp:effectExtent l="0" t="0" r="0" b="1270"/>
            <wp:docPr id="11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4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115B3" w14:textId="42DF4F18" w:rsidR="00EE46DA" w:rsidRPr="00C169D8" w:rsidRDefault="00EE46DA" w:rsidP="00C169D8">
      <w:r>
        <w:rPr>
          <w:noProof/>
        </w:rPr>
        <w:lastRenderedPageBreak/>
        <w:drawing>
          <wp:inline distT="0" distB="0" distL="0" distR="0" wp14:anchorId="0BEA293C" wp14:editId="08BF14AC">
            <wp:extent cx="6120130" cy="4475480"/>
            <wp:effectExtent l="0" t="0" r="0" b="1270"/>
            <wp:docPr id="111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7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00E13EFA" w14:textId="77777777" w:rsidTr="00416F11">
        <w:tc>
          <w:tcPr>
            <w:tcW w:w="9628" w:type="dxa"/>
          </w:tcPr>
          <w:p w14:paraId="4BFB405E" w14:textId="77777777" w:rsidR="0048726F" w:rsidRDefault="0048726F" w:rsidP="00515CB4">
            <w:pPr>
              <w:pStyle w:val="Ttulo1"/>
              <w:spacing w:before="0"/>
              <w:rPr>
                <w:b/>
                <w:bCs/>
              </w:rPr>
            </w:pPr>
            <w:bookmarkStart w:id="8" w:name="_Toc52341728"/>
            <w:r>
              <w:rPr>
                <w:b/>
                <w:bCs/>
              </w:rPr>
              <w:lastRenderedPageBreak/>
              <w:t xml:space="preserve">Ciências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8"/>
          </w:p>
        </w:tc>
      </w:tr>
    </w:tbl>
    <w:p w14:paraId="5C39B4B7" w14:textId="6D75B532" w:rsidR="0048726F" w:rsidRDefault="00C169D8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1DA0A4AC" wp14:editId="36DA0977">
            <wp:extent cx="5574530" cy="4320000"/>
            <wp:effectExtent l="0" t="0" r="7620" b="4445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574530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B54044" wp14:editId="5F6F4957">
            <wp:extent cx="5135148" cy="5076000"/>
            <wp:effectExtent l="0" t="0" r="8890" b="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135148" cy="50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4536878F" w14:textId="77777777" w:rsidTr="00416F11">
        <w:tc>
          <w:tcPr>
            <w:tcW w:w="9628" w:type="dxa"/>
          </w:tcPr>
          <w:p w14:paraId="2CD6BDA7" w14:textId="77777777" w:rsidR="0048726F" w:rsidRDefault="0048726F" w:rsidP="00515CB4">
            <w:pPr>
              <w:pStyle w:val="Ttulo1"/>
              <w:spacing w:before="0"/>
              <w:rPr>
                <w:b/>
                <w:bCs/>
              </w:rPr>
            </w:pPr>
            <w:bookmarkStart w:id="9" w:name="_Toc52341729"/>
            <w:r>
              <w:rPr>
                <w:b/>
                <w:bCs/>
              </w:rPr>
              <w:lastRenderedPageBreak/>
              <w:t xml:space="preserve">Geografia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9"/>
          </w:p>
        </w:tc>
      </w:tr>
    </w:tbl>
    <w:p w14:paraId="2BA06623" w14:textId="77777777" w:rsidR="007A0347" w:rsidRDefault="00C169D8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13729114" wp14:editId="274D0A72">
            <wp:extent cx="6120130" cy="7839710"/>
            <wp:effectExtent l="0" t="0" r="0" b="889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3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B5542" w14:textId="0BB14B3F" w:rsidR="0048726F" w:rsidRDefault="00C169D8" w:rsidP="00515CB4">
      <w:pPr>
        <w:pStyle w:val="Ttulo1"/>
        <w:spacing w:before="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280C51CB" wp14:editId="77748777">
            <wp:extent cx="6120130" cy="5041265"/>
            <wp:effectExtent l="0" t="0" r="0" b="6985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4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9BA5C" w14:textId="77777777" w:rsidR="00C169D8" w:rsidRPr="00C169D8" w:rsidRDefault="00C169D8" w:rsidP="00C169D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641155DE" w14:textId="77777777" w:rsidTr="00416F11">
        <w:tc>
          <w:tcPr>
            <w:tcW w:w="9628" w:type="dxa"/>
          </w:tcPr>
          <w:p w14:paraId="6002BCC9" w14:textId="77777777" w:rsidR="0048726F" w:rsidRDefault="0048726F" w:rsidP="00515CB4">
            <w:pPr>
              <w:pStyle w:val="Ttulo1"/>
              <w:spacing w:before="0"/>
              <w:rPr>
                <w:b/>
                <w:bCs/>
              </w:rPr>
            </w:pPr>
            <w:bookmarkStart w:id="10" w:name="_Toc52341730"/>
            <w:r>
              <w:rPr>
                <w:b/>
                <w:bCs/>
              </w:rPr>
              <w:lastRenderedPageBreak/>
              <w:t xml:space="preserve">História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10"/>
          </w:p>
        </w:tc>
      </w:tr>
    </w:tbl>
    <w:p w14:paraId="63AE87D9" w14:textId="77777777" w:rsidR="007A0347" w:rsidRDefault="00C169D8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42C1890B" wp14:editId="7EB5F15E">
            <wp:extent cx="6120130" cy="7794625"/>
            <wp:effectExtent l="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9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3E102A" wp14:editId="4248C835">
            <wp:extent cx="6120130" cy="972185"/>
            <wp:effectExtent l="0" t="0" r="0" b="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8003E" w14:textId="437B13AC" w:rsidR="0048726F" w:rsidRDefault="00C169D8" w:rsidP="00515CB4">
      <w:pPr>
        <w:pStyle w:val="Ttulo1"/>
        <w:spacing w:before="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4DD0CC1" wp14:editId="69252279">
            <wp:extent cx="6120130" cy="7486650"/>
            <wp:effectExtent l="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8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C01538" wp14:editId="450272DE">
            <wp:extent cx="6120130" cy="1483995"/>
            <wp:effectExtent l="0" t="0" r="0" b="1905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8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7CBFB9" wp14:editId="46D3E7A9">
            <wp:extent cx="5938193" cy="6174784"/>
            <wp:effectExtent l="0" t="0" r="5715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2208" cy="617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7248CB" wp14:editId="274E492C">
            <wp:extent cx="6120130" cy="2018030"/>
            <wp:effectExtent l="0" t="0" r="0" b="127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C7C3D2" wp14:editId="4FAFF580">
            <wp:extent cx="3720728" cy="1277006"/>
            <wp:effectExtent l="0" t="0" r="0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745961" cy="1285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8726F" w14:paraId="464E91ED" w14:textId="77777777" w:rsidTr="00416F11">
        <w:tc>
          <w:tcPr>
            <w:tcW w:w="9628" w:type="dxa"/>
          </w:tcPr>
          <w:p w14:paraId="1BCDEECB" w14:textId="77777777" w:rsidR="0048726F" w:rsidRDefault="0048726F" w:rsidP="00515CB4">
            <w:pPr>
              <w:pStyle w:val="Ttulo1"/>
              <w:spacing w:before="0"/>
              <w:rPr>
                <w:b/>
                <w:bCs/>
              </w:rPr>
            </w:pPr>
            <w:bookmarkStart w:id="11" w:name="_Toc52341731"/>
            <w:r>
              <w:rPr>
                <w:b/>
                <w:bCs/>
              </w:rPr>
              <w:lastRenderedPageBreak/>
              <w:t xml:space="preserve">Educação Física </w:t>
            </w:r>
            <w:r w:rsidR="00A26CF2">
              <w:rPr>
                <w:b/>
                <w:bCs/>
              </w:rPr>
              <w:t>2</w:t>
            </w:r>
            <w:r>
              <w:rPr>
                <w:b/>
                <w:bCs/>
              </w:rPr>
              <w:t>ª Semana</w:t>
            </w:r>
            <w:bookmarkEnd w:id="11"/>
          </w:p>
        </w:tc>
      </w:tr>
    </w:tbl>
    <w:p w14:paraId="4F410312" w14:textId="6217116D" w:rsidR="0048726F" w:rsidRDefault="00C169D8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6E9EB6C9" wp14:editId="6BF164AC">
            <wp:extent cx="6120130" cy="2291715"/>
            <wp:effectExtent l="0" t="0" r="0" b="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5D6D7F" wp14:editId="590CD263">
            <wp:extent cx="6120130" cy="6475730"/>
            <wp:effectExtent l="0" t="0" r="0" b="127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7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46F65" w14:textId="4BA4E3FC" w:rsidR="00C169D8" w:rsidRPr="00C169D8" w:rsidRDefault="00C169D8" w:rsidP="00C169D8">
      <w:r>
        <w:rPr>
          <w:noProof/>
        </w:rPr>
        <w:lastRenderedPageBreak/>
        <w:drawing>
          <wp:inline distT="0" distB="0" distL="0" distR="0" wp14:anchorId="2EA67727" wp14:editId="52F8FA02">
            <wp:extent cx="6120130" cy="1824355"/>
            <wp:effectExtent l="0" t="0" r="0" b="4445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2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EFEBC9" wp14:editId="7CC7854C">
            <wp:extent cx="6120130" cy="7091680"/>
            <wp:effectExtent l="0" t="0" r="0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09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E89E1A" wp14:editId="3652B3C6">
            <wp:extent cx="6120130" cy="862965"/>
            <wp:effectExtent l="0" t="0" r="0" b="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CB1091" wp14:editId="341DCE85">
            <wp:extent cx="6120130" cy="8275955"/>
            <wp:effectExtent l="0" t="0" r="0" b="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7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3327E4CB" w14:textId="77777777" w:rsidTr="00416F11">
        <w:tc>
          <w:tcPr>
            <w:tcW w:w="9628" w:type="dxa"/>
          </w:tcPr>
          <w:p w14:paraId="0C1F9871" w14:textId="77777777" w:rsidR="00A26CF2" w:rsidRDefault="00A26CF2" w:rsidP="00515CB4">
            <w:pPr>
              <w:pStyle w:val="Ttulo1"/>
              <w:spacing w:before="0"/>
              <w:rPr>
                <w:b/>
                <w:bCs/>
              </w:rPr>
            </w:pPr>
            <w:bookmarkStart w:id="12" w:name="_Toc52341732"/>
            <w:r>
              <w:rPr>
                <w:b/>
                <w:bCs/>
              </w:rPr>
              <w:lastRenderedPageBreak/>
              <w:t>Língua Portuguesa 3ª Semana</w:t>
            </w:r>
            <w:bookmarkEnd w:id="12"/>
          </w:p>
        </w:tc>
      </w:tr>
    </w:tbl>
    <w:p w14:paraId="1C810D00" w14:textId="1B858612" w:rsidR="00A26CF2" w:rsidRDefault="00C169D8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78F28F37" wp14:editId="0C6D201A">
            <wp:extent cx="5901070" cy="5934746"/>
            <wp:effectExtent l="0" t="0" r="4445" b="889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24326" cy="595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29A7C3" wp14:editId="2615C420">
            <wp:extent cx="6087110" cy="2860159"/>
            <wp:effectExtent l="0" t="0" r="8890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2"/>
                    <a:srcRect b="44523"/>
                    <a:stretch/>
                  </pic:blipFill>
                  <pic:spPr bwMode="auto">
                    <a:xfrm>
                      <a:off x="0" y="0"/>
                      <a:ext cx="6104673" cy="2868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751177" w14:textId="622BF385" w:rsidR="00C169D8" w:rsidRDefault="00C169D8" w:rsidP="00C169D8"/>
    <w:p w14:paraId="4B2A27BB" w14:textId="419589E4" w:rsidR="00C169D8" w:rsidRDefault="00C169D8" w:rsidP="00C169D8"/>
    <w:p w14:paraId="20D7B763" w14:textId="27265278" w:rsidR="00C169D8" w:rsidRDefault="00C169D8" w:rsidP="00C169D8"/>
    <w:p w14:paraId="04367A46" w14:textId="178B2939" w:rsidR="00C169D8" w:rsidRDefault="00C169D8" w:rsidP="00C169D8">
      <w:r>
        <w:rPr>
          <w:noProof/>
        </w:rPr>
        <w:lastRenderedPageBreak/>
        <w:drawing>
          <wp:inline distT="0" distB="0" distL="0" distR="0" wp14:anchorId="40D0DA4C" wp14:editId="7FCC9950">
            <wp:extent cx="6120130" cy="1278890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7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93624" w14:textId="76FC892A" w:rsidR="00C169D8" w:rsidRDefault="00C169D8" w:rsidP="00C169D8"/>
    <w:p w14:paraId="5126FEA0" w14:textId="67629789" w:rsidR="00C169D8" w:rsidRDefault="00C169D8" w:rsidP="00C169D8"/>
    <w:p w14:paraId="4C5C4F7D" w14:textId="67073DBE" w:rsidR="00C169D8" w:rsidRDefault="00C169D8" w:rsidP="00C169D8"/>
    <w:p w14:paraId="1BD88F0C" w14:textId="41A382D3" w:rsidR="00C169D8" w:rsidRDefault="00C169D8" w:rsidP="00C169D8"/>
    <w:p w14:paraId="38DEB796" w14:textId="541875D9" w:rsidR="00C169D8" w:rsidRDefault="00C169D8" w:rsidP="00C169D8"/>
    <w:p w14:paraId="496DEEA8" w14:textId="1A73A284" w:rsidR="00C169D8" w:rsidRDefault="00C169D8" w:rsidP="00C169D8"/>
    <w:p w14:paraId="612E5FEB" w14:textId="4E38B323" w:rsidR="00C169D8" w:rsidRDefault="00C169D8" w:rsidP="00C169D8"/>
    <w:p w14:paraId="703D1729" w14:textId="00B2727C" w:rsidR="00C169D8" w:rsidRDefault="00C169D8" w:rsidP="00C169D8"/>
    <w:p w14:paraId="58DEADF3" w14:textId="32FA1823" w:rsidR="00C169D8" w:rsidRDefault="00C169D8" w:rsidP="00C169D8"/>
    <w:p w14:paraId="3F7CCFBB" w14:textId="7F4ECC24" w:rsidR="00C169D8" w:rsidRDefault="00C169D8" w:rsidP="00C169D8"/>
    <w:p w14:paraId="0CFA73A6" w14:textId="506F66FE" w:rsidR="00C169D8" w:rsidRDefault="00C169D8" w:rsidP="00C169D8"/>
    <w:p w14:paraId="5CCF0599" w14:textId="059E20AB" w:rsidR="00C169D8" w:rsidRDefault="00C169D8" w:rsidP="00C169D8"/>
    <w:p w14:paraId="1E57F7CC" w14:textId="500110F1" w:rsidR="00C169D8" w:rsidRDefault="00C169D8" w:rsidP="00C169D8"/>
    <w:p w14:paraId="53F3DA45" w14:textId="344133A7" w:rsidR="00C169D8" w:rsidRDefault="00C169D8" w:rsidP="00C169D8"/>
    <w:p w14:paraId="44675453" w14:textId="10E59D3C" w:rsidR="00C169D8" w:rsidRDefault="00C169D8" w:rsidP="00C169D8"/>
    <w:p w14:paraId="53CDBF5E" w14:textId="62AFDCC1" w:rsidR="00C169D8" w:rsidRDefault="00C169D8" w:rsidP="00C169D8"/>
    <w:p w14:paraId="0FB4C0F1" w14:textId="7F75FDEA" w:rsidR="00C169D8" w:rsidRDefault="00C169D8" w:rsidP="00C169D8"/>
    <w:p w14:paraId="6C9B04B3" w14:textId="073574CF" w:rsidR="00C169D8" w:rsidRDefault="00C169D8" w:rsidP="00C169D8"/>
    <w:p w14:paraId="28CED08A" w14:textId="26EAF222" w:rsidR="00C169D8" w:rsidRDefault="00C169D8" w:rsidP="00C169D8"/>
    <w:p w14:paraId="1E57C929" w14:textId="14963D0F" w:rsidR="00C169D8" w:rsidRDefault="00C169D8" w:rsidP="00C169D8"/>
    <w:p w14:paraId="62B119FA" w14:textId="6C0AC9F4" w:rsidR="00C169D8" w:rsidRDefault="00C169D8" w:rsidP="00C169D8"/>
    <w:p w14:paraId="74F29697" w14:textId="5447549B" w:rsidR="00C169D8" w:rsidRDefault="00C169D8" w:rsidP="00C169D8"/>
    <w:p w14:paraId="4F85AFD3" w14:textId="042BE46C" w:rsidR="00C169D8" w:rsidRDefault="00C169D8" w:rsidP="00C169D8"/>
    <w:p w14:paraId="22E6A853" w14:textId="6A32D639" w:rsidR="00C169D8" w:rsidRDefault="00C169D8" w:rsidP="00C169D8"/>
    <w:p w14:paraId="3B512C70" w14:textId="77777777" w:rsidR="00C169D8" w:rsidRPr="00C169D8" w:rsidRDefault="00C169D8" w:rsidP="00C169D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2DC9E404" w14:textId="77777777" w:rsidTr="00416F11">
        <w:tc>
          <w:tcPr>
            <w:tcW w:w="9628" w:type="dxa"/>
          </w:tcPr>
          <w:p w14:paraId="1DDC76E5" w14:textId="77777777" w:rsidR="00A26CF2" w:rsidRDefault="00A26CF2" w:rsidP="00515CB4">
            <w:pPr>
              <w:pStyle w:val="Ttulo1"/>
              <w:spacing w:before="0"/>
              <w:rPr>
                <w:b/>
                <w:bCs/>
              </w:rPr>
            </w:pPr>
            <w:bookmarkStart w:id="13" w:name="_Toc52341733"/>
            <w:r>
              <w:rPr>
                <w:b/>
                <w:bCs/>
              </w:rPr>
              <w:lastRenderedPageBreak/>
              <w:t>Matemática 3ª Semana</w:t>
            </w:r>
            <w:bookmarkEnd w:id="13"/>
          </w:p>
        </w:tc>
      </w:tr>
    </w:tbl>
    <w:p w14:paraId="0D9EF948" w14:textId="77777777" w:rsidR="007A0347" w:rsidRDefault="00C169D8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54E6E3B3" wp14:editId="024F3F13">
            <wp:extent cx="6120130" cy="1149350"/>
            <wp:effectExtent l="0" t="0" r="0" b="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B3EDEE" wp14:editId="34A303E0">
            <wp:extent cx="6120130" cy="7800975"/>
            <wp:effectExtent l="0" t="0" r="0" b="9525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D4977" w14:textId="399E6BEB" w:rsidR="00A26CF2" w:rsidRDefault="00C169D8" w:rsidP="00515CB4">
      <w:pPr>
        <w:pStyle w:val="Ttulo1"/>
        <w:spacing w:before="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7D2A57AA" wp14:editId="19A78240">
            <wp:extent cx="6120130" cy="4184015"/>
            <wp:effectExtent l="0" t="0" r="0" b="6985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8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BC0BB" w14:textId="36BD8F11" w:rsidR="00C169D8" w:rsidRDefault="00C169D8" w:rsidP="00C169D8"/>
    <w:p w14:paraId="21263D72" w14:textId="4210CE0F" w:rsidR="00C169D8" w:rsidRDefault="00C169D8" w:rsidP="00C169D8"/>
    <w:p w14:paraId="19BDFF2D" w14:textId="27052309" w:rsidR="00C169D8" w:rsidRDefault="00C169D8" w:rsidP="00C169D8"/>
    <w:p w14:paraId="0B1DCA58" w14:textId="3B57D82D" w:rsidR="00C169D8" w:rsidRDefault="00C169D8" w:rsidP="00C169D8"/>
    <w:p w14:paraId="340CFF1B" w14:textId="36AC9E62" w:rsidR="00C169D8" w:rsidRDefault="00C169D8" w:rsidP="00C169D8"/>
    <w:p w14:paraId="1744E5A1" w14:textId="1BAC263F" w:rsidR="00C169D8" w:rsidRDefault="00C169D8" w:rsidP="00C169D8"/>
    <w:p w14:paraId="36440BB0" w14:textId="74428406" w:rsidR="00C169D8" w:rsidRDefault="00C169D8" w:rsidP="00C169D8"/>
    <w:p w14:paraId="36CFD237" w14:textId="56ADBD31" w:rsidR="00C169D8" w:rsidRDefault="00C169D8" w:rsidP="00C169D8"/>
    <w:p w14:paraId="623FF3E4" w14:textId="60DE3522" w:rsidR="00C169D8" w:rsidRDefault="00C169D8" w:rsidP="00C169D8"/>
    <w:p w14:paraId="47A94DF1" w14:textId="03485BF3" w:rsidR="00C169D8" w:rsidRDefault="00C169D8" w:rsidP="00C169D8"/>
    <w:p w14:paraId="09FC2783" w14:textId="16B81180" w:rsidR="00C169D8" w:rsidRDefault="00C169D8" w:rsidP="00C169D8"/>
    <w:p w14:paraId="2E842694" w14:textId="0969865C" w:rsidR="00C169D8" w:rsidRDefault="00C169D8" w:rsidP="00C169D8"/>
    <w:p w14:paraId="30542009" w14:textId="4EAE54B1" w:rsidR="00C169D8" w:rsidRDefault="00C169D8" w:rsidP="00C169D8"/>
    <w:p w14:paraId="10F3E20C" w14:textId="12800AB4" w:rsidR="00C169D8" w:rsidRDefault="00C169D8" w:rsidP="00C169D8"/>
    <w:p w14:paraId="55275DA0" w14:textId="2842EDE2" w:rsidR="00C169D8" w:rsidRDefault="00C169D8" w:rsidP="00C169D8"/>
    <w:p w14:paraId="2AACBFA2" w14:textId="37903978" w:rsidR="00C169D8" w:rsidRDefault="00C169D8" w:rsidP="00C169D8"/>
    <w:p w14:paraId="32F98437" w14:textId="77777777" w:rsidR="00C169D8" w:rsidRPr="00C169D8" w:rsidRDefault="00C169D8" w:rsidP="00C169D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0682E498" w14:textId="77777777" w:rsidTr="00416F11">
        <w:tc>
          <w:tcPr>
            <w:tcW w:w="9628" w:type="dxa"/>
          </w:tcPr>
          <w:p w14:paraId="0B38362C" w14:textId="77777777" w:rsidR="00A26CF2" w:rsidRDefault="00A26CF2" w:rsidP="00515CB4">
            <w:pPr>
              <w:pStyle w:val="Ttulo1"/>
              <w:spacing w:before="0"/>
              <w:rPr>
                <w:b/>
                <w:bCs/>
              </w:rPr>
            </w:pPr>
            <w:bookmarkStart w:id="14" w:name="_Toc52341734"/>
            <w:r>
              <w:rPr>
                <w:b/>
                <w:bCs/>
              </w:rPr>
              <w:lastRenderedPageBreak/>
              <w:t>Ciências 3ª Semana</w:t>
            </w:r>
            <w:bookmarkEnd w:id="14"/>
          </w:p>
        </w:tc>
      </w:tr>
    </w:tbl>
    <w:p w14:paraId="4489120B" w14:textId="77777777" w:rsidR="007A0347" w:rsidRDefault="00C169D8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6BFB28B1" wp14:editId="7F476B38">
            <wp:extent cx="6120130" cy="8407400"/>
            <wp:effectExtent l="0" t="0" r="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0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84DF1" w14:textId="26CDE9A4" w:rsidR="00A26CF2" w:rsidRDefault="00C169D8" w:rsidP="00515CB4">
      <w:pPr>
        <w:pStyle w:val="Ttulo1"/>
        <w:spacing w:before="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5531B809" wp14:editId="3F864C8D">
            <wp:extent cx="6120130" cy="7517130"/>
            <wp:effectExtent l="0" t="0" r="0" b="762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51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421A17" wp14:editId="475691B3">
            <wp:extent cx="6120130" cy="7442200"/>
            <wp:effectExtent l="0" t="0" r="0" b="635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4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7E6CA" w14:textId="084D9BC4" w:rsidR="001A44DE" w:rsidRDefault="001A44DE" w:rsidP="001A44DE"/>
    <w:p w14:paraId="245D7384" w14:textId="77777777" w:rsidR="001A44DE" w:rsidRPr="001A44DE" w:rsidRDefault="001A44DE" w:rsidP="001A44DE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5B019DB9" w14:textId="77777777" w:rsidTr="00416F11">
        <w:tc>
          <w:tcPr>
            <w:tcW w:w="9628" w:type="dxa"/>
          </w:tcPr>
          <w:p w14:paraId="162315A2" w14:textId="77777777" w:rsidR="00A26CF2" w:rsidRDefault="00A26CF2" w:rsidP="00515CB4">
            <w:pPr>
              <w:pStyle w:val="Ttulo1"/>
              <w:spacing w:before="0"/>
              <w:rPr>
                <w:b/>
                <w:bCs/>
              </w:rPr>
            </w:pPr>
            <w:bookmarkStart w:id="15" w:name="_Toc52341735"/>
            <w:r>
              <w:rPr>
                <w:b/>
                <w:bCs/>
              </w:rPr>
              <w:lastRenderedPageBreak/>
              <w:t>Geografia 3ª Semana</w:t>
            </w:r>
            <w:bookmarkEnd w:id="15"/>
          </w:p>
        </w:tc>
      </w:tr>
    </w:tbl>
    <w:p w14:paraId="680CB30C" w14:textId="50A3CFAA" w:rsidR="00A26CF2" w:rsidRDefault="001A44DE" w:rsidP="001A44DE">
      <w:pPr>
        <w:pStyle w:val="Ttulo1"/>
        <w:spacing w:before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9264992" wp14:editId="2F47FEC3">
            <wp:extent cx="6120130" cy="4603115"/>
            <wp:effectExtent l="0" t="0" r="0" b="6985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0"/>
                    <a:srcRect b="39842"/>
                    <a:stretch/>
                  </pic:blipFill>
                  <pic:spPr bwMode="auto">
                    <a:xfrm>
                      <a:off x="0" y="0"/>
                      <a:ext cx="6120130" cy="4603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798E45" wp14:editId="3553BEE4">
            <wp:extent cx="4051738" cy="2080100"/>
            <wp:effectExtent l="0" t="0" r="6350" b="0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060702" cy="2084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28FF7" w14:textId="07BA305D" w:rsidR="001A44DE" w:rsidRDefault="001A44DE" w:rsidP="001A44DE">
      <w:r>
        <w:rPr>
          <w:noProof/>
        </w:rPr>
        <w:drawing>
          <wp:inline distT="0" distB="0" distL="0" distR="0" wp14:anchorId="5117E456" wp14:editId="1C9F8DF0">
            <wp:extent cx="5171089" cy="2469654"/>
            <wp:effectExtent l="0" t="0" r="0" b="6985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176230" cy="24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E0720" w14:textId="07E55B36" w:rsidR="001A44DE" w:rsidRPr="001A44DE" w:rsidRDefault="001A44DE" w:rsidP="001A44DE">
      <w:r>
        <w:rPr>
          <w:noProof/>
        </w:rPr>
        <w:lastRenderedPageBreak/>
        <w:drawing>
          <wp:inline distT="0" distB="0" distL="0" distR="0" wp14:anchorId="26ECA731" wp14:editId="5FD6C0C4">
            <wp:extent cx="5678069" cy="4871545"/>
            <wp:effectExtent l="0" t="0" r="0" b="5715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680260" cy="487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E8CE8F" wp14:editId="7248F04E">
            <wp:extent cx="5612524" cy="4478722"/>
            <wp:effectExtent l="0" t="0" r="7620" b="0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615118" cy="4480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3E54EABB" w14:textId="77777777" w:rsidTr="00416F11">
        <w:tc>
          <w:tcPr>
            <w:tcW w:w="9628" w:type="dxa"/>
          </w:tcPr>
          <w:p w14:paraId="4A3DC254" w14:textId="77777777" w:rsidR="00A26CF2" w:rsidRDefault="00A26CF2" w:rsidP="00515CB4">
            <w:pPr>
              <w:pStyle w:val="Ttulo1"/>
              <w:spacing w:before="0"/>
              <w:rPr>
                <w:b/>
                <w:bCs/>
              </w:rPr>
            </w:pPr>
            <w:bookmarkStart w:id="16" w:name="_Toc52341736"/>
            <w:r>
              <w:rPr>
                <w:b/>
                <w:bCs/>
              </w:rPr>
              <w:lastRenderedPageBreak/>
              <w:t>História 3ª Semana</w:t>
            </w:r>
            <w:bookmarkEnd w:id="16"/>
          </w:p>
        </w:tc>
      </w:tr>
    </w:tbl>
    <w:p w14:paraId="5ABDD615" w14:textId="0B9149CE" w:rsidR="00A26CF2" w:rsidRDefault="001A44DE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4F99143E" wp14:editId="445E708A">
            <wp:extent cx="6120130" cy="7713345"/>
            <wp:effectExtent l="0" t="0" r="0" b="1905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1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9081A" w14:textId="3E48A3FD" w:rsidR="001A44DE" w:rsidRPr="001A44DE" w:rsidRDefault="001A44DE" w:rsidP="001A44DE">
      <w:r>
        <w:rPr>
          <w:noProof/>
        </w:rPr>
        <w:lastRenderedPageBreak/>
        <w:drawing>
          <wp:inline distT="0" distB="0" distL="0" distR="0" wp14:anchorId="03C7F2E3" wp14:editId="50597485">
            <wp:extent cx="6120130" cy="8114030"/>
            <wp:effectExtent l="0" t="0" r="0" b="127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626B7864" w14:textId="77777777" w:rsidTr="00416F11">
        <w:tc>
          <w:tcPr>
            <w:tcW w:w="9628" w:type="dxa"/>
          </w:tcPr>
          <w:p w14:paraId="3FCACEC7" w14:textId="77777777" w:rsidR="00A26CF2" w:rsidRDefault="00A26CF2" w:rsidP="00515CB4">
            <w:pPr>
              <w:pStyle w:val="Ttulo1"/>
              <w:spacing w:before="0"/>
              <w:rPr>
                <w:b/>
                <w:bCs/>
              </w:rPr>
            </w:pPr>
            <w:bookmarkStart w:id="17" w:name="_Toc52341737"/>
            <w:r>
              <w:rPr>
                <w:b/>
                <w:bCs/>
              </w:rPr>
              <w:lastRenderedPageBreak/>
              <w:t>Educação Física 3ª Semana</w:t>
            </w:r>
            <w:bookmarkEnd w:id="17"/>
          </w:p>
        </w:tc>
      </w:tr>
    </w:tbl>
    <w:p w14:paraId="4FF674D6" w14:textId="4BA7CC53" w:rsidR="00A26CF2" w:rsidRDefault="001A44DE" w:rsidP="001A44DE">
      <w:pPr>
        <w:pStyle w:val="Ttulo1"/>
        <w:spacing w:before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963F199" wp14:editId="1A359AB3">
            <wp:extent cx="6120130" cy="1178560"/>
            <wp:effectExtent l="0" t="0" r="0" b="254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7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622656" wp14:editId="00BF282B">
            <wp:extent cx="6120130" cy="1143000"/>
            <wp:effectExtent l="0" t="0" r="0" b="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A5C228" wp14:editId="7B162D21">
            <wp:extent cx="4793266" cy="3752193"/>
            <wp:effectExtent l="0" t="0" r="7620" b="127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826152" cy="377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658CD" w14:textId="63A882A3" w:rsidR="001A44DE" w:rsidRDefault="001A44DE" w:rsidP="001A44DE">
      <w:r>
        <w:rPr>
          <w:noProof/>
        </w:rPr>
        <w:drawing>
          <wp:inline distT="0" distB="0" distL="0" distR="0" wp14:anchorId="58105AB2" wp14:editId="5708BD0E">
            <wp:extent cx="6120130" cy="3081655"/>
            <wp:effectExtent l="0" t="0" r="0" b="4445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8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88B2B" w14:textId="7A127F5F" w:rsidR="001A44DE" w:rsidRDefault="001A44DE" w:rsidP="001A44DE">
      <w:r>
        <w:rPr>
          <w:noProof/>
        </w:rPr>
        <w:lastRenderedPageBreak/>
        <w:drawing>
          <wp:inline distT="0" distB="0" distL="0" distR="0" wp14:anchorId="1592FF57" wp14:editId="107BF9EF">
            <wp:extent cx="6120130" cy="8316595"/>
            <wp:effectExtent l="0" t="0" r="0" b="8255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1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2DA0AB" wp14:editId="6AE37ED3">
            <wp:extent cx="6120130" cy="4352290"/>
            <wp:effectExtent l="0" t="0" r="0" b="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5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D50BB" w14:textId="11662295" w:rsidR="001A44DE" w:rsidRDefault="001A44DE" w:rsidP="001A44DE"/>
    <w:p w14:paraId="16496761" w14:textId="4E925B3D" w:rsidR="001A44DE" w:rsidRDefault="001A44DE" w:rsidP="001A44DE"/>
    <w:p w14:paraId="5FC322A7" w14:textId="074B0734" w:rsidR="001A44DE" w:rsidRDefault="001A44DE" w:rsidP="001A44DE"/>
    <w:p w14:paraId="64600D56" w14:textId="22A5752F" w:rsidR="001A44DE" w:rsidRDefault="001A44DE" w:rsidP="001A44DE"/>
    <w:p w14:paraId="408D5CFF" w14:textId="7FF3C10A" w:rsidR="001A44DE" w:rsidRDefault="001A44DE" w:rsidP="001A44DE"/>
    <w:p w14:paraId="45418BD4" w14:textId="52B35DE7" w:rsidR="001A44DE" w:rsidRDefault="001A44DE" w:rsidP="001A44DE"/>
    <w:p w14:paraId="46263A63" w14:textId="77136E27" w:rsidR="001A44DE" w:rsidRDefault="001A44DE" w:rsidP="001A44DE"/>
    <w:p w14:paraId="3F75B8B7" w14:textId="4C67C4A3" w:rsidR="001A44DE" w:rsidRDefault="001A44DE" w:rsidP="001A44DE"/>
    <w:p w14:paraId="43EF8219" w14:textId="0C8D05F0" w:rsidR="001A44DE" w:rsidRDefault="001A44DE" w:rsidP="001A44DE"/>
    <w:p w14:paraId="19297BD1" w14:textId="28501654" w:rsidR="001A44DE" w:rsidRDefault="001A44DE" w:rsidP="001A44DE"/>
    <w:p w14:paraId="2375593A" w14:textId="5CA02232" w:rsidR="001A44DE" w:rsidRDefault="001A44DE" w:rsidP="001A44DE"/>
    <w:p w14:paraId="064CC5F1" w14:textId="4F4CCFFD" w:rsidR="001A44DE" w:rsidRDefault="001A44DE" w:rsidP="001A44DE"/>
    <w:p w14:paraId="50D3FEEA" w14:textId="4AD5339A" w:rsidR="001A44DE" w:rsidRDefault="001A44DE" w:rsidP="001A44DE"/>
    <w:p w14:paraId="70297468" w14:textId="0769DA63" w:rsidR="001A44DE" w:rsidRDefault="001A44DE" w:rsidP="001A44DE"/>
    <w:p w14:paraId="02EBC64F" w14:textId="3794B136" w:rsidR="001A44DE" w:rsidRDefault="001A44DE" w:rsidP="001A44DE"/>
    <w:p w14:paraId="5E5F41C0" w14:textId="1E61A4CF" w:rsidR="001A44DE" w:rsidRDefault="001A44DE" w:rsidP="001A44DE"/>
    <w:p w14:paraId="22FC6375" w14:textId="5A38209E" w:rsidR="001A44DE" w:rsidRDefault="001A44DE" w:rsidP="001A44DE"/>
    <w:p w14:paraId="3648431D" w14:textId="42693339" w:rsidR="001A44DE" w:rsidRDefault="001A44DE" w:rsidP="001A44DE"/>
    <w:p w14:paraId="58DED7C4" w14:textId="083E7FE2" w:rsidR="001A44DE" w:rsidRDefault="001A44DE" w:rsidP="001A44DE"/>
    <w:p w14:paraId="60BCB686" w14:textId="77777777" w:rsidR="001A44DE" w:rsidRPr="001A44DE" w:rsidRDefault="001A44DE" w:rsidP="001A44DE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6D369BE7" w14:textId="77777777" w:rsidTr="00416F11">
        <w:tc>
          <w:tcPr>
            <w:tcW w:w="9628" w:type="dxa"/>
          </w:tcPr>
          <w:p w14:paraId="3CED0DC9" w14:textId="77777777" w:rsidR="00A26CF2" w:rsidRDefault="00A26CF2" w:rsidP="00515CB4">
            <w:pPr>
              <w:pStyle w:val="Ttulo1"/>
              <w:spacing w:before="0"/>
              <w:rPr>
                <w:b/>
                <w:bCs/>
              </w:rPr>
            </w:pPr>
            <w:bookmarkStart w:id="18" w:name="_Toc52341738"/>
            <w:r>
              <w:rPr>
                <w:b/>
                <w:bCs/>
              </w:rPr>
              <w:lastRenderedPageBreak/>
              <w:t>Língua Portuguesa 4ª Semana</w:t>
            </w:r>
            <w:bookmarkEnd w:id="18"/>
          </w:p>
        </w:tc>
      </w:tr>
    </w:tbl>
    <w:p w14:paraId="0581F070" w14:textId="77777777" w:rsidR="007A0347" w:rsidRDefault="001A44DE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6FE12744" wp14:editId="2BAC5D55">
            <wp:extent cx="6101255" cy="6967890"/>
            <wp:effectExtent l="0" t="0" r="0" b="4445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105386" cy="697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7DC7C" w14:textId="59860530" w:rsidR="00A26CF2" w:rsidRDefault="00345783" w:rsidP="00515CB4">
      <w:pPr>
        <w:pStyle w:val="Ttulo1"/>
        <w:spacing w:before="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7F24FD9F" wp14:editId="64690C89">
            <wp:extent cx="6120130" cy="3513455"/>
            <wp:effectExtent l="0" t="0" r="0" b="0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1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E5340" w14:textId="74BC1656" w:rsidR="00345783" w:rsidRDefault="00345783" w:rsidP="00345783">
      <w:r>
        <w:rPr>
          <w:noProof/>
        </w:rPr>
        <w:drawing>
          <wp:inline distT="0" distB="0" distL="0" distR="0" wp14:anchorId="5E02DA4A" wp14:editId="7903B049">
            <wp:extent cx="6120130" cy="4364990"/>
            <wp:effectExtent l="0" t="0" r="0" b="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6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A02EC3" wp14:editId="2535DFC9">
            <wp:extent cx="6120130" cy="1450975"/>
            <wp:effectExtent l="0" t="0" r="0" b="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1E231" w14:textId="1467F2BB" w:rsidR="00345783" w:rsidRDefault="00345783" w:rsidP="00345783">
      <w:r>
        <w:rPr>
          <w:noProof/>
        </w:rPr>
        <w:lastRenderedPageBreak/>
        <w:drawing>
          <wp:inline distT="0" distB="0" distL="0" distR="0" wp14:anchorId="0501282F" wp14:editId="2FF71CA4">
            <wp:extent cx="6120130" cy="1829435"/>
            <wp:effectExtent l="0" t="0" r="0" b="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7A877" w14:textId="154BF4C7" w:rsidR="00345783" w:rsidRDefault="00345783" w:rsidP="00345783"/>
    <w:p w14:paraId="1DFA2580" w14:textId="4A1318E4" w:rsidR="00345783" w:rsidRDefault="00345783" w:rsidP="00345783"/>
    <w:p w14:paraId="59AEB77F" w14:textId="3B5BE4F3" w:rsidR="00345783" w:rsidRDefault="00345783" w:rsidP="00345783"/>
    <w:p w14:paraId="4F6B16D8" w14:textId="1EC4D0BE" w:rsidR="00345783" w:rsidRDefault="00345783" w:rsidP="00345783"/>
    <w:p w14:paraId="7F88C3EA" w14:textId="4B22CE0B" w:rsidR="00345783" w:rsidRDefault="00345783" w:rsidP="00345783"/>
    <w:p w14:paraId="1147669F" w14:textId="11C94647" w:rsidR="00345783" w:rsidRDefault="00345783" w:rsidP="00345783"/>
    <w:p w14:paraId="7199CEEF" w14:textId="2DA247FA" w:rsidR="00345783" w:rsidRDefault="00345783" w:rsidP="00345783"/>
    <w:p w14:paraId="45B00F85" w14:textId="6A3A0D0D" w:rsidR="00345783" w:rsidRDefault="00345783" w:rsidP="00345783"/>
    <w:p w14:paraId="501398E4" w14:textId="4F802BBA" w:rsidR="00345783" w:rsidRDefault="00345783" w:rsidP="00345783"/>
    <w:p w14:paraId="031A5677" w14:textId="6F8DEF61" w:rsidR="00345783" w:rsidRDefault="00345783" w:rsidP="00345783"/>
    <w:p w14:paraId="33255420" w14:textId="152C8B4E" w:rsidR="00345783" w:rsidRDefault="00345783" w:rsidP="00345783"/>
    <w:p w14:paraId="68E8DC11" w14:textId="5C87F76A" w:rsidR="00345783" w:rsidRDefault="00345783" w:rsidP="00345783"/>
    <w:p w14:paraId="672B734C" w14:textId="27862D64" w:rsidR="00345783" w:rsidRDefault="00345783" w:rsidP="00345783"/>
    <w:p w14:paraId="61881F95" w14:textId="591F9543" w:rsidR="00345783" w:rsidRDefault="00345783" w:rsidP="00345783"/>
    <w:p w14:paraId="2BAE210E" w14:textId="5C6DD0ED" w:rsidR="00345783" w:rsidRDefault="00345783" w:rsidP="00345783"/>
    <w:p w14:paraId="7BF50084" w14:textId="2A9CD351" w:rsidR="00345783" w:rsidRDefault="00345783" w:rsidP="00345783"/>
    <w:p w14:paraId="5D63A26D" w14:textId="04B17407" w:rsidR="00345783" w:rsidRDefault="00345783" w:rsidP="00345783"/>
    <w:p w14:paraId="26BCF4BB" w14:textId="359A74EA" w:rsidR="00345783" w:rsidRDefault="00345783" w:rsidP="00345783"/>
    <w:p w14:paraId="01841525" w14:textId="07406A57" w:rsidR="00345783" w:rsidRDefault="00345783" w:rsidP="00345783"/>
    <w:p w14:paraId="4D3C3411" w14:textId="7F1FD133" w:rsidR="00345783" w:rsidRDefault="00345783" w:rsidP="00345783"/>
    <w:p w14:paraId="02A9969B" w14:textId="14D8A070" w:rsidR="00345783" w:rsidRDefault="00345783" w:rsidP="00345783"/>
    <w:p w14:paraId="558FACA5" w14:textId="382F0508" w:rsidR="00345783" w:rsidRDefault="00345783" w:rsidP="00345783"/>
    <w:p w14:paraId="7EE0C82A" w14:textId="00674DAE" w:rsidR="00345783" w:rsidRDefault="00345783" w:rsidP="00345783"/>
    <w:p w14:paraId="161BBA25" w14:textId="3EA17A41" w:rsidR="00345783" w:rsidRDefault="00345783" w:rsidP="00345783"/>
    <w:p w14:paraId="53DBE495" w14:textId="4C170DAF" w:rsidR="00345783" w:rsidRDefault="00345783" w:rsidP="00345783"/>
    <w:p w14:paraId="2B74E37E" w14:textId="5A56881F" w:rsidR="00345783" w:rsidRDefault="00345783" w:rsidP="00345783"/>
    <w:p w14:paraId="44B0F4E3" w14:textId="7375B46A" w:rsidR="00345783" w:rsidRDefault="00345783" w:rsidP="00345783"/>
    <w:p w14:paraId="05973CD3" w14:textId="2C4EDC48" w:rsidR="00345783" w:rsidRDefault="00345783" w:rsidP="00345783"/>
    <w:p w14:paraId="686586C7" w14:textId="462ABAA4" w:rsidR="00345783" w:rsidRDefault="00345783" w:rsidP="00345783"/>
    <w:p w14:paraId="7046FC7E" w14:textId="07AF78BB" w:rsidR="00345783" w:rsidRDefault="00345783" w:rsidP="00345783"/>
    <w:p w14:paraId="71B75C6C" w14:textId="30BBC854" w:rsidR="00345783" w:rsidRDefault="00345783" w:rsidP="00345783"/>
    <w:p w14:paraId="2F01198E" w14:textId="27FFD0A0" w:rsidR="00345783" w:rsidRDefault="00345783" w:rsidP="00345783"/>
    <w:p w14:paraId="1BF343E6" w14:textId="7D0610A3" w:rsidR="00345783" w:rsidRDefault="00345783" w:rsidP="00345783"/>
    <w:p w14:paraId="6CB93A6C" w14:textId="0B7F5AE3" w:rsidR="00345783" w:rsidRDefault="00345783" w:rsidP="00345783"/>
    <w:p w14:paraId="2FCE716F" w14:textId="6F6BE995" w:rsidR="00345783" w:rsidRDefault="00345783" w:rsidP="00345783"/>
    <w:p w14:paraId="19ECE45B" w14:textId="4A763360" w:rsidR="00345783" w:rsidRDefault="00345783" w:rsidP="00345783"/>
    <w:p w14:paraId="339DD0FA" w14:textId="77777777" w:rsidR="00345783" w:rsidRPr="00345783" w:rsidRDefault="00345783" w:rsidP="0034578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5531A95B" w14:textId="77777777" w:rsidTr="00416F11">
        <w:tc>
          <w:tcPr>
            <w:tcW w:w="9628" w:type="dxa"/>
          </w:tcPr>
          <w:p w14:paraId="3FA26CB8" w14:textId="77777777" w:rsidR="00A26CF2" w:rsidRDefault="00A26CF2" w:rsidP="00515CB4">
            <w:pPr>
              <w:pStyle w:val="Ttulo1"/>
              <w:spacing w:before="0"/>
              <w:rPr>
                <w:b/>
                <w:bCs/>
              </w:rPr>
            </w:pPr>
            <w:bookmarkStart w:id="19" w:name="_Toc52341739"/>
            <w:r>
              <w:rPr>
                <w:b/>
                <w:bCs/>
              </w:rPr>
              <w:lastRenderedPageBreak/>
              <w:t>Matemática 4ª Semana</w:t>
            </w:r>
            <w:bookmarkEnd w:id="19"/>
          </w:p>
        </w:tc>
      </w:tr>
    </w:tbl>
    <w:p w14:paraId="6D3AF214" w14:textId="6B18043A" w:rsidR="00A26CF2" w:rsidRDefault="00345783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4D74A069" wp14:editId="6AFF9C31">
            <wp:extent cx="6120130" cy="7842250"/>
            <wp:effectExtent l="0" t="0" r="0" b="6350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84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70BCD" w14:textId="6709AD0C" w:rsidR="00345783" w:rsidRDefault="00345783" w:rsidP="00345783">
      <w:r>
        <w:rPr>
          <w:noProof/>
        </w:rPr>
        <w:lastRenderedPageBreak/>
        <w:drawing>
          <wp:inline distT="0" distB="0" distL="0" distR="0" wp14:anchorId="4A42A4C5" wp14:editId="3CA70580">
            <wp:extent cx="6120130" cy="8501380"/>
            <wp:effectExtent l="0" t="0" r="0" b="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0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13E951" wp14:editId="6DB9AB31">
            <wp:extent cx="6120130" cy="6732270"/>
            <wp:effectExtent l="0" t="0" r="0" b="0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73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08FAE" w14:textId="67CF954B" w:rsidR="00345783" w:rsidRDefault="00345783" w:rsidP="00345783"/>
    <w:p w14:paraId="219F4B0B" w14:textId="66A7C77A" w:rsidR="00345783" w:rsidRDefault="00345783" w:rsidP="00345783"/>
    <w:p w14:paraId="4D9C8AC1" w14:textId="0B0E257F" w:rsidR="00345783" w:rsidRDefault="00345783" w:rsidP="00345783"/>
    <w:p w14:paraId="38C13AED" w14:textId="74249964" w:rsidR="00345783" w:rsidRDefault="00345783" w:rsidP="00345783"/>
    <w:p w14:paraId="3B1D955A" w14:textId="6F4C2187" w:rsidR="00345783" w:rsidRDefault="00345783" w:rsidP="00345783"/>
    <w:p w14:paraId="56AF1EB2" w14:textId="335D8B78" w:rsidR="00345783" w:rsidRDefault="00345783" w:rsidP="00345783"/>
    <w:p w14:paraId="26BC52B6" w14:textId="3973651B" w:rsidR="00345783" w:rsidRDefault="00345783" w:rsidP="00345783"/>
    <w:p w14:paraId="1AFA8CD6" w14:textId="6588D247" w:rsidR="00345783" w:rsidRDefault="00345783" w:rsidP="00345783"/>
    <w:p w14:paraId="4CF7E0E2" w14:textId="64F64618" w:rsidR="00345783" w:rsidRDefault="00345783" w:rsidP="00345783"/>
    <w:p w14:paraId="56EBFB62" w14:textId="36CD7EFC" w:rsidR="00345783" w:rsidRDefault="00345783" w:rsidP="00345783"/>
    <w:p w14:paraId="048D5A8C" w14:textId="77777777" w:rsidR="00345783" w:rsidRPr="00345783" w:rsidRDefault="00345783" w:rsidP="0034578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25DA10FF" w14:textId="77777777" w:rsidTr="00416F11">
        <w:tc>
          <w:tcPr>
            <w:tcW w:w="9628" w:type="dxa"/>
          </w:tcPr>
          <w:p w14:paraId="0965EA4C" w14:textId="77777777" w:rsidR="00A26CF2" w:rsidRDefault="00A26CF2" w:rsidP="00515CB4">
            <w:pPr>
              <w:pStyle w:val="Ttulo1"/>
              <w:spacing w:before="0"/>
              <w:rPr>
                <w:b/>
                <w:bCs/>
              </w:rPr>
            </w:pPr>
            <w:bookmarkStart w:id="20" w:name="_Toc52341740"/>
            <w:r>
              <w:rPr>
                <w:b/>
                <w:bCs/>
              </w:rPr>
              <w:lastRenderedPageBreak/>
              <w:t>Ciências 4ª Semana</w:t>
            </w:r>
            <w:bookmarkEnd w:id="20"/>
          </w:p>
        </w:tc>
      </w:tr>
    </w:tbl>
    <w:p w14:paraId="39CAC0A2" w14:textId="09DE1E61" w:rsidR="00A26CF2" w:rsidRDefault="00345783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127C01FC" wp14:editId="6E7B439F">
            <wp:extent cx="6120130" cy="6942455"/>
            <wp:effectExtent l="0" t="0" r="0" b="0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94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02D35" w14:textId="6BCB8F3B" w:rsidR="00345783" w:rsidRDefault="00345783" w:rsidP="00345783">
      <w:r>
        <w:rPr>
          <w:noProof/>
        </w:rPr>
        <w:lastRenderedPageBreak/>
        <w:drawing>
          <wp:inline distT="0" distB="0" distL="0" distR="0" wp14:anchorId="7BB731BD" wp14:editId="434AB298">
            <wp:extent cx="6120130" cy="5019675"/>
            <wp:effectExtent l="0" t="0" r="0" b="9525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2C9E2" w14:textId="3E8DA32D" w:rsidR="00345783" w:rsidRDefault="00345783" w:rsidP="00345783"/>
    <w:p w14:paraId="5AB9CC6A" w14:textId="50343009" w:rsidR="00345783" w:rsidRDefault="00345783" w:rsidP="00345783"/>
    <w:p w14:paraId="7D23A43B" w14:textId="10DCDE10" w:rsidR="00345783" w:rsidRDefault="00345783" w:rsidP="00345783"/>
    <w:p w14:paraId="043FC4FD" w14:textId="55839774" w:rsidR="00345783" w:rsidRDefault="00345783" w:rsidP="00345783"/>
    <w:p w14:paraId="34563028" w14:textId="26DA0AA2" w:rsidR="00345783" w:rsidRDefault="00345783" w:rsidP="00345783"/>
    <w:p w14:paraId="15D6BA9A" w14:textId="6B2A7B28" w:rsidR="00345783" w:rsidRDefault="00345783" w:rsidP="00345783"/>
    <w:p w14:paraId="57C39C59" w14:textId="5FCC3B1F" w:rsidR="00345783" w:rsidRDefault="00345783" w:rsidP="00345783"/>
    <w:p w14:paraId="3904EBC7" w14:textId="5E7A7BD2" w:rsidR="00345783" w:rsidRDefault="00345783" w:rsidP="00345783"/>
    <w:p w14:paraId="1BED137D" w14:textId="2CEBCB13" w:rsidR="00345783" w:rsidRDefault="00345783" w:rsidP="00345783"/>
    <w:p w14:paraId="6CDA5EC8" w14:textId="047F80E3" w:rsidR="00345783" w:rsidRDefault="00345783" w:rsidP="00345783"/>
    <w:p w14:paraId="2A802E5A" w14:textId="17DD815B" w:rsidR="00345783" w:rsidRDefault="00345783" w:rsidP="00345783"/>
    <w:p w14:paraId="27B84239" w14:textId="7161AD04" w:rsidR="00345783" w:rsidRDefault="00345783" w:rsidP="00345783"/>
    <w:p w14:paraId="4B3764DE" w14:textId="0FBA7D77" w:rsidR="00345783" w:rsidRDefault="00345783" w:rsidP="00345783"/>
    <w:p w14:paraId="006C062A" w14:textId="65AEEEF4" w:rsidR="00345783" w:rsidRDefault="00345783" w:rsidP="00345783"/>
    <w:p w14:paraId="0311EE6C" w14:textId="0BBA12B9" w:rsidR="00345783" w:rsidRDefault="00345783" w:rsidP="00345783"/>
    <w:p w14:paraId="7C6D031E" w14:textId="0EBFC6C1" w:rsidR="00345783" w:rsidRDefault="00345783" w:rsidP="00345783"/>
    <w:p w14:paraId="6E38A3C4" w14:textId="439D734F" w:rsidR="00345783" w:rsidRDefault="00345783" w:rsidP="00345783"/>
    <w:p w14:paraId="0A5D80FC" w14:textId="2DB1DAD8" w:rsidR="00345783" w:rsidRDefault="00345783" w:rsidP="00345783"/>
    <w:p w14:paraId="1B256CDC" w14:textId="5C35AE09" w:rsidR="00345783" w:rsidRDefault="00345783" w:rsidP="00345783"/>
    <w:p w14:paraId="12627CBE" w14:textId="66653E45" w:rsidR="00345783" w:rsidRDefault="00345783" w:rsidP="00345783"/>
    <w:p w14:paraId="5512CD3C" w14:textId="167D6A8F" w:rsidR="00345783" w:rsidRDefault="00345783" w:rsidP="00345783"/>
    <w:p w14:paraId="646DAE10" w14:textId="172A1186" w:rsidR="00345783" w:rsidRDefault="00345783" w:rsidP="00345783"/>
    <w:p w14:paraId="43EF0C15" w14:textId="77777777" w:rsidR="00345783" w:rsidRPr="00345783" w:rsidRDefault="00345783" w:rsidP="0034578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47F91322" w14:textId="77777777" w:rsidTr="00416F11">
        <w:tc>
          <w:tcPr>
            <w:tcW w:w="9628" w:type="dxa"/>
          </w:tcPr>
          <w:p w14:paraId="324CD0F5" w14:textId="77777777" w:rsidR="00A26CF2" w:rsidRDefault="00A26CF2" w:rsidP="00515CB4">
            <w:pPr>
              <w:pStyle w:val="Ttulo1"/>
              <w:spacing w:before="0"/>
              <w:rPr>
                <w:b/>
                <w:bCs/>
              </w:rPr>
            </w:pPr>
            <w:bookmarkStart w:id="21" w:name="_Toc52341741"/>
            <w:r>
              <w:rPr>
                <w:b/>
                <w:bCs/>
              </w:rPr>
              <w:lastRenderedPageBreak/>
              <w:t>Geografia 4ª Semana</w:t>
            </w:r>
            <w:bookmarkEnd w:id="21"/>
          </w:p>
        </w:tc>
      </w:tr>
    </w:tbl>
    <w:p w14:paraId="395FC7CF" w14:textId="0511DCF4" w:rsidR="00A26CF2" w:rsidRDefault="00345783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204EFB45" wp14:editId="0F7B3420">
            <wp:extent cx="6120130" cy="920115"/>
            <wp:effectExtent l="0" t="0" r="0" b="0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C71499" wp14:editId="002AE688">
            <wp:extent cx="6120130" cy="8011795"/>
            <wp:effectExtent l="0" t="0" r="0" b="8255"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01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62B06" w14:textId="76765DA2" w:rsidR="00345783" w:rsidRDefault="00345783" w:rsidP="00345783">
      <w:r>
        <w:rPr>
          <w:noProof/>
        </w:rPr>
        <w:lastRenderedPageBreak/>
        <w:drawing>
          <wp:inline distT="0" distB="0" distL="0" distR="0" wp14:anchorId="0DB459DE" wp14:editId="79994D09">
            <wp:extent cx="6120130" cy="8263890"/>
            <wp:effectExtent l="0" t="0" r="0" b="3810"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6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319A5" w14:textId="1D7F1728" w:rsidR="00345783" w:rsidRDefault="00345783" w:rsidP="00345783">
      <w:r>
        <w:rPr>
          <w:noProof/>
        </w:rPr>
        <w:lastRenderedPageBreak/>
        <w:drawing>
          <wp:inline distT="0" distB="0" distL="0" distR="0" wp14:anchorId="0072655D" wp14:editId="71204003">
            <wp:extent cx="6120130" cy="8321675"/>
            <wp:effectExtent l="0" t="0" r="0" b="3175"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32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81088" w14:textId="2E8A45AD" w:rsidR="00345783" w:rsidRDefault="00345783" w:rsidP="00345783"/>
    <w:p w14:paraId="099FC09D" w14:textId="750D7395" w:rsidR="00345783" w:rsidRDefault="00345783" w:rsidP="00345783"/>
    <w:p w14:paraId="201817BD" w14:textId="1F068C6C" w:rsidR="00345783" w:rsidRDefault="00345783" w:rsidP="00345783"/>
    <w:p w14:paraId="5945C095" w14:textId="77777777" w:rsidR="00345783" w:rsidRPr="00345783" w:rsidRDefault="00345783" w:rsidP="0034578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362E4AB7" w14:textId="77777777" w:rsidTr="00416F11">
        <w:tc>
          <w:tcPr>
            <w:tcW w:w="9628" w:type="dxa"/>
          </w:tcPr>
          <w:p w14:paraId="2A811C7A" w14:textId="77777777" w:rsidR="00A26CF2" w:rsidRDefault="00A26CF2" w:rsidP="00515CB4">
            <w:pPr>
              <w:pStyle w:val="Ttulo1"/>
              <w:spacing w:before="0"/>
              <w:rPr>
                <w:b/>
                <w:bCs/>
              </w:rPr>
            </w:pPr>
            <w:bookmarkStart w:id="22" w:name="_Toc52341742"/>
            <w:r>
              <w:rPr>
                <w:b/>
                <w:bCs/>
              </w:rPr>
              <w:lastRenderedPageBreak/>
              <w:t xml:space="preserve">História </w:t>
            </w:r>
            <w:r w:rsidR="00B34606">
              <w:rPr>
                <w:b/>
                <w:bCs/>
              </w:rPr>
              <w:t>4</w:t>
            </w:r>
            <w:r>
              <w:rPr>
                <w:b/>
                <w:bCs/>
              </w:rPr>
              <w:t>ª Semana</w:t>
            </w:r>
            <w:bookmarkEnd w:id="22"/>
          </w:p>
        </w:tc>
      </w:tr>
    </w:tbl>
    <w:p w14:paraId="28F51284" w14:textId="6945C973" w:rsidR="00A26CF2" w:rsidRDefault="00345783" w:rsidP="00515CB4">
      <w:pPr>
        <w:pStyle w:val="Ttulo1"/>
        <w:spacing w:before="0"/>
        <w:rPr>
          <w:b/>
          <w:bCs/>
        </w:rPr>
      </w:pPr>
      <w:r>
        <w:rPr>
          <w:noProof/>
        </w:rPr>
        <w:drawing>
          <wp:inline distT="0" distB="0" distL="0" distR="0" wp14:anchorId="79754381" wp14:editId="5EF9CE02">
            <wp:extent cx="6120130" cy="1236345"/>
            <wp:effectExtent l="0" t="0" r="0" b="1905"/>
            <wp:docPr id="99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3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33CEFD" wp14:editId="285348A8">
            <wp:extent cx="6120130" cy="6938010"/>
            <wp:effectExtent l="0" t="0" r="0" b="0"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93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E34D8" w14:textId="0DAF65D0" w:rsidR="00345783" w:rsidRDefault="00345783" w:rsidP="00345783">
      <w:r>
        <w:rPr>
          <w:noProof/>
        </w:rPr>
        <w:lastRenderedPageBreak/>
        <w:drawing>
          <wp:inline distT="0" distB="0" distL="0" distR="0" wp14:anchorId="0FF4DEAA" wp14:editId="0C8EFF09">
            <wp:extent cx="6120130" cy="8488680"/>
            <wp:effectExtent l="0" t="0" r="0" b="7620"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8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18CBE" w14:textId="4CBF86D5" w:rsidR="00345783" w:rsidRDefault="00345783" w:rsidP="00345783">
      <w:r>
        <w:rPr>
          <w:noProof/>
        </w:rPr>
        <w:lastRenderedPageBreak/>
        <w:drawing>
          <wp:inline distT="0" distB="0" distL="0" distR="0" wp14:anchorId="3F2E2661" wp14:editId="7DA3DFD6">
            <wp:extent cx="6120130" cy="8642350"/>
            <wp:effectExtent l="0" t="0" r="0" b="6350"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4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48892" w14:textId="4DA1757F" w:rsidR="00345783" w:rsidRPr="00345783" w:rsidRDefault="00345783" w:rsidP="00345783">
      <w:r>
        <w:rPr>
          <w:noProof/>
        </w:rPr>
        <w:lastRenderedPageBreak/>
        <w:drawing>
          <wp:inline distT="0" distB="0" distL="0" distR="0" wp14:anchorId="7E203C2E" wp14:editId="35B1B4CF">
            <wp:extent cx="4508938" cy="6328325"/>
            <wp:effectExtent l="0" t="0" r="6350" b="0"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4521675" cy="634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2557E3" wp14:editId="21A975A2">
            <wp:extent cx="4508500" cy="3138830"/>
            <wp:effectExtent l="0" t="0" r="6350" b="4445"/>
            <wp:docPr id="104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515927" cy="314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6CF2" w14:paraId="52396113" w14:textId="77777777" w:rsidTr="00416F11">
        <w:tc>
          <w:tcPr>
            <w:tcW w:w="9628" w:type="dxa"/>
          </w:tcPr>
          <w:p w14:paraId="5CD42918" w14:textId="77777777" w:rsidR="00A26CF2" w:rsidRDefault="00A26CF2" w:rsidP="00515CB4">
            <w:pPr>
              <w:pStyle w:val="Ttulo1"/>
              <w:spacing w:before="0"/>
              <w:rPr>
                <w:b/>
                <w:bCs/>
              </w:rPr>
            </w:pPr>
            <w:bookmarkStart w:id="23" w:name="_Toc52341743"/>
            <w:r>
              <w:rPr>
                <w:b/>
                <w:bCs/>
              </w:rPr>
              <w:lastRenderedPageBreak/>
              <w:t xml:space="preserve">Educação Física </w:t>
            </w:r>
            <w:r w:rsidR="00B34606">
              <w:rPr>
                <w:b/>
                <w:bCs/>
              </w:rPr>
              <w:t>4</w:t>
            </w:r>
            <w:r>
              <w:rPr>
                <w:b/>
                <w:bCs/>
              </w:rPr>
              <w:t>ª Semana</w:t>
            </w:r>
            <w:bookmarkEnd w:id="23"/>
          </w:p>
        </w:tc>
      </w:tr>
    </w:tbl>
    <w:p w14:paraId="7E4DEA31" w14:textId="12010291" w:rsidR="00A26CF2" w:rsidRPr="003F6F8A" w:rsidRDefault="00345783" w:rsidP="003F6F8A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0C4FE264" wp14:editId="45754B1C">
            <wp:extent cx="6120130" cy="2691765"/>
            <wp:effectExtent l="0" t="0" r="0" b="0"/>
            <wp:docPr id="105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9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1DB780" wp14:editId="76156178">
            <wp:extent cx="5730161" cy="6400800"/>
            <wp:effectExtent l="0" t="0" r="4445" b="0"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732771" cy="640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5488C6" wp14:editId="7F0FCE4C">
            <wp:extent cx="5659820" cy="1367095"/>
            <wp:effectExtent l="0" t="0" r="0" b="5080"/>
            <wp:docPr id="107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721586" cy="1382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EB028A" wp14:editId="57CD480A">
            <wp:extent cx="5738648" cy="7860126"/>
            <wp:effectExtent l="0" t="0" r="0" b="7620"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744356" cy="786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CC1DF6" wp14:editId="03EBDF41">
            <wp:extent cx="6120130" cy="6412230"/>
            <wp:effectExtent l="0" t="0" r="0" b="7620"/>
            <wp:docPr id="109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1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6CF2" w:rsidRPr="003F6F8A" w:rsidSect="003F6F8A">
      <w:footerReference w:type="default" r:id="rId118"/>
      <w:pgSz w:w="11906" w:h="16838"/>
      <w:pgMar w:top="567" w:right="1134" w:bottom="567" w:left="1134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449AB5" w14:textId="77777777" w:rsidR="00CA286A" w:rsidRDefault="00CA286A" w:rsidP="003F6F8A">
      <w:r>
        <w:separator/>
      </w:r>
    </w:p>
  </w:endnote>
  <w:endnote w:type="continuationSeparator" w:id="0">
    <w:p w14:paraId="2DF42389" w14:textId="77777777" w:rsidR="00CA286A" w:rsidRDefault="00CA286A" w:rsidP="003F6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9650886"/>
      <w:docPartObj>
        <w:docPartGallery w:val="Page Numbers (Bottom of Page)"/>
        <w:docPartUnique/>
      </w:docPartObj>
    </w:sdtPr>
    <w:sdtContent>
      <w:p w14:paraId="57982D02" w14:textId="14085D72" w:rsidR="00515CB4" w:rsidRDefault="00515CB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A61945" w14:textId="41EDB727" w:rsidR="003F6F8A" w:rsidRPr="003F6F8A" w:rsidRDefault="003F6F8A" w:rsidP="003F6F8A">
    <w:pPr>
      <w:pStyle w:val="Rodap"/>
      <w:jc w:val="center"/>
      <w:rPr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3EE747" w14:textId="77777777" w:rsidR="00CA286A" w:rsidRDefault="00CA286A" w:rsidP="003F6F8A">
      <w:r>
        <w:separator/>
      </w:r>
    </w:p>
  </w:footnote>
  <w:footnote w:type="continuationSeparator" w:id="0">
    <w:p w14:paraId="3B10DB3D" w14:textId="77777777" w:rsidR="00CA286A" w:rsidRDefault="00CA286A" w:rsidP="003F6F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CB4"/>
    <w:rsid w:val="00066F5B"/>
    <w:rsid w:val="00120972"/>
    <w:rsid w:val="001A44DE"/>
    <w:rsid w:val="003071B1"/>
    <w:rsid w:val="00345783"/>
    <w:rsid w:val="003B7A4C"/>
    <w:rsid w:val="003F6F8A"/>
    <w:rsid w:val="004129B1"/>
    <w:rsid w:val="0048726F"/>
    <w:rsid w:val="004C320B"/>
    <w:rsid w:val="00514930"/>
    <w:rsid w:val="00515CB4"/>
    <w:rsid w:val="00633CAF"/>
    <w:rsid w:val="007A0347"/>
    <w:rsid w:val="007F65D3"/>
    <w:rsid w:val="00A26CF2"/>
    <w:rsid w:val="00AA2278"/>
    <w:rsid w:val="00B34606"/>
    <w:rsid w:val="00B62457"/>
    <w:rsid w:val="00B83C3A"/>
    <w:rsid w:val="00C169D8"/>
    <w:rsid w:val="00CA286A"/>
    <w:rsid w:val="00D44607"/>
    <w:rsid w:val="00EA39AB"/>
    <w:rsid w:val="00EE46DA"/>
    <w:rsid w:val="00FD5428"/>
    <w:rsid w:val="00FD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20707"/>
  <w15:chartTrackingRefBased/>
  <w15:docId w15:val="{70405E8F-18B7-45AC-A295-B384C5206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607"/>
  </w:style>
  <w:style w:type="paragraph" w:styleId="Ttulo1">
    <w:name w:val="heading 1"/>
    <w:basedOn w:val="Normal"/>
    <w:next w:val="Normal"/>
    <w:link w:val="Ttulo1Char"/>
    <w:uiPriority w:val="9"/>
    <w:qFormat/>
    <w:rsid w:val="00515C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6F8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6F8A"/>
  </w:style>
  <w:style w:type="paragraph" w:styleId="Rodap">
    <w:name w:val="footer"/>
    <w:basedOn w:val="Normal"/>
    <w:link w:val="RodapChar"/>
    <w:uiPriority w:val="99"/>
    <w:unhideWhenUsed/>
    <w:rsid w:val="003F6F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6F8A"/>
  </w:style>
  <w:style w:type="table" w:styleId="Tabelacomgrade">
    <w:name w:val="Table Grid"/>
    <w:basedOn w:val="Tabelanormal"/>
    <w:uiPriority w:val="39"/>
    <w:rsid w:val="00B62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515C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515CB4"/>
    <w:pPr>
      <w:spacing w:line="259" w:lineRule="auto"/>
      <w:jc w:val="left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515CB4"/>
    <w:pPr>
      <w:spacing w:after="100"/>
    </w:pPr>
  </w:style>
  <w:style w:type="character" w:styleId="Hyperlink">
    <w:name w:val="Hyperlink"/>
    <w:basedOn w:val="Fontepargpadro"/>
    <w:uiPriority w:val="99"/>
    <w:unhideWhenUsed/>
    <w:rsid w:val="00515C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6" Type="http://schemas.openxmlformats.org/officeDocument/2006/relationships/image" Target="media/image1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png"/><Relationship Id="rId102" Type="http://schemas.openxmlformats.org/officeDocument/2006/relationships/image" Target="media/image96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13" Type="http://schemas.openxmlformats.org/officeDocument/2006/relationships/image" Target="media/image107.png"/><Relationship Id="rId118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16" Type="http://schemas.openxmlformats.org/officeDocument/2006/relationships/image" Target="media/image11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11" Type="http://schemas.openxmlformats.org/officeDocument/2006/relationships/image" Target="media/image10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14" Type="http://schemas.openxmlformats.org/officeDocument/2006/relationships/image" Target="media/image108.png"/><Relationship Id="rId119" Type="http://schemas.openxmlformats.org/officeDocument/2006/relationships/fontTable" Target="fontTable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29" Type="http://schemas.openxmlformats.org/officeDocument/2006/relationships/image" Target="media/image2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sa\Documents\Modelos%20Personalizados%20do%20Office\PET%205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6FB3D-54B2-48B2-BD7C-0ED371452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 5</Template>
  <TotalTime>24</TotalTime>
  <Pages>66</Pages>
  <Words>472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2</cp:revision>
  <cp:lastPrinted>2020-09-30T10:32:00Z</cp:lastPrinted>
  <dcterms:created xsi:type="dcterms:W3CDTF">2020-09-30T10:00:00Z</dcterms:created>
  <dcterms:modified xsi:type="dcterms:W3CDTF">2020-09-30T10:34:00Z</dcterms:modified>
</cp:coreProperties>
</file>