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B695E" w14:textId="4D57C7D8" w:rsidR="004129B1" w:rsidRDefault="003F6F8A" w:rsidP="003F6F8A">
      <w:pPr>
        <w:jc w:val="center"/>
        <w:rPr>
          <w:b/>
          <w:bCs/>
        </w:rPr>
      </w:pPr>
      <w:r w:rsidRPr="003F6F8A">
        <w:rPr>
          <w:b/>
          <w:bCs/>
        </w:rPr>
        <w:t xml:space="preserve">PET 5 – </w:t>
      </w:r>
      <w:r w:rsidR="006322FC">
        <w:rPr>
          <w:b/>
          <w:bCs/>
        </w:rPr>
        <w:t>4</w:t>
      </w:r>
      <w:r w:rsidRPr="003F6F8A">
        <w:rPr>
          <w:b/>
          <w:bCs/>
        </w:rPr>
        <w:t>º ano</w:t>
      </w:r>
    </w:p>
    <w:sdt>
      <w:sdtPr>
        <w:id w:val="945966452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7233CADE" w14:textId="302BD258" w:rsidR="00F379B8" w:rsidRDefault="00F379B8">
          <w:pPr>
            <w:pStyle w:val="CabealhodoSumrio"/>
          </w:pPr>
          <w:r>
            <w:t>Sumário</w:t>
          </w:r>
        </w:p>
        <w:p w14:paraId="20C60E61" w14:textId="77F9F863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282749" w:history="1">
            <w:r w:rsidRPr="006467F7">
              <w:rPr>
                <w:rStyle w:val="Hyperlink"/>
                <w:b/>
                <w:bCs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258EE" w14:textId="59F9FFDA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0" w:history="1">
            <w:r w:rsidRPr="006467F7">
              <w:rPr>
                <w:rStyle w:val="Hyperlink"/>
                <w:b/>
                <w:bCs/>
                <w:noProof/>
              </w:rPr>
              <w:t>Matemática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A9D6B" w14:textId="355A4200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1" w:history="1">
            <w:r w:rsidRPr="006467F7">
              <w:rPr>
                <w:rStyle w:val="Hyperlink"/>
                <w:b/>
                <w:bCs/>
                <w:noProof/>
              </w:rPr>
              <w:t>Ciências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35EE7C" w14:textId="1B2A1657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2" w:history="1">
            <w:r w:rsidRPr="006467F7">
              <w:rPr>
                <w:rStyle w:val="Hyperlink"/>
                <w:b/>
                <w:bCs/>
                <w:noProof/>
              </w:rPr>
              <w:t>Geografia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AD202" w14:textId="193EDE15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3" w:history="1">
            <w:r w:rsidRPr="006467F7">
              <w:rPr>
                <w:rStyle w:val="Hyperlink"/>
                <w:b/>
                <w:bCs/>
                <w:noProof/>
              </w:rPr>
              <w:t>História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274ABA" w14:textId="2BA0BA12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4" w:history="1">
            <w:r w:rsidRPr="006467F7">
              <w:rPr>
                <w:rStyle w:val="Hyperlink"/>
                <w:b/>
                <w:bCs/>
                <w:noProof/>
              </w:rPr>
              <w:t>Educação Física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A9DA9" w14:textId="6F88DB59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5" w:history="1">
            <w:r w:rsidRPr="006467F7">
              <w:rPr>
                <w:rStyle w:val="Hyperlink"/>
                <w:b/>
                <w:bCs/>
                <w:noProof/>
              </w:rPr>
              <w:t>Língua Portuguesa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F18F1" w14:textId="59F91436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6" w:history="1">
            <w:r w:rsidRPr="006467F7">
              <w:rPr>
                <w:rStyle w:val="Hyperlink"/>
                <w:b/>
                <w:bCs/>
                <w:noProof/>
              </w:rPr>
              <w:t>Matemática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C800A" w14:textId="05C86DA8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7" w:history="1">
            <w:r w:rsidRPr="006467F7">
              <w:rPr>
                <w:rStyle w:val="Hyperlink"/>
                <w:b/>
                <w:bCs/>
                <w:noProof/>
              </w:rPr>
              <w:t>Ciências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8B2BC" w14:textId="6DFBF642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8" w:history="1">
            <w:r w:rsidRPr="006467F7">
              <w:rPr>
                <w:rStyle w:val="Hyperlink"/>
                <w:b/>
                <w:bCs/>
                <w:noProof/>
              </w:rPr>
              <w:t>Geografia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DAB7D" w14:textId="3DC65D77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59" w:history="1">
            <w:r w:rsidRPr="006467F7">
              <w:rPr>
                <w:rStyle w:val="Hyperlink"/>
                <w:b/>
                <w:bCs/>
                <w:noProof/>
              </w:rPr>
              <w:t>História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88C868" w14:textId="5707B9B2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0" w:history="1">
            <w:r w:rsidRPr="006467F7">
              <w:rPr>
                <w:rStyle w:val="Hyperlink"/>
                <w:b/>
                <w:bCs/>
                <w:noProof/>
              </w:rPr>
              <w:t>Educação Física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D0A23" w14:textId="68CDF576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1" w:history="1">
            <w:r w:rsidRPr="006467F7">
              <w:rPr>
                <w:rStyle w:val="Hyperlink"/>
                <w:b/>
                <w:bCs/>
                <w:noProof/>
              </w:rPr>
              <w:t>Língua Portuguesa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A97B6" w14:textId="22055F68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2" w:history="1">
            <w:r w:rsidRPr="006467F7">
              <w:rPr>
                <w:rStyle w:val="Hyperlink"/>
                <w:b/>
                <w:bCs/>
                <w:noProof/>
              </w:rPr>
              <w:t>Matemática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9B0765" w14:textId="3A8A183A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3" w:history="1">
            <w:r w:rsidRPr="006467F7">
              <w:rPr>
                <w:rStyle w:val="Hyperlink"/>
                <w:b/>
                <w:bCs/>
                <w:noProof/>
              </w:rPr>
              <w:t>Ciências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78535" w14:textId="7852E2EA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4" w:history="1">
            <w:r w:rsidRPr="006467F7">
              <w:rPr>
                <w:rStyle w:val="Hyperlink"/>
                <w:b/>
                <w:bCs/>
                <w:noProof/>
              </w:rPr>
              <w:t>Geografia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E2216" w14:textId="654690A4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5" w:history="1">
            <w:r w:rsidRPr="006467F7">
              <w:rPr>
                <w:rStyle w:val="Hyperlink"/>
                <w:b/>
                <w:bCs/>
                <w:noProof/>
              </w:rPr>
              <w:t>História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AE8C0B" w14:textId="12DCA092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6" w:history="1">
            <w:r w:rsidRPr="006467F7">
              <w:rPr>
                <w:rStyle w:val="Hyperlink"/>
                <w:b/>
                <w:bCs/>
                <w:noProof/>
              </w:rPr>
              <w:t>Educação Física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F6AFA" w14:textId="2CFBBB5B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7" w:history="1">
            <w:r w:rsidRPr="006467F7">
              <w:rPr>
                <w:rStyle w:val="Hyperlink"/>
                <w:b/>
                <w:bCs/>
                <w:noProof/>
              </w:rPr>
              <w:t>Língua Portuguesa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7984B" w14:textId="0F2AE7EA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8" w:history="1">
            <w:r w:rsidRPr="006467F7">
              <w:rPr>
                <w:rStyle w:val="Hyperlink"/>
                <w:b/>
                <w:bCs/>
                <w:noProof/>
              </w:rPr>
              <w:t>Matemática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9A33D0" w14:textId="028F456B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69" w:history="1">
            <w:r w:rsidRPr="006467F7">
              <w:rPr>
                <w:rStyle w:val="Hyperlink"/>
                <w:b/>
                <w:bCs/>
                <w:noProof/>
              </w:rPr>
              <w:t>Ciências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296BE" w14:textId="7C9898BA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70" w:history="1">
            <w:r w:rsidRPr="006467F7">
              <w:rPr>
                <w:rStyle w:val="Hyperlink"/>
                <w:b/>
                <w:bCs/>
                <w:noProof/>
              </w:rPr>
              <w:t>Geografia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DCB3D" w14:textId="6C7E4B9C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71" w:history="1">
            <w:r w:rsidRPr="006467F7">
              <w:rPr>
                <w:rStyle w:val="Hyperlink"/>
                <w:b/>
                <w:bCs/>
                <w:noProof/>
              </w:rPr>
              <w:t>História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AE9A9" w14:textId="3DE854D0" w:rsidR="00F379B8" w:rsidRDefault="00F379B8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282772" w:history="1">
            <w:r w:rsidRPr="006467F7">
              <w:rPr>
                <w:rStyle w:val="Hyperlink"/>
                <w:b/>
                <w:bCs/>
                <w:noProof/>
              </w:rPr>
              <w:t>Educação Física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_Toc52282772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322FC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A8F8C" w14:textId="611650EF" w:rsidR="00F379B8" w:rsidRDefault="00F379B8">
          <w:r>
            <w:rPr>
              <w:b/>
              <w:bCs/>
            </w:rPr>
            <w:fldChar w:fldCharType="end"/>
          </w:r>
        </w:p>
      </w:sdtContent>
    </w:sdt>
    <w:p w14:paraId="039618BD" w14:textId="1558762B" w:rsidR="003F6F8A" w:rsidRDefault="003F6F8A" w:rsidP="003F6F8A">
      <w:pPr>
        <w:jc w:val="center"/>
        <w:rPr>
          <w:b/>
          <w:bCs/>
        </w:rPr>
      </w:pPr>
    </w:p>
    <w:p w14:paraId="7DBA1AB2" w14:textId="65BF62D4" w:rsidR="00A16E54" w:rsidRDefault="00A16E54" w:rsidP="003F6F8A">
      <w:pPr>
        <w:jc w:val="center"/>
        <w:rPr>
          <w:b/>
          <w:bCs/>
        </w:rPr>
      </w:pPr>
    </w:p>
    <w:p w14:paraId="7A3F503B" w14:textId="435CEEE2" w:rsidR="00A16E54" w:rsidRDefault="00A16E54" w:rsidP="003F6F8A">
      <w:pPr>
        <w:jc w:val="center"/>
        <w:rPr>
          <w:b/>
          <w:bCs/>
        </w:rPr>
      </w:pPr>
    </w:p>
    <w:p w14:paraId="5F452566" w14:textId="7012B244" w:rsidR="00A16E54" w:rsidRDefault="00A16E54" w:rsidP="003F6F8A">
      <w:pPr>
        <w:jc w:val="center"/>
        <w:rPr>
          <w:b/>
          <w:bCs/>
        </w:rPr>
      </w:pPr>
    </w:p>
    <w:p w14:paraId="184DBF42" w14:textId="0B7CFB3F" w:rsidR="00A16E54" w:rsidRDefault="00A16E54" w:rsidP="003F6F8A">
      <w:pPr>
        <w:jc w:val="center"/>
        <w:rPr>
          <w:b/>
          <w:bCs/>
        </w:rPr>
      </w:pPr>
    </w:p>
    <w:p w14:paraId="54BF4F17" w14:textId="4CB3A8DC" w:rsidR="00A16E54" w:rsidRDefault="00A16E54" w:rsidP="003F6F8A">
      <w:pPr>
        <w:jc w:val="center"/>
        <w:rPr>
          <w:b/>
          <w:bCs/>
        </w:rPr>
      </w:pPr>
    </w:p>
    <w:p w14:paraId="2361D498" w14:textId="355E366B" w:rsidR="00A16E54" w:rsidRDefault="00A16E54" w:rsidP="003F6F8A">
      <w:pPr>
        <w:jc w:val="center"/>
        <w:rPr>
          <w:b/>
          <w:bCs/>
        </w:rPr>
      </w:pPr>
    </w:p>
    <w:p w14:paraId="7A5A7F6F" w14:textId="54737BA7" w:rsidR="00A16E54" w:rsidRDefault="00A16E54" w:rsidP="003F6F8A">
      <w:pPr>
        <w:jc w:val="center"/>
        <w:rPr>
          <w:b/>
          <w:bCs/>
        </w:rPr>
      </w:pPr>
    </w:p>
    <w:p w14:paraId="6D5B99D8" w14:textId="285DD533" w:rsidR="00A16E54" w:rsidRDefault="00A16E54" w:rsidP="003F6F8A">
      <w:pPr>
        <w:jc w:val="center"/>
        <w:rPr>
          <w:b/>
          <w:bCs/>
        </w:rPr>
      </w:pPr>
    </w:p>
    <w:p w14:paraId="32C8BEA0" w14:textId="23D01FD4" w:rsidR="00A16E54" w:rsidRDefault="00A16E54" w:rsidP="003F6F8A">
      <w:pPr>
        <w:jc w:val="center"/>
        <w:rPr>
          <w:b/>
          <w:bCs/>
        </w:rPr>
      </w:pPr>
    </w:p>
    <w:p w14:paraId="0261D831" w14:textId="1C9669CD" w:rsidR="00A16E54" w:rsidRDefault="00A16E54" w:rsidP="003F6F8A">
      <w:pPr>
        <w:jc w:val="center"/>
        <w:rPr>
          <w:b/>
          <w:bCs/>
        </w:rPr>
      </w:pPr>
    </w:p>
    <w:p w14:paraId="5165A10F" w14:textId="67C743F0" w:rsidR="00A16E54" w:rsidRDefault="00A16E54" w:rsidP="003F6F8A">
      <w:pPr>
        <w:jc w:val="center"/>
        <w:rPr>
          <w:b/>
          <w:bCs/>
        </w:rPr>
      </w:pPr>
    </w:p>
    <w:p w14:paraId="62864A6B" w14:textId="4DAA48CE" w:rsidR="00A16E54" w:rsidRDefault="00A16E54" w:rsidP="003F6F8A">
      <w:pPr>
        <w:jc w:val="center"/>
        <w:rPr>
          <w:b/>
          <w:bCs/>
        </w:rPr>
      </w:pPr>
    </w:p>
    <w:p w14:paraId="18B7F3DC" w14:textId="1032FAE4" w:rsidR="00A16E54" w:rsidRDefault="00A16E54" w:rsidP="003F6F8A">
      <w:pPr>
        <w:jc w:val="center"/>
        <w:rPr>
          <w:b/>
          <w:bCs/>
        </w:rPr>
      </w:pPr>
    </w:p>
    <w:p w14:paraId="0ECFB567" w14:textId="3A87EAEA" w:rsidR="00A16E54" w:rsidRDefault="00A16E54" w:rsidP="003F6F8A">
      <w:pPr>
        <w:jc w:val="center"/>
        <w:rPr>
          <w:b/>
          <w:bCs/>
        </w:rPr>
      </w:pPr>
    </w:p>
    <w:p w14:paraId="0B4BD579" w14:textId="77777777" w:rsidR="00A16E54" w:rsidRDefault="00A16E54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2457" w14:paraId="17AD7F0E" w14:textId="77777777" w:rsidTr="00B62457">
        <w:tc>
          <w:tcPr>
            <w:tcW w:w="9628" w:type="dxa"/>
          </w:tcPr>
          <w:p w14:paraId="303FB91E" w14:textId="77777777" w:rsidR="00B62457" w:rsidRDefault="00B62457" w:rsidP="00F379B8">
            <w:pPr>
              <w:pStyle w:val="Ttulo1"/>
              <w:spacing w:before="0"/>
              <w:rPr>
                <w:b/>
                <w:bCs/>
              </w:rPr>
            </w:pPr>
            <w:bookmarkStart w:id="0" w:name="_Toc52282749"/>
            <w:r>
              <w:rPr>
                <w:b/>
                <w:bCs/>
              </w:rPr>
              <w:lastRenderedPageBreak/>
              <w:t>Língua Portuguesa 1ª Semana</w:t>
            </w:r>
            <w:bookmarkEnd w:id="0"/>
          </w:p>
        </w:tc>
      </w:tr>
    </w:tbl>
    <w:p w14:paraId="75EFF6AD" w14:textId="42FF1410" w:rsidR="003F6F8A" w:rsidRDefault="003F6F8A" w:rsidP="00F379B8">
      <w:pPr>
        <w:pStyle w:val="Ttulo1"/>
        <w:spacing w:before="0"/>
        <w:rPr>
          <w:b/>
          <w:bCs/>
        </w:rPr>
      </w:pPr>
    </w:p>
    <w:p w14:paraId="4EB1836D" w14:textId="7E4EB616" w:rsidR="00A16E54" w:rsidRDefault="00A16E54" w:rsidP="00A16E54">
      <w:r>
        <w:rPr>
          <w:noProof/>
        </w:rPr>
        <w:drawing>
          <wp:inline distT="0" distB="0" distL="0" distR="0" wp14:anchorId="29D05FCB" wp14:editId="4C3DEA34">
            <wp:extent cx="6120130" cy="436435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C6B18" w14:textId="2A3BA3CF" w:rsidR="00A16E54" w:rsidRDefault="00A16E54" w:rsidP="00A16E54">
      <w:r>
        <w:rPr>
          <w:noProof/>
        </w:rPr>
        <w:drawing>
          <wp:inline distT="0" distB="0" distL="0" distR="0" wp14:anchorId="2D9A17A8" wp14:editId="55D6BDC9">
            <wp:extent cx="6120130" cy="48228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2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8033B" w14:textId="378846E0" w:rsidR="00A16E54" w:rsidRDefault="00A16E54" w:rsidP="00A16E54">
      <w:r>
        <w:rPr>
          <w:noProof/>
        </w:rPr>
        <w:lastRenderedPageBreak/>
        <w:drawing>
          <wp:inline distT="0" distB="0" distL="0" distR="0" wp14:anchorId="45B03283" wp14:editId="691A785C">
            <wp:extent cx="6120130" cy="314388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3D6F8" w14:textId="02EF9803" w:rsidR="00A16E54" w:rsidRDefault="00A16E54" w:rsidP="00A16E54">
      <w:r>
        <w:rPr>
          <w:noProof/>
        </w:rPr>
        <w:drawing>
          <wp:inline distT="0" distB="0" distL="0" distR="0" wp14:anchorId="60602F72" wp14:editId="0C58C456">
            <wp:extent cx="6120130" cy="148971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74F95" w14:textId="7F4EE886" w:rsidR="00FF3F0C" w:rsidRPr="00A16E54" w:rsidRDefault="00FF3F0C" w:rsidP="00A16E54">
      <w:r>
        <w:rPr>
          <w:noProof/>
        </w:rPr>
        <w:drawing>
          <wp:inline distT="0" distB="0" distL="0" distR="0" wp14:anchorId="113B47D5" wp14:editId="285FB155">
            <wp:extent cx="6120130" cy="491884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4332"/>
                    <a:stretch/>
                  </pic:blipFill>
                  <pic:spPr bwMode="auto">
                    <a:xfrm>
                      <a:off x="0" y="0"/>
                      <a:ext cx="6120130" cy="4918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289E9" w14:textId="40618237" w:rsidR="00A16E54" w:rsidRDefault="00A16E54" w:rsidP="00A16E54"/>
    <w:p w14:paraId="77CD5843" w14:textId="78D4D623" w:rsidR="00A16E54" w:rsidRDefault="00A16E54" w:rsidP="00A16E54"/>
    <w:p w14:paraId="1827F2E1" w14:textId="65D889A5" w:rsidR="00A16E54" w:rsidRDefault="00FF3F0C" w:rsidP="00A16E54">
      <w:r>
        <w:rPr>
          <w:noProof/>
        </w:rPr>
        <w:drawing>
          <wp:inline distT="0" distB="0" distL="0" distR="0" wp14:anchorId="3F255EA0" wp14:editId="2ED5BFD3">
            <wp:extent cx="6120130" cy="509397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9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7EC50" w14:textId="75A4AE24" w:rsidR="00A16E54" w:rsidRDefault="00A16E54" w:rsidP="00A16E54"/>
    <w:p w14:paraId="49B9803B" w14:textId="5A653EBD" w:rsidR="00A16E54" w:rsidRDefault="00A16E54" w:rsidP="00A16E54"/>
    <w:p w14:paraId="7924B86B" w14:textId="6B808121" w:rsidR="00A16E54" w:rsidRDefault="00A16E54" w:rsidP="00A16E54"/>
    <w:p w14:paraId="3BE6C227" w14:textId="093848C1" w:rsidR="00A16E54" w:rsidRDefault="00A16E54" w:rsidP="00A16E54"/>
    <w:p w14:paraId="4F4BDAD8" w14:textId="7BA79DA8" w:rsidR="00A16E54" w:rsidRDefault="00A16E54" w:rsidP="00A16E54"/>
    <w:p w14:paraId="685837CE" w14:textId="12FBBF08" w:rsidR="00A16E54" w:rsidRDefault="00A16E54" w:rsidP="00A16E54"/>
    <w:p w14:paraId="5EDC646E" w14:textId="043253B8" w:rsidR="00A16E54" w:rsidRDefault="00A16E54" w:rsidP="00A16E54"/>
    <w:p w14:paraId="19C259EA" w14:textId="58C249AF" w:rsidR="00A16E54" w:rsidRDefault="00A16E54" w:rsidP="00A16E54"/>
    <w:p w14:paraId="3091A813" w14:textId="50C3800C" w:rsidR="00A16E54" w:rsidRDefault="00A16E54" w:rsidP="00A16E54"/>
    <w:p w14:paraId="7714375B" w14:textId="3AB970E7" w:rsidR="00A16E54" w:rsidRDefault="00A16E54" w:rsidP="00A16E54"/>
    <w:p w14:paraId="772D14B9" w14:textId="084CFEE4" w:rsidR="00A16E54" w:rsidRDefault="00A16E54" w:rsidP="00A16E54"/>
    <w:p w14:paraId="0CDB225C" w14:textId="095BBBDB" w:rsidR="00A16E54" w:rsidRDefault="00A16E54" w:rsidP="00A16E54"/>
    <w:p w14:paraId="1F4274C9" w14:textId="0D86A9CF" w:rsidR="00A16E54" w:rsidRDefault="00A16E54" w:rsidP="00A16E54"/>
    <w:p w14:paraId="022D12E4" w14:textId="56E7F1C8" w:rsidR="00A16E54" w:rsidRDefault="00A16E54" w:rsidP="00A16E54"/>
    <w:p w14:paraId="1B33771A" w14:textId="395D00F4" w:rsidR="00A16E54" w:rsidRDefault="00A16E54" w:rsidP="00A16E54"/>
    <w:p w14:paraId="3FFA5F9E" w14:textId="6268FA9A" w:rsidR="00A16E54" w:rsidRDefault="00A16E54" w:rsidP="00A16E54"/>
    <w:p w14:paraId="7062D49D" w14:textId="417A1AE5" w:rsidR="00A16E54" w:rsidRDefault="00A16E54" w:rsidP="00A16E54"/>
    <w:p w14:paraId="0466A161" w14:textId="23BEB898" w:rsidR="00A16E54" w:rsidRDefault="00A16E54" w:rsidP="00A16E54"/>
    <w:p w14:paraId="66BC6580" w14:textId="34FE8BF9" w:rsidR="00A16E54" w:rsidRDefault="00A16E54" w:rsidP="00A16E54"/>
    <w:p w14:paraId="244C99A3" w14:textId="58466FB5" w:rsidR="00A16E54" w:rsidRDefault="00A16E54" w:rsidP="00A16E54"/>
    <w:p w14:paraId="213845A0" w14:textId="06AC57B7" w:rsidR="00A16E54" w:rsidRDefault="00A16E54" w:rsidP="00A16E54"/>
    <w:p w14:paraId="1CADC17A" w14:textId="527F8C06" w:rsidR="00A16E54" w:rsidRDefault="00A16E54" w:rsidP="00A16E54"/>
    <w:p w14:paraId="022BB4D3" w14:textId="0AB5F9D2" w:rsidR="00A16E54" w:rsidRDefault="00A16E54" w:rsidP="00A16E54"/>
    <w:p w14:paraId="023DA138" w14:textId="4C5077A6" w:rsidR="00A16E54" w:rsidRDefault="00A16E54" w:rsidP="00A16E54"/>
    <w:p w14:paraId="460AEF4D" w14:textId="0C277D83" w:rsidR="00A16E54" w:rsidRDefault="00A16E54" w:rsidP="00A16E5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0BA640A1" w14:textId="77777777" w:rsidTr="00514930">
        <w:tc>
          <w:tcPr>
            <w:tcW w:w="9628" w:type="dxa"/>
          </w:tcPr>
          <w:p w14:paraId="11D74CB4" w14:textId="77777777" w:rsidR="00514930" w:rsidRDefault="00514930" w:rsidP="00F379B8">
            <w:pPr>
              <w:pStyle w:val="Ttulo1"/>
              <w:spacing w:before="0"/>
              <w:rPr>
                <w:b/>
                <w:bCs/>
              </w:rPr>
            </w:pPr>
            <w:bookmarkStart w:id="1" w:name="_Toc52282750"/>
            <w:r>
              <w:rPr>
                <w:b/>
                <w:bCs/>
              </w:rPr>
              <w:lastRenderedPageBreak/>
              <w:t>Matemática 1ª Semana</w:t>
            </w:r>
            <w:bookmarkEnd w:id="1"/>
          </w:p>
        </w:tc>
      </w:tr>
    </w:tbl>
    <w:p w14:paraId="040A0C8D" w14:textId="3D8BA4A7" w:rsidR="00B62457" w:rsidRDefault="00B62457" w:rsidP="00F379B8">
      <w:pPr>
        <w:pStyle w:val="Ttulo1"/>
        <w:spacing w:before="0"/>
        <w:rPr>
          <w:b/>
          <w:bCs/>
        </w:rPr>
      </w:pPr>
    </w:p>
    <w:p w14:paraId="31385F9A" w14:textId="3047A7C1" w:rsidR="00A16E54" w:rsidRDefault="00FF3F0C" w:rsidP="00A16E54">
      <w:r>
        <w:rPr>
          <w:noProof/>
        </w:rPr>
        <w:drawing>
          <wp:inline distT="0" distB="0" distL="0" distR="0" wp14:anchorId="71BBE069" wp14:editId="1EE0C739">
            <wp:extent cx="6120130" cy="506730"/>
            <wp:effectExtent l="0" t="0" r="0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B6CFB" w14:textId="79DE4EF7" w:rsidR="00FF3F0C" w:rsidRDefault="00FF3F0C" w:rsidP="00A16E54">
      <w:r>
        <w:rPr>
          <w:noProof/>
        </w:rPr>
        <w:drawing>
          <wp:inline distT="0" distB="0" distL="0" distR="0" wp14:anchorId="22A25150" wp14:editId="181BB43D">
            <wp:extent cx="6120130" cy="8470900"/>
            <wp:effectExtent l="0" t="0" r="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84C85" w14:textId="46BE4CD8" w:rsidR="00FF3F0C" w:rsidRDefault="00FF3F0C" w:rsidP="00A16E54"/>
    <w:p w14:paraId="0D96D2E3" w14:textId="5F6769C3" w:rsidR="00FF3F0C" w:rsidRDefault="00FF3F0C" w:rsidP="00A16E54">
      <w:r>
        <w:rPr>
          <w:noProof/>
        </w:rPr>
        <w:lastRenderedPageBreak/>
        <w:drawing>
          <wp:inline distT="0" distB="0" distL="0" distR="0" wp14:anchorId="1D513A87" wp14:editId="60795E1B">
            <wp:extent cx="6120130" cy="324675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C9972" w14:textId="2F1B3E68" w:rsidR="00A16E54" w:rsidRDefault="00A16E54" w:rsidP="00A16E54"/>
    <w:p w14:paraId="4335E79C" w14:textId="4B6DA9CA" w:rsidR="00A16E54" w:rsidRDefault="00A16E54" w:rsidP="00A16E54"/>
    <w:p w14:paraId="49177C81" w14:textId="763613D3" w:rsidR="00A16E54" w:rsidRDefault="00A16E54" w:rsidP="00A16E54"/>
    <w:p w14:paraId="13A3894E" w14:textId="166FC419" w:rsidR="00A16E54" w:rsidRDefault="00A16E54" w:rsidP="00A16E54"/>
    <w:p w14:paraId="58C2B6BE" w14:textId="685AE030" w:rsidR="00A16E54" w:rsidRDefault="00A16E54" w:rsidP="00A16E54"/>
    <w:p w14:paraId="01578A27" w14:textId="3707EB07" w:rsidR="00A16E54" w:rsidRDefault="00A16E54" w:rsidP="00A16E54"/>
    <w:p w14:paraId="45D04CCD" w14:textId="77BC2A96" w:rsidR="00A16E54" w:rsidRDefault="00A16E54" w:rsidP="00A16E54"/>
    <w:p w14:paraId="08BAAB3D" w14:textId="1241A25A" w:rsidR="00A16E54" w:rsidRDefault="00A16E54" w:rsidP="00A16E54"/>
    <w:p w14:paraId="7AFE0765" w14:textId="2D5516E7" w:rsidR="00A16E54" w:rsidRDefault="00A16E54" w:rsidP="00A16E54"/>
    <w:p w14:paraId="345C79CE" w14:textId="5AB99E2A" w:rsidR="00A16E54" w:rsidRDefault="00A16E54" w:rsidP="00A16E54"/>
    <w:p w14:paraId="1DF5924B" w14:textId="70FA0356" w:rsidR="00A16E54" w:rsidRDefault="00A16E54" w:rsidP="00A16E54"/>
    <w:p w14:paraId="425EEE02" w14:textId="4EDD8EA1" w:rsidR="00A16E54" w:rsidRDefault="00A16E54" w:rsidP="00A16E54"/>
    <w:p w14:paraId="24B59067" w14:textId="6471980E" w:rsidR="00A16E54" w:rsidRDefault="00A16E54" w:rsidP="00A16E54"/>
    <w:p w14:paraId="74E34CB7" w14:textId="4F02FD71" w:rsidR="00A16E54" w:rsidRDefault="00A16E54" w:rsidP="00A16E54"/>
    <w:p w14:paraId="40C1C6B8" w14:textId="64F1658C" w:rsidR="00A16E54" w:rsidRDefault="00A16E54" w:rsidP="00A16E54"/>
    <w:p w14:paraId="1BD18A7F" w14:textId="50BAED6C" w:rsidR="00A16E54" w:rsidRDefault="00A16E54" w:rsidP="00A16E54"/>
    <w:p w14:paraId="2E33266C" w14:textId="7B55BD12" w:rsidR="00A16E54" w:rsidRDefault="00A16E54" w:rsidP="00A16E54"/>
    <w:p w14:paraId="23435274" w14:textId="68BEE9CE" w:rsidR="00A16E54" w:rsidRDefault="00A16E54" w:rsidP="00A16E54"/>
    <w:p w14:paraId="7F1C707A" w14:textId="01140710" w:rsidR="00A16E54" w:rsidRDefault="00A16E54" w:rsidP="00A16E54"/>
    <w:p w14:paraId="785FA556" w14:textId="0856BAC0" w:rsidR="00A16E54" w:rsidRDefault="00A16E54" w:rsidP="00A16E54"/>
    <w:p w14:paraId="024702FD" w14:textId="794A4FF7" w:rsidR="00A16E54" w:rsidRDefault="00A16E54" w:rsidP="00A16E54"/>
    <w:p w14:paraId="32EAAF72" w14:textId="7059646E" w:rsidR="00A16E54" w:rsidRDefault="00A16E54" w:rsidP="00A16E54"/>
    <w:p w14:paraId="306EBCC2" w14:textId="234C2E6D" w:rsidR="00A16E54" w:rsidRDefault="00A16E54" w:rsidP="00A16E54"/>
    <w:p w14:paraId="3C9DDE2B" w14:textId="0F60F7E8" w:rsidR="00A16E54" w:rsidRDefault="00A16E54" w:rsidP="00A16E54"/>
    <w:p w14:paraId="1613426B" w14:textId="7BE7D31E" w:rsidR="00A16E54" w:rsidRDefault="00A16E54" w:rsidP="00A16E54"/>
    <w:p w14:paraId="079B1459" w14:textId="636843EA" w:rsidR="00A16E54" w:rsidRDefault="00A16E54" w:rsidP="00A16E54"/>
    <w:p w14:paraId="320260F1" w14:textId="204DDDD6" w:rsidR="00A16E54" w:rsidRDefault="00A16E54" w:rsidP="00A16E54"/>
    <w:p w14:paraId="66441DE0" w14:textId="5E3B10FC" w:rsidR="00A16E54" w:rsidRDefault="00A16E54" w:rsidP="00A16E54"/>
    <w:p w14:paraId="1B0781FE" w14:textId="0A12BD13" w:rsidR="00A16E54" w:rsidRDefault="00A16E54" w:rsidP="00A16E54"/>
    <w:p w14:paraId="0BEC468A" w14:textId="025ADE4C" w:rsidR="00A16E54" w:rsidRDefault="00A16E54" w:rsidP="00A16E54"/>
    <w:p w14:paraId="730ECBFE" w14:textId="19B4CCEF" w:rsidR="00A16E54" w:rsidRDefault="00A16E54" w:rsidP="00A16E54"/>
    <w:p w14:paraId="4826A864" w14:textId="0E16EDAE" w:rsidR="00A16E54" w:rsidRDefault="00A16E54" w:rsidP="00A16E54"/>
    <w:p w14:paraId="20A8EE86" w14:textId="0BD35B02" w:rsidR="00A16E54" w:rsidRDefault="00A16E54" w:rsidP="00A16E54"/>
    <w:p w14:paraId="4657046A" w14:textId="13512230" w:rsidR="00A16E54" w:rsidRDefault="00A16E54" w:rsidP="00A16E54"/>
    <w:p w14:paraId="2A995073" w14:textId="56B00A6B" w:rsidR="00A16E54" w:rsidRDefault="00A16E54" w:rsidP="00A16E54"/>
    <w:p w14:paraId="3A8C7F04" w14:textId="3AF1959E" w:rsidR="00A16E54" w:rsidRDefault="00A16E54" w:rsidP="00A16E54"/>
    <w:p w14:paraId="6105AE15" w14:textId="31F433BF" w:rsidR="00A16E54" w:rsidRDefault="00A16E54" w:rsidP="00A16E5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0589A1A3" w14:textId="77777777" w:rsidTr="00514930">
        <w:tc>
          <w:tcPr>
            <w:tcW w:w="9628" w:type="dxa"/>
          </w:tcPr>
          <w:p w14:paraId="10902935" w14:textId="77777777" w:rsidR="00514930" w:rsidRDefault="00514930" w:rsidP="00F379B8">
            <w:pPr>
              <w:pStyle w:val="Ttulo1"/>
              <w:spacing w:before="0"/>
              <w:rPr>
                <w:b/>
                <w:bCs/>
              </w:rPr>
            </w:pPr>
            <w:bookmarkStart w:id="2" w:name="_Toc52282751"/>
            <w:r>
              <w:rPr>
                <w:b/>
                <w:bCs/>
              </w:rPr>
              <w:lastRenderedPageBreak/>
              <w:t>Ciências 1ª Semana</w:t>
            </w:r>
            <w:bookmarkEnd w:id="2"/>
          </w:p>
        </w:tc>
      </w:tr>
    </w:tbl>
    <w:p w14:paraId="30F84FFE" w14:textId="27F7E686" w:rsidR="00A16E54" w:rsidRDefault="00FF3F0C" w:rsidP="00A16E54">
      <w:r>
        <w:rPr>
          <w:noProof/>
        </w:rPr>
        <w:drawing>
          <wp:inline distT="0" distB="0" distL="0" distR="0" wp14:anchorId="32060ECD" wp14:editId="70091858">
            <wp:extent cx="6120130" cy="290322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37493" w14:textId="4E622580" w:rsidR="00FF3F0C" w:rsidRDefault="00FF3F0C" w:rsidP="00A16E54">
      <w:r>
        <w:rPr>
          <w:noProof/>
        </w:rPr>
        <w:drawing>
          <wp:inline distT="0" distB="0" distL="0" distR="0" wp14:anchorId="26456F4D" wp14:editId="4C88FD0B">
            <wp:extent cx="6120130" cy="640524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0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4E87D" w14:textId="6FD26B90" w:rsidR="00A16E54" w:rsidRDefault="00A16E54" w:rsidP="00A16E54"/>
    <w:p w14:paraId="76755B16" w14:textId="41C00501" w:rsidR="00A16E54" w:rsidRDefault="00FF3F0C" w:rsidP="00A16E54">
      <w:r>
        <w:rPr>
          <w:noProof/>
        </w:rPr>
        <w:lastRenderedPageBreak/>
        <w:drawing>
          <wp:inline distT="0" distB="0" distL="0" distR="0" wp14:anchorId="7E8CBE8B" wp14:editId="6677DE9A">
            <wp:extent cx="6120130" cy="7518400"/>
            <wp:effectExtent l="0" t="0" r="0" b="635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8BB1A" w14:textId="2858CA48" w:rsidR="00A16E54" w:rsidRDefault="00A16E54" w:rsidP="00A16E54"/>
    <w:p w14:paraId="7154F80E" w14:textId="79404BDD" w:rsidR="00A16E54" w:rsidRDefault="00A16E54" w:rsidP="00A16E54"/>
    <w:p w14:paraId="32AB5266" w14:textId="24BEC313" w:rsidR="00A16E54" w:rsidRDefault="00A16E54" w:rsidP="00A16E54"/>
    <w:p w14:paraId="454E7A15" w14:textId="4A9EE1EF" w:rsidR="00A16E54" w:rsidRDefault="00A16E54" w:rsidP="00A16E54"/>
    <w:p w14:paraId="4C4E60B2" w14:textId="4B16EF10" w:rsidR="00A16E54" w:rsidRDefault="00A16E54" w:rsidP="00A16E54"/>
    <w:p w14:paraId="49DE192C" w14:textId="18AA5281" w:rsidR="00A16E54" w:rsidRDefault="00A16E54" w:rsidP="00A16E54"/>
    <w:p w14:paraId="592BEB37" w14:textId="0909529F" w:rsidR="00A16E54" w:rsidRDefault="00A16E54" w:rsidP="00A16E54"/>
    <w:p w14:paraId="45B3573B" w14:textId="23458A04" w:rsidR="00A16E54" w:rsidRDefault="00A16E54" w:rsidP="00A16E54"/>
    <w:p w14:paraId="3DCC7A05" w14:textId="401DB442" w:rsidR="00A16E54" w:rsidRDefault="00A16E54" w:rsidP="00A16E54"/>
    <w:p w14:paraId="4E99239D" w14:textId="7C00B18C" w:rsidR="00A16E54" w:rsidRDefault="00A16E54" w:rsidP="00A16E54"/>
    <w:p w14:paraId="41A8322F" w14:textId="672E12BE" w:rsidR="00A16E54" w:rsidRDefault="00A16E54" w:rsidP="00A16E54"/>
    <w:p w14:paraId="6D91FC08" w14:textId="30C24803" w:rsidR="00A16E54" w:rsidRDefault="00A16E54" w:rsidP="00A16E54"/>
    <w:p w14:paraId="28515769" w14:textId="33F21BFB" w:rsidR="00A16E54" w:rsidRDefault="00FF3F0C" w:rsidP="00A16E54">
      <w:r>
        <w:rPr>
          <w:noProof/>
        </w:rPr>
        <w:lastRenderedPageBreak/>
        <w:drawing>
          <wp:inline distT="0" distB="0" distL="0" distR="0" wp14:anchorId="6A282D5E" wp14:editId="3E19CC04">
            <wp:extent cx="6120130" cy="8620760"/>
            <wp:effectExtent l="0" t="0" r="0" b="889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2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50F9F" w14:textId="5A942A3A" w:rsidR="00A16E54" w:rsidRDefault="00A16E54" w:rsidP="00A16E54"/>
    <w:p w14:paraId="0124EA10" w14:textId="6EFC2E86" w:rsidR="00A16E54" w:rsidRDefault="00A16E54" w:rsidP="00A16E54"/>
    <w:p w14:paraId="5B91C27D" w14:textId="53B01532" w:rsidR="00A16E54" w:rsidRDefault="00A16E54" w:rsidP="00A16E54"/>
    <w:p w14:paraId="252A0D16" w14:textId="163ED6F7" w:rsidR="00A16E54" w:rsidRDefault="00A16E54" w:rsidP="00A16E54"/>
    <w:p w14:paraId="03C97669" w14:textId="1821F0E2" w:rsidR="00A16E54" w:rsidRDefault="00A16E54" w:rsidP="00A16E54"/>
    <w:p w14:paraId="6922C7DE" w14:textId="1D1CF49A" w:rsidR="00A16E54" w:rsidRDefault="00A16E54" w:rsidP="00A16E5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4AAFF4EF" w14:textId="77777777" w:rsidTr="00514930">
        <w:tc>
          <w:tcPr>
            <w:tcW w:w="9628" w:type="dxa"/>
          </w:tcPr>
          <w:p w14:paraId="0CC3B2D3" w14:textId="77777777" w:rsidR="00514930" w:rsidRDefault="00514930" w:rsidP="00F379B8">
            <w:pPr>
              <w:pStyle w:val="Ttulo1"/>
              <w:spacing w:before="0"/>
              <w:rPr>
                <w:b/>
                <w:bCs/>
              </w:rPr>
            </w:pPr>
            <w:bookmarkStart w:id="3" w:name="_Toc52282752"/>
            <w:r>
              <w:rPr>
                <w:b/>
                <w:bCs/>
              </w:rPr>
              <w:lastRenderedPageBreak/>
              <w:t>Geografia 1ª Semana</w:t>
            </w:r>
            <w:bookmarkEnd w:id="3"/>
          </w:p>
        </w:tc>
      </w:tr>
    </w:tbl>
    <w:p w14:paraId="5B545C13" w14:textId="4DAC262A" w:rsidR="00514930" w:rsidRDefault="001C625F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461BD0D" wp14:editId="28FEAFD4">
            <wp:extent cx="6120130" cy="530225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30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10467" w14:textId="511DBADA" w:rsidR="001C625F" w:rsidRPr="001C625F" w:rsidRDefault="001C625F" w:rsidP="001C625F">
      <w:r>
        <w:rPr>
          <w:noProof/>
        </w:rPr>
        <w:drawing>
          <wp:inline distT="0" distB="0" distL="0" distR="0" wp14:anchorId="7C961070" wp14:editId="24019153">
            <wp:extent cx="6096000" cy="3781425"/>
            <wp:effectExtent l="0" t="0" r="0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262E5" w14:textId="6BB8B37F" w:rsidR="00A16E54" w:rsidRDefault="00A16E54" w:rsidP="00A16E54"/>
    <w:p w14:paraId="27CAF3D8" w14:textId="3F6E85E2" w:rsidR="00A16E54" w:rsidRDefault="00A16E54" w:rsidP="00A16E54"/>
    <w:p w14:paraId="0E13154F" w14:textId="669201DD" w:rsidR="00A16E54" w:rsidRDefault="001C625F" w:rsidP="00A16E54">
      <w:r>
        <w:rPr>
          <w:noProof/>
        </w:rPr>
        <w:lastRenderedPageBreak/>
        <w:drawing>
          <wp:inline distT="0" distB="0" distL="0" distR="0" wp14:anchorId="1D37E631" wp14:editId="7D98B62E">
            <wp:extent cx="6120130" cy="375920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E5E92" w14:textId="047CE060" w:rsidR="001C625F" w:rsidRDefault="001C625F" w:rsidP="00A16E54">
      <w:r>
        <w:rPr>
          <w:noProof/>
        </w:rPr>
        <w:drawing>
          <wp:inline distT="0" distB="0" distL="0" distR="0" wp14:anchorId="45B885A3" wp14:editId="244AD6B2">
            <wp:extent cx="6120130" cy="472884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26256" w14:textId="53DCBC7D" w:rsidR="00A16E54" w:rsidRDefault="00A16E54" w:rsidP="00A16E54"/>
    <w:p w14:paraId="5637D8A2" w14:textId="59B69A88" w:rsidR="00A16E54" w:rsidRDefault="00A16E54" w:rsidP="00A16E54"/>
    <w:p w14:paraId="4D533483" w14:textId="52FDB980" w:rsidR="00A16E54" w:rsidRDefault="00A16E54" w:rsidP="00A16E54"/>
    <w:p w14:paraId="6AC232EC" w14:textId="0429DA1E" w:rsidR="00A16E54" w:rsidRDefault="00A16E54" w:rsidP="00A16E54"/>
    <w:p w14:paraId="54A1736F" w14:textId="65CA2A3B" w:rsidR="00A16E54" w:rsidRDefault="00A16E54" w:rsidP="00A16E54"/>
    <w:p w14:paraId="17C2FA3E" w14:textId="1875CED4" w:rsidR="00A16E54" w:rsidRDefault="00A16E54" w:rsidP="00A16E54"/>
    <w:p w14:paraId="7A8C5229" w14:textId="13B56DF2" w:rsidR="00A16E54" w:rsidRDefault="00A16E54" w:rsidP="00A16E54"/>
    <w:p w14:paraId="32479869" w14:textId="4DB2B340" w:rsidR="00A16E54" w:rsidRDefault="00A16E54" w:rsidP="00A16E5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672BDCC7" w14:textId="77777777" w:rsidTr="00514930">
        <w:tc>
          <w:tcPr>
            <w:tcW w:w="9628" w:type="dxa"/>
          </w:tcPr>
          <w:p w14:paraId="4E5D2A48" w14:textId="77777777" w:rsidR="00514930" w:rsidRDefault="00514930" w:rsidP="00F379B8">
            <w:pPr>
              <w:pStyle w:val="Ttulo1"/>
              <w:spacing w:before="0"/>
              <w:rPr>
                <w:b/>
                <w:bCs/>
              </w:rPr>
            </w:pPr>
            <w:bookmarkStart w:id="4" w:name="_Toc52282753"/>
            <w:r>
              <w:rPr>
                <w:b/>
                <w:bCs/>
              </w:rPr>
              <w:t>História 1ª Semana</w:t>
            </w:r>
            <w:bookmarkEnd w:id="4"/>
          </w:p>
        </w:tc>
      </w:tr>
    </w:tbl>
    <w:p w14:paraId="18C1A938" w14:textId="661B34D7" w:rsidR="00514930" w:rsidRDefault="00514930" w:rsidP="00F379B8">
      <w:pPr>
        <w:pStyle w:val="Ttulo1"/>
        <w:spacing w:before="0"/>
        <w:rPr>
          <w:b/>
          <w:bCs/>
        </w:rPr>
      </w:pPr>
    </w:p>
    <w:p w14:paraId="3CC71591" w14:textId="6C1A87C5" w:rsidR="001C625F" w:rsidRDefault="001C625F" w:rsidP="001C625F">
      <w:r>
        <w:rPr>
          <w:noProof/>
        </w:rPr>
        <w:drawing>
          <wp:inline distT="0" distB="0" distL="0" distR="0" wp14:anchorId="19F289A6" wp14:editId="24946605">
            <wp:extent cx="6120130" cy="213931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790BB" w14:textId="408E433C" w:rsidR="001C625F" w:rsidRDefault="001C625F" w:rsidP="001C625F">
      <w:r>
        <w:rPr>
          <w:noProof/>
        </w:rPr>
        <w:drawing>
          <wp:inline distT="0" distB="0" distL="0" distR="0" wp14:anchorId="09835D39" wp14:editId="6B589663">
            <wp:extent cx="6120130" cy="650494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0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62499" w14:textId="63833B53" w:rsidR="001C625F" w:rsidRDefault="001C625F" w:rsidP="001C625F"/>
    <w:p w14:paraId="3C87D072" w14:textId="41547177" w:rsidR="001C625F" w:rsidRDefault="001C625F" w:rsidP="001C625F"/>
    <w:p w14:paraId="5F91CA14" w14:textId="03BB4160" w:rsidR="001C625F" w:rsidRDefault="001C625F" w:rsidP="001C625F">
      <w:r>
        <w:rPr>
          <w:noProof/>
        </w:rPr>
        <w:lastRenderedPageBreak/>
        <w:drawing>
          <wp:inline distT="0" distB="0" distL="0" distR="0" wp14:anchorId="35C6365E" wp14:editId="3CC59A3F">
            <wp:extent cx="6120130" cy="155003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7B539" w14:textId="250CF4FA" w:rsidR="001C625F" w:rsidRDefault="005D31E7" w:rsidP="001C625F">
      <w:r>
        <w:rPr>
          <w:noProof/>
        </w:rPr>
        <w:drawing>
          <wp:inline distT="0" distB="0" distL="0" distR="0" wp14:anchorId="7D1ECE98" wp14:editId="7F1350AC">
            <wp:extent cx="6120130" cy="7979410"/>
            <wp:effectExtent l="0" t="0" r="0" b="254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7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6E759" w14:textId="5D2D49DF" w:rsidR="001C625F" w:rsidRDefault="001C625F" w:rsidP="001C625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153A68A5" w14:textId="77777777" w:rsidTr="00514930">
        <w:tc>
          <w:tcPr>
            <w:tcW w:w="9628" w:type="dxa"/>
          </w:tcPr>
          <w:p w14:paraId="58858489" w14:textId="77777777" w:rsidR="00514930" w:rsidRDefault="00514930" w:rsidP="00F379B8">
            <w:pPr>
              <w:pStyle w:val="Ttulo1"/>
              <w:spacing w:before="0"/>
              <w:rPr>
                <w:b/>
                <w:bCs/>
              </w:rPr>
            </w:pPr>
            <w:bookmarkStart w:id="5" w:name="_Toc52282754"/>
            <w:r>
              <w:rPr>
                <w:b/>
                <w:bCs/>
              </w:rPr>
              <w:lastRenderedPageBreak/>
              <w:t>Educação Física 1ª Semana</w:t>
            </w:r>
            <w:bookmarkEnd w:id="5"/>
          </w:p>
        </w:tc>
      </w:tr>
    </w:tbl>
    <w:p w14:paraId="7CCD327E" w14:textId="6EA65690" w:rsidR="00514930" w:rsidRDefault="00514930" w:rsidP="00F379B8">
      <w:pPr>
        <w:pStyle w:val="Ttulo1"/>
        <w:spacing w:before="0"/>
        <w:rPr>
          <w:b/>
          <w:bCs/>
        </w:rPr>
      </w:pPr>
    </w:p>
    <w:p w14:paraId="7E53D103" w14:textId="68BA1C49" w:rsidR="00A16E54" w:rsidRDefault="005D31E7" w:rsidP="00A16E54">
      <w:r>
        <w:rPr>
          <w:noProof/>
        </w:rPr>
        <w:drawing>
          <wp:inline distT="0" distB="0" distL="0" distR="0" wp14:anchorId="735F7198" wp14:editId="68722F3C">
            <wp:extent cx="5664278" cy="4764505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64802" cy="476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C1707" w14:textId="65A57BA7" w:rsidR="005D31E7" w:rsidRDefault="005D31E7" w:rsidP="00A16E54">
      <w:r>
        <w:rPr>
          <w:noProof/>
        </w:rPr>
        <w:drawing>
          <wp:inline distT="0" distB="0" distL="0" distR="0" wp14:anchorId="6E7C00F9" wp14:editId="056F03AB">
            <wp:extent cx="5534526" cy="3797450"/>
            <wp:effectExtent l="0" t="0" r="952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35463" cy="379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5B26D" w14:textId="77777777" w:rsidR="005D31E7" w:rsidRDefault="005D31E7" w:rsidP="00A16E54"/>
    <w:p w14:paraId="6F0EE4A5" w14:textId="49800069" w:rsidR="00A16E54" w:rsidRDefault="00A16E54" w:rsidP="00A16E54"/>
    <w:p w14:paraId="4E9CA86A" w14:textId="4E721B7A" w:rsidR="00A16E54" w:rsidRDefault="00A16E54" w:rsidP="00A16E54"/>
    <w:p w14:paraId="0A94FA28" w14:textId="1F2CDC2A" w:rsidR="00A16E54" w:rsidRDefault="005D31E7" w:rsidP="00A16E54">
      <w:r>
        <w:rPr>
          <w:noProof/>
        </w:rPr>
        <w:lastRenderedPageBreak/>
        <w:drawing>
          <wp:inline distT="0" distB="0" distL="0" distR="0" wp14:anchorId="1EA0A89E" wp14:editId="73B5C3FE">
            <wp:extent cx="6120130" cy="3196590"/>
            <wp:effectExtent l="0" t="0" r="0" b="381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6F886" w14:textId="0178E82D" w:rsidR="005D31E7" w:rsidRDefault="005D31E7" w:rsidP="00A16E54"/>
    <w:p w14:paraId="166FC25E" w14:textId="40F6583D" w:rsidR="005D31E7" w:rsidRDefault="005D31E7" w:rsidP="00A16E54">
      <w:r>
        <w:rPr>
          <w:noProof/>
        </w:rPr>
        <w:drawing>
          <wp:inline distT="0" distB="0" distL="0" distR="0" wp14:anchorId="45A3F6AC" wp14:editId="40B73987">
            <wp:extent cx="6120130" cy="438594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8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9A473" w14:textId="036CAB8C" w:rsidR="00A16E54" w:rsidRDefault="00A16E54" w:rsidP="00A16E54"/>
    <w:p w14:paraId="7AFDBEF2" w14:textId="5239072A" w:rsidR="00A16E54" w:rsidRDefault="00A16E54" w:rsidP="00A16E54"/>
    <w:p w14:paraId="70D4B8C9" w14:textId="031D4B5B" w:rsidR="00A16E54" w:rsidRDefault="00A16E54" w:rsidP="00A16E54"/>
    <w:p w14:paraId="15E08CB2" w14:textId="6293AFA5" w:rsidR="00A16E54" w:rsidRDefault="00A16E54" w:rsidP="00A16E54"/>
    <w:p w14:paraId="56C63970" w14:textId="626A3FFE" w:rsidR="00A16E54" w:rsidRDefault="00A16E54" w:rsidP="00A16E54"/>
    <w:p w14:paraId="2125EADC" w14:textId="0C6845AB" w:rsidR="00A16E54" w:rsidRDefault="00A16E54" w:rsidP="00A16E54"/>
    <w:p w14:paraId="17456BDE" w14:textId="57251E41" w:rsidR="00A16E54" w:rsidRDefault="00A16E54" w:rsidP="00A16E54"/>
    <w:p w14:paraId="46069967" w14:textId="6B1D2A7F" w:rsidR="00A16E54" w:rsidRDefault="00A16E54" w:rsidP="00A16E54"/>
    <w:p w14:paraId="58F43309" w14:textId="4506383D" w:rsidR="00A16E54" w:rsidRDefault="00A16E54" w:rsidP="00A16E54"/>
    <w:p w14:paraId="1AA85CF8" w14:textId="73600C74" w:rsidR="00A16E54" w:rsidRDefault="00A16E54" w:rsidP="00A16E54"/>
    <w:p w14:paraId="46CAC204" w14:textId="40FB0D68" w:rsidR="00A16E54" w:rsidRDefault="00A16E54" w:rsidP="00A16E5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787E5B39" w14:textId="77777777" w:rsidTr="00416F11">
        <w:tc>
          <w:tcPr>
            <w:tcW w:w="9628" w:type="dxa"/>
          </w:tcPr>
          <w:p w14:paraId="67170096" w14:textId="77777777" w:rsidR="00514930" w:rsidRDefault="00514930" w:rsidP="00F379B8">
            <w:pPr>
              <w:pStyle w:val="Ttulo1"/>
              <w:spacing w:before="0"/>
              <w:rPr>
                <w:b/>
                <w:bCs/>
              </w:rPr>
            </w:pPr>
            <w:bookmarkStart w:id="6" w:name="_Toc52282755"/>
            <w:r>
              <w:rPr>
                <w:b/>
                <w:bCs/>
              </w:rPr>
              <w:lastRenderedPageBreak/>
              <w:t xml:space="preserve">Língua Portuguesa </w:t>
            </w:r>
            <w:r w:rsidR="0048726F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6"/>
          </w:p>
        </w:tc>
      </w:tr>
    </w:tbl>
    <w:p w14:paraId="227E86A8" w14:textId="2E8E80BD" w:rsidR="00514930" w:rsidRDefault="005D31E7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2CDBC5A" wp14:editId="70D17550">
            <wp:extent cx="6120130" cy="775462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DA41C" w14:textId="56BD8AA8" w:rsidR="005D31E7" w:rsidRDefault="005D31E7" w:rsidP="005D31E7"/>
    <w:p w14:paraId="407D299F" w14:textId="255561FC" w:rsidR="005D31E7" w:rsidRDefault="005D31E7" w:rsidP="005D31E7"/>
    <w:p w14:paraId="579CCF72" w14:textId="77777777" w:rsidR="005D31E7" w:rsidRPr="005D31E7" w:rsidRDefault="005D31E7" w:rsidP="005D31E7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1008DBA9" w14:textId="77777777" w:rsidTr="00416F11">
        <w:tc>
          <w:tcPr>
            <w:tcW w:w="9628" w:type="dxa"/>
          </w:tcPr>
          <w:p w14:paraId="6B0092B3" w14:textId="77777777" w:rsidR="0048726F" w:rsidRDefault="0048726F" w:rsidP="00F379B8">
            <w:pPr>
              <w:pStyle w:val="Ttulo1"/>
              <w:spacing w:before="0"/>
              <w:rPr>
                <w:b/>
                <w:bCs/>
              </w:rPr>
            </w:pPr>
            <w:bookmarkStart w:id="7" w:name="_Toc52282756"/>
            <w:r>
              <w:rPr>
                <w:b/>
                <w:bCs/>
              </w:rPr>
              <w:lastRenderedPageBreak/>
              <w:t xml:space="preserve">Matemática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7"/>
          </w:p>
        </w:tc>
      </w:tr>
    </w:tbl>
    <w:p w14:paraId="3EDF94F9" w14:textId="6A63CD3F" w:rsidR="0048726F" w:rsidRDefault="00181C79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6754ADA" wp14:editId="13637A9E">
            <wp:extent cx="6120130" cy="774319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4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5DF87" w14:textId="6F1CF842" w:rsidR="00181C79" w:rsidRDefault="00181C79" w:rsidP="00181C79"/>
    <w:p w14:paraId="456D0159" w14:textId="3BCDB67E" w:rsidR="00181C79" w:rsidRDefault="00181C79" w:rsidP="00181C79"/>
    <w:p w14:paraId="5DDED5B7" w14:textId="5270D91F" w:rsidR="00181C79" w:rsidRDefault="00181C79" w:rsidP="00181C79"/>
    <w:p w14:paraId="4E4663AF" w14:textId="06B05A5D" w:rsidR="00181C79" w:rsidRDefault="00181C79" w:rsidP="00181C79"/>
    <w:p w14:paraId="36874A8C" w14:textId="34067110" w:rsidR="00181C79" w:rsidRDefault="00181C79" w:rsidP="00181C79"/>
    <w:p w14:paraId="762C515E" w14:textId="125CCF83" w:rsidR="00181C79" w:rsidRDefault="00181C79" w:rsidP="00181C79"/>
    <w:p w14:paraId="0D917E2E" w14:textId="0AFBD12C" w:rsidR="00181C79" w:rsidRDefault="00181C79" w:rsidP="00181C79"/>
    <w:p w14:paraId="79942EDE" w14:textId="6D4E2BB1" w:rsidR="00181C79" w:rsidRDefault="00181C79" w:rsidP="00181C79"/>
    <w:p w14:paraId="6AEF0595" w14:textId="28C49294" w:rsidR="00181C79" w:rsidRDefault="00181C79" w:rsidP="00181C79"/>
    <w:p w14:paraId="18380ACA" w14:textId="37A7292D" w:rsidR="00181C79" w:rsidRDefault="00181C79" w:rsidP="00181C79"/>
    <w:p w14:paraId="22E37CAA" w14:textId="64BBE1E0" w:rsidR="00181C79" w:rsidRPr="00181C79" w:rsidRDefault="00181C79" w:rsidP="00181C79">
      <w:r>
        <w:rPr>
          <w:noProof/>
        </w:rPr>
        <w:lastRenderedPageBreak/>
        <w:drawing>
          <wp:inline distT="0" distB="0" distL="0" distR="0" wp14:anchorId="16D5442A" wp14:editId="251F9F4E">
            <wp:extent cx="6120130" cy="7496175"/>
            <wp:effectExtent l="0" t="0" r="0" b="952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461AE547" w14:textId="77777777" w:rsidTr="00416F11">
        <w:tc>
          <w:tcPr>
            <w:tcW w:w="9628" w:type="dxa"/>
          </w:tcPr>
          <w:p w14:paraId="2262DF3D" w14:textId="77777777" w:rsidR="0048726F" w:rsidRDefault="0048726F" w:rsidP="00F379B8">
            <w:pPr>
              <w:pStyle w:val="Ttulo1"/>
              <w:spacing w:before="0"/>
              <w:rPr>
                <w:b/>
                <w:bCs/>
              </w:rPr>
            </w:pPr>
            <w:bookmarkStart w:id="8" w:name="_Toc52282757"/>
            <w:r>
              <w:rPr>
                <w:b/>
                <w:bCs/>
              </w:rPr>
              <w:lastRenderedPageBreak/>
              <w:t xml:space="preserve">Ciências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8"/>
          </w:p>
        </w:tc>
      </w:tr>
    </w:tbl>
    <w:p w14:paraId="10DA9E87" w14:textId="6C08ABB3" w:rsidR="0048726F" w:rsidRDefault="00181C79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F2D094A" wp14:editId="027C0CEE">
            <wp:extent cx="6120130" cy="1937385"/>
            <wp:effectExtent l="0" t="0" r="0" b="571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FD670" w14:textId="7D979318" w:rsidR="00181C79" w:rsidRDefault="00181C79" w:rsidP="00181C79">
      <w:r>
        <w:rPr>
          <w:noProof/>
        </w:rPr>
        <w:drawing>
          <wp:inline distT="0" distB="0" distL="0" distR="0" wp14:anchorId="57CBAB2F" wp14:editId="3FC181A6">
            <wp:extent cx="6120130" cy="6472990"/>
            <wp:effectExtent l="0" t="0" r="0" b="444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b="22215"/>
                    <a:stretch/>
                  </pic:blipFill>
                  <pic:spPr bwMode="auto">
                    <a:xfrm>
                      <a:off x="0" y="0"/>
                      <a:ext cx="6120130" cy="6472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F2FF19" w14:textId="5045F14F" w:rsidR="00181C79" w:rsidRDefault="00181C79" w:rsidP="00181C79"/>
    <w:p w14:paraId="26475285" w14:textId="09DAF813" w:rsidR="00181C79" w:rsidRDefault="00181C79" w:rsidP="00181C79"/>
    <w:p w14:paraId="306BA1AF" w14:textId="71EAF231" w:rsidR="00181C79" w:rsidRDefault="00181C79" w:rsidP="00181C79"/>
    <w:p w14:paraId="5D5A3F9B" w14:textId="2410B106" w:rsidR="00181C79" w:rsidRDefault="00181C79" w:rsidP="00181C79"/>
    <w:p w14:paraId="2F63FCE9" w14:textId="1F55091B" w:rsidR="00181C79" w:rsidRDefault="00181C79" w:rsidP="00181C79"/>
    <w:p w14:paraId="1C4B1273" w14:textId="627F8F59" w:rsidR="00181C79" w:rsidRDefault="00181C79" w:rsidP="00181C79"/>
    <w:p w14:paraId="52AB2E1C" w14:textId="29A535BE" w:rsidR="00181C79" w:rsidRDefault="00181C79" w:rsidP="00181C79">
      <w:pPr>
        <w:jc w:val="center"/>
      </w:pPr>
      <w:r>
        <w:rPr>
          <w:noProof/>
        </w:rPr>
        <w:lastRenderedPageBreak/>
        <w:drawing>
          <wp:inline distT="0" distB="0" distL="0" distR="0" wp14:anchorId="6BEC8EFB" wp14:editId="6D362466">
            <wp:extent cx="2076450" cy="1943100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B8FD1" w14:textId="08DA88BD" w:rsidR="00181C79" w:rsidRDefault="00181C79" w:rsidP="00181C79">
      <w:pPr>
        <w:jc w:val="center"/>
      </w:pPr>
      <w:r>
        <w:rPr>
          <w:noProof/>
        </w:rPr>
        <w:drawing>
          <wp:inline distT="0" distB="0" distL="0" distR="0" wp14:anchorId="7CFD01EC" wp14:editId="043BE55B">
            <wp:extent cx="5702968" cy="7534332"/>
            <wp:effectExtent l="0" t="0" r="0" b="952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04092" cy="753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C625F" w14:textId="79B63956" w:rsidR="00181C79" w:rsidRDefault="00181C79" w:rsidP="00181C79">
      <w:pPr>
        <w:jc w:val="center"/>
      </w:pPr>
    </w:p>
    <w:p w14:paraId="5EC29718" w14:textId="67F20C11" w:rsidR="00181C79" w:rsidRDefault="00181C79" w:rsidP="00181C79">
      <w:pPr>
        <w:jc w:val="center"/>
      </w:pPr>
    </w:p>
    <w:p w14:paraId="4BC5CD54" w14:textId="77C3EBB6" w:rsidR="00181C79" w:rsidRDefault="00181C79" w:rsidP="00181C79">
      <w:pPr>
        <w:jc w:val="center"/>
      </w:pPr>
      <w:r>
        <w:rPr>
          <w:noProof/>
        </w:rPr>
        <w:drawing>
          <wp:inline distT="0" distB="0" distL="0" distR="0" wp14:anchorId="09CEA0D7" wp14:editId="5AC94E0B">
            <wp:extent cx="6120130" cy="8350885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5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69EA7" w14:textId="5768C4F3" w:rsidR="00181C79" w:rsidRDefault="00181C79" w:rsidP="00181C79">
      <w:pPr>
        <w:jc w:val="center"/>
      </w:pPr>
    </w:p>
    <w:p w14:paraId="695879C3" w14:textId="3407E8A6" w:rsidR="00181C79" w:rsidRDefault="00181C79" w:rsidP="00181C79">
      <w:pPr>
        <w:jc w:val="center"/>
      </w:pPr>
    </w:p>
    <w:p w14:paraId="2E750A4E" w14:textId="4D7F97AC" w:rsidR="00181C79" w:rsidRDefault="00181C79" w:rsidP="00181C79">
      <w:pPr>
        <w:jc w:val="center"/>
      </w:pPr>
    </w:p>
    <w:p w14:paraId="32EA8451" w14:textId="1A49148E" w:rsidR="00181C79" w:rsidRDefault="00181C79" w:rsidP="00181C79">
      <w:pPr>
        <w:jc w:val="center"/>
      </w:pPr>
    </w:p>
    <w:p w14:paraId="00A656BE" w14:textId="0714027E" w:rsidR="00181C79" w:rsidRDefault="00181C79" w:rsidP="00181C79">
      <w:pPr>
        <w:jc w:val="center"/>
      </w:pPr>
    </w:p>
    <w:p w14:paraId="25B04F83" w14:textId="6DD3E0AB" w:rsidR="00181C79" w:rsidRDefault="00181C79" w:rsidP="00181C79">
      <w:pPr>
        <w:jc w:val="center"/>
      </w:pPr>
    </w:p>
    <w:p w14:paraId="745F039E" w14:textId="7C1927FA" w:rsidR="00181C79" w:rsidRDefault="00181C79" w:rsidP="00181C79">
      <w:pPr>
        <w:jc w:val="center"/>
      </w:pPr>
    </w:p>
    <w:p w14:paraId="6C1F95A8" w14:textId="2896CE63" w:rsidR="00181C79" w:rsidRPr="00181C79" w:rsidRDefault="00181C79" w:rsidP="00181C79">
      <w:pPr>
        <w:jc w:val="center"/>
      </w:pPr>
      <w:r>
        <w:rPr>
          <w:noProof/>
        </w:rPr>
        <w:lastRenderedPageBreak/>
        <w:drawing>
          <wp:inline distT="0" distB="0" distL="0" distR="0" wp14:anchorId="3C7874A5" wp14:editId="147ED242">
            <wp:extent cx="6120130" cy="6438900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5C305593" w14:textId="77777777" w:rsidTr="00416F11">
        <w:tc>
          <w:tcPr>
            <w:tcW w:w="9628" w:type="dxa"/>
          </w:tcPr>
          <w:p w14:paraId="2E004A54" w14:textId="77777777" w:rsidR="0048726F" w:rsidRDefault="0048726F" w:rsidP="00F379B8">
            <w:pPr>
              <w:pStyle w:val="Ttulo1"/>
              <w:spacing w:before="0"/>
              <w:rPr>
                <w:b/>
                <w:bCs/>
              </w:rPr>
            </w:pPr>
            <w:bookmarkStart w:id="9" w:name="_Toc52282758"/>
            <w:r>
              <w:rPr>
                <w:b/>
                <w:bCs/>
              </w:rPr>
              <w:lastRenderedPageBreak/>
              <w:t xml:space="preserve">Geografia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9"/>
          </w:p>
        </w:tc>
      </w:tr>
    </w:tbl>
    <w:p w14:paraId="454FD92B" w14:textId="7F8BDA2E" w:rsidR="0048726F" w:rsidRDefault="00554822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2D03930" wp14:editId="7F0BB781">
            <wp:extent cx="6120130" cy="5920105"/>
            <wp:effectExtent l="0" t="0" r="0" b="444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2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E07EE" w14:textId="3D2329CE" w:rsidR="00554822" w:rsidRDefault="00554822" w:rsidP="00554822">
      <w:r>
        <w:rPr>
          <w:noProof/>
        </w:rPr>
        <w:lastRenderedPageBreak/>
        <w:drawing>
          <wp:inline distT="0" distB="0" distL="0" distR="0" wp14:anchorId="46BD2C10" wp14:editId="50789619">
            <wp:extent cx="6120130" cy="4453255"/>
            <wp:effectExtent l="0" t="0" r="0" b="444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78CD2" w14:textId="78E6BF90" w:rsidR="00554822" w:rsidRDefault="00554822" w:rsidP="00554822">
      <w:r>
        <w:rPr>
          <w:noProof/>
        </w:rPr>
        <w:drawing>
          <wp:inline distT="0" distB="0" distL="0" distR="0" wp14:anchorId="1D379130" wp14:editId="423EA903">
            <wp:extent cx="6120130" cy="3328670"/>
            <wp:effectExtent l="0" t="0" r="0" b="508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FF198" w14:textId="564535D0" w:rsidR="00554822" w:rsidRDefault="00554822" w:rsidP="00554822">
      <w:r>
        <w:rPr>
          <w:noProof/>
        </w:rPr>
        <w:drawing>
          <wp:inline distT="0" distB="0" distL="0" distR="0" wp14:anchorId="17D48F6D" wp14:editId="25736061">
            <wp:extent cx="6120130" cy="1725295"/>
            <wp:effectExtent l="0" t="0" r="0" b="825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E5ED4" w14:textId="35A17C15" w:rsidR="00554822" w:rsidRDefault="00554822" w:rsidP="00554822"/>
    <w:p w14:paraId="0F21F9DD" w14:textId="30402E71" w:rsidR="00554822" w:rsidRDefault="00554822" w:rsidP="00554822">
      <w:r>
        <w:rPr>
          <w:noProof/>
        </w:rPr>
        <w:lastRenderedPageBreak/>
        <w:drawing>
          <wp:inline distT="0" distB="0" distL="0" distR="0" wp14:anchorId="715CF741" wp14:editId="636B8E55">
            <wp:extent cx="6120130" cy="2679065"/>
            <wp:effectExtent l="0" t="0" r="0" b="698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27D8B" w14:textId="77777777" w:rsidR="00554822" w:rsidRPr="00554822" w:rsidRDefault="00554822" w:rsidP="0055482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16486819" w14:textId="77777777" w:rsidTr="00416F11">
        <w:tc>
          <w:tcPr>
            <w:tcW w:w="9628" w:type="dxa"/>
          </w:tcPr>
          <w:p w14:paraId="234B2EA0" w14:textId="77777777" w:rsidR="0048726F" w:rsidRDefault="0048726F" w:rsidP="00F379B8">
            <w:pPr>
              <w:pStyle w:val="Ttulo1"/>
              <w:spacing w:before="0"/>
              <w:rPr>
                <w:b/>
                <w:bCs/>
              </w:rPr>
            </w:pPr>
            <w:bookmarkStart w:id="10" w:name="_Toc52282759"/>
            <w:r>
              <w:rPr>
                <w:b/>
                <w:bCs/>
              </w:rPr>
              <w:lastRenderedPageBreak/>
              <w:t xml:space="preserve">História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0"/>
          </w:p>
        </w:tc>
      </w:tr>
    </w:tbl>
    <w:p w14:paraId="72CE54DB" w14:textId="03263A29" w:rsidR="0048726F" w:rsidRDefault="001F343D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8E1161F" wp14:editId="00BA38EB">
            <wp:extent cx="6120130" cy="7748270"/>
            <wp:effectExtent l="0" t="0" r="0" b="508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4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1DF81" w14:textId="33384E70" w:rsidR="001F343D" w:rsidRDefault="001F343D" w:rsidP="001F343D"/>
    <w:p w14:paraId="1225DF81" w14:textId="38C8EA83" w:rsidR="001F343D" w:rsidRDefault="001F343D" w:rsidP="001F343D"/>
    <w:p w14:paraId="0ED988AC" w14:textId="02CB9D2B" w:rsidR="001F343D" w:rsidRDefault="001F343D" w:rsidP="001F343D"/>
    <w:p w14:paraId="585928DA" w14:textId="031E3458" w:rsidR="001F343D" w:rsidRDefault="001F343D" w:rsidP="001F343D"/>
    <w:p w14:paraId="38CAD874" w14:textId="0907C728" w:rsidR="001F343D" w:rsidRDefault="001F343D" w:rsidP="001F343D"/>
    <w:p w14:paraId="0A6FF61E" w14:textId="793FE9FB" w:rsidR="001F343D" w:rsidRDefault="001F343D" w:rsidP="001F343D"/>
    <w:p w14:paraId="24004563" w14:textId="0BD7D18A" w:rsidR="001F343D" w:rsidRDefault="001F343D" w:rsidP="001F343D"/>
    <w:p w14:paraId="718E4D8F" w14:textId="27C641E3" w:rsidR="001F343D" w:rsidRDefault="001F343D" w:rsidP="001F343D"/>
    <w:p w14:paraId="7BDA58C2" w14:textId="4AA70685" w:rsidR="001F343D" w:rsidRDefault="001F343D" w:rsidP="001F343D"/>
    <w:p w14:paraId="04B2072B" w14:textId="335DBA27" w:rsidR="001F343D" w:rsidRPr="001F343D" w:rsidRDefault="001F343D" w:rsidP="001F343D">
      <w:r>
        <w:rPr>
          <w:noProof/>
        </w:rPr>
        <w:lastRenderedPageBreak/>
        <w:drawing>
          <wp:inline distT="0" distB="0" distL="0" distR="0" wp14:anchorId="2DBB3F23" wp14:editId="77238266">
            <wp:extent cx="6120130" cy="8298180"/>
            <wp:effectExtent l="0" t="0" r="0" b="76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9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693849D9" w14:textId="77777777" w:rsidTr="00416F11">
        <w:tc>
          <w:tcPr>
            <w:tcW w:w="9628" w:type="dxa"/>
          </w:tcPr>
          <w:p w14:paraId="709A443A" w14:textId="77777777" w:rsidR="0048726F" w:rsidRDefault="0048726F" w:rsidP="00F379B8">
            <w:pPr>
              <w:pStyle w:val="Ttulo1"/>
              <w:spacing w:before="0"/>
              <w:rPr>
                <w:b/>
                <w:bCs/>
              </w:rPr>
            </w:pPr>
            <w:bookmarkStart w:id="11" w:name="_Toc52282760"/>
            <w:r>
              <w:rPr>
                <w:b/>
                <w:bCs/>
              </w:rPr>
              <w:lastRenderedPageBreak/>
              <w:t xml:space="preserve">Educação Física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1"/>
          </w:p>
        </w:tc>
      </w:tr>
    </w:tbl>
    <w:p w14:paraId="2F75EF83" w14:textId="2E8F3F7D" w:rsidR="0048726F" w:rsidRDefault="001F343D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F317CC4" wp14:editId="5C972C66">
            <wp:extent cx="6120130" cy="773684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3709B" w14:textId="17D21834" w:rsidR="001F343D" w:rsidRPr="001F343D" w:rsidRDefault="001F343D" w:rsidP="001F343D">
      <w:r>
        <w:rPr>
          <w:noProof/>
        </w:rPr>
        <w:lastRenderedPageBreak/>
        <w:drawing>
          <wp:inline distT="0" distB="0" distL="0" distR="0" wp14:anchorId="71F75396" wp14:editId="51995389">
            <wp:extent cx="6120130" cy="837184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6B43A5A5" w14:textId="77777777" w:rsidTr="00416F11">
        <w:tc>
          <w:tcPr>
            <w:tcW w:w="9628" w:type="dxa"/>
          </w:tcPr>
          <w:p w14:paraId="5A723AB9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2" w:name="_Toc52282761"/>
            <w:r>
              <w:rPr>
                <w:b/>
                <w:bCs/>
              </w:rPr>
              <w:lastRenderedPageBreak/>
              <w:t>Língua Portuguesa 3ª Semana</w:t>
            </w:r>
            <w:bookmarkEnd w:id="12"/>
          </w:p>
        </w:tc>
      </w:tr>
    </w:tbl>
    <w:p w14:paraId="1D368E00" w14:textId="207D67BD" w:rsidR="00A26CF2" w:rsidRDefault="001F343D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7BBDB6A" wp14:editId="517F6CCA">
            <wp:extent cx="6120130" cy="7460615"/>
            <wp:effectExtent l="0" t="0" r="0" b="698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175C9" w14:textId="5A0FE708" w:rsidR="001F343D" w:rsidRDefault="001F343D" w:rsidP="001F343D">
      <w:r>
        <w:rPr>
          <w:noProof/>
        </w:rPr>
        <w:drawing>
          <wp:inline distT="0" distB="0" distL="0" distR="0" wp14:anchorId="6E19DCED" wp14:editId="58915252">
            <wp:extent cx="6120130" cy="1203960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F168B" w14:textId="71E42F49" w:rsidR="001F343D" w:rsidRDefault="001F343D" w:rsidP="001F343D"/>
    <w:p w14:paraId="59F6FF60" w14:textId="7F601457" w:rsidR="001F343D" w:rsidRDefault="001F343D" w:rsidP="001F343D"/>
    <w:p w14:paraId="23F94C89" w14:textId="48EDF8FA" w:rsidR="001F343D" w:rsidRDefault="001F343D" w:rsidP="001F343D"/>
    <w:p w14:paraId="6C7570D3" w14:textId="450854F3" w:rsidR="001F343D" w:rsidRDefault="001F343D" w:rsidP="001F343D"/>
    <w:p w14:paraId="6BAFBCA6" w14:textId="5B870C9E" w:rsidR="001F343D" w:rsidRPr="001F343D" w:rsidRDefault="001F343D" w:rsidP="001F343D">
      <w:r>
        <w:rPr>
          <w:noProof/>
        </w:rPr>
        <w:lastRenderedPageBreak/>
        <w:drawing>
          <wp:inline distT="0" distB="0" distL="0" distR="0" wp14:anchorId="66FBFE82" wp14:editId="128C51A1">
            <wp:extent cx="6120130" cy="6029325"/>
            <wp:effectExtent l="0" t="0" r="0" b="9525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7ABD1632" w14:textId="77777777" w:rsidTr="00416F11">
        <w:tc>
          <w:tcPr>
            <w:tcW w:w="9628" w:type="dxa"/>
          </w:tcPr>
          <w:p w14:paraId="50F24E92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3" w:name="_Toc52282762"/>
            <w:r>
              <w:rPr>
                <w:b/>
                <w:bCs/>
              </w:rPr>
              <w:lastRenderedPageBreak/>
              <w:t>Matemática 3ª Semana</w:t>
            </w:r>
            <w:bookmarkEnd w:id="13"/>
          </w:p>
        </w:tc>
      </w:tr>
    </w:tbl>
    <w:p w14:paraId="4309703A" w14:textId="70514411" w:rsidR="00A26CF2" w:rsidRDefault="001F343D" w:rsidP="00F379B8">
      <w:pPr>
        <w:pStyle w:val="Ttulo1"/>
        <w:spacing w:before="0"/>
        <w:rPr>
          <w:noProof/>
        </w:rPr>
      </w:pPr>
      <w:r>
        <w:rPr>
          <w:noProof/>
        </w:rPr>
        <w:drawing>
          <wp:inline distT="0" distB="0" distL="0" distR="0" wp14:anchorId="3259406E" wp14:editId="187C20D5">
            <wp:extent cx="5799221" cy="2951357"/>
            <wp:effectExtent l="0" t="0" r="0" b="190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800559" cy="2952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343D">
        <w:rPr>
          <w:noProof/>
        </w:rPr>
        <w:t xml:space="preserve"> </w:t>
      </w:r>
      <w:r>
        <w:rPr>
          <w:noProof/>
        </w:rPr>
        <w:drawing>
          <wp:inline distT="0" distB="0" distL="0" distR="0" wp14:anchorId="42D03371" wp14:editId="4D65528F">
            <wp:extent cx="5678905" cy="6183867"/>
            <wp:effectExtent l="0" t="0" r="0" b="762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79752" cy="618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D2B18" w14:textId="265B3FB7" w:rsidR="00BE1F5D" w:rsidRDefault="00BE1F5D" w:rsidP="00BE1F5D"/>
    <w:p w14:paraId="15A81D09" w14:textId="6C70B905" w:rsidR="00BE1F5D" w:rsidRDefault="00BE1F5D" w:rsidP="00BE1F5D"/>
    <w:p w14:paraId="3B76F000" w14:textId="76893D79" w:rsidR="00BE1F5D" w:rsidRPr="00BE1F5D" w:rsidRDefault="00BE1F5D" w:rsidP="00BE1F5D">
      <w:r>
        <w:rPr>
          <w:noProof/>
        </w:rPr>
        <w:lastRenderedPageBreak/>
        <w:drawing>
          <wp:inline distT="0" distB="0" distL="0" distR="0" wp14:anchorId="0A0843D2" wp14:editId="34BBCD10">
            <wp:extent cx="6120130" cy="840486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50AE7643" w14:textId="77777777" w:rsidTr="00416F11">
        <w:tc>
          <w:tcPr>
            <w:tcW w:w="9628" w:type="dxa"/>
          </w:tcPr>
          <w:p w14:paraId="5C2348D8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4" w:name="_Toc52282763"/>
            <w:r>
              <w:rPr>
                <w:b/>
                <w:bCs/>
              </w:rPr>
              <w:lastRenderedPageBreak/>
              <w:t>Ciências 3ª Semana</w:t>
            </w:r>
            <w:bookmarkEnd w:id="14"/>
          </w:p>
        </w:tc>
      </w:tr>
    </w:tbl>
    <w:p w14:paraId="4FFBC27A" w14:textId="6B46B214" w:rsidR="00A26CF2" w:rsidRDefault="00BE1F5D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09B0414" wp14:editId="7A320069">
            <wp:extent cx="6120130" cy="2085340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AA5E0" w14:textId="5B2602E9" w:rsidR="00BE1F5D" w:rsidRDefault="00BE1F5D" w:rsidP="00BE1F5D">
      <w:r>
        <w:rPr>
          <w:noProof/>
        </w:rPr>
        <w:drawing>
          <wp:inline distT="0" distB="0" distL="0" distR="0" wp14:anchorId="6EC13B20" wp14:editId="00586BA3">
            <wp:extent cx="5895473" cy="7170848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96669" cy="717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9569" w14:textId="05070BC8" w:rsidR="00BE1F5D" w:rsidRDefault="00BE1F5D" w:rsidP="00BE1F5D"/>
    <w:p w14:paraId="7A5B9E04" w14:textId="19494178" w:rsidR="00BE1F5D" w:rsidRDefault="00BE1F5D" w:rsidP="00BE1F5D">
      <w:r>
        <w:rPr>
          <w:noProof/>
        </w:rPr>
        <w:lastRenderedPageBreak/>
        <w:drawing>
          <wp:inline distT="0" distB="0" distL="0" distR="0" wp14:anchorId="46B631EA" wp14:editId="7985B3A2">
            <wp:extent cx="6120130" cy="756920"/>
            <wp:effectExtent l="0" t="0" r="0" b="508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15690" w14:textId="5365E155" w:rsidR="00BE1F5D" w:rsidRDefault="00BE1F5D" w:rsidP="00BE1F5D">
      <w:r>
        <w:rPr>
          <w:noProof/>
        </w:rPr>
        <w:drawing>
          <wp:inline distT="0" distB="0" distL="0" distR="0" wp14:anchorId="5A0B563D" wp14:editId="7A4F686C">
            <wp:extent cx="6120130" cy="5494655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9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25B84" w14:textId="16165962" w:rsidR="00BE1F5D" w:rsidRDefault="00BE1F5D" w:rsidP="00BE1F5D">
      <w:r>
        <w:rPr>
          <w:noProof/>
        </w:rPr>
        <w:drawing>
          <wp:inline distT="0" distB="0" distL="0" distR="0" wp14:anchorId="0EB8C61B" wp14:editId="2A3388DD">
            <wp:extent cx="6120130" cy="253492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FC8EF" w14:textId="2EBD56F1" w:rsidR="00BE1F5D" w:rsidRDefault="00BE1F5D" w:rsidP="00BE1F5D"/>
    <w:p w14:paraId="30BD2DAC" w14:textId="794D21AA" w:rsidR="00BE1F5D" w:rsidRDefault="00BE1F5D" w:rsidP="00BE1F5D"/>
    <w:p w14:paraId="1F117A56" w14:textId="3FA0D7AE" w:rsidR="00BE1F5D" w:rsidRDefault="00BE1F5D" w:rsidP="00BE1F5D"/>
    <w:p w14:paraId="187F02E2" w14:textId="6A17EDDC" w:rsidR="00BE1F5D" w:rsidRDefault="00BE1F5D" w:rsidP="00BE1F5D"/>
    <w:p w14:paraId="330D0FDA" w14:textId="701E3DC7" w:rsidR="00BE1F5D" w:rsidRDefault="00BE1F5D" w:rsidP="00BE1F5D"/>
    <w:p w14:paraId="5334DC8D" w14:textId="6978A05D" w:rsidR="00BE1F5D" w:rsidRPr="00BE1F5D" w:rsidRDefault="00BE1F5D" w:rsidP="00BE1F5D">
      <w:r>
        <w:rPr>
          <w:noProof/>
        </w:rPr>
        <w:lastRenderedPageBreak/>
        <w:drawing>
          <wp:inline distT="0" distB="0" distL="0" distR="0" wp14:anchorId="53AD0280" wp14:editId="54910C26">
            <wp:extent cx="6120130" cy="793115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047A08F" w14:textId="77777777" w:rsidTr="00416F11">
        <w:tc>
          <w:tcPr>
            <w:tcW w:w="9628" w:type="dxa"/>
          </w:tcPr>
          <w:p w14:paraId="0860AFDF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5" w:name="_Toc52282764"/>
            <w:r>
              <w:rPr>
                <w:b/>
                <w:bCs/>
              </w:rPr>
              <w:lastRenderedPageBreak/>
              <w:t>Geografia 3ª Semana</w:t>
            </w:r>
            <w:bookmarkEnd w:id="15"/>
          </w:p>
        </w:tc>
      </w:tr>
    </w:tbl>
    <w:p w14:paraId="56E7374F" w14:textId="5487B235" w:rsidR="00A26CF2" w:rsidRDefault="00D76219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A4E09C9" wp14:editId="5C264742">
            <wp:extent cx="5823284" cy="1491771"/>
            <wp:effectExtent l="0" t="0" r="635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826247" cy="149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C741E" w14:textId="7137DE14" w:rsidR="00D76219" w:rsidRDefault="00D76219" w:rsidP="00D76219">
      <w:r>
        <w:rPr>
          <w:noProof/>
        </w:rPr>
        <w:drawing>
          <wp:inline distT="0" distB="0" distL="0" distR="0" wp14:anchorId="46680C23" wp14:editId="4DC74892">
            <wp:extent cx="5698775" cy="777240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01152" cy="777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ABB1" w14:textId="7BAC21C5" w:rsidR="00D76219" w:rsidRDefault="00D76219" w:rsidP="00D76219"/>
    <w:p w14:paraId="159884F2" w14:textId="31AAA093" w:rsidR="00D76219" w:rsidRDefault="00D76219" w:rsidP="00D76219">
      <w:r>
        <w:rPr>
          <w:noProof/>
        </w:rPr>
        <w:lastRenderedPageBreak/>
        <w:drawing>
          <wp:inline distT="0" distB="0" distL="0" distR="0" wp14:anchorId="6BB3A238" wp14:editId="5879F8F1">
            <wp:extent cx="6120130" cy="7962265"/>
            <wp:effectExtent l="0" t="0" r="0" b="63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EF5D9" w14:textId="6746B65B" w:rsidR="00B010BF" w:rsidRDefault="00B010BF" w:rsidP="00D76219">
      <w:r>
        <w:rPr>
          <w:noProof/>
        </w:rPr>
        <w:lastRenderedPageBreak/>
        <w:drawing>
          <wp:inline distT="0" distB="0" distL="0" distR="0" wp14:anchorId="4B6546ED" wp14:editId="21C521FE">
            <wp:extent cx="6120130" cy="6699250"/>
            <wp:effectExtent l="0" t="0" r="0" b="635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9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EBE0B" w14:textId="6BC39E45" w:rsidR="00B010BF" w:rsidRDefault="00B010BF" w:rsidP="00D76219"/>
    <w:p w14:paraId="4A9BAAD6" w14:textId="50F5B1A0" w:rsidR="00B010BF" w:rsidRDefault="00B010BF" w:rsidP="00D76219"/>
    <w:p w14:paraId="7CAC37D0" w14:textId="75E62DF4" w:rsidR="00B010BF" w:rsidRDefault="00B010BF" w:rsidP="00D76219"/>
    <w:p w14:paraId="1A7DF28A" w14:textId="6CCE4636" w:rsidR="00B010BF" w:rsidRDefault="00B010BF" w:rsidP="00D76219"/>
    <w:p w14:paraId="40687AA8" w14:textId="03364E62" w:rsidR="00B010BF" w:rsidRDefault="00B010BF" w:rsidP="00D76219"/>
    <w:p w14:paraId="5569C6CA" w14:textId="55FC0E46" w:rsidR="00B010BF" w:rsidRDefault="00B010BF" w:rsidP="00D76219"/>
    <w:p w14:paraId="41BC6A92" w14:textId="74514664" w:rsidR="00B010BF" w:rsidRDefault="00B010BF" w:rsidP="00D76219"/>
    <w:p w14:paraId="6D0664FC" w14:textId="295CFEBA" w:rsidR="00B010BF" w:rsidRDefault="00B010BF" w:rsidP="00D76219"/>
    <w:p w14:paraId="6FA4DDB0" w14:textId="22D9AB04" w:rsidR="00B010BF" w:rsidRDefault="00B010BF" w:rsidP="00D76219"/>
    <w:p w14:paraId="13827885" w14:textId="0F564569" w:rsidR="00B010BF" w:rsidRDefault="00B010BF" w:rsidP="00D76219"/>
    <w:p w14:paraId="7BB17E5E" w14:textId="6349E950" w:rsidR="00B010BF" w:rsidRDefault="00B010BF" w:rsidP="00D76219"/>
    <w:p w14:paraId="258883FF" w14:textId="013C90A0" w:rsidR="00B010BF" w:rsidRDefault="00B010BF" w:rsidP="00D76219"/>
    <w:p w14:paraId="0B850C71" w14:textId="0A3AF504" w:rsidR="00B010BF" w:rsidRDefault="00B010BF" w:rsidP="00D76219"/>
    <w:p w14:paraId="12D64EA5" w14:textId="77777777" w:rsidR="00B010BF" w:rsidRPr="00D76219" w:rsidRDefault="00B010BF" w:rsidP="00D76219"/>
    <w:p w14:paraId="63B29193" w14:textId="77777777" w:rsidR="00D76219" w:rsidRPr="00D76219" w:rsidRDefault="00D76219" w:rsidP="00D76219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16E59B9B" w14:textId="77777777" w:rsidTr="00416F11">
        <w:tc>
          <w:tcPr>
            <w:tcW w:w="9628" w:type="dxa"/>
          </w:tcPr>
          <w:p w14:paraId="7F41B5BA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6" w:name="_Toc52282765"/>
            <w:r>
              <w:rPr>
                <w:b/>
                <w:bCs/>
              </w:rPr>
              <w:lastRenderedPageBreak/>
              <w:t>História 3ª Semana</w:t>
            </w:r>
            <w:bookmarkEnd w:id="16"/>
          </w:p>
        </w:tc>
      </w:tr>
    </w:tbl>
    <w:p w14:paraId="018F46AE" w14:textId="4293C3E8" w:rsidR="00A26CF2" w:rsidRDefault="00B010BF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054A3E50" wp14:editId="0C4537AA">
            <wp:extent cx="2638425" cy="257175"/>
            <wp:effectExtent l="0" t="0" r="9525" b="952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F60B4" w14:textId="35111E84" w:rsidR="00B010BF" w:rsidRDefault="00B010BF" w:rsidP="00B010BF">
      <w:r>
        <w:rPr>
          <w:noProof/>
        </w:rPr>
        <w:drawing>
          <wp:inline distT="0" distB="0" distL="0" distR="0" wp14:anchorId="08A42CD6" wp14:editId="01A51487">
            <wp:extent cx="6120130" cy="8531225"/>
            <wp:effectExtent l="0" t="0" r="0" b="3175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3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C6C84" w14:textId="2987CA0E" w:rsidR="00B010BF" w:rsidRDefault="00B010BF" w:rsidP="00B010BF"/>
    <w:p w14:paraId="595F5320" w14:textId="3904DCE0" w:rsidR="00B010BF" w:rsidRDefault="00B010BF" w:rsidP="00B010BF"/>
    <w:p w14:paraId="0A9A4695" w14:textId="5B92875C" w:rsidR="00B010BF" w:rsidRDefault="00B010BF" w:rsidP="00B010BF"/>
    <w:p w14:paraId="1F5FCE55" w14:textId="397B5AA9" w:rsidR="00B010BF" w:rsidRDefault="00B010BF" w:rsidP="00B010BF"/>
    <w:p w14:paraId="4C51DFAF" w14:textId="3C526EDA" w:rsidR="00B010BF" w:rsidRPr="00B010BF" w:rsidRDefault="00B010BF" w:rsidP="00B010BF">
      <w:r>
        <w:rPr>
          <w:noProof/>
        </w:rPr>
        <w:lastRenderedPageBreak/>
        <w:drawing>
          <wp:inline distT="0" distB="0" distL="0" distR="0" wp14:anchorId="41737FFB" wp14:editId="3717E652">
            <wp:extent cx="6120130" cy="819912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9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3F9E5" w14:textId="77777777" w:rsidR="00B010BF" w:rsidRPr="00B010BF" w:rsidRDefault="00B010BF" w:rsidP="00B010B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72714542" w14:textId="77777777" w:rsidTr="00416F11">
        <w:tc>
          <w:tcPr>
            <w:tcW w:w="9628" w:type="dxa"/>
          </w:tcPr>
          <w:p w14:paraId="70972B9E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7" w:name="_Toc52282766"/>
            <w:r>
              <w:rPr>
                <w:b/>
                <w:bCs/>
              </w:rPr>
              <w:lastRenderedPageBreak/>
              <w:t>Educação Física 3ª Semana</w:t>
            </w:r>
            <w:bookmarkEnd w:id="17"/>
          </w:p>
        </w:tc>
      </w:tr>
    </w:tbl>
    <w:p w14:paraId="7E7AD9E7" w14:textId="5CAA4415" w:rsidR="00A26CF2" w:rsidRDefault="00B010BF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01EBF15D" wp14:editId="57546B6E">
            <wp:extent cx="6120130" cy="7759700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5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2D3C4" w14:textId="0682BC88" w:rsidR="00B010BF" w:rsidRDefault="00B010BF" w:rsidP="00B010BF"/>
    <w:p w14:paraId="608754F7" w14:textId="6E51533E" w:rsidR="00B010BF" w:rsidRDefault="00B010BF" w:rsidP="00B010BF">
      <w:r>
        <w:rPr>
          <w:noProof/>
        </w:rPr>
        <w:lastRenderedPageBreak/>
        <w:drawing>
          <wp:inline distT="0" distB="0" distL="0" distR="0" wp14:anchorId="774806A9" wp14:editId="0112E211">
            <wp:extent cx="6120130" cy="6074410"/>
            <wp:effectExtent l="0" t="0" r="0" b="254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35C85" w14:textId="1AB91ADA" w:rsidR="00B7533C" w:rsidRDefault="00B7533C" w:rsidP="00B010BF"/>
    <w:p w14:paraId="4A47E820" w14:textId="7AACBE6C" w:rsidR="00B7533C" w:rsidRDefault="00B7533C" w:rsidP="00B010BF"/>
    <w:p w14:paraId="5012319D" w14:textId="4363CC72" w:rsidR="00B7533C" w:rsidRDefault="00B7533C" w:rsidP="00B010BF"/>
    <w:p w14:paraId="66A71751" w14:textId="3DCCAC84" w:rsidR="00B7533C" w:rsidRDefault="00B7533C" w:rsidP="00B010BF"/>
    <w:p w14:paraId="7003182B" w14:textId="107BC93B" w:rsidR="00B7533C" w:rsidRDefault="00B7533C" w:rsidP="00B010BF"/>
    <w:p w14:paraId="77E39FCB" w14:textId="3A503DF4" w:rsidR="00B7533C" w:rsidRDefault="00B7533C" w:rsidP="00B010BF"/>
    <w:p w14:paraId="336598CD" w14:textId="6EEC7365" w:rsidR="00B7533C" w:rsidRDefault="00B7533C" w:rsidP="00B010BF"/>
    <w:p w14:paraId="0013EE52" w14:textId="082E127A" w:rsidR="00B7533C" w:rsidRDefault="00B7533C" w:rsidP="00B010BF"/>
    <w:p w14:paraId="6A878964" w14:textId="40CD4264" w:rsidR="00B7533C" w:rsidRDefault="00B7533C" w:rsidP="00B010BF"/>
    <w:p w14:paraId="1D78DFD4" w14:textId="14E95ED2" w:rsidR="00B7533C" w:rsidRDefault="00B7533C" w:rsidP="00B010BF"/>
    <w:p w14:paraId="57E762EC" w14:textId="4D62B2DC" w:rsidR="00B7533C" w:rsidRDefault="00B7533C" w:rsidP="00B010BF"/>
    <w:p w14:paraId="5E749336" w14:textId="5D2B0DE0" w:rsidR="00B7533C" w:rsidRDefault="00B7533C" w:rsidP="00B010BF"/>
    <w:p w14:paraId="57C02077" w14:textId="71A63E89" w:rsidR="00B7533C" w:rsidRDefault="00B7533C" w:rsidP="00B010BF"/>
    <w:p w14:paraId="11B9FBA8" w14:textId="78FC0EB8" w:rsidR="00B7533C" w:rsidRDefault="00B7533C" w:rsidP="00B010BF"/>
    <w:p w14:paraId="78CDAC91" w14:textId="3AB95604" w:rsidR="00B7533C" w:rsidRDefault="00B7533C" w:rsidP="00B010BF"/>
    <w:p w14:paraId="7325BA22" w14:textId="326A41FE" w:rsidR="00B7533C" w:rsidRDefault="00B7533C" w:rsidP="00B010BF"/>
    <w:p w14:paraId="31727F79" w14:textId="77777777" w:rsidR="00B7533C" w:rsidRPr="00B010BF" w:rsidRDefault="00B7533C" w:rsidP="00B010B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729853BC" w14:textId="77777777" w:rsidTr="00416F11">
        <w:tc>
          <w:tcPr>
            <w:tcW w:w="9628" w:type="dxa"/>
          </w:tcPr>
          <w:p w14:paraId="4A066688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8" w:name="_Toc52282767"/>
            <w:r>
              <w:rPr>
                <w:b/>
                <w:bCs/>
              </w:rPr>
              <w:lastRenderedPageBreak/>
              <w:t>Língua Portuguesa 4ª Semana</w:t>
            </w:r>
            <w:bookmarkEnd w:id="18"/>
          </w:p>
        </w:tc>
      </w:tr>
    </w:tbl>
    <w:p w14:paraId="623A482D" w14:textId="77777777" w:rsidR="00B7533C" w:rsidRDefault="00B7533C" w:rsidP="00F379B8">
      <w:pPr>
        <w:pStyle w:val="Ttulo1"/>
        <w:spacing w:before="0"/>
        <w:rPr>
          <w:b/>
          <w:bCs/>
        </w:rPr>
      </w:pPr>
    </w:p>
    <w:p w14:paraId="58D13574" w14:textId="4551673C" w:rsidR="00A26CF2" w:rsidRDefault="00B7533C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C7FCB2D" wp14:editId="1FFB9960">
            <wp:extent cx="6120130" cy="6726555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2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2475B" w14:textId="7143F56C" w:rsidR="00B7533C" w:rsidRDefault="00B7533C" w:rsidP="00B7533C">
      <w:r>
        <w:rPr>
          <w:noProof/>
        </w:rPr>
        <w:drawing>
          <wp:inline distT="0" distB="0" distL="0" distR="0" wp14:anchorId="5751F837" wp14:editId="0FB36C07">
            <wp:extent cx="6120130" cy="1590040"/>
            <wp:effectExtent l="0" t="0" r="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28DE" w14:textId="5A379259" w:rsidR="00B7533C" w:rsidRDefault="00B7533C" w:rsidP="00B7533C"/>
    <w:p w14:paraId="20F635C1" w14:textId="2078E34A" w:rsidR="00B7533C" w:rsidRDefault="00B7533C" w:rsidP="00B7533C"/>
    <w:p w14:paraId="58B44DDF" w14:textId="181C4280" w:rsidR="00B7533C" w:rsidRDefault="00B7533C" w:rsidP="00B7533C"/>
    <w:p w14:paraId="0F2FDDDA" w14:textId="3A5EB442" w:rsidR="00B7533C" w:rsidRDefault="00B7533C" w:rsidP="00B7533C"/>
    <w:p w14:paraId="5E362D6E" w14:textId="5F79AC8D" w:rsidR="00B7533C" w:rsidRDefault="00B7533C" w:rsidP="00B7533C"/>
    <w:p w14:paraId="59DD8406" w14:textId="2F625439" w:rsidR="00B7533C" w:rsidRDefault="00B7533C" w:rsidP="00B7533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67875F0" wp14:editId="704566B9">
            <wp:extent cx="6120130" cy="657923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7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53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C64F65" wp14:editId="1D7512E3">
            <wp:extent cx="6120130" cy="3013075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5ECAA" w14:textId="79290713" w:rsidR="00B7533C" w:rsidRDefault="00B7533C" w:rsidP="00B7533C">
      <w:r>
        <w:rPr>
          <w:noProof/>
        </w:rPr>
        <w:lastRenderedPageBreak/>
        <w:drawing>
          <wp:inline distT="0" distB="0" distL="0" distR="0" wp14:anchorId="41678821" wp14:editId="6FC4CE8A">
            <wp:extent cx="6120130" cy="755015"/>
            <wp:effectExtent l="0" t="0" r="0" b="6985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16DFF" w14:textId="5A2303E6" w:rsidR="0078081D" w:rsidRDefault="0078081D" w:rsidP="00B7533C"/>
    <w:p w14:paraId="0C598385" w14:textId="61174D8C" w:rsidR="0078081D" w:rsidRDefault="0078081D" w:rsidP="00B7533C"/>
    <w:p w14:paraId="5606D198" w14:textId="5EA396F9" w:rsidR="0078081D" w:rsidRDefault="0078081D" w:rsidP="00B7533C"/>
    <w:p w14:paraId="44E3B7BB" w14:textId="6F0C62A3" w:rsidR="0078081D" w:rsidRDefault="0078081D" w:rsidP="00B7533C"/>
    <w:p w14:paraId="49310206" w14:textId="78276EED" w:rsidR="0078081D" w:rsidRDefault="0078081D" w:rsidP="00B7533C"/>
    <w:p w14:paraId="1BD776A2" w14:textId="33EED422" w:rsidR="0078081D" w:rsidRDefault="0078081D" w:rsidP="00B7533C"/>
    <w:p w14:paraId="6C4CE76D" w14:textId="5D5740F3" w:rsidR="0078081D" w:rsidRDefault="0078081D" w:rsidP="00B7533C"/>
    <w:p w14:paraId="776389F5" w14:textId="40B07A7C" w:rsidR="0078081D" w:rsidRDefault="0078081D" w:rsidP="00B7533C"/>
    <w:p w14:paraId="4D57B1E6" w14:textId="3850B001" w:rsidR="0078081D" w:rsidRDefault="0078081D" w:rsidP="00B7533C"/>
    <w:p w14:paraId="0A7CDBFA" w14:textId="730FAF7A" w:rsidR="0078081D" w:rsidRDefault="0078081D" w:rsidP="00B7533C"/>
    <w:p w14:paraId="3BCBDB39" w14:textId="16A5F5F2" w:rsidR="0078081D" w:rsidRDefault="0078081D" w:rsidP="00B7533C"/>
    <w:p w14:paraId="77D90F64" w14:textId="5D305E4C" w:rsidR="0078081D" w:rsidRDefault="0078081D" w:rsidP="00B7533C"/>
    <w:p w14:paraId="239E63E6" w14:textId="0E6B43AD" w:rsidR="0078081D" w:rsidRDefault="0078081D" w:rsidP="00B7533C"/>
    <w:p w14:paraId="44100483" w14:textId="3589E610" w:rsidR="0078081D" w:rsidRDefault="0078081D" w:rsidP="00B7533C"/>
    <w:p w14:paraId="064BD0CD" w14:textId="25960BE9" w:rsidR="0078081D" w:rsidRDefault="0078081D" w:rsidP="00B7533C"/>
    <w:p w14:paraId="0853AF68" w14:textId="0D7CE062" w:rsidR="0078081D" w:rsidRDefault="0078081D" w:rsidP="00B7533C"/>
    <w:p w14:paraId="0AB8BA8A" w14:textId="6BD8F6AE" w:rsidR="0078081D" w:rsidRDefault="0078081D" w:rsidP="00B7533C"/>
    <w:p w14:paraId="7D7C540A" w14:textId="25B0F3F4" w:rsidR="0078081D" w:rsidRDefault="0078081D" w:rsidP="00B7533C"/>
    <w:p w14:paraId="108B95E9" w14:textId="5602BCF2" w:rsidR="0078081D" w:rsidRDefault="0078081D" w:rsidP="00B7533C"/>
    <w:p w14:paraId="42177DAF" w14:textId="1A3D8063" w:rsidR="0078081D" w:rsidRDefault="0078081D" w:rsidP="00B7533C"/>
    <w:p w14:paraId="44731953" w14:textId="0E9F6A4F" w:rsidR="0078081D" w:rsidRDefault="0078081D" w:rsidP="00B7533C"/>
    <w:p w14:paraId="14BE146C" w14:textId="5B221DCB" w:rsidR="0078081D" w:rsidRDefault="0078081D" w:rsidP="00B7533C"/>
    <w:p w14:paraId="46DDD52E" w14:textId="474816C9" w:rsidR="0078081D" w:rsidRDefault="0078081D" w:rsidP="00B7533C"/>
    <w:p w14:paraId="339EE507" w14:textId="71C5065F" w:rsidR="0078081D" w:rsidRDefault="0078081D" w:rsidP="00B7533C"/>
    <w:p w14:paraId="2E9259A2" w14:textId="3F855DB7" w:rsidR="0078081D" w:rsidRDefault="0078081D" w:rsidP="00B7533C"/>
    <w:p w14:paraId="7A69025B" w14:textId="298C44D6" w:rsidR="0078081D" w:rsidRDefault="0078081D" w:rsidP="00B7533C"/>
    <w:p w14:paraId="05398F40" w14:textId="0C3944FF" w:rsidR="0078081D" w:rsidRDefault="0078081D" w:rsidP="00B7533C"/>
    <w:p w14:paraId="0C18ADB3" w14:textId="29CC754F" w:rsidR="0078081D" w:rsidRDefault="0078081D" w:rsidP="00B7533C"/>
    <w:p w14:paraId="23BD23E7" w14:textId="2A172458" w:rsidR="0078081D" w:rsidRDefault="0078081D" w:rsidP="00B7533C"/>
    <w:p w14:paraId="54DA0C20" w14:textId="4C0FFE64" w:rsidR="0078081D" w:rsidRDefault="0078081D" w:rsidP="00B7533C"/>
    <w:p w14:paraId="1C9F2935" w14:textId="20FC98CB" w:rsidR="0078081D" w:rsidRDefault="0078081D" w:rsidP="00B7533C"/>
    <w:p w14:paraId="157E629D" w14:textId="2C99E3B9" w:rsidR="0078081D" w:rsidRDefault="0078081D" w:rsidP="00B7533C"/>
    <w:p w14:paraId="26C1FD03" w14:textId="7B141688" w:rsidR="0078081D" w:rsidRDefault="0078081D" w:rsidP="00B7533C"/>
    <w:p w14:paraId="4CB15352" w14:textId="49D64AA1" w:rsidR="0078081D" w:rsidRDefault="0078081D" w:rsidP="00B7533C"/>
    <w:p w14:paraId="3CF9D429" w14:textId="574D0248" w:rsidR="0078081D" w:rsidRDefault="0078081D" w:rsidP="00B7533C"/>
    <w:p w14:paraId="405D78BF" w14:textId="5CEE0323" w:rsidR="0078081D" w:rsidRDefault="0078081D" w:rsidP="00B7533C"/>
    <w:p w14:paraId="31FB480E" w14:textId="100821F9" w:rsidR="0078081D" w:rsidRDefault="0078081D" w:rsidP="00B7533C"/>
    <w:p w14:paraId="230BFB9D" w14:textId="1DC08BAE" w:rsidR="0078081D" w:rsidRDefault="0078081D" w:rsidP="00B7533C"/>
    <w:p w14:paraId="7EBB5D49" w14:textId="74F6B9DE" w:rsidR="0078081D" w:rsidRDefault="0078081D" w:rsidP="00B7533C"/>
    <w:p w14:paraId="38457FB2" w14:textId="5D40A7DA" w:rsidR="0078081D" w:rsidRDefault="0078081D" w:rsidP="00B7533C"/>
    <w:p w14:paraId="14744E62" w14:textId="4CEFC690" w:rsidR="0078081D" w:rsidRDefault="0078081D" w:rsidP="00B7533C"/>
    <w:p w14:paraId="25A16EA9" w14:textId="3D1F15E6" w:rsidR="0078081D" w:rsidRDefault="0078081D" w:rsidP="00B7533C"/>
    <w:p w14:paraId="6C97DD7C" w14:textId="1918E273" w:rsidR="0078081D" w:rsidRDefault="0078081D" w:rsidP="00B7533C"/>
    <w:p w14:paraId="6AB407C1" w14:textId="179A56E0" w:rsidR="0078081D" w:rsidRDefault="0078081D" w:rsidP="00B7533C"/>
    <w:p w14:paraId="17038819" w14:textId="7D88EDD0" w:rsidR="0078081D" w:rsidRDefault="0078081D" w:rsidP="00B7533C"/>
    <w:p w14:paraId="09183063" w14:textId="77777777" w:rsidR="0078081D" w:rsidRPr="00B7533C" w:rsidRDefault="0078081D" w:rsidP="00B7533C"/>
    <w:p w14:paraId="7DCC40D2" w14:textId="77777777" w:rsidR="00B7533C" w:rsidRPr="00B7533C" w:rsidRDefault="00B7533C" w:rsidP="00B7533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2D0E7DF6" w14:textId="77777777" w:rsidTr="00416F11">
        <w:tc>
          <w:tcPr>
            <w:tcW w:w="9628" w:type="dxa"/>
          </w:tcPr>
          <w:p w14:paraId="6CFC7B2E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19" w:name="_Toc52282768"/>
            <w:r>
              <w:rPr>
                <w:b/>
                <w:bCs/>
              </w:rPr>
              <w:lastRenderedPageBreak/>
              <w:t>Matemática 4ª Semana</w:t>
            </w:r>
            <w:bookmarkEnd w:id="19"/>
          </w:p>
        </w:tc>
      </w:tr>
    </w:tbl>
    <w:p w14:paraId="20030FB9" w14:textId="15EFD55D" w:rsidR="00A26CF2" w:rsidRDefault="0078081D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008C828E" wp14:editId="72969570">
            <wp:extent cx="6120130" cy="2037080"/>
            <wp:effectExtent l="0" t="0" r="0" b="127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90503" w14:textId="3E6195D9" w:rsidR="0078081D" w:rsidRPr="0078081D" w:rsidRDefault="009B735E" w:rsidP="0078081D">
      <w:r>
        <w:rPr>
          <w:noProof/>
        </w:rPr>
        <w:drawing>
          <wp:inline distT="0" distB="0" distL="0" distR="0" wp14:anchorId="40BE7F12" wp14:editId="51DF3ECE">
            <wp:extent cx="6120130" cy="6029325"/>
            <wp:effectExtent l="0" t="0" r="0" b="9525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1317F78B" w14:textId="77777777" w:rsidTr="00416F11">
        <w:tc>
          <w:tcPr>
            <w:tcW w:w="9628" w:type="dxa"/>
          </w:tcPr>
          <w:p w14:paraId="307EFF61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20" w:name="_Toc52282769"/>
            <w:r>
              <w:rPr>
                <w:b/>
                <w:bCs/>
              </w:rPr>
              <w:lastRenderedPageBreak/>
              <w:t>Ciências 4ª Semana</w:t>
            </w:r>
            <w:bookmarkEnd w:id="20"/>
          </w:p>
        </w:tc>
      </w:tr>
    </w:tbl>
    <w:p w14:paraId="19805808" w14:textId="3CFEE6EF" w:rsidR="00A26CF2" w:rsidRDefault="009B735E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C2AFC44" wp14:editId="59B2D76A">
            <wp:extent cx="6120130" cy="2507615"/>
            <wp:effectExtent l="0" t="0" r="0" b="698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E281B" w14:textId="09525E1E" w:rsidR="009B735E" w:rsidRDefault="009B735E" w:rsidP="009B735E">
      <w:r>
        <w:rPr>
          <w:noProof/>
        </w:rPr>
        <w:drawing>
          <wp:inline distT="0" distB="0" distL="0" distR="0" wp14:anchorId="711F208F" wp14:editId="1EED1BDB">
            <wp:extent cx="6120130" cy="5919537"/>
            <wp:effectExtent l="0" t="0" r="0" b="508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"/>
                    <a:srcRect b="15690"/>
                    <a:stretch/>
                  </pic:blipFill>
                  <pic:spPr bwMode="auto">
                    <a:xfrm>
                      <a:off x="0" y="0"/>
                      <a:ext cx="6120130" cy="5919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F14D8C" w14:textId="357A403E" w:rsidR="00F03BCA" w:rsidRDefault="00F03BCA" w:rsidP="009B735E"/>
    <w:p w14:paraId="2DFF4F4F" w14:textId="208B19B6" w:rsidR="00F03BCA" w:rsidRDefault="00F03BCA" w:rsidP="009B735E"/>
    <w:p w14:paraId="136631F6" w14:textId="2E8E2447" w:rsidR="00F03BCA" w:rsidRDefault="00F03BCA" w:rsidP="009B735E"/>
    <w:p w14:paraId="1E1276F6" w14:textId="78B71B94" w:rsidR="00F03BCA" w:rsidRDefault="00F03BCA" w:rsidP="009B735E"/>
    <w:p w14:paraId="23A9E298" w14:textId="5BE10EF6" w:rsidR="00F03BCA" w:rsidRDefault="00F03BCA" w:rsidP="009B735E"/>
    <w:p w14:paraId="6407CB7B" w14:textId="357970F9" w:rsidR="00F03BCA" w:rsidRDefault="00F03BCA" w:rsidP="009B735E"/>
    <w:p w14:paraId="0EEFD07C" w14:textId="3EE9B18F" w:rsidR="00F03BCA" w:rsidRDefault="00F03BCA" w:rsidP="009B735E">
      <w:r>
        <w:rPr>
          <w:noProof/>
        </w:rPr>
        <w:lastRenderedPageBreak/>
        <w:drawing>
          <wp:inline distT="0" distB="0" distL="0" distR="0" wp14:anchorId="1679C9A7" wp14:editId="0399D0BE">
            <wp:extent cx="6120130" cy="1218565"/>
            <wp:effectExtent l="0" t="0" r="0" b="635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D9F0E" w14:textId="762B8553" w:rsidR="00F03BCA" w:rsidRDefault="00F03BCA" w:rsidP="009B735E">
      <w:r>
        <w:rPr>
          <w:noProof/>
        </w:rPr>
        <w:drawing>
          <wp:inline distT="0" distB="0" distL="0" distR="0" wp14:anchorId="308D0E31" wp14:editId="16EF520D">
            <wp:extent cx="6120130" cy="7931785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3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6C1BA" w14:textId="0E8E65BB" w:rsidR="00F03BCA" w:rsidRDefault="00F03BCA" w:rsidP="009B735E"/>
    <w:p w14:paraId="07E168FD" w14:textId="7A9763F2" w:rsidR="00F03BCA" w:rsidRDefault="00F03BCA" w:rsidP="009B735E"/>
    <w:p w14:paraId="1CE23127" w14:textId="6C68FBFF" w:rsidR="00F03BCA" w:rsidRDefault="00F03BCA" w:rsidP="009B735E"/>
    <w:p w14:paraId="12986099" w14:textId="7F7427F4" w:rsidR="00F03BCA" w:rsidRDefault="00F03BCA" w:rsidP="009B735E">
      <w:r>
        <w:rPr>
          <w:noProof/>
        </w:rPr>
        <w:lastRenderedPageBreak/>
        <w:drawing>
          <wp:inline distT="0" distB="0" distL="0" distR="0" wp14:anchorId="1037FF3F" wp14:editId="14258BE2">
            <wp:extent cx="6120130" cy="5480685"/>
            <wp:effectExtent l="0" t="0" r="0" b="5715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A717" w14:textId="33CE293D" w:rsidR="00F03BCA" w:rsidRDefault="00F03BCA" w:rsidP="009B735E"/>
    <w:p w14:paraId="0710C5A2" w14:textId="36FEDB1E" w:rsidR="00F03BCA" w:rsidRDefault="00F03BCA" w:rsidP="009B735E"/>
    <w:p w14:paraId="6A28D90D" w14:textId="345F028D" w:rsidR="00F03BCA" w:rsidRDefault="00F03BCA" w:rsidP="009B735E"/>
    <w:p w14:paraId="3BF1A6AD" w14:textId="5A4E1DFB" w:rsidR="00F03BCA" w:rsidRDefault="00F03BCA" w:rsidP="009B735E"/>
    <w:p w14:paraId="01E109EB" w14:textId="27E25D7D" w:rsidR="00F03BCA" w:rsidRDefault="00F03BCA" w:rsidP="009B735E"/>
    <w:p w14:paraId="322942AD" w14:textId="13AAC84F" w:rsidR="00F03BCA" w:rsidRDefault="00F03BCA" w:rsidP="009B735E"/>
    <w:p w14:paraId="19D34908" w14:textId="3B82EC53" w:rsidR="00F03BCA" w:rsidRDefault="00F03BCA" w:rsidP="009B735E"/>
    <w:p w14:paraId="28B0F7FB" w14:textId="5DEC33A4" w:rsidR="00F03BCA" w:rsidRDefault="00F03BCA" w:rsidP="009B735E"/>
    <w:p w14:paraId="49861310" w14:textId="29DBBCA0" w:rsidR="00F03BCA" w:rsidRDefault="00F03BCA" w:rsidP="009B735E"/>
    <w:p w14:paraId="6DDFFCF8" w14:textId="7CE8649A" w:rsidR="00F03BCA" w:rsidRDefault="00F03BCA" w:rsidP="009B735E"/>
    <w:p w14:paraId="7A6850EB" w14:textId="5AC71F3F" w:rsidR="00F03BCA" w:rsidRDefault="00F03BCA" w:rsidP="009B735E"/>
    <w:p w14:paraId="24068D6E" w14:textId="24240F6D" w:rsidR="00F03BCA" w:rsidRDefault="00F03BCA" w:rsidP="009B735E"/>
    <w:p w14:paraId="16707C14" w14:textId="4EF7800C" w:rsidR="00F03BCA" w:rsidRDefault="00F03BCA" w:rsidP="009B735E"/>
    <w:p w14:paraId="07F81F29" w14:textId="05E15F8A" w:rsidR="00F03BCA" w:rsidRDefault="00F03BCA" w:rsidP="009B735E"/>
    <w:p w14:paraId="321AEEA6" w14:textId="49D38DD1" w:rsidR="00F03BCA" w:rsidRDefault="00F03BCA" w:rsidP="009B735E"/>
    <w:p w14:paraId="53F47180" w14:textId="56E595E6" w:rsidR="00F03BCA" w:rsidRDefault="00F03BCA" w:rsidP="009B735E"/>
    <w:p w14:paraId="40B47398" w14:textId="4D1662D1" w:rsidR="00F03BCA" w:rsidRDefault="00F03BCA" w:rsidP="009B735E"/>
    <w:p w14:paraId="6ED9CC0E" w14:textId="688B4933" w:rsidR="00F03BCA" w:rsidRDefault="00F03BCA" w:rsidP="009B735E"/>
    <w:p w14:paraId="42841E7E" w14:textId="77777777" w:rsidR="00F03BCA" w:rsidRPr="009B735E" w:rsidRDefault="00F03BCA" w:rsidP="009B735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6D0C32A7" w14:textId="77777777" w:rsidTr="00416F11">
        <w:tc>
          <w:tcPr>
            <w:tcW w:w="9628" w:type="dxa"/>
          </w:tcPr>
          <w:p w14:paraId="6BBDD7C9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21" w:name="_Toc52282770"/>
            <w:r>
              <w:rPr>
                <w:b/>
                <w:bCs/>
              </w:rPr>
              <w:lastRenderedPageBreak/>
              <w:t>Geografia 4ª Semana</w:t>
            </w:r>
            <w:bookmarkEnd w:id="21"/>
          </w:p>
        </w:tc>
      </w:tr>
    </w:tbl>
    <w:p w14:paraId="08001B98" w14:textId="5F0EB00F" w:rsidR="00A26CF2" w:rsidRDefault="00F03BCA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E5583CC" wp14:editId="5B72D2D2">
            <wp:extent cx="6120130" cy="1727835"/>
            <wp:effectExtent l="0" t="0" r="0" b="5715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50D42" w14:textId="44CBF7CB" w:rsidR="00F03BCA" w:rsidRDefault="00F03BCA" w:rsidP="00F03BCA">
      <w:r>
        <w:rPr>
          <w:noProof/>
        </w:rPr>
        <w:drawing>
          <wp:inline distT="0" distB="0" distL="0" distR="0" wp14:anchorId="33F0A351" wp14:editId="14315D10">
            <wp:extent cx="6120130" cy="6803390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0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DFD70" w14:textId="0B3BCDAA" w:rsidR="00F03BCA" w:rsidRDefault="00F03BCA" w:rsidP="00F03BCA"/>
    <w:p w14:paraId="104DADCE" w14:textId="237FA2BC" w:rsidR="00F03BCA" w:rsidRDefault="00F03BCA" w:rsidP="00F03BCA">
      <w:r>
        <w:rPr>
          <w:noProof/>
        </w:rPr>
        <w:lastRenderedPageBreak/>
        <w:drawing>
          <wp:inline distT="0" distB="0" distL="0" distR="0" wp14:anchorId="64C8E311" wp14:editId="687D219E">
            <wp:extent cx="6120130" cy="8390255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D532" w14:textId="58908C66" w:rsidR="00F03BCA" w:rsidRDefault="00F03BCA" w:rsidP="00F03BCA"/>
    <w:p w14:paraId="3C670111" w14:textId="2DB733F4" w:rsidR="00F03BCA" w:rsidRDefault="00F03BCA" w:rsidP="00F03BCA"/>
    <w:p w14:paraId="6850F06E" w14:textId="3A9EA82A" w:rsidR="00F03BCA" w:rsidRDefault="00F03BCA" w:rsidP="00F03BCA"/>
    <w:p w14:paraId="73A629F2" w14:textId="77777777" w:rsidR="00F03BCA" w:rsidRPr="00F03BCA" w:rsidRDefault="00F03BCA" w:rsidP="00F03BC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3D55F5E3" w14:textId="77777777" w:rsidTr="00416F11">
        <w:tc>
          <w:tcPr>
            <w:tcW w:w="9628" w:type="dxa"/>
          </w:tcPr>
          <w:p w14:paraId="072F517E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22" w:name="_Toc52282771"/>
            <w:r>
              <w:rPr>
                <w:b/>
                <w:bCs/>
              </w:rPr>
              <w:lastRenderedPageBreak/>
              <w:t xml:space="preserve">História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2"/>
          </w:p>
        </w:tc>
      </w:tr>
    </w:tbl>
    <w:p w14:paraId="25C6D843" w14:textId="154E44B8" w:rsidR="00A26CF2" w:rsidRDefault="00F03BCA" w:rsidP="00F379B8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8A71962" wp14:editId="69DD34D9">
            <wp:extent cx="5751094" cy="2003157"/>
            <wp:effectExtent l="0" t="0" r="254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753558" cy="200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EFB11" w14:textId="5B8DED35" w:rsidR="00F03BCA" w:rsidRDefault="00F03BCA" w:rsidP="00F03BCA">
      <w:r>
        <w:rPr>
          <w:noProof/>
        </w:rPr>
        <w:drawing>
          <wp:inline distT="0" distB="0" distL="0" distR="0" wp14:anchorId="68B54687" wp14:editId="6E16238C">
            <wp:extent cx="5775388" cy="7289833"/>
            <wp:effectExtent l="0" t="0" r="0" b="635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6"/>
                    <a:srcRect b="-707"/>
                    <a:stretch/>
                  </pic:blipFill>
                  <pic:spPr bwMode="auto">
                    <a:xfrm>
                      <a:off x="0" y="0"/>
                      <a:ext cx="5787286" cy="7304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1E1A8" w14:textId="2634766D" w:rsidR="00001540" w:rsidRDefault="00001540" w:rsidP="00F03BCA"/>
    <w:p w14:paraId="45AFFF0D" w14:textId="1640B5EB" w:rsidR="00001540" w:rsidRDefault="00001540" w:rsidP="00F03BCA">
      <w:r>
        <w:rPr>
          <w:noProof/>
        </w:rPr>
        <w:lastRenderedPageBreak/>
        <w:drawing>
          <wp:inline distT="0" distB="0" distL="0" distR="0" wp14:anchorId="7DB53F31" wp14:editId="5DE43135">
            <wp:extent cx="6120130" cy="8181340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FAEEB" w14:textId="5AE20C9E" w:rsidR="00001540" w:rsidRDefault="00001540" w:rsidP="00F03BCA">
      <w:r>
        <w:rPr>
          <w:noProof/>
        </w:rPr>
        <w:drawing>
          <wp:inline distT="0" distB="0" distL="0" distR="0" wp14:anchorId="12B9E7BA" wp14:editId="66F833A4">
            <wp:extent cx="6120130" cy="854075"/>
            <wp:effectExtent l="0" t="0" r="0" b="3175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AF4C6" w14:textId="14CA3AD9" w:rsidR="00001540" w:rsidRDefault="00001540" w:rsidP="00F03BCA"/>
    <w:p w14:paraId="2D404896" w14:textId="19BE327B" w:rsidR="00001540" w:rsidRDefault="00001540" w:rsidP="00F03BCA"/>
    <w:p w14:paraId="30A368B5" w14:textId="5B3989A9" w:rsidR="00001540" w:rsidRDefault="00001540" w:rsidP="00F03BCA">
      <w:r>
        <w:rPr>
          <w:noProof/>
        </w:rPr>
        <w:lastRenderedPageBreak/>
        <w:drawing>
          <wp:inline distT="0" distB="0" distL="0" distR="0" wp14:anchorId="3E111D44" wp14:editId="3C1DB871">
            <wp:extent cx="6120130" cy="4819015"/>
            <wp:effectExtent l="0" t="0" r="0" b="635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30497" w14:textId="370612E7" w:rsidR="00001540" w:rsidRDefault="00001540" w:rsidP="00F03BCA"/>
    <w:p w14:paraId="7F100247" w14:textId="74DBE5AD" w:rsidR="00001540" w:rsidRDefault="00001540" w:rsidP="00F03BCA"/>
    <w:p w14:paraId="3307198E" w14:textId="6DE59794" w:rsidR="00001540" w:rsidRDefault="00001540" w:rsidP="00F03BCA"/>
    <w:p w14:paraId="1BF4E874" w14:textId="2C469A56" w:rsidR="00001540" w:rsidRDefault="00001540" w:rsidP="00F03BCA"/>
    <w:p w14:paraId="2B9B9B3A" w14:textId="31500947" w:rsidR="00001540" w:rsidRDefault="00001540" w:rsidP="00F03BCA"/>
    <w:p w14:paraId="6680C10E" w14:textId="2D030482" w:rsidR="00001540" w:rsidRDefault="00001540" w:rsidP="00F03BCA"/>
    <w:p w14:paraId="67D0B834" w14:textId="1946F350" w:rsidR="00001540" w:rsidRDefault="00001540" w:rsidP="00F03BCA"/>
    <w:p w14:paraId="51F1028D" w14:textId="14D5EF1B" w:rsidR="00001540" w:rsidRDefault="00001540" w:rsidP="00F03BCA"/>
    <w:p w14:paraId="6E42979A" w14:textId="681B3D4A" w:rsidR="00001540" w:rsidRDefault="00001540" w:rsidP="00F03BCA"/>
    <w:p w14:paraId="780B4062" w14:textId="5FCFAC95" w:rsidR="00001540" w:rsidRDefault="00001540" w:rsidP="00F03BCA"/>
    <w:p w14:paraId="3D1CABEB" w14:textId="79AE72B6" w:rsidR="00001540" w:rsidRDefault="00001540" w:rsidP="00F03BCA"/>
    <w:p w14:paraId="3473B9C3" w14:textId="779BA0A3" w:rsidR="00001540" w:rsidRDefault="00001540" w:rsidP="00F03BCA"/>
    <w:p w14:paraId="286E9057" w14:textId="6F2FA260" w:rsidR="00001540" w:rsidRDefault="00001540" w:rsidP="00F03BCA"/>
    <w:p w14:paraId="11753FDA" w14:textId="06B2A47F" w:rsidR="00001540" w:rsidRDefault="00001540" w:rsidP="00F03BCA"/>
    <w:p w14:paraId="0E5D58C2" w14:textId="10F7AA68" w:rsidR="00001540" w:rsidRDefault="00001540" w:rsidP="00F03BCA"/>
    <w:p w14:paraId="08511BE5" w14:textId="0C2190E8" w:rsidR="00001540" w:rsidRDefault="00001540" w:rsidP="00F03BCA"/>
    <w:p w14:paraId="7EC0D17F" w14:textId="55A76CBF" w:rsidR="00001540" w:rsidRDefault="00001540" w:rsidP="00F03BCA"/>
    <w:p w14:paraId="1303D00E" w14:textId="0CCC3AC3" w:rsidR="00001540" w:rsidRDefault="00001540" w:rsidP="00F03BCA"/>
    <w:p w14:paraId="11F6F567" w14:textId="06F9330F" w:rsidR="00001540" w:rsidRDefault="00001540" w:rsidP="00F03BCA"/>
    <w:p w14:paraId="212868EB" w14:textId="48E4A733" w:rsidR="00001540" w:rsidRDefault="00001540" w:rsidP="00F03BCA"/>
    <w:p w14:paraId="06EF3B6E" w14:textId="6C7BFB4D" w:rsidR="00001540" w:rsidRDefault="00001540" w:rsidP="00F03BCA"/>
    <w:p w14:paraId="6B64A65E" w14:textId="20173E75" w:rsidR="00001540" w:rsidRDefault="00001540" w:rsidP="00F03BCA"/>
    <w:p w14:paraId="36C3D7DC" w14:textId="407898B6" w:rsidR="00001540" w:rsidRDefault="00001540" w:rsidP="00F03BCA"/>
    <w:p w14:paraId="6D87515C" w14:textId="0F42895D" w:rsidR="00001540" w:rsidRDefault="00001540" w:rsidP="00F03BCA"/>
    <w:p w14:paraId="069C5BE7" w14:textId="1BB8EB74" w:rsidR="00001540" w:rsidRDefault="00001540" w:rsidP="00F03BCA"/>
    <w:p w14:paraId="202D9284" w14:textId="2456F398" w:rsidR="00001540" w:rsidRDefault="00001540" w:rsidP="00F03BCA"/>
    <w:p w14:paraId="36CBC1EC" w14:textId="77777777" w:rsidR="00001540" w:rsidRPr="00F03BCA" w:rsidRDefault="00001540" w:rsidP="00F03BC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752D9564" w14:textId="77777777" w:rsidTr="00416F11">
        <w:tc>
          <w:tcPr>
            <w:tcW w:w="9628" w:type="dxa"/>
          </w:tcPr>
          <w:p w14:paraId="5863512A" w14:textId="77777777" w:rsidR="00A26CF2" w:rsidRDefault="00A26CF2" w:rsidP="00F379B8">
            <w:pPr>
              <w:pStyle w:val="Ttulo1"/>
              <w:spacing w:before="0"/>
              <w:rPr>
                <w:b/>
                <w:bCs/>
              </w:rPr>
            </w:pPr>
            <w:bookmarkStart w:id="23" w:name="_Toc52282772"/>
            <w:r>
              <w:rPr>
                <w:b/>
                <w:bCs/>
              </w:rPr>
              <w:lastRenderedPageBreak/>
              <w:t xml:space="preserve">Educação Física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3"/>
          </w:p>
        </w:tc>
      </w:tr>
    </w:tbl>
    <w:p w14:paraId="70C91510" w14:textId="568C594A" w:rsidR="00A26CF2" w:rsidRDefault="00F03BCA" w:rsidP="003F6F8A">
      <w:pPr>
        <w:jc w:val="center"/>
        <w:rPr>
          <w:noProof/>
        </w:rPr>
      </w:pPr>
      <w:r>
        <w:rPr>
          <w:b/>
          <w:bCs/>
        </w:rPr>
        <w:tab/>
      </w:r>
      <w:r w:rsidR="00001540">
        <w:rPr>
          <w:noProof/>
        </w:rPr>
        <w:drawing>
          <wp:inline distT="0" distB="0" distL="0" distR="0" wp14:anchorId="702535FE" wp14:editId="4CC9F06F">
            <wp:extent cx="6120130" cy="7453630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5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1540" w:rsidRPr="00001540">
        <w:rPr>
          <w:noProof/>
        </w:rPr>
        <w:t xml:space="preserve"> </w:t>
      </w:r>
      <w:r w:rsidR="00001540">
        <w:rPr>
          <w:noProof/>
        </w:rPr>
        <w:drawing>
          <wp:inline distT="0" distB="0" distL="0" distR="0" wp14:anchorId="2E43F2AE" wp14:editId="46877B27">
            <wp:extent cx="2478505" cy="1706895"/>
            <wp:effectExtent l="0" t="0" r="0" b="762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483121" cy="171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A48B8" w14:textId="17D2D7CD" w:rsidR="00001540" w:rsidRDefault="00001540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CDFEEA0" wp14:editId="1EBEC686">
            <wp:extent cx="6120130" cy="5483860"/>
            <wp:effectExtent l="0" t="0" r="0" b="254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8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D9424" w14:textId="40B07488" w:rsidR="00001540" w:rsidRDefault="00001540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DB543F0" wp14:editId="00045152">
            <wp:extent cx="6120130" cy="3515360"/>
            <wp:effectExtent l="0" t="0" r="0" b="889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352A9" w14:textId="6DD5C977" w:rsidR="00001540" w:rsidRDefault="00001540" w:rsidP="003F6F8A">
      <w:pPr>
        <w:jc w:val="center"/>
        <w:rPr>
          <w:b/>
          <w:bCs/>
        </w:rPr>
      </w:pPr>
    </w:p>
    <w:p w14:paraId="3D9ED50A" w14:textId="115FAF63" w:rsidR="00001540" w:rsidRDefault="00001540" w:rsidP="003F6F8A">
      <w:pPr>
        <w:jc w:val="center"/>
        <w:rPr>
          <w:b/>
          <w:bCs/>
        </w:rPr>
      </w:pPr>
    </w:p>
    <w:p w14:paraId="1ED818C5" w14:textId="633B130F" w:rsidR="00001540" w:rsidRDefault="00001540" w:rsidP="003F6F8A">
      <w:pPr>
        <w:jc w:val="center"/>
        <w:rPr>
          <w:b/>
          <w:bCs/>
        </w:rPr>
      </w:pPr>
    </w:p>
    <w:p w14:paraId="6C5709F4" w14:textId="6225B7DF" w:rsidR="00001540" w:rsidRDefault="00001540" w:rsidP="003F6F8A">
      <w:pPr>
        <w:jc w:val="center"/>
        <w:rPr>
          <w:b/>
          <w:bCs/>
        </w:rPr>
      </w:pPr>
    </w:p>
    <w:p w14:paraId="5C0BC4F2" w14:textId="130931AA" w:rsidR="00001540" w:rsidRDefault="00001540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DA48DAA" wp14:editId="771F9E4F">
            <wp:extent cx="6120130" cy="5060950"/>
            <wp:effectExtent l="0" t="0" r="0" b="635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6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30F10" w14:textId="412498C2" w:rsidR="00001540" w:rsidRPr="003F6F8A" w:rsidRDefault="00001540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4051C13" wp14:editId="74FFD32A">
            <wp:extent cx="6120130" cy="3124200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1540" w:rsidRPr="003F6F8A" w:rsidSect="00F379B8">
      <w:footerReference w:type="default" r:id="rId96"/>
      <w:pgSz w:w="11906" w:h="16838"/>
      <w:pgMar w:top="567" w:right="1134" w:bottom="567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9B29D" w14:textId="77777777" w:rsidR="00D87FB7" w:rsidRDefault="00D87FB7" w:rsidP="003F6F8A">
      <w:r>
        <w:separator/>
      </w:r>
    </w:p>
  </w:endnote>
  <w:endnote w:type="continuationSeparator" w:id="0">
    <w:p w14:paraId="1A132960" w14:textId="77777777" w:rsidR="00D87FB7" w:rsidRDefault="00D87FB7" w:rsidP="003F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78777141"/>
      <w:docPartObj>
        <w:docPartGallery w:val="Page Numbers (Bottom of Page)"/>
        <w:docPartUnique/>
      </w:docPartObj>
    </w:sdtPr>
    <w:sdtContent>
      <w:p w14:paraId="28CD340D" w14:textId="736C7717" w:rsidR="00F379B8" w:rsidRDefault="00F379B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8B7708" w14:textId="51579A74" w:rsidR="003F6F8A" w:rsidRPr="003F6F8A" w:rsidRDefault="003F6F8A" w:rsidP="003F6F8A">
    <w:pPr>
      <w:pStyle w:val="Rodap"/>
      <w:jc w:val="center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2CCF7" w14:textId="77777777" w:rsidR="00D87FB7" w:rsidRDefault="00D87FB7" w:rsidP="003F6F8A">
      <w:r>
        <w:separator/>
      </w:r>
    </w:p>
  </w:footnote>
  <w:footnote w:type="continuationSeparator" w:id="0">
    <w:p w14:paraId="3D366C4C" w14:textId="77777777" w:rsidR="00D87FB7" w:rsidRDefault="00D87FB7" w:rsidP="003F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B8"/>
    <w:rsid w:val="00001540"/>
    <w:rsid w:val="00066F5B"/>
    <w:rsid w:val="00120972"/>
    <w:rsid w:val="00181C79"/>
    <w:rsid w:val="001C625F"/>
    <w:rsid w:val="001F343D"/>
    <w:rsid w:val="003B7A4C"/>
    <w:rsid w:val="003F6F8A"/>
    <w:rsid w:val="004129B1"/>
    <w:rsid w:val="0048726F"/>
    <w:rsid w:val="004C320B"/>
    <w:rsid w:val="00514930"/>
    <w:rsid w:val="00554822"/>
    <w:rsid w:val="005D31E7"/>
    <w:rsid w:val="006322FC"/>
    <w:rsid w:val="0078081D"/>
    <w:rsid w:val="009B735E"/>
    <w:rsid w:val="00A16E54"/>
    <w:rsid w:val="00A26CF2"/>
    <w:rsid w:val="00B010BF"/>
    <w:rsid w:val="00B34606"/>
    <w:rsid w:val="00B62457"/>
    <w:rsid w:val="00B7533C"/>
    <w:rsid w:val="00BE1F5D"/>
    <w:rsid w:val="00D44607"/>
    <w:rsid w:val="00D76219"/>
    <w:rsid w:val="00D87FB7"/>
    <w:rsid w:val="00E55F6F"/>
    <w:rsid w:val="00EA39AB"/>
    <w:rsid w:val="00F03BCA"/>
    <w:rsid w:val="00F379B8"/>
    <w:rsid w:val="00FD7EED"/>
    <w:rsid w:val="00FF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F06F"/>
  <w15:chartTrackingRefBased/>
  <w15:docId w15:val="{E35D1C19-9C94-4A4E-A13D-DFCAA361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607"/>
  </w:style>
  <w:style w:type="paragraph" w:styleId="Ttulo1">
    <w:name w:val="heading 1"/>
    <w:basedOn w:val="Normal"/>
    <w:next w:val="Normal"/>
    <w:link w:val="Ttulo1Char"/>
    <w:uiPriority w:val="9"/>
    <w:qFormat/>
    <w:rsid w:val="00F379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6F8A"/>
  </w:style>
  <w:style w:type="paragraph" w:styleId="Rodap">
    <w:name w:val="footer"/>
    <w:basedOn w:val="Normal"/>
    <w:link w:val="Rodap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6F8A"/>
  </w:style>
  <w:style w:type="table" w:styleId="Tabelacomgrade">
    <w:name w:val="Table Grid"/>
    <w:basedOn w:val="Tabelanormal"/>
    <w:uiPriority w:val="39"/>
    <w:rsid w:val="00B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F379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F379B8"/>
    <w:pPr>
      <w:spacing w:line="259" w:lineRule="auto"/>
      <w:jc w:val="left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F379B8"/>
    <w:pPr>
      <w:spacing w:after="100"/>
    </w:pPr>
  </w:style>
  <w:style w:type="character" w:styleId="Hyperlink">
    <w:name w:val="Hyperlink"/>
    <w:basedOn w:val="Fontepargpadro"/>
    <w:uiPriority w:val="99"/>
    <w:unhideWhenUsed/>
    <w:rsid w:val="00F37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1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97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5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PET 5</Template>
  <TotalTime>60</TotalTime>
  <Pages>58</Pages>
  <Words>503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1</cp:revision>
  <dcterms:created xsi:type="dcterms:W3CDTF">2020-09-29T17:38:00Z</dcterms:created>
  <dcterms:modified xsi:type="dcterms:W3CDTF">2020-09-29T18:38:00Z</dcterms:modified>
</cp:coreProperties>
</file>