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9A233E" w14:textId="69790B4E" w:rsidR="004129B1" w:rsidRPr="00002881" w:rsidRDefault="003F6F8A" w:rsidP="003F6F8A">
      <w:pPr>
        <w:jc w:val="center"/>
        <w:rPr>
          <w:b/>
          <w:bCs/>
          <w:sz w:val="36"/>
          <w:szCs w:val="32"/>
        </w:rPr>
      </w:pPr>
      <w:r w:rsidRPr="00002881">
        <w:rPr>
          <w:b/>
          <w:bCs/>
          <w:sz w:val="36"/>
          <w:szCs w:val="32"/>
        </w:rPr>
        <w:t xml:space="preserve">PET 5 – </w:t>
      </w:r>
      <w:r w:rsidR="00402532" w:rsidRPr="00002881">
        <w:rPr>
          <w:b/>
          <w:bCs/>
          <w:sz w:val="36"/>
          <w:szCs w:val="32"/>
        </w:rPr>
        <w:t>3</w:t>
      </w:r>
      <w:r w:rsidRPr="00002881">
        <w:rPr>
          <w:b/>
          <w:bCs/>
          <w:sz w:val="36"/>
          <w:szCs w:val="32"/>
        </w:rPr>
        <w:t>º ano</w:t>
      </w:r>
    </w:p>
    <w:p w14:paraId="63B39E87" w14:textId="7CD59029" w:rsidR="00402532" w:rsidRPr="00002881" w:rsidRDefault="00402532" w:rsidP="003F6F8A">
      <w:pPr>
        <w:jc w:val="center"/>
        <w:rPr>
          <w:b/>
          <w:bCs/>
          <w:sz w:val="36"/>
          <w:szCs w:val="32"/>
        </w:rPr>
      </w:pPr>
    </w:p>
    <w:p w14:paraId="174DEB58" w14:textId="234A4FC9" w:rsidR="00402532" w:rsidRDefault="00402532" w:rsidP="003F6F8A">
      <w:pPr>
        <w:jc w:val="center"/>
        <w:rPr>
          <w:b/>
          <w:bCs/>
        </w:rPr>
      </w:pPr>
    </w:p>
    <w:sdt>
      <w:sdtPr>
        <w:id w:val="-74600337"/>
        <w:docPartObj>
          <w:docPartGallery w:val="Table of Contents"/>
          <w:docPartUnique/>
        </w:docPartObj>
      </w:sdtPr>
      <w:sdtEndPr>
        <w:rPr>
          <w:rFonts w:ascii="Arial" w:eastAsiaTheme="minorHAnsi" w:hAnsi="Arial" w:cstheme="minorBidi"/>
          <w:b/>
          <w:bCs/>
          <w:color w:val="auto"/>
          <w:sz w:val="24"/>
          <w:szCs w:val="22"/>
          <w:lang w:eastAsia="en-US"/>
        </w:rPr>
      </w:sdtEndPr>
      <w:sdtContent>
        <w:p w14:paraId="6A9C8B4D" w14:textId="38C112E5" w:rsidR="00402532" w:rsidRDefault="00402532">
          <w:pPr>
            <w:pStyle w:val="CabealhodoSumrio"/>
          </w:pPr>
          <w:r>
            <w:t>Sumário</w:t>
          </w:r>
        </w:p>
        <w:p w14:paraId="5406D871" w14:textId="53821ACC" w:rsidR="00C75FE0" w:rsidRDefault="00402532">
          <w:pPr>
            <w:pStyle w:val="Sumrio1"/>
            <w:tabs>
              <w:tab w:val="right" w:leader="dot" w:pos="9628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2277812" w:history="1">
            <w:r w:rsidR="00C75FE0" w:rsidRPr="007342D7">
              <w:rPr>
                <w:rStyle w:val="Hyperlink"/>
                <w:noProof/>
              </w:rPr>
              <w:t>Língua Portuguesa 1ª Semana</w:t>
            </w:r>
            <w:r w:rsidR="00C75FE0">
              <w:rPr>
                <w:noProof/>
                <w:webHidden/>
              </w:rPr>
              <w:tab/>
            </w:r>
            <w:r w:rsidR="00C75FE0">
              <w:rPr>
                <w:noProof/>
                <w:webHidden/>
              </w:rPr>
              <w:fldChar w:fldCharType="begin"/>
            </w:r>
            <w:r w:rsidR="00C75FE0">
              <w:rPr>
                <w:noProof/>
                <w:webHidden/>
              </w:rPr>
              <w:instrText xml:space="preserve"> PAGEREF _Toc52277812 \h </w:instrText>
            </w:r>
            <w:r w:rsidR="00C75FE0">
              <w:rPr>
                <w:noProof/>
                <w:webHidden/>
              </w:rPr>
            </w:r>
            <w:r w:rsidR="00C75FE0">
              <w:rPr>
                <w:noProof/>
                <w:webHidden/>
              </w:rPr>
              <w:fldChar w:fldCharType="separate"/>
            </w:r>
            <w:r w:rsidR="00E04D59">
              <w:rPr>
                <w:noProof/>
                <w:webHidden/>
              </w:rPr>
              <w:t>2</w:t>
            </w:r>
            <w:r w:rsidR="00C75FE0">
              <w:rPr>
                <w:noProof/>
                <w:webHidden/>
              </w:rPr>
              <w:fldChar w:fldCharType="end"/>
            </w:r>
          </w:hyperlink>
        </w:p>
        <w:p w14:paraId="25AA3F78" w14:textId="7128B9D3" w:rsidR="00C75FE0" w:rsidRDefault="00C75FE0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277813" w:history="1">
            <w:r w:rsidRPr="007342D7">
              <w:rPr>
                <w:rStyle w:val="Hyperlink"/>
                <w:noProof/>
              </w:rPr>
              <w:t>Matemática 1ª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_Toc52277813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04D59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519EF6" w14:textId="08F55ADD" w:rsidR="00C75FE0" w:rsidRDefault="00C75FE0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277814" w:history="1">
            <w:r w:rsidRPr="007342D7">
              <w:rPr>
                <w:rStyle w:val="Hyperlink"/>
                <w:noProof/>
              </w:rPr>
              <w:t>Ciências 1ª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_Toc52277814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04D59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4BF7F7" w14:textId="1974C6D1" w:rsidR="00C75FE0" w:rsidRDefault="00C75FE0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277815" w:history="1">
            <w:r w:rsidRPr="007342D7">
              <w:rPr>
                <w:rStyle w:val="Hyperlink"/>
                <w:noProof/>
              </w:rPr>
              <w:t>Geografia 1ª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_Toc52277815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04D59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74AC34" w14:textId="71F74E18" w:rsidR="00C75FE0" w:rsidRDefault="00C75FE0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277816" w:history="1">
            <w:r w:rsidRPr="007342D7">
              <w:rPr>
                <w:rStyle w:val="Hyperlink"/>
                <w:noProof/>
              </w:rPr>
              <w:t>História 1ª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_Toc52277816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04D59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FF08D4" w14:textId="25116D85" w:rsidR="00C75FE0" w:rsidRDefault="00C75FE0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277817" w:history="1">
            <w:r w:rsidRPr="007342D7">
              <w:rPr>
                <w:rStyle w:val="Hyperlink"/>
                <w:noProof/>
              </w:rPr>
              <w:t>Educação Física 1ª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_Toc52277817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04D59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0280DC" w14:textId="1C354B57" w:rsidR="00C75FE0" w:rsidRDefault="00C75FE0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277818" w:history="1">
            <w:r w:rsidRPr="007342D7">
              <w:rPr>
                <w:rStyle w:val="Hyperlink"/>
                <w:noProof/>
              </w:rPr>
              <w:t>Língua Portuguesa 2ª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_Toc52277818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04D59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167294" w14:textId="38C86223" w:rsidR="00C75FE0" w:rsidRDefault="00C75FE0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277819" w:history="1">
            <w:r w:rsidRPr="007342D7">
              <w:rPr>
                <w:rStyle w:val="Hyperlink"/>
                <w:noProof/>
              </w:rPr>
              <w:t>Matemática 2ª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_Toc52277819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04D59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367EDD" w14:textId="441361D6" w:rsidR="00C75FE0" w:rsidRDefault="00C75FE0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277820" w:history="1">
            <w:r w:rsidRPr="007342D7">
              <w:rPr>
                <w:rStyle w:val="Hyperlink"/>
                <w:noProof/>
              </w:rPr>
              <w:t>Ciências 2ª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_Toc52277820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04D59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ADE217" w14:textId="4510FA7A" w:rsidR="00C75FE0" w:rsidRDefault="00C75FE0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277821" w:history="1">
            <w:r w:rsidRPr="007342D7">
              <w:rPr>
                <w:rStyle w:val="Hyperlink"/>
                <w:noProof/>
              </w:rPr>
              <w:t>Geografia 2ª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_Toc52277821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04D59"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C76539" w14:textId="5A8BBAA3" w:rsidR="00C75FE0" w:rsidRDefault="00C75FE0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277822" w:history="1">
            <w:r w:rsidRPr="007342D7">
              <w:rPr>
                <w:rStyle w:val="Hyperlink"/>
                <w:noProof/>
              </w:rPr>
              <w:t>História 2ª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_Toc52277822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04D59"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82FF84" w14:textId="09C8561E" w:rsidR="00C75FE0" w:rsidRDefault="00C75FE0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277823" w:history="1">
            <w:r w:rsidRPr="007342D7">
              <w:rPr>
                <w:rStyle w:val="Hyperlink"/>
                <w:noProof/>
              </w:rPr>
              <w:t>Educação Física 2ª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_Toc52277823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04D59"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91538D" w14:textId="3FDA4A2A" w:rsidR="00C75FE0" w:rsidRDefault="00C75FE0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277824" w:history="1">
            <w:r w:rsidRPr="007342D7">
              <w:rPr>
                <w:rStyle w:val="Hyperlink"/>
                <w:noProof/>
              </w:rPr>
              <w:t>Língua Portuguesa 3ª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_Toc52277824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04D59"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3F37F0" w14:textId="49F656D7" w:rsidR="00C75FE0" w:rsidRDefault="00C75FE0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277825" w:history="1">
            <w:r w:rsidRPr="007342D7">
              <w:rPr>
                <w:rStyle w:val="Hyperlink"/>
                <w:noProof/>
              </w:rPr>
              <w:t>Matemática 3ª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_Toc52277825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04D59"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51EBB9" w14:textId="4473CECB" w:rsidR="00C75FE0" w:rsidRDefault="00C75FE0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277826" w:history="1">
            <w:r w:rsidRPr="007342D7">
              <w:rPr>
                <w:rStyle w:val="Hyperlink"/>
                <w:noProof/>
              </w:rPr>
              <w:t>Ciências 3ª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_Toc52277826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04D59"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CCE383" w14:textId="56F0D198" w:rsidR="00C75FE0" w:rsidRDefault="00C75FE0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277827" w:history="1">
            <w:r w:rsidRPr="007342D7">
              <w:rPr>
                <w:rStyle w:val="Hyperlink"/>
                <w:noProof/>
              </w:rPr>
              <w:t>Geografia 3ª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_Toc52277827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04D59">
              <w:rPr>
                <w:noProof/>
                <w:webHidden/>
              </w:rPr>
              <w:t>41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40E11F" w14:textId="3D812489" w:rsidR="00C75FE0" w:rsidRDefault="00C75FE0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277828" w:history="1">
            <w:r w:rsidRPr="007342D7">
              <w:rPr>
                <w:rStyle w:val="Hyperlink"/>
                <w:noProof/>
              </w:rPr>
              <w:t>História 3ª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_Toc52277828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04D59">
              <w:rPr>
                <w:noProof/>
                <w:webHidden/>
              </w:rPr>
              <w:t>43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093581" w14:textId="67BDBDB0" w:rsidR="00C75FE0" w:rsidRDefault="00C75FE0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277829" w:history="1">
            <w:r w:rsidRPr="007342D7">
              <w:rPr>
                <w:rStyle w:val="Hyperlink"/>
                <w:noProof/>
              </w:rPr>
              <w:t>Educação Física 3ª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_Toc52277829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04D59">
              <w:rPr>
                <w:noProof/>
                <w:webHidden/>
              </w:rPr>
              <w:t>45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568E80" w14:textId="59BB576D" w:rsidR="00C75FE0" w:rsidRDefault="00C75FE0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277830" w:history="1">
            <w:r w:rsidRPr="007342D7">
              <w:rPr>
                <w:rStyle w:val="Hyperlink"/>
                <w:noProof/>
              </w:rPr>
              <w:t>Língua Portuguesa 4ª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_Toc52277830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04D59">
              <w:rPr>
                <w:noProof/>
                <w:webHidden/>
              </w:rPr>
              <w:t>47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A588E9" w14:textId="75E17DE9" w:rsidR="00C75FE0" w:rsidRDefault="00C75FE0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277831" w:history="1">
            <w:r w:rsidRPr="007342D7">
              <w:rPr>
                <w:rStyle w:val="Hyperlink"/>
                <w:noProof/>
              </w:rPr>
              <w:t>Matemática 4ª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_Toc52277831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04D59">
              <w:rPr>
                <w:noProof/>
                <w:webHidden/>
              </w:rPr>
              <w:t>50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822643" w14:textId="5E7E045B" w:rsidR="00C75FE0" w:rsidRDefault="00C75FE0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277832" w:history="1">
            <w:r w:rsidRPr="007342D7">
              <w:rPr>
                <w:rStyle w:val="Hyperlink"/>
                <w:noProof/>
              </w:rPr>
              <w:t>Ciências 4ª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_Toc52277832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04D59">
              <w:rPr>
                <w:noProof/>
                <w:webHidden/>
              </w:rPr>
              <w:t>52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02CD75" w14:textId="1AF87840" w:rsidR="00C75FE0" w:rsidRDefault="00C75FE0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277833" w:history="1">
            <w:r w:rsidRPr="007342D7">
              <w:rPr>
                <w:rStyle w:val="Hyperlink"/>
                <w:noProof/>
              </w:rPr>
              <w:t>Geografia 4ª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_Toc52277833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04D59">
              <w:rPr>
                <w:noProof/>
                <w:webHidden/>
              </w:rPr>
              <w:t>54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90B163" w14:textId="6A5883CC" w:rsidR="00C75FE0" w:rsidRDefault="00C75FE0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277834" w:history="1">
            <w:r w:rsidRPr="007342D7">
              <w:rPr>
                <w:rStyle w:val="Hyperlink"/>
                <w:noProof/>
              </w:rPr>
              <w:t>História 4ª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_Toc52277834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04D59">
              <w:rPr>
                <w:noProof/>
                <w:webHidden/>
              </w:rPr>
              <w:t>56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F1D911" w14:textId="02598715" w:rsidR="00C75FE0" w:rsidRDefault="00C75FE0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277835" w:history="1">
            <w:r w:rsidRPr="007342D7">
              <w:rPr>
                <w:rStyle w:val="Hyperlink"/>
                <w:noProof/>
              </w:rPr>
              <w:t>Educação Física 4ª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_Toc52277835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04D59">
              <w:rPr>
                <w:noProof/>
                <w:webHidden/>
              </w:rPr>
              <w:t>58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990A3A" w14:textId="714E7844" w:rsidR="00402532" w:rsidRDefault="00402532">
          <w:r>
            <w:rPr>
              <w:b/>
              <w:bCs/>
            </w:rPr>
            <w:fldChar w:fldCharType="end"/>
          </w:r>
        </w:p>
      </w:sdtContent>
    </w:sdt>
    <w:p w14:paraId="74E38A10" w14:textId="583482EB" w:rsidR="00402532" w:rsidRDefault="00402532" w:rsidP="003F6F8A">
      <w:pPr>
        <w:jc w:val="center"/>
        <w:rPr>
          <w:b/>
          <w:bCs/>
        </w:rPr>
      </w:pPr>
    </w:p>
    <w:p w14:paraId="718F5BFE" w14:textId="23C90B52" w:rsidR="00402532" w:rsidRDefault="00402532" w:rsidP="003F6F8A">
      <w:pPr>
        <w:jc w:val="center"/>
        <w:rPr>
          <w:b/>
          <w:bCs/>
        </w:rPr>
      </w:pPr>
    </w:p>
    <w:p w14:paraId="72C41FEE" w14:textId="6909D0D0" w:rsidR="00402532" w:rsidRDefault="00402532" w:rsidP="003F6F8A">
      <w:pPr>
        <w:jc w:val="center"/>
        <w:rPr>
          <w:b/>
          <w:bCs/>
        </w:rPr>
      </w:pPr>
    </w:p>
    <w:p w14:paraId="389CB65F" w14:textId="6F0D292F" w:rsidR="00402532" w:rsidRDefault="00402532" w:rsidP="003F6F8A">
      <w:pPr>
        <w:jc w:val="center"/>
        <w:rPr>
          <w:b/>
          <w:bCs/>
        </w:rPr>
      </w:pPr>
    </w:p>
    <w:p w14:paraId="66F1E5A2" w14:textId="690377E7" w:rsidR="00402532" w:rsidRDefault="00402532" w:rsidP="003F6F8A">
      <w:pPr>
        <w:jc w:val="center"/>
        <w:rPr>
          <w:b/>
          <w:bCs/>
        </w:rPr>
      </w:pPr>
    </w:p>
    <w:p w14:paraId="451BC304" w14:textId="55155215" w:rsidR="00402532" w:rsidRDefault="00402532" w:rsidP="003F6F8A">
      <w:pPr>
        <w:jc w:val="center"/>
        <w:rPr>
          <w:b/>
          <w:bCs/>
        </w:rPr>
      </w:pPr>
    </w:p>
    <w:p w14:paraId="2DFAE378" w14:textId="0CF54565" w:rsidR="00402532" w:rsidRDefault="00402532" w:rsidP="003F6F8A">
      <w:pPr>
        <w:jc w:val="center"/>
        <w:rPr>
          <w:b/>
          <w:bCs/>
        </w:rPr>
      </w:pPr>
    </w:p>
    <w:p w14:paraId="3873DC27" w14:textId="4FD1A14E" w:rsidR="00402532" w:rsidRDefault="00402532" w:rsidP="003F6F8A">
      <w:pPr>
        <w:jc w:val="center"/>
        <w:rPr>
          <w:b/>
          <w:bCs/>
        </w:rPr>
      </w:pPr>
    </w:p>
    <w:p w14:paraId="3825FEB5" w14:textId="24A949A3" w:rsidR="00402532" w:rsidRDefault="00402532" w:rsidP="003F6F8A">
      <w:pPr>
        <w:jc w:val="center"/>
        <w:rPr>
          <w:b/>
          <w:bCs/>
        </w:rPr>
      </w:pPr>
    </w:p>
    <w:p w14:paraId="0D7AAA90" w14:textId="35EE2091" w:rsidR="00402532" w:rsidRDefault="00402532" w:rsidP="003F6F8A">
      <w:pPr>
        <w:jc w:val="center"/>
        <w:rPr>
          <w:b/>
          <w:bCs/>
        </w:rPr>
      </w:pPr>
    </w:p>
    <w:p w14:paraId="0B6434BE" w14:textId="1E481D3D" w:rsidR="00402532" w:rsidRDefault="00402532" w:rsidP="003F6F8A">
      <w:pPr>
        <w:jc w:val="center"/>
        <w:rPr>
          <w:b/>
          <w:bCs/>
        </w:rPr>
      </w:pPr>
    </w:p>
    <w:p w14:paraId="4F967A30" w14:textId="5ADA52C9" w:rsidR="00402532" w:rsidRDefault="00402532" w:rsidP="003F6F8A">
      <w:pPr>
        <w:jc w:val="center"/>
        <w:rPr>
          <w:b/>
          <w:bCs/>
        </w:rPr>
      </w:pPr>
    </w:p>
    <w:p w14:paraId="04A6D093" w14:textId="0E9C4BEE" w:rsidR="00402532" w:rsidRDefault="00402532" w:rsidP="003F6F8A">
      <w:pPr>
        <w:jc w:val="center"/>
        <w:rPr>
          <w:b/>
          <w:bCs/>
        </w:rPr>
      </w:pPr>
    </w:p>
    <w:p w14:paraId="1D19A99A" w14:textId="7C8C3F00" w:rsidR="00402532" w:rsidRDefault="00402532" w:rsidP="003F6F8A">
      <w:pPr>
        <w:jc w:val="center"/>
        <w:rPr>
          <w:b/>
          <w:bCs/>
        </w:rPr>
      </w:pPr>
    </w:p>
    <w:p w14:paraId="2B59DCD6" w14:textId="3179BEB5" w:rsidR="00402532" w:rsidRDefault="00402532" w:rsidP="003F6F8A">
      <w:pPr>
        <w:jc w:val="center"/>
        <w:rPr>
          <w:b/>
          <w:bCs/>
        </w:rPr>
      </w:pPr>
    </w:p>
    <w:p w14:paraId="1646D944" w14:textId="77777777" w:rsidR="003F6F8A" w:rsidRPr="00FE60DA" w:rsidRDefault="003F6F8A" w:rsidP="00402532">
      <w:pPr>
        <w:rPr>
          <w:b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62457" w:rsidRPr="00FE60DA" w14:paraId="0F19DCF5" w14:textId="77777777" w:rsidTr="00B62457">
        <w:tc>
          <w:tcPr>
            <w:tcW w:w="9628" w:type="dxa"/>
          </w:tcPr>
          <w:p w14:paraId="3709D414" w14:textId="77777777" w:rsidR="00B62457" w:rsidRPr="00FE60DA" w:rsidRDefault="00B62457" w:rsidP="00C75FE0">
            <w:pPr>
              <w:pStyle w:val="Ttulo1"/>
              <w:spacing w:before="0"/>
              <w:rPr>
                <w:b/>
                <w:bCs/>
              </w:rPr>
            </w:pPr>
            <w:bookmarkStart w:id="0" w:name="_Toc52277812"/>
            <w:r w:rsidRPr="00FE60DA">
              <w:rPr>
                <w:b/>
                <w:bCs/>
              </w:rPr>
              <w:t>Língua Portuguesa 1ª Semana</w:t>
            </w:r>
            <w:bookmarkEnd w:id="0"/>
          </w:p>
        </w:tc>
      </w:tr>
    </w:tbl>
    <w:p w14:paraId="6E3E66BD" w14:textId="481F4913" w:rsidR="003F6F8A" w:rsidRDefault="00FE60DA" w:rsidP="00C75FE0">
      <w:pPr>
        <w:rPr>
          <w:b/>
          <w:bCs/>
        </w:rPr>
      </w:pPr>
      <w:r>
        <w:rPr>
          <w:noProof/>
        </w:rPr>
        <w:drawing>
          <wp:inline distT="0" distB="0" distL="0" distR="0" wp14:anchorId="25E4594E" wp14:editId="240AA9C2">
            <wp:extent cx="6120130" cy="4476115"/>
            <wp:effectExtent l="0" t="0" r="0" b="63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476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434753" w14:textId="633B026F" w:rsidR="00FE60DA" w:rsidRDefault="00FE60DA" w:rsidP="00C75FE0">
      <w:pPr>
        <w:rPr>
          <w:b/>
          <w:bCs/>
        </w:rPr>
      </w:pPr>
      <w:r>
        <w:rPr>
          <w:noProof/>
        </w:rPr>
        <w:drawing>
          <wp:inline distT="0" distB="0" distL="0" distR="0" wp14:anchorId="1FB99553" wp14:editId="69685969">
            <wp:extent cx="5781675" cy="4580709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83473" cy="4582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D94EBD" w14:textId="37C85E05" w:rsidR="00FE60DA" w:rsidRDefault="00FE60DA" w:rsidP="00C75FE0">
      <w:pPr>
        <w:rPr>
          <w:b/>
          <w:bCs/>
        </w:rPr>
      </w:pPr>
    </w:p>
    <w:p w14:paraId="1CCBAB47" w14:textId="06AFA9C5" w:rsidR="00FE60DA" w:rsidRDefault="00FE60DA" w:rsidP="00C75FE0">
      <w:pPr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66BC78D3" wp14:editId="49DEE2CD">
            <wp:extent cx="6120130" cy="3309620"/>
            <wp:effectExtent l="0" t="0" r="0" b="508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309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108F22" w14:textId="4260A189" w:rsidR="00FE60DA" w:rsidRDefault="00FE60DA" w:rsidP="00C75FE0">
      <w:pPr>
        <w:rPr>
          <w:b/>
          <w:bCs/>
        </w:rPr>
      </w:pPr>
      <w:r>
        <w:rPr>
          <w:noProof/>
        </w:rPr>
        <w:drawing>
          <wp:inline distT="0" distB="0" distL="0" distR="0" wp14:anchorId="275E8608" wp14:editId="1103304D">
            <wp:extent cx="6120130" cy="5463540"/>
            <wp:effectExtent l="0" t="0" r="0" b="381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463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21DB04" w14:textId="6FE64E4A" w:rsidR="00FE60DA" w:rsidRDefault="00FE60DA" w:rsidP="00C75FE0">
      <w:pPr>
        <w:rPr>
          <w:b/>
          <w:bCs/>
        </w:rPr>
      </w:pPr>
    </w:p>
    <w:p w14:paraId="715659AD" w14:textId="2D064863" w:rsidR="00FE60DA" w:rsidRDefault="00FE60DA" w:rsidP="00C75FE0">
      <w:pPr>
        <w:rPr>
          <w:b/>
          <w:bCs/>
        </w:rPr>
      </w:pPr>
    </w:p>
    <w:p w14:paraId="6513BCFA" w14:textId="3A3B3A09" w:rsidR="00FE60DA" w:rsidRDefault="00FE60DA" w:rsidP="00C75FE0">
      <w:pPr>
        <w:rPr>
          <w:b/>
          <w:bCs/>
        </w:rPr>
      </w:pPr>
    </w:p>
    <w:p w14:paraId="0D2E31C8" w14:textId="313DA0D6" w:rsidR="00FE60DA" w:rsidRDefault="00FE60DA" w:rsidP="00C75FE0">
      <w:pPr>
        <w:rPr>
          <w:b/>
          <w:bCs/>
        </w:rPr>
      </w:pPr>
    </w:p>
    <w:p w14:paraId="244FF15C" w14:textId="1A43368B" w:rsidR="00FE60DA" w:rsidRDefault="00FE60DA" w:rsidP="00C75FE0">
      <w:pPr>
        <w:rPr>
          <w:b/>
          <w:bCs/>
        </w:rPr>
      </w:pPr>
    </w:p>
    <w:p w14:paraId="1F904332" w14:textId="1025B09F" w:rsidR="00FE60DA" w:rsidRDefault="00FE60DA" w:rsidP="00C75FE0">
      <w:pPr>
        <w:rPr>
          <w:b/>
          <w:bCs/>
        </w:rPr>
      </w:pPr>
    </w:p>
    <w:p w14:paraId="10F577C4" w14:textId="55EFF549" w:rsidR="00FE60DA" w:rsidRDefault="00FE60DA" w:rsidP="00C75FE0">
      <w:pPr>
        <w:rPr>
          <w:b/>
          <w:bCs/>
        </w:rPr>
      </w:pPr>
      <w:r>
        <w:rPr>
          <w:noProof/>
        </w:rPr>
        <w:drawing>
          <wp:inline distT="0" distB="0" distL="0" distR="0" wp14:anchorId="7060932B" wp14:editId="16D10B10">
            <wp:extent cx="6120130" cy="2465705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465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A1E73B" w14:textId="0C6ADB13" w:rsidR="00CE110A" w:rsidRDefault="00CE110A" w:rsidP="00C75FE0">
      <w:pPr>
        <w:rPr>
          <w:b/>
          <w:bCs/>
        </w:rPr>
      </w:pPr>
      <w:r>
        <w:rPr>
          <w:noProof/>
        </w:rPr>
        <w:drawing>
          <wp:inline distT="0" distB="0" distL="0" distR="0" wp14:anchorId="3142F46C" wp14:editId="57B9C296">
            <wp:extent cx="6120130" cy="5875020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875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630E90" w14:textId="20B83DAF" w:rsidR="00CE110A" w:rsidRDefault="00CE110A" w:rsidP="00C75FE0">
      <w:pPr>
        <w:rPr>
          <w:b/>
          <w:bCs/>
        </w:rPr>
      </w:pPr>
    </w:p>
    <w:p w14:paraId="57232901" w14:textId="7E39154D" w:rsidR="00CE110A" w:rsidRDefault="00CE110A" w:rsidP="00C75FE0">
      <w:pPr>
        <w:rPr>
          <w:b/>
          <w:bCs/>
        </w:rPr>
      </w:pPr>
    </w:p>
    <w:p w14:paraId="6EF32268" w14:textId="076E476A" w:rsidR="00CE110A" w:rsidRDefault="00CE110A" w:rsidP="00C75FE0">
      <w:pPr>
        <w:rPr>
          <w:b/>
          <w:bCs/>
        </w:rPr>
      </w:pPr>
    </w:p>
    <w:p w14:paraId="2CB65110" w14:textId="745D6D78" w:rsidR="00CE110A" w:rsidRDefault="00CE110A" w:rsidP="00C75FE0">
      <w:pPr>
        <w:rPr>
          <w:b/>
          <w:bCs/>
        </w:rPr>
      </w:pPr>
    </w:p>
    <w:p w14:paraId="3F3D8A75" w14:textId="09E7B17F" w:rsidR="00CE110A" w:rsidRDefault="00CE110A" w:rsidP="00C75FE0">
      <w:pPr>
        <w:rPr>
          <w:b/>
          <w:bCs/>
        </w:rPr>
      </w:pPr>
    </w:p>
    <w:p w14:paraId="18911488" w14:textId="52326A16" w:rsidR="00CE110A" w:rsidRDefault="00CE110A" w:rsidP="00C75FE0">
      <w:pPr>
        <w:rPr>
          <w:b/>
          <w:bCs/>
        </w:rPr>
      </w:pPr>
    </w:p>
    <w:p w14:paraId="731CB700" w14:textId="3DACA63C" w:rsidR="00CE110A" w:rsidRDefault="00CE110A" w:rsidP="00C75FE0">
      <w:pPr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317A4681" wp14:editId="2B21A066">
            <wp:extent cx="6082146" cy="6906308"/>
            <wp:effectExtent l="0" t="0" r="0" b="889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87988" cy="6912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722D6E" w14:textId="541D054B" w:rsidR="00CE110A" w:rsidRDefault="00CE110A" w:rsidP="00C75FE0">
      <w:pPr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3CB5F109" wp14:editId="09105F19">
            <wp:extent cx="5818909" cy="4010688"/>
            <wp:effectExtent l="0" t="0" r="0" b="889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25160" cy="4014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60E576" w14:textId="4418DCCE" w:rsidR="004F1D9E" w:rsidRDefault="004F1D9E" w:rsidP="00C75FE0">
      <w:pPr>
        <w:rPr>
          <w:b/>
          <w:bCs/>
        </w:rPr>
      </w:pPr>
    </w:p>
    <w:p w14:paraId="08DB9AA3" w14:textId="37C39FE2" w:rsidR="004F1D9E" w:rsidRDefault="004F1D9E" w:rsidP="00C75FE0">
      <w:pPr>
        <w:rPr>
          <w:b/>
          <w:bCs/>
        </w:rPr>
      </w:pPr>
    </w:p>
    <w:p w14:paraId="66D97F6F" w14:textId="26FEB67A" w:rsidR="004F1D9E" w:rsidRDefault="004F1D9E" w:rsidP="00C75FE0">
      <w:pPr>
        <w:rPr>
          <w:b/>
          <w:bCs/>
        </w:rPr>
      </w:pPr>
    </w:p>
    <w:p w14:paraId="14AB1E98" w14:textId="0FE42991" w:rsidR="004F1D9E" w:rsidRDefault="004F1D9E" w:rsidP="00C75FE0">
      <w:pPr>
        <w:rPr>
          <w:b/>
          <w:bCs/>
        </w:rPr>
      </w:pPr>
    </w:p>
    <w:p w14:paraId="3F1B49DC" w14:textId="2EDA7A38" w:rsidR="004F1D9E" w:rsidRDefault="004F1D9E" w:rsidP="00C75FE0">
      <w:pPr>
        <w:rPr>
          <w:b/>
          <w:bCs/>
        </w:rPr>
      </w:pPr>
    </w:p>
    <w:p w14:paraId="0E8F90C9" w14:textId="6CBF4623" w:rsidR="004F1D9E" w:rsidRDefault="004F1D9E" w:rsidP="00C75FE0">
      <w:pPr>
        <w:rPr>
          <w:b/>
          <w:bCs/>
        </w:rPr>
      </w:pPr>
    </w:p>
    <w:p w14:paraId="00F2A906" w14:textId="3E795F14" w:rsidR="004F1D9E" w:rsidRDefault="004F1D9E" w:rsidP="00C75FE0">
      <w:pPr>
        <w:rPr>
          <w:b/>
          <w:bCs/>
        </w:rPr>
      </w:pPr>
    </w:p>
    <w:p w14:paraId="514144BA" w14:textId="25A860DE" w:rsidR="004F1D9E" w:rsidRDefault="004F1D9E" w:rsidP="00C75FE0">
      <w:pPr>
        <w:rPr>
          <w:b/>
          <w:bCs/>
        </w:rPr>
      </w:pPr>
    </w:p>
    <w:p w14:paraId="4798E29D" w14:textId="151E509E" w:rsidR="004F1D9E" w:rsidRDefault="004F1D9E" w:rsidP="00C75FE0">
      <w:pPr>
        <w:rPr>
          <w:b/>
          <w:bCs/>
        </w:rPr>
      </w:pPr>
    </w:p>
    <w:p w14:paraId="4707687B" w14:textId="20BE5945" w:rsidR="004F1D9E" w:rsidRDefault="004F1D9E" w:rsidP="00C75FE0">
      <w:pPr>
        <w:rPr>
          <w:b/>
          <w:bCs/>
        </w:rPr>
      </w:pPr>
    </w:p>
    <w:p w14:paraId="41737353" w14:textId="6A5666D8" w:rsidR="004F1D9E" w:rsidRDefault="004F1D9E" w:rsidP="00C75FE0">
      <w:pPr>
        <w:rPr>
          <w:b/>
          <w:bCs/>
        </w:rPr>
      </w:pPr>
    </w:p>
    <w:p w14:paraId="0FB45599" w14:textId="438D3C82" w:rsidR="004F1D9E" w:rsidRDefault="004F1D9E" w:rsidP="00C75FE0">
      <w:pPr>
        <w:rPr>
          <w:b/>
          <w:bCs/>
        </w:rPr>
      </w:pPr>
    </w:p>
    <w:p w14:paraId="1C571D79" w14:textId="646A1F33" w:rsidR="004F1D9E" w:rsidRDefault="004F1D9E" w:rsidP="00C75FE0">
      <w:pPr>
        <w:rPr>
          <w:b/>
          <w:bCs/>
        </w:rPr>
      </w:pPr>
    </w:p>
    <w:p w14:paraId="563BC2DD" w14:textId="3ED9B67E" w:rsidR="004F1D9E" w:rsidRDefault="004F1D9E" w:rsidP="00C75FE0">
      <w:pPr>
        <w:rPr>
          <w:b/>
          <w:bCs/>
        </w:rPr>
      </w:pPr>
    </w:p>
    <w:p w14:paraId="413AD1D2" w14:textId="77BC8E93" w:rsidR="004F1D9E" w:rsidRDefault="004F1D9E" w:rsidP="00C75FE0">
      <w:pPr>
        <w:rPr>
          <w:b/>
          <w:bCs/>
        </w:rPr>
      </w:pPr>
    </w:p>
    <w:p w14:paraId="17B6A480" w14:textId="4053A42C" w:rsidR="004F1D9E" w:rsidRDefault="004F1D9E" w:rsidP="00C75FE0">
      <w:pPr>
        <w:rPr>
          <w:b/>
          <w:bCs/>
        </w:rPr>
      </w:pPr>
    </w:p>
    <w:p w14:paraId="63CE0D64" w14:textId="3BC4D55A" w:rsidR="004F1D9E" w:rsidRDefault="004F1D9E" w:rsidP="00C75FE0">
      <w:pPr>
        <w:rPr>
          <w:b/>
          <w:bCs/>
        </w:rPr>
      </w:pPr>
    </w:p>
    <w:p w14:paraId="0939ACF9" w14:textId="7C93ACAF" w:rsidR="004F1D9E" w:rsidRDefault="004F1D9E" w:rsidP="00C75FE0">
      <w:pPr>
        <w:rPr>
          <w:b/>
          <w:bCs/>
        </w:rPr>
      </w:pPr>
    </w:p>
    <w:p w14:paraId="4854A584" w14:textId="25BA186B" w:rsidR="004F1D9E" w:rsidRDefault="004F1D9E" w:rsidP="00C75FE0">
      <w:pPr>
        <w:rPr>
          <w:b/>
          <w:bCs/>
        </w:rPr>
      </w:pPr>
    </w:p>
    <w:p w14:paraId="6F47983C" w14:textId="129FFA56" w:rsidR="004F1D9E" w:rsidRDefault="004F1D9E" w:rsidP="00C75FE0">
      <w:pPr>
        <w:rPr>
          <w:b/>
          <w:bCs/>
        </w:rPr>
      </w:pPr>
    </w:p>
    <w:p w14:paraId="1E537E00" w14:textId="2FEF00C8" w:rsidR="004F1D9E" w:rsidRDefault="004F1D9E" w:rsidP="00C75FE0">
      <w:pPr>
        <w:rPr>
          <w:b/>
          <w:bCs/>
        </w:rPr>
      </w:pPr>
    </w:p>
    <w:p w14:paraId="7EFDC1B5" w14:textId="2D822267" w:rsidR="004F1D9E" w:rsidRDefault="004F1D9E" w:rsidP="00C75FE0">
      <w:pPr>
        <w:rPr>
          <w:b/>
          <w:bCs/>
        </w:rPr>
      </w:pPr>
    </w:p>
    <w:p w14:paraId="746EA2A8" w14:textId="18EB3A03" w:rsidR="004F1D9E" w:rsidRDefault="004F1D9E" w:rsidP="00C75FE0">
      <w:pPr>
        <w:rPr>
          <w:b/>
          <w:bCs/>
        </w:rPr>
      </w:pPr>
    </w:p>
    <w:p w14:paraId="131D3E6A" w14:textId="76B40E3F" w:rsidR="004F1D9E" w:rsidRDefault="004F1D9E" w:rsidP="00C75FE0">
      <w:pPr>
        <w:rPr>
          <w:b/>
          <w:bCs/>
        </w:rPr>
      </w:pPr>
    </w:p>
    <w:p w14:paraId="749372DB" w14:textId="3E5A8A10" w:rsidR="004F1D9E" w:rsidRDefault="004F1D9E" w:rsidP="00C75FE0">
      <w:pPr>
        <w:rPr>
          <w:b/>
          <w:bCs/>
        </w:rPr>
      </w:pPr>
    </w:p>
    <w:p w14:paraId="326F6DF1" w14:textId="442CFD31" w:rsidR="004F1D9E" w:rsidRDefault="004F1D9E" w:rsidP="00C75FE0">
      <w:pPr>
        <w:rPr>
          <w:b/>
          <w:bCs/>
        </w:rPr>
      </w:pPr>
    </w:p>
    <w:p w14:paraId="0CFA1181" w14:textId="0EADA825" w:rsidR="004F1D9E" w:rsidRDefault="004F1D9E" w:rsidP="00C75FE0">
      <w:pPr>
        <w:rPr>
          <w:b/>
          <w:bCs/>
        </w:rPr>
      </w:pPr>
    </w:p>
    <w:p w14:paraId="37184771" w14:textId="6FD5679B" w:rsidR="004F1D9E" w:rsidRDefault="004F1D9E" w:rsidP="00C75FE0">
      <w:pPr>
        <w:rPr>
          <w:b/>
          <w:bCs/>
        </w:rPr>
      </w:pPr>
    </w:p>
    <w:p w14:paraId="68F4A522" w14:textId="5F4B11ED" w:rsidR="004F1D9E" w:rsidRDefault="004F1D9E" w:rsidP="00C75FE0">
      <w:pPr>
        <w:rPr>
          <w:b/>
          <w:bCs/>
        </w:rPr>
      </w:pPr>
    </w:p>
    <w:p w14:paraId="5DFB8F35" w14:textId="30704DD9" w:rsidR="004F1D9E" w:rsidRDefault="004F1D9E" w:rsidP="00C75FE0">
      <w:pPr>
        <w:rPr>
          <w:b/>
          <w:bCs/>
        </w:rPr>
      </w:pPr>
    </w:p>
    <w:p w14:paraId="5F6740AB" w14:textId="4DF023B6" w:rsidR="004F1D9E" w:rsidRDefault="004F1D9E" w:rsidP="00C75FE0">
      <w:pPr>
        <w:rPr>
          <w:b/>
          <w:bCs/>
        </w:rPr>
      </w:pPr>
    </w:p>
    <w:p w14:paraId="1096CFD7" w14:textId="77777777" w:rsidR="004F1D9E" w:rsidRPr="00FE60DA" w:rsidRDefault="004F1D9E" w:rsidP="00C75FE0">
      <w:pPr>
        <w:rPr>
          <w:b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14930" w:rsidRPr="00FE60DA" w14:paraId="511404CC" w14:textId="77777777" w:rsidTr="00514930">
        <w:tc>
          <w:tcPr>
            <w:tcW w:w="9628" w:type="dxa"/>
          </w:tcPr>
          <w:p w14:paraId="6AF8424A" w14:textId="77777777" w:rsidR="00514930" w:rsidRPr="00FE60DA" w:rsidRDefault="00514930" w:rsidP="00C75FE0">
            <w:pPr>
              <w:pStyle w:val="Ttulo1"/>
              <w:spacing w:before="0"/>
              <w:rPr>
                <w:b/>
                <w:bCs/>
              </w:rPr>
            </w:pPr>
            <w:bookmarkStart w:id="1" w:name="_Toc52277813"/>
            <w:r w:rsidRPr="00FE60DA">
              <w:rPr>
                <w:b/>
                <w:bCs/>
              </w:rPr>
              <w:lastRenderedPageBreak/>
              <w:t>Matemática 1ª Semana</w:t>
            </w:r>
            <w:bookmarkEnd w:id="1"/>
          </w:p>
        </w:tc>
      </w:tr>
    </w:tbl>
    <w:p w14:paraId="0808DFF4" w14:textId="329C77E8" w:rsidR="00B62457" w:rsidRDefault="001621AB" w:rsidP="00C75FE0">
      <w:pPr>
        <w:rPr>
          <w:b/>
          <w:bCs/>
        </w:rPr>
      </w:pPr>
      <w:r>
        <w:rPr>
          <w:noProof/>
        </w:rPr>
        <w:drawing>
          <wp:inline distT="0" distB="0" distL="0" distR="0" wp14:anchorId="74CFE5C8" wp14:editId="5B815CD4">
            <wp:extent cx="6206837" cy="3467276"/>
            <wp:effectExtent l="0" t="0" r="3810" b="0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210587" cy="3469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6A4619" w14:textId="77777777" w:rsidR="00996F69" w:rsidRDefault="001621AB" w:rsidP="00C75FE0">
      <w:pPr>
        <w:rPr>
          <w:b/>
          <w:bCs/>
        </w:rPr>
      </w:pPr>
      <w:r>
        <w:rPr>
          <w:noProof/>
        </w:rPr>
        <w:drawing>
          <wp:inline distT="0" distB="0" distL="0" distR="0" wp14:anchorId="531D4534" wp14:editId="3E0E4D97">
            <wp:extent cx="6123406" cy="3671454"/>
            <wp:effectExtent l="0" t="0" r="0" b="5715"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b="47732"/>
                    <a:stretch/>
                  </pic:blipFill>
                  <pic:spPr bwMode="auto">
                    <a:xfrm>
                      <a:off x="0" y="0"/>
                      <a:ext cx="6129396" cy="36750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B0C9FC" w14:textId="2B323C36" w:rsidR="001621AB" w:rsidRDefault="00996F69" w:rsidP="00C75FE0">
      <w:pPr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0E2E304F" wp14:editId="38CDFF5E">
            <wp:extent cx="6120130" cy="4724400"/>
            <wp:effectExtent l="0" t="0" r="0" b="0"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FEEC3A6" wp14:editId="5384DD7F">
            <wp:extent cx="6120130" cy="3195955"/>
            <wp:effectExtent l="0" t="0" r="0" b="4445"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195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3CACBF" w14:textId="545579AB" w:rsidR="00996F69" w:rsidRDefault="00996F69" w:rsidP="00C75FE0">
      <w:pPr>
        <w:rPr>
          <w:b/>
          <w:bCs/>
        </w:rPr>
      </w:pPr>
    </w:p>
    <w:p w14:paraId="6E297301" w14:textId="0A87815C" w:rsidR="00996F69" w:rsidRDefault="00996F69" w:rsidP="00C75FE0">
      <w:pPr>
        <w:rPr>
          <w:b/>
          <w:bCs/>
        </w:rPr>
      </w:pPr>
    </w:p>
    <w:p w14:paraId="0B7A4D77" w14:textId="62E2AB82" w:rsidR="00996F69" w:rsidRDefault="00996F69" w:rsidP="00C75FE0">
      <w:pPr>
        <w:rPr>
          <w:b/>
          <w:bCs/>
        </w:rPr>
      </w:pPr>
    </w:p>
    <w:p w14:paraId="2CDA7617" w14:textId="302E3D68" w:rsidR="00996F69" w:rsidRDefault="00996F69" w:rsidP="00C75FE0">
      <w:pPr>
        <w:rPr>
          <w:b/>
          <w:bCs/>
        </w:rPr>
      </w:pPr>
    </w:p>
    <w:p w14:paraId="78F69E89" w14:textId="1DD70E99" w:rsidR="00996F69" w:rsidRDefault="00996F69" w:rsidP="00C75FE0">
      <w:pPr>
        <w:rPr>
          <w:b/>
          <w:bCs/>
        </w:rPr>
      </w:pPr>
    </w:p>
    <w:p w14:paraId="5E57C18C" w14:textId="18006348" w:rsidR="00996F69" w:rsidRDefault="00996F69" w:rsidP="00C75FE0">
      <w:pPr>
        <w:rPr>
          <w:b/>
          <w:bCs/>
        </w:rPr>
      </w:pPr>
    </w:p>
    <w:p w14:paraId="61ED929A" w14:textId="23B263F3" w:rsidR="00996F69" w:rsidRDefault="00996F69" w:rsidP="00C75FE0">
      <w:pPr>
        <w:rPr>
          <w:b/>
          <w:bCs/>
        </w:rPr>
      </w:pPr>
    </w:p>
    <w:p w14:paraId="0DB1186E" w14:textId="3B87C54E" w:rsidR="00996F69" w:rsidRDefault="00996F69" w:rsidP="00C75FE0">
      <w:pPr>
        <w:rPr>
          <w:b/>
          <w:bCs/>
        </w:rPr>
      </w:pPr>
    </w:p>
    <w:p w14:paraId="62A92058" w14:textId="5B1772E9" w:rsidR="00996F69" w:rsidRDefault="00996F69" w:rsidP="00C75FE0">
      <w:pPr>
        <w:rPr>
          <w:b/>
          <w:bCs/>
        </w:rPr>
      </w:pPr>
    </w:p>
    <w:p w14:paraId="2DA02FAF" w14:textId="33980758" w:rsidR="00177A94" w:rsidRDefault="00177A94" w:rsidP="00C75FE0">
      <w:pPr>
        <w:rPr>
          <w:b/>
          <w:bCs/>
        </w:rPr>
      </w:pPr>
    </w:p>
    <w:p w14:paraId="6A5E7BB4" w14:textId="5807E7B7" w:rsidR="00177A94" w:rsidRDefault="00177A94" w:rsidP="00C75FE0">
      <w:pPr>
        <w:rPr>
          <w:b/>
          <w:bCs/>
        </w:rPr>
      </w:pPr>
    </w:p>
    <w:p w14:paraId="42514028" w14:textId="40B9789F" w:rsidR="00177A94" w:rsidRDefault="00177A94" w:rsidP="00C75FE0">
      <w:pPr>
        <w:rPr>
          <w:b/>
          <w:bCs/>
        </w:rPr>
      </w:pPr>
      <w:r>
        <w:rPr>
          <w:noProof/>
        </w:rPr>
        <w:drawing>
          <wp:inline distT="0" distB="0" distL="0" distR="0" wp14:anchorId="532D4F05" wp14:editId="69484BA2">
            <wp:extent cx="6120130" cy="2957195"/>
            <wp:effectExtent l="0" t="0" r="0" b="0"/>
            <wp:docPr id="27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957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55368B" w14:textId="333AEEDA" w:rsidR="00D21355" w:rsidRDefault="00D21355" w:rsidP="00C75FE0">
      <w:pPr>
        <w:rPr>
          <w:b/>
          <w:bCs/>
        </w:rPr>
      </w:pPr>
    </w:p>
    <w:p w14:paraId="76E9FE41" w14:textId="571D835D" w:rsidR="00D21355" w:rsidRDefault="00D21355" w:rsidP="00C75FE0">
      <w:pPr>
        <w:rPr>
          <w:b/>
          <w:bCs/>
        </w:rPr>
      </w:pPr>
    </w:p>
    <w:p w14:paraId="224576CE" w14:textId="2921DABF" w:rsidR="00D21355" w:rsidRDefault="00D21355" w:rsidP="00C75FE0">
      <w:pPr>
        <w:rPr>
          <w:b/>
          <w:bCs/>
        </w:rPr>
      </w:pPr>
    </w:p>
    <w:p w14:paraId="12D1968C" w14:textId="4C926BC5" w:rsidR="00D21355" w:rsidRDefault="00D21355" w:rsidP="00C75FE0">
      <w:pPr>
        <w:rPr>
          <w:b/>
          <w:bCs/>
        </w:rPr>
      </w:pPr>
    </w:p>
    <w:p w14:paraId="283D3D35" w14:textId="1313B064" w:rsidR="00D21355" w:rsidRDefault="00D21355" w:rsidP="00C75FE0">
      <w:pPr>
        <w:rPr>
          <w:b/>
          <w:bCs/>
        </w:rPr>
      </w:pPr>
    </w:p>
    <w:p w14:paraId="7562A3B2" w14:textId="384354E9" w:rsidR="00D21355" w:rsidRDefault="00D21355" w:rsidP="00C75FE0">
      <w:pPr>
        <w:rPr>
          <w:b/>
          <w:bCs/>
        </w:rPr>
      </w:pPr>
    </w:p>
    <w:p w14:paraId="0A1D3B00" w14:textId="25EC2187" w:rsidR="00D21355" w:rsidRDefault="00D21355" w:rsidP="00C75FE0">
      <w:pPr>
        <w:rPr>
          <w:b/>
          <w:bCs/>
        </w:rPr>
      </w:pPr>
    </w:p>
    <w:p w14:paraId="6ECEF183" w14:textId="0AB58D2A" w:rsidR="00D21355" w:rsidRDefault="00D21355" w:rsidP="00C75FE0">
      <w:pPr>
        <w:rPr>
          <w:b/>
          <w:bCs/>
        </w:rPr>
      </w:pPr>
    </w:p>
    <w:p w14:paraId="71F53A94" w14:textId="60CA19FA" w:rsidR="00D21355" w:rsidRDefault="00D21355" w:rsidP="00C75FE0">
      <w:pPr>
        <w:rPr>
          <w:b/>
          <w:bCs/>
        </w:rPr>
      </w:pPr>
    </w:p>
    <w:p w14:paraId="44536B5B" w14:textId="042D0F51" w:rsidR="00D21355" w:rsidRDefault="00D21355" w:rsidP="00C75FE0">
      <w:pPr>
        <w:rPr>
          <w:b/>
          <w:bCs/>
        </w:rPr>
      </w:pPr>
    </w:p>
    <w:p w14:paraId="4FB13CB7" w14:textId="5F4E016C" w:rsidR="00D21355" w:rsidRDefault="00D21355" w:rsidP="00C75FE0">
      <w:pPr>
        <w:rPr>
          <w:b/>
          <w:bCs/>
        </w:rPr>
      </w:pPr>
    </w:p>
    <w:p w14:paraId="4E998458" w14:textId="7102A3F6" w:rsidR="00D21355" w:rsidRDefault="00D21355" w:rsidP="00C75FE0">
      <w:pPr>
        <w:rPr>
          <w:b/>
          <w:bCs/>
        </w:rPr>
      </w:pPr>
    </w:p>
    <w:p w14:paraId="0D590A28" w14:textId="32E32645" w:rsidR="00D21355" w:rsidRDefault="00D21355" w:rsidP="00C75FE0">
      <w:pPr>
        <w:rPr>
          <w:b/>
          <w:bCs/>
        </w:rPr>
      </w:pPr>
    </w:p>
    <w:p w14:paraId="4F3FE79A" w14:textId="59150712" w:rsidR="00D21355" w:rsidRDefault="00D21355" w:rsidP="00C75FE0">
      <w:pPr>
        <w:rPr>
          <w:b/>
          <w:bCs/>
        </w:rPr>
      </w:pPr>
    </w:p>
    <w:p w14:paraId="16BD1E59" w14:textId="05CE9B81" w:rsidR="00D21355" w:rsidRDefault="00D21355" w:rsidP="00C75FE0">
      <w:pPr>
        <w:rPr>
          <w:b/>
          <w:bCs/>
        </w:rPr>
      </w:pPr>
    </w:p>
    <w:p w14:paraId="623068F2" w14:textId="1D1D87F4" w:rsidR="00D21355" w:rsidRDefault="00D21355" w:rsidP="00C75FE0">
      <w:pPr>
        <w:rPr>
          <w:b/>
          <w:bCs/>
        </w:rPr>
      </w:pPr>
    </w:p>
    <w:p w14:paraId="10F55171" w14:textId="54BEED79" w:rsidR="00D21355" w:rsidRDefault="00D21355" w:rsidP="00C75FE0">
      <w:pPr>
        <w:rPr>
          <w:b/>
          <w:bCs/>
        </w:rPr>
      </w:pPr>
    </w:p>
    <w:p w14:paraId="3BA90CA1" w14:textId="655FDD7B" w:rsidR="00D21355" w:rsidRDefault="00D21355" w:rsidP="00C75FE0">
      <w:pPr>
        <w:rPr>
          <w:b/>
          <w:bCs/>
        </w:rPr>
      </w:pPr>
    </w:p>
    <w:p w14:paraId="29C0AA07" w14:textId="088D3587" w:rsidR="00D21355" w:rsidRDefault="00D21355" w:rsidP="00C75FE0">
      <w:pPr>
        <w:rPr>
          <w:b/>
          <w:bCs/>
        </w:rPr>
      </w:pPr>
    </w:p>
    <w:p w14:paraId="2C4B20C2" w14:textId="4DAA5941" w:rsidR="00D21355" w:rsidRDefault="00D21355" w:rsidP="00C75FE0">
      <w:pPr>
        <w:rPr>
          <w:b/>
          <w:bCs/>
        </w:rPr>
      </w:pPr>
    </w:p>
    <w:p w14:paraId="1B2EE197" w14:textId="7C350C76" w:rsidR="00D21355" w:rsidRDefault="00D21355" w:rsidP="00C75FE0">
      <w:pPr>
        <w:rPr>
          <w:b/>
          <w:bCs/>
        </w:rPr>
      </w:pPr>
    </w:p>
    <w:p w14:paraId="1A2C08E6" w14:textId="366D40DB" w:rsidR="00D21355" w:rsidRDefault="00D21355" w:rsidP="00C75FE0">
      <w:pPr>
        <w:rPr>
          <w:b/>
          <w:bCs/>
        </w:rPr>
      </w:pPr>
    </w:p>
    <w:p w14:paraId="185DD11A" w14:textId="775A8D6B" w:rsidR="00D21355" w:rsidRDefault="00D21355" w:rsidP="00C75FE0">
      <w:pPr>
        <w:rPr>
          <w:b/>
          <w:bCs/>
        </w:rPr>
      </w:pPr>
    </w:p>
    <w:p w14:paraId="67F03C74" w14:textId="73CADEC3" w:rsidR="00D21355" w:rsidRDefault="00D21355" w:rsidP="00C75FE0">
      <w:pPr>
        <w:rPr>
          <w:b/>
          <w:bCs/>
        </w:rPr>
      </w:pPr>
    </w:p>
    <w:p w14:paraId="48D0CC89" w14:textId="1BF1CCBC" w:rsidR="00D21355" w:rsidRDefault="00D21355" w:rsidP="00C75FE0">
      <w:pPr>
        <w:rPr>
          <w:b/>
          <w:bCs/>
        </w:rPr>
      </w:pPr>
    </w:p>
    <w:p w14:paraId="2648079D" w14:textId="27935682" w:rsidR="00D21355" w:rsidRDefault="00D21355" w:rsidP="00C75FE0">
      <w:pPr>
        <w:rPr>
          <w:b/>
          <w:bCs/>
        </w:rPr>
      </w:pPr>
    </w:p>
    <w:p w14:paraId="5A6A71A5" w14:textId="2136A880" w:rsidR="00D21355" w:rsidRDefault="00D21355" w:rsidP="00C75FE0">
      <w:pPr>
        <w:rPr>
          <w:b/>
          <w:bCs/>
        </w:rPr>
      </w:pPr>
    </w:p>
    <w:p w14:paraId="48EB0027" w14:textId="2AD9D994" w:rsidR="00D21355" w:rsidRDefault="00D21355" w:rsidP="00C75FE0">
      <w:pPr>
        <w:rPr>
          <w:b/>
          <w:bCs/>
        </w:rPr>
      </w:pPr>
    </w:p>
    <w:p w14:paraId="027CCEF9" w14:textId="2E76B4B8" w:rsidR="00D21355" w:rsidRDefault="00D21355" w:rsidP="00C75FE0">
      <w:pPr>
        <w:rPr>
          <w:b/>
          <w:bCs/>
        </w:rPr>
      </w:pPr>
    </w:p>
    <w:p w14:paraId="1AFFC569" w14:textId="3C14E08A" w:rsidR="00D21355" w:rsidRDefault="00D21355" w:rsidP="00C75FE0">
      <w:pPr>
        <w:rPr>
          <w:b/>
          <w:bCs/>
        </w:rPr>
      </w:pPr>
    </w:p>
    <w:p w14:paraId="07F6E979" w14:textId="036B8F86" w:rsidR="00D21355" w:rsidRDefault="00D21355" w:rsidP="00C75FE0">
      <w:pPr>
        <w:rPr>
          <w:b/>
          <w:bCs/>
        </w:rPr>
      </w:pPr>
    </w:p>
    <w:p w14:paraId="506DB35D" w14:textId="6D808E4B" w:rsidR="00D21355" w:rsidRDefault="00D21355" w:rsidP="00C75FE0">
      <w:pPr>
        <w:rPr>
          <w:b/>
          <w:bCs/>
        </w:rPr>
      </w:pPr>
    </w:p>
    <w:p w14:paraId="77DFB3FA" w14:textId="3B9CE972" w:rsidR="00D21355" w:rsidRDefault="00D21355" w:rsidP="00C75FE0">
      <w:pPr>
        <w:rPr>
          <w:b/>
          <w:bCs/>
        </w:rPr>
      </w:pPr>
    </w:p>
    <w:p w14:paraId="0DB497B4" w14:textId="03D05233" w:rsidR="00D21355" w:rsidRDefault="00D21355" w:rsidP="00C75FE0">
      <w:pPr>
        <w:rPr>
          <w:b/>
          <w:bCs/>
        </w:rPr>
      </w:pPr>
    </w:p>
    <w:p w14:paraId="69EE31BC" w14:textId="39D17847" w:rsidR="00D21355" w:rsidRDefault="00D21355" w:rsidP="00C75FE0">
      <w:pPr>
        <w:rPr>
          <w:b/>
          <w:bCs/>
        </w:rPr>
      </w:pPr>
    </w:p>
    <w:p w14:paraId="340003E0" w14:textId="49F3F7B5" w:rsidR="00D21355" w:rsidRDefault="00D21355" w:rsidP="00C75FE0">
      <w:pPr>
        <w:rPr>
          <w:b/>
          <w:bCs/>
        </w:rPr>
      </w:pPr>
    </w:p>
    <w:p w14:paraId="2F72C394" w14:textId="6D682B1F" w:rsidR="00D21355" w:rsidRDefault="00D21355" w:rsidP="00C75FE0">
      <w:pPr>
        <w:rPr>
          <w:b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14930" w:rsidRPr="00FE60DA" w14:paraId="076FC9AC" w14:textId="77777777" w:rsidTr="00514930">
        <w:tc>
          <w:tcPr>
            <w:tcW w:w="9628" w:type="dxa"/>
          </w:tcPr>
          <w:p w14:paraId="57843EF3" w14:textId="77777777" w:rsidR="00514930" w:rsidRPr="00FE60DA" w:rsidRDefault="00514930" w:rsidP="00C75FE0">
            <w:pPr>
              <w:pStyle w:val="Ttulo1"/>
              <w:spacing w:before="0"/>
              <w:rPr>
                <w:b/>
                <w:bCs/>
              </w:rPr>
            </w:pPr>
            <w:bookmarkStart w:id="2" w:name="_Toc52277814"/>
            <w:r w:rsidRPr="00FE60DA">
              <w:rPr>
                <w:b/>
                <w:bCs/>
              </w:rPr>
              <w:lastRenderedPageBreak/>
              <w:t>Ciências 1ª Semana</w:t>
            </w:r>
            <w:bookmarkEnd w:id="2"/>
          </w:p>
        </w:tc>
      </w:tr>
    </w:tbl>
    <w:p w14:paraId="66987358" w14:textId="59C6EC2C" w:rsidR="00514930" w:rsidRDefault="00D21355" w:rsidP="00C75FE0">
      <w:pPr>
        <w:rPr>
          <w:b/>
          <w:bCs/>
        </w:rPr>
      </w:pPr>
      <w:r>
        <w:rPr>
          <w:noProof/>
        </w:rPr>
        <w:drawing>
          <wp:inline distT="0" distB="0" distL="0" distR="0" wp14:anchorId="66DD1820" wp14:editId="44FDC1F5">
            <wp:extent cx="6120130" cy="4324350"/>
            <wp:effectExtent l="0" t="0" r="0" b="0"/>
            <wp:docPr id="45" name="Imagem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ADE153E" wp14:editId="105CF8F1">
            <wp:extent cx="6120130" cy="4115435"/>
            <wp:effectExtent l="0" t="0" r="0" b="0"/>
            <wp:docPr id="46" name="Imagem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115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5F3DC9" w14:textId="563DB3E9" w:rsidR="00D21355" w:rsidRDefault="00D21355" w:rsidP="00C75FE0">
      <w:pPr>
        <w:rPr>
          <w:b/>
          <w:bCs/>
        </w:rPr>
      </w:pPr>
    </w:p>
    <w:p w14:paraId="182BCEA2" w14:textId="778A1549" w:rsidR="00D21355" w:rsidRDefault="00D21355" w:rsidP="00C75FE0">
      <w:pPr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37E2E172" wp14:editId="40D040E6">
            <wp:extent cx="6120130" cy="4064000"/>
            <wp:effectExtent l="0" t="0" r="0" b="0"/>
            <wp:docPr id="47" name="Imagem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2A572F8" wp14:editId="7C1B021E">
            <wp:extent cx="6120130" cy="2555240"/>
            <wp:effectExtent l="0" t="0" r="0" b="0"/>
            <wp:docPr id="48" name="Imagem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555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5F91BA" w14:textId="5AA50641" w:rsidR="00560D8C" w:rsidRDefault="00560D8C" w:rsidP="00C75FE0">
      <w:pPr>
        <w:rPr>
          <w:b/>
          <w:bCs/>
        </w:rPr>
      </w:pPr>
    </w:p>
    <w:p w14:paraId="07EDC5AE" w14:textId="7895A779" w:rsidR="00560D8C" w:rsidRDefault="00560D8C" w:rsidP="00C75FE0">
      <w:pPr>
        <w:rPr>
          <w:b/>
          <w:bCs/>
        </w:rPr>
      </w:pPr>
    </w:p>
    <w:p w14:paraId="2046B496" w14:textId="0121ECCA" w:rsidR="00560D8C" w:rsidRDefault="00560D8C" w:rsidP="00C75FE0">
      <w:pPr>
        <w:rPr>
          <w:b/>
          <w:bCs/>
        </w:rPr>
      </w:pPr>
    </w:p>
    <w:p w14:paraId="0D85AB59" w14:textId="4F471642" w:rsidR="00560D8C" w:rsidRDefault="00560D8C" w:rsidP="00C75FE0">
      <w:pPr>
        <w:rPr>
          <w:b/>
          <w:bCs/>
        </w:rPr>
      </w:pPr>
    </w:p>
    <w:p w14:paraId="752DB0B9" w14:textId="0BF7907E" w:rsidR="00560D8C" w:rsidRDefault="00560D8C" w:rsidP="00C75FE0">
      <w:pPr>
        <w:rPr>
          <w:b/>
          <w:bCs/>
        </w:rPr>
      </w:pPr>
    </w:p>
    <w:p w14:paraId="336EEC5E" w14:textId="2783791D" w:rsidR="00560D8C" w:rsidRDefault="00560D8C" w:rsidP="00C75FE0">
      <w:pPr>
        <w:rPr>
          <w:b/>
          <w:bCs/>
        </w:rPr>
      </w:pPr>
    </w:p>
    <w:p w14:paraId="79CA2400" w14:textId="059BC73A" w:rsidR="00560D8C" w:rsidRDefault="00560D8C" w:rsidP="00C75FE0">
      <w:pPr>
        <w:rPr>
          <w:b/>
          <w:bCs/>
        </w:rPr>
      </w:pPr>
    </w:p>
    <w:p w14:paraId="4436A25C" w14:textId="6050E5B9" w:rsidR="00560D8C" w:rsidRDefault="00560D8C" w:rsidP="00C75FE0">
      <w:pPr>
        <w:rPr>
          <w:b/>
          <w:bCs/>
        </w:rPr>
      </w:pPr>
    </w:p>
    <w:p w14:paraId="1A89C2ED" w14:textId="7072BCCA" w:rsidR="00560D8C" w:rsidRDefault="00560D8C" w:rsidP="00C75FE0">
      <w:pPr>
        <w:rPr>
          <w:b/>
          <w:bCs/>
        </w:rPr>
      </w:pPr>
    </w:p>
    <w:p w14:paraId="7CC19208" w14:textId="08676E83" w:rsidR="00560D8C" w:rsidRDefault="00560D8C" w:rsidP="00C75FE0">
      <w:pPr>
        <w:rPr>
          <w:b/>
          <w:bCs/>
        </w:rPr>
      </w:pPr>
    </w:p>
    <w:p w14:paraId="03074A78" w14:textId="28979051" w:rsidR="00560D8C" w:rsidRDefault="00560D8C" w:rsidP="00C75FE0">
      <w:pPr>
        <w:rPr>
          <w:b/>
          <w:bCs/>
        </w:rPr>
      </w:pPr>
    </w:p>
    <w:p w14:paraId="59882BFF" w14:textId="38E4C3E7" w:rsidR="00560D8C" w:rsidRDefault="00560D8C" w:rsidP="00C75FE0">
      <w:pPr>
        <w:rPr>
          <w:b/>
          <w:bCs/>
        </w:rPr>
      </w:pPr>
    </w:p>
    <w:p w14:paraId="3B3C3761" w14:textId="18C69621" w:rsidR="00560D8C" w:rsidRDefault="00560D8C" w:rsidP="00C75FE0">
      <w:pPr>
        <w:rPr>
          <w:b/>
          <w:bCs/>
        </w:rPr>
      </w:pPr>
    </w:p>
    <w:p w14:paraId="157A2DF5" w14:textId="4A15C150" w:rsidR="00560D8C" w:rsidRDefault="00560D8C" w:rsidP="00C75FE0">
      <w:pPr>
        <w:rPr>
          <w:b/>
          <w:bCs/>
        </w:rPr>
      </w:pPr>
    </w:p>
    <w:p w14:paraId="3FA5EB83" w14:textId="24F96067" w:rsidR="00560D8C" w:rsidRDefault="00560D8C" w:rsidP="00C75FE0">
      <w:pPr>
        <w:rPr>
          <w:b/>
          <w:bCs/>
        </w:rPr>
      </w:pPr>
    </w:p>
    <w:p w14:paraId="0DF425F7" w14:textId="6475D0F7" w:rsidR="00560D8C" w:rsidRDefault="00560D8C" w:rsidP="00C75FE0">
      <w:pPr>
        <w:rPr>
          <w:b/>
          <w:bCs/>
        </w:rPr>
      </w:pPr>
    </w:p>
    <w:p w14:paraId="16DE8759" w14:textId="77777777" w:rsidR="00560D8C" w:rsidRPr="00FE60DA" w:rsidRDefault="00560D8C" w:rsidP="00C75FE0">
      <w:pPr>
        <w:rPr>
          <w:b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14930" w:rsidRPr="00FE60DA" w14:paraId="3C33BCF8" w14:textId="77777777" w:rsidTr="00514930">
        <w:tc>
          <w:tcPr>
            <w:tcW w:w="9628" w:type="dxa"/>
          </w:tcPr>
          <w:p w14:paraId="018DE917" w14:textId="77777777" w:rsidR="00514930" w:rsidRPr="00FE60DA" w:rsidRDefault="00514930" w:rsidP="00C75FE0">
            <w:pPr>
              <w:pStyle w:val="Ttulo1"/>
              <w:spacing w:before="0"/>
              <w:rPr>
                <w:b/>
                <w:bCs/>
              </w:rPr>
            </w:pPr>
            <w:bookmarkStart w:id="3" w:name="_Toc52277815"/>
            <w:r w:rsidRPr="00FE60DA">
              <w:rPr>
                <w:b/>
                <w:bCs/>
              </w:rPr>
              <w:lastRenderedPageBreak/>
              <w:t>Geografia 1ª Semana</w:t>
            </w:r>
            <w:bookmarkEnd w:id="3"/>
          </w:p>
        </w:tc>
      </w:tr>
    </w:tbl>
    <w:p w14:paraId="27E556FB" w14:textId="6575EBD1" w:rsidR="00514930" w:rsidRDefault="00560D8C" w:rsidP="00C75FE0">
      <w:pPr>
        <w:rPr>
          <w:b/>
          <w:bCs/>
        </w:rPr>
      </w:pPr>
      <w:r>
        <w:rPr>
          <w:noProof/>
        </w:rPr>
        <w:drawing>
          <wp:inline distT="0" distB="0" distL="0" distR="0" wp14:anchorId="6C20B595" wp14:editId="0BAC20E0">
            <wp:extent cx="6120130" cy="1936750"/>
            <wp:effectExtent l="0" t="0" r="0" b="6350"/>
            <wp:docPr id="57" name="Imagem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3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E4A4D6" w14:textId="66DD3294" w:rsidR="00560D8C" w:rsidRDefault="00560D8C" w:rsidP="00C75FE0">
      <w:pPr>
        <w:rPr>
          <w:b/>
          <w:bCs/>
        </w:rPr>
      </w:pPr>
      <w:r>
        <w:rPr>
          <w:noProof/>
        </w:rPr>
        <w:drawing>
          <wp:inline distT="0" distB="0" distL="0" distR="0" wp14:anchorId="56991213" wp14:editId="33E8038E">
            <wp:extent cx="6120130" cy="7292975"/>
            <wp:effectExtent l="0" t="0" r="0" b="3175"/>
            <wp:docPr id="58" name="Imagem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29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EA495B" w14:textId="0586DB37" w:rsidR="00560D8C" w:rsidRDefault="00560D8C" w:rsidP="00C75FE0">
      <w:pPr>
        <w:rPr>
          <w:b/>
          <w:bCs/>
        </w:rPr>
      </w:pPr>
    </w:p>
    <w:p w14:paraId="21948ED8" w14:textId="349AF0DF" w:rsidR="00560D8C" w:rsidRDefault="00560D8C" w:rsidP="00C75FE0">
      <w:pPr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2CFF7FEB" wp14:editId="17C2102E">
            <wp:extent cx="6120130" cy="7279005"/>
            <wp:effectExtent l="0" t="0" r="0" b="0"/>
            <wp:docPr id="59" name="Imagem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279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175AC7" w14:textId="48DDCD4C" w:rsidR="00724B2C" w:rsidRDefault="00724B2C" w:rsidP="00C75FE0">
      <w:pPr>
        <w:rPr>
          <w:b/>
          <w:bCs/>
        </w:rPr>
      </w:pPr>
    </w:p>
    <w:p w14:paraId="0019A645" w14:textId="699D05C2" w:rsidR="00724B2C" w:rsidRDefault="00724B2C" w:rsidP="00C75FE0">
      <w:pPr>
        <w:rPr>
          <w:b/>
          <w:bCs/>
        </w:rPr>
      </w:pPr>
    </w:p>
    <w:p w14:paraId="47F2D837" w14:textId="5799AEF9" w:rsidR="00724B2C" w:rsidRDefault="00724B2C" w:rsidP="00C75FE0">
      <w:pPr>
        <w:rPr>
          <w:b/>
          <w:bCs/>
        </w:rPr>
      </w:pPr>
    </w:p>
    <w:p w14:paraId="3DDA7A4D" w14:textId="4C322FE1" w:rsidR="00724B2C" w:rsidRDefault="00724B2C" w:rsidP="00C75FE0">
      <w:pPr>
        <w:rPr>
          <w:b/>
          <w:bCs/>
        </w:rPr>
      </w:pPr>
    </w:p>
    <w:p w14:paraId="3C63A793" w14:textId="769B9A99" w:rsidR="00724B2C" w:rsidRDefault="00724B2C" w:rsidP="00C75FE0">
      <w:pPr>
        <w:rPr>
          <w:b/>
          <w:bCs/>
        </w:rPr>
      </w:pPr>
    </w:p>
    <w:p w14:paraId="4A86DE49" w14:textId="349FC85D" w:rsidR="00724B2C" w:rsidRDefault="00724B2C" w:rsidP="00C75FE0">
      <w:pPr>
        <w:rPr>
          <w:b/>
          <w:bCs/>
        </w:rPr>
      </w:pPr>
    </w:p>
    <w:p w14:paraId="70D65D9E" w14:textId="496DAD88" w:rsidR="00724B2C" w:rsidRDefault="00724B2C" w:rsidP="00C75FE0">
      <w:pPr>
        <w:rPr>
          <w:b/>
          <w:bCs/>
        </w:rPr>
      </w:pPr>
    </w:p>
    <w:p w14:paraId="0FA71C91" w14:textId="3E459F57" w:rsidR="00724B2C" w:rsidRDefault="00724B2C" w:rsidP="00C75FE0">
      <w:pPr>
        <w:rPr>
          <w:b/>
          <w:bCs/>
        </w:rPr>
      </w:pPr>
    </w:p>
    <w:p w14:paraId="0FFE9118" w14:textId="74304209" w:rsidR="00724B2C" w:rsidRDefault="00724B2C" w:rsidP="00C75FE0">
      <w:pPr>
        <w:rPr>
          <w:b/>
          <w:bCs/>
        </w:rPr>
      </w:pPr>
    </w:p>
    <w:p w14:paraId="7A624B9A" w14:textId="064D3354" w:rsidR="00724B2C" w:rsidRDefault="00724B2C" w:rsidP="00C75FE0">
      <w:pPr>
        <w:rPr>
          <w:b/>
          <w:bCs/>
        </w:rPr>
      </w:pPr>
    </w:p>
    <w:p w14:paraId="5AB6D82F" w14:textId="54FDD407" w:rsidR="00724B2C" w:rsidRDefault="00724B2C" w:rsidP="00C75FE0">
      <w:pPr>
        <w:rPr>
          <w:b/>
          <w:bCs/>
        </w:rPr>
      </w:pPr>
    </w:p>
    <w:p w14:paraId="28BBE37E" w14:textId="77777777" w:rsidR="00724B2C" w:rsidRPr="00FE60DA" w:rsidRDefault="00724B2C" w:rsidP="00C75FE0">
      <w:pPr>
        <w:rPr>
          <w:b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14930" w:rsidRPr="00FE60DA" w14:paraId="42C77076" w14:textId="77777777" w:rsidTr="00514930">
        <w:tc>
          <w:tcPr>
            <w:tcW w:w="9628" w:type="dxa"/>
          </w:tcPr>
          <w:p w14:paraId="244694CE" w14:textId="77777777" w:rsidR="00514930" w:rsidRPr="00FE60DA" w:rsidRDefault="00514930" w:rsidP="00C75FE0">
            <w:pPr>
              <w:pStyle w:val="Ttulo1"/>
              <w:spacing w:before="0"/>
              <w:rPr>
                <w:b/>
                <w:bCs/>
              </w:rPr>
            </w:pPr>
            <w:bookmarkStart w:id="4" w:name="_Toc52277816"/>
            <w:r w:rsidRPr="00FE60DA">
              <w:rPr>
                <w:b/>
                <w:bCs/>
              </w:rPr>
              <w:lastRenderedPageBreak/>
              <w:t>História 1ª Semana</w:t>
            </w:r>
            <w:bookmarkEnd w:id="4"/>
          </w:p>
        </w:tc>
      </w:tr>
    </w:tbl>
    <w:p w14:paraId="78323F99" w14:textId="084E8CDD" w:rsidR="00514930" w:rsidRDefault="00514930" w:rsidP="00C75FE0">
      <w:pPr>
        <w:rPr>
          <w:b/>
          <w:bCs/>
        </w:rPr>
      </w:pPr>
    </w:p>
    <w:p w14:paraId="479E22E1" w14:textId="77777777" w:rsidR="00724B2C" w:rsidRDefault="00724B2C" w:rsidP="00C75FE0">
      <w:pPr>
        <w:rPr>
          <w:b/>
          <w:bCs/>
        </w:rPr>
      </w:pPr>
      <w:r>
        <w:rPr>
          <w:noProof/>
        </w:rPr>
        <w:drawing>
          <wp:inline distT="0" distB="0" distL="0" distR="0" wp14:anchorId="1FB13488" wp14:editId="0673774C">
            <wp:extent cx="6120130" cy="2124075"/>
            <wp:effectExtent l="0" t="0" r="0" b="9525"/>
            <wp:docPr id="66" name="Imagem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E005045" wp14:editId="7B6542AF">
            <wp:extent cx="6120130" cy="6633210"/>
            <wp:effectExtent l="0" t="0" r="0" b="0"/>
            <wp:docPr id="67" name="Imagem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633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7EB0C2" w14:textId="18ACF28C" w:rsidR="00724B2C" w:rsidRDefault="00724B2C" w:rsidP="00C75FE0">
      <w:pPr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71221265" wp14:editId="421BDD03">
            <wp:extent cx="6120130" cy="1325880"/>
            <wp:effectExtent l="0" t="0" r="0" b="7620"/>
            <wp:docPr id="68" name="Imagem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32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E1B269" w14:textId="42D9E887" w:rsidR="00724B2C" w:rsidRDefault="00724B2C" w:rsidP="00C75FE0">
      <w:pPr>
        <w:rPr>
          <w:b/>
          <w:bCs/>
        </w:rPr>
      </w:pPr>
    </w:p>
    <w:p w14:paraId="3CBA5C0F" w14:textId="206029C9" w:rsidR="00FB0BAB" w:rsidRDefault="00FB0BAB" w:rsidP="00C75FE0">
      <w:pPr>
        <w:rPr>
          <w:b/>
          <w:bCs/>
        </w:rPr>
      </w:pPr>
    </w:p>
    <w:p w14:paraId="242FD026" w14:textId="41371BCA" w:rsidR="00FB0BAB" w:rsidRDefault="00FB0BAB" w:rsidP="00C75FE0">
      <w:pPr>
        <w:rPr>
          <w:b/>
          <w:bCs/>
        </w:rPr>
      </w:pPr>
    </w:p>
    <w:p w14:paraId="7A31FEC7" w14:textId="19228779" w:rsidR="00FB0BAB" w:rsidRDefault="00FB0BAB" w:rsidP="00C75FE0">
      <w:pPr>
        <w:rPr>
          <w:b/>
          <w:bCs/>
        </w:rPr>
      </w:pPr>
    </w:p>
    <w:p w14:paraId="5CB3F08A" w14:textId="219BB15D" w:rsidR="00FB0BAB" w:rsidRDefault="00FB0BAB" w:rsidP="00C75FE0">
      <w:pPr>
        <w:rPr>
          <w:b/>
          <w:bCs/>
        </w:rPr>
      </w:pPr>
    </w:p>
    <w:p w14:paraId="6CF012A7" w14:textId="7FA0F1D8" w:rsidR="00FB0BAB" w:rsidRDefault="00FB0BAB" w:rsidP="00C75FE0">
      <w:pPr>
        <w:rPr>
          <w:b/>
          <w:bCs/>
        </w:rPr>
      </w:pPr>
    </w:p>
    <w:p w14:paraId="5C6AFAA8" w14:textId="7D0B4866" w:rsidR="00FB0BAB" w:rsidRDefault="00FB0BAB" w:rsidP="00C75FE0">
      <w:pPr>
        <w:rPr>
          <w:b/>
          <w:bCs/>
        </w:rPr>
      </w:pPr>
    </w:p>
    <w:p w14:paraId="34E57C1F" w14:textId="6EC36F4A" w:rsidR="00FB0BAB" w:rsidRDefault="00FB0BAB" w:rsidP="00C75FE0">
      <w:pPr>
        <w:rPr>
          <w:b/>
          <w:bCs/>
        </w:rPr>
      </w:pPr>
    </w:p>
    <w:p w14:paraId="5A915016" w14:textId="624E2DFE" w:rsidR="00FB0BAB" w:rsidRDefault="00FB0BAB" w:rsidP="00C75FE0">
      <w:pPr>
        <w:rPr>
          <w:b/>
          <w:bCs/>
        </w:rPr>
      </w:pPr>
    </w:p>
    <w:p w14:paraId="6C475624" w14:textId="129EC6AC" w:rsidR="00FB0BAB" w:rsidRDefault="00FB0BAB" w:rsidP="00C75FE0">
      <w:pPr>
        <w:rPr>
          <w:b/>
          <w:bCs/>
        </w:rPr>
      </w:pPr>
    </w:p>
    <w:p w14:paraId="70387419" w14:textId="668C3440" w:rsidR="00FB0BAB" w:rsidRDefault="00FB0BAB" w:rsidP="00C75FE0">
      <w:pPr>
        <w:rPr>
          <w:b/>
          <w:bCs/>
        </w:rPr>
      </w:pPr>
    </w:p>
    <w:p w14:paraId="2BBD7250" w14:textId="57910C21" w:rsidR="00FB0BAB" w:rsidRDefault="00FB0BAB" w:rsidP="00C75FE0">
      <w:pPr>
        <w:rPr>
          <w:b/>
          <w:bCs/>
        </w:rPr>
      </w:pPr>
    </w:p>
    <w:p w14:paraId="728B2161" w14:textId="721BB14D" w:rsidR="00FB0BAB" w:rsidRDefault="00FB0BAB" w:rsidP="00C75FE0">
      <w:pPr>
        <w:rPr>
          <w:b/>
          <w:bCs/>
        </w:rPr>
      </w:pPr>
    </w:p>
    <w:p w14:paraId="2B6DC50B" w14:textId="45A7304D" w:rsidR="00FB0BAB" w:rsidRDefault="00FB0BAB" w:rsidP="00C75FE0">
      <w:pPr>
        <w:rPr>
          <w:b/>
          <w:bCs/>
        </w:rPr>
      </w:pPr>
    </w:p>
    <w:p w14:paraId="39F4CE58" w14:textId="211CFFDD" w:rsidR="00FB0BAB" w:rsidRDefault="00FB0BAB" w:rsidP="00C75FE0">
      <w:pPr>
        <w:rPr>
          <w:b/>
          <w:bCs/>
        </w:rPr>
      </w:pPr>
    </w:p>
    <w:p w14:paraId="70908192" w14:textId="78ED4E06" w:rsidR="00FB0BAB" w:rsidRDefault="00FB0BAB" w:rsidP="00C75FE0">
      <w:pPr>
        <w:rPr>
          <w:b/>
          <w:bCs/>
        </w:rPr>
      </w:pPr>
    </w:p>
    <w:p w14:paraId="42D73CD5" w14:textId="2A6444A0" w:rsidR="00FB0BAB" w:rsidRDefault="00FB0BAB" w:rsidP="00C75FE0">
      <w:pPr>
        <w:rPr>
          <w:b/>
          <w:bCs/>
        </w:rPr>
      </w:pPr>
    </w:p>
    <w:p w14:paraId="63A9651F" w14:textId="61AD2D23" w:rsidR="00FB0BAB" w:rsidRDefault="00FB0BAB" w:rsidP="00C75FE0">
      <w:pPr>
        <w:rPr>
          <w:b/>
          <w:bCs/>
        </w:rPr>
      </w:pPr>
    </w:p>
    <w:p w14:paraId="4BA97DC4" w14:textId="0AD4746E" w:rsidR="00FB0BAB" w:rsidRDefault="00FB0BAB" w:rsidP="00C75FE0">
      <w:pPr>
        <w:rPr>
          <w:b/>
          <w:bCs/>
        </w:rPr>
      </w:pPr>
    </w:p>
    <w:p w14:paraId="138346C7" w14:textId="28DC6A86" w:rsidR="00FB0BAB" w:rsidRDefault="00FB0BAB" w:rsidP="00C75FE0">
      <w:pPr>
        <w:rPr>
          <w:b/>
          <w:bCs/>
        </w:rPr>
      </w:pPr>
    </w:p>
    <w:p w14:paraId="2AEF4FC7" w14:textId="151C6D98" w:rsidR="00FB0BAB" w:rsidRDefault="00FB0BAB" w:rsidP="00C75FE0">
      <w:pPr>
        <w:rPr>
          <w:b/>
          <w:bCs/>
        </w:rPr>
      </w:pPr>
    </w:p>
    <w:p w14:paraId="7EA50A06" w14:textId="310E23CB" w:rsidR="00FB0BAB" w:rsidRDefault="00FB0BAB" w:rsidP="00C75FE0">
      <w:pPr>
        <w:rPr>
          <w:b/>
          <w:bCs/>
        </w:rPr>
      </w:pPr>
    </w:p>
    <w:p w14:paraId="067FE450" w14:textId="7F0ED8E8" w:rsidR="00FB0BAB" w:rsidRDefault="00FB0BAB" w:rsidP="00C75FE0">
      <w:pPr>
        <w:rPr>
          <w:b/>
          <w:bCs/>
        </w:rPr>
      </w:pPr>
    </w:p>
    <w:p w14:paraId="77A42B79" w14:textId="392F0BF1" w:rsidR="00FB0BAB" w:rsidRDefault="00FB0BAB" w:rsidP="00C75FE0">
      <w:pPr>
        <w:rPr>
          <w:b/>
          <w:bCs/>
        </w:rPr>
      </w:pPr>
    </w:p>
    <w:p w14:paraId="5CE9E4EE" w14:textId="33342C4F" w:rsidR="00FB0BAB" w:rsidRDefault="00FB0BAB" w:rsidP="00C75FE0">
      <w:pPr>
        <w:rPr>
          <w:b/>
          <w:bCs/>
        </w:rPr>
      </w:pPr>
    </w:p>
    <w:p w14:paraId="7394AD6F" w14:textId="1437EC79" w:rsidR="00FB0BAB" w:rsidRDefault="00FB0BAB" w:rsidP="00C75FE0">
      <w:pPr>
        <w:rPr>
          <w:b/>
          <w:bCs/>
        </w:rPr>
      </w:pPr>
    </w:p>
    <w:p w14:paraId="40779DB9" w14:textId="31822C06" w:rsidR="00FB0BAB" w:rsidRDefault="00FB0BAB" w:rsidP="00C75FE0">
      <w:pPr>
        <w:rPr>
          <w:b/>
          <w:bCs/>
        </w:rPr>
      </w:pPr>
    </w:p>
    <w:p w14:paraId="69DFABD5" w14:textId="1E2B23E7" w:rsidR="00FB0BAB" w:rsidRDefault="00FB0BAB" w:rsidP="00C75FE0">
      <w:pPr>
        <w:rPr>
          <w:b/>
          <w:bCs/>
        </w:rPr>
      </w:pPr>
    </w:p>
    <w:p w14:paraId="780D1A13" w14:textId="0E9BFD2C" w:rsidR="00FB0BAB" w:rsidRDefault="00FB0BAB" w:rsidP="00C75FE0">
      <w:pPr>
        <w:rPr>
          <w:b/>
          <w:bCs/>
        </w:rPr>
      </w:pPr>
    </w:p>
    <w:p w14:paraId="114C2B06" w14:textId="5B58F85B" w:rsidR="00FB0BAB" w:rsidRDefault="00FB0BAB" w:rsidP="00C75FE0">
      <w:pPr>
        <w:rPr>
          <w:b/>
          <w:bCs/>
        </w:rPr>
      </w:pPr>
    </w:p>
    <w:p w14:paraId="7F3C9C89" w14:textId="78A9C8C5" w:rsidR="00FB0BAB" w:rsidRDefault="00FB0BAB" w:rsidP="00C75FE0">
      <w:pPr>
        <w:rPr>
          <w:b/>
          <w:bCs/>
        </w:rPr>
      </w:pPr>
    </w:p>
    <w:p w14:paraId="24883843" w14:textId="21F94EBA" w:rsidR="00FB0BAB" w:rsidRDefault="00FB0BAB" w:rsidP="00C75FE0">
      <w:pPr>
        <w:rPr>
          <w:b/>
          <w:bCs/>
        </w:rPr>
      </w:pPr>
    </w:p>
    <w:p w14:paraId="744E0764" w14:textId="5665EAE6" w:rsidR="00FB0BAB" w:rsidRDefault="00FB0BAB" w:rsidP="00C75FE0">
      <w:pPr>
        <w:rPr>
          <w:b/>
          <w:bCs/>
        </w:rPr>
      </w:pPr>
    </w:p>
    <w:p w14:paraId="1EF167B4" w14:textId="7012AB85" w:rsidR="00FB0BAB" w:rsidRDefault="00FB0BAB" w:rsidP="00C75FE0">
      <w:pPr>
        <w:rPr>
          <w:b/>
          <w:bCs/>
        </w:rPr>
      </w:pPr>
    </w:p>
    <w:p w14:paraId="174B0428" w14:textId="0E1D11A3" w:rsidR="00FB0BAB" w:rsidRDefault="00FB0BAB" w:rsidP="00C75FE0">
      <w:pPr>
        <w:rPr>
          <w:b/>
          <w:bCs/>
        </w:rPr>
      </w:pPr>
    </w:p>
    <w:p w14:paraId="0C3A5290" w14:textId="4B46653D" w:rsidR="00FB0BAB" w:rsidRDefault="00FB0BAB" w:rsidP="00C75FE0">
      <w:pPr>
        <w:rPr>
          <w:b/>
          <w:bCs/>
        </w:rPr>
      </w:pPr>
    </w:p>
    <w:p w14:paraId="66A6A22F" w14:textId="192D13EE" w:rsidR="00FB0BAB" w:rsidRDefault="00FB0BAB" w:rsidP="00C75FE0">
      <w:pPr>
        <w:rPr>
          <w:b/>
          <w:bCs/>
        </w:rPr>
      </w:pPr>
    </w:p>
    <w:p w14:paraId="71625199" w14:textId="1227E66E" w:rsidR="00FB0BAB" w:rsidRDefault="00FB0BAB" w:rsidP="00C75FE0">
      <w:pPr>
        <w:rPr>
          <w:b/>
          <w:bCs/>
        </w:rPr>
      </w:pPr>
    </w:p>
    <w:p w14:paraId="1FBFBDE3" w14:textId="38055001" w:rsidR="00FB0BAB" w:rsidRDefault="00FB0BAB" w:rsidP="00C75FE0">
      <w:pPr>
        <w:rPr>
          <w:b/>
          <w:bCs/>
        </w:rPr>
      </w:pPr>
    </w:p>
    <w:p w14:paraId="3EDB1380" w14:textId="1116F59E" w:rsidR="00FB0BAB" w:rsidRDefault="00FB0BAB" w:rsidP="00C75FE0">
      <w:pPr>
        <w:rPr>
          <w:b/>
          <w:bCs/>
        </w:rPr>
      </w:pPr>
    </w:p>
    <w:p w14:paraId="38D95955" w14:textId="7A876DDB" w:rsidR="00FB0BAB" w:rsidRDefault="00FB0BAB" w:rsidP="00C75FE0">
      <w:pPr>
        <w:rPr>
          <w:b/>
          <w:bCs/>
        </w:rPr>
      </w:pPr>
    </w:p>
    <w:p w14:paraId="388E6E82" w14:textId="6A44BD6F" w:rsidR="00FB0BAB" w:rsidRDefault="00FB0BAB" w:rsidP="00C75FE0">
      <w:pPr>
        <w:rPr>
          <w:b/>
          <w:bCs/>
        </w:rPr>
      </w:pPr>
    </w:p>
    <w:p w14:paraId="6A244D8C" w14:textId="3135A2B6" w:rsidR="00FB0BAB" w:rsidRDefault="00FB0BAB" w:rsidP="00C75FE0">
      <w:pPr>
        <w:rPr>
          <w:b/>
          <w:bCs/>
        </w:rPr>
      </w:pPr>
    </w:p>
    <w:p w14:paraId="71AFFFDF" w14:textId="0F632547" w:rsidR="00FB0BAB" w:rsidRDefault="00FB0BAB" w:rsidP="00C75FE0">
      <w:pPr>
        <w:rPr>
          <w:b/>
          <w:bCs/>
        </w:rPr>
      </w:pPr>
    </w:p>
    <w:p w14:paraId="6999D2C2" w14:textId="253EE956" w:rsidR="00FB0BAB" w:rsidRDefault="00FB0BAB" w:rsidP="00C75FE0">
      <w:pPr>
        <w:rPr>
          <w:b/>
          <w:bCs/>
        </w:rPr>
      </w:pPr>
    </w:p>
    <w:p w14:paraId="798A59B0" w14:textId="3473370B" w:rsidR="00FB0BAB" w:rsidRDefault="00FB0BAB" w:rsidP="00C75FE0">
      <w:pPr>
        <w:rPr>
          <w:b/>
          <w:bCs/>
        </w:rPr>
      </w:pPr>
    </w:p>
    <w:p w14:paraId="43136F4C" w14:textId="27FF928E" w:rsidR="00FB0BAB" w:rsidRDefault="00FB0BAB" w:rsidP="00C75FE0">
      <w:pPr>
        <w:rPr>
          <w:b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14930" w:rsidRPr="00FE60DA" w14:paraId="4279C214" w14:textId="77777777" w:rsidTr="00514930">
        <w:tc>
          <w:tcPr>
            <w:tcW w:w="9628" w:type="dxa"/>
          </w:tcPr>
          <w:p w14:paraId="3ABEBD87" w14:textId="77777777" w:rsidR="00514930" w:rsidRPr="00FE60DA" w:rsidRDefault="00514930" w:rsidP="00C75FE0">
            <w:pPr>
              <w:pStyle w:val="Ttulo1"/>
              <w:spacing w:before="0"/>
              <w:rPr>
                <w:b/>
                <w:bCs/>
              </w:rPr>
            </w:pPr>
            <w:bookmarkStart w:id="5" w:name="_Toc52277817"/>
            <w:r w:rsidRPr="00FE60DA">
              <w:rPr>
                <w:b/>
                <w:bCs/>
              </w:rPr>
              <w:lastRenderedPageBreak/>
              <w:t>Educação Física 1ª Semana</w:t>
            </w:r>
            <w:bookmarkEnd w:id="5"/>
          </w:p>
        </w:tc>
      </w:tr>
    </w:tbl>
    <w:p w14:paraId="54175188" w14:textId="778B2578" w:rsidR="00514930" w:rsidRDefault="008D16E7" w:rsidP="00C75FE0">
      <w:pPr>
        <w:rPr>
          <w:b/>
          <w:bCs/>
        </w:rPr>
      </w:pPr>
      <w:r>
        <w:rPr>
          <w:noProof/>
        </w:rPr>
        <w:drawing>
          <wp:inline distT="0" distB="0" distL="0" distR="0" wp14:anchorId="3B6ACD43" wp14:editId="5A472CB6">
            <wp:extent cx="6120130" cy="4667885"/>
            <wp:effectExtent l="0" t="0" r="0" b="0"/>
            <wp:docPr id="76" name="Imagem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667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296741" w14:textId="7B348373" w:rsidR="008D16E7" w:rsidRDefault="008D16E7" w:rsidP="00C75FE0">
      <w:pPr>
        <w:rPr>
          <w:b/>
          <w:bCs/>
        </w:rPr>
      </w:pPr>
      <w:r>
        <w:rPr>
          <w:noProof/>
        </w:rPr>
        <w:drawing>
          <wp:inline distT="0" distB="0" distL="0" distR="0" wp14:anchorId="0B4CFC05" wp14:editId="3D5EDC41">
            <wp:extent cx="5818909" cy="4572776"/>
            <wp:effectExtent l="0" t="0" r="0" b="0"/>
            <wp:docPr id="77" name="Imagem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821432" cy="4574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A3CAD0" w14:textId="45141A04" w:rsidR="008D16E7" w:rsidRDefault="006D66A1" w:rsidP="00C75FE0">
      <w:pPr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3AF035A7" wp14:editId="64A5BB6C">
            <wp:extent cx="6120130" cy="1926590"/>
            <wp:effectExtent l="0" t="0" r="0" b="0"/>
            <wp:docPr id="79" name="Imagem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26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36E7FE" w14:textId="078C7AC0" w:rsidR="006D66A1" w:rsidRDefault="006D66A1" w:rsidP="00C75FE0">
      <w:pPr>
        <w:rPr>
          <w:b/>
          <w:bCs/>
        </w:rPr>
      </w:pPr>
      <w:r>
        <w:rPr>
          <w:noProof/>
        </w:rPr>
        <w:drawing>
          <wp:inline distT="0" distB="0" distL="0" distR="0" wp14:anchorId="41F663FE" wp14:editId="1B1ECC33">
            <wp:extent cx="6120130" cy="4871085"/>
            <wp:effectExtent l="0" t="0" r="0" b="5715"/>
            <wp:docPr id="80" name="Imagem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871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4DD066" w14:textId="45270BA0" w:rsidR="006D66A1" w:rsidRPr="00FE60DA" w:rsidRDefault="006D66A1" w:rsidP="00C75FE0">
      <w:pPr>
        <w:rPr>
          <w:b/>
          <w:bCs/>
        </w:rPr>
      </w:pPr>
      <w:r>
        <w:rPr>
          <w:noProof/>
        </w:rPr>
        <w:drawing>
          <wp:inline distT="0" distB="0" distL="0" distR="0" wp14:anchorId="05F5D31E" wp14:editId="60BCB29F">
            <wp:extent cx="6120130" cy="2573655"/>
            <wp:effectExtent l="0" t="0" r="0" b="0"/>
            <wp:docPr id="81" name="Imagem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573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14930" w:rsidRPr="00FE60DA" w14:paraId="10DE0C5F" w14:textId="77777777" w:rsidTr="00416F11">
        <w:tc>
          <w:tcPr>
            <w:tcW w:w="9628" w:type="dxa"/>
          </w:tcPr>
          <w:p w14:paraId="1D9FA733" w14:textId="77777777" w:rsidR="00514930" w:rsidRPr="00FE60DA" w:rsidRDefault="00514930" w:rsidP="00C75FE0">
            <w:pPr>
              <w:pStyle w:val="Ttulo1"/>
              <w:spacing w:before="0"/>
              <w:rPr>
                <w:b/>
                <w:bCs/>
              </w:rPr>
            </w:pPr>
            <w:bookmarkStart w:id="6" w:name="_Toc52277818"/>
            <w:r w:rsidRPr="00FE60DA">
              <w:rPr>
                <w:b/>
                <w:bCs/>
              </w:rPr>
              <w:lastRenderedPageBreak/>
              <w:t xml:space="preserve">Língua Portuguesa </w:t>
            </w:r>
            <w:r w:rsidR="0048726F" w:rsidRPr="00FE60DA">
              <w:rPr>
                <w:b/>
                <w:bCs/>
              </w:rPr>
              <w:t>2</w:t>
            </w:r>
            <w:r w:rsidRPr="00FE60DA">
              <w:rPr>
                <w:b/>
                <w:bCs/>
              </w:rPr>
              <w:t>ª Semana</w:t>
            </w:r>
            <w:bookmarkEnd w:id="6"/>
          </w:p>
        </w:tc>
      </w:tr>
    </w:tbl>
    <w:p w14:paraId="318D5EDF" w14:textId="1B70CF8D" w:rsidR="00514930" w:rsidRDefault="00B61C57" w:rsidP="00C75FE0">
      <w:pPr>
        <w:rPr>
          <w:b/>
          <w:bCs/>
        </w:rPr>
      </w:pPr>
      <w:r>
        <w:rPr>
          <w:noProof/>
        </w:rPr>
        <w:drawing>
          <wp:inline distT="0" distB="0" distL="0" distR="0" wp14:anchorId="636975A9" wp14:editId="0022864A">
            <wp:extent cx="6120130" cy="7417435"/>
            <wp:effectExtent l="0" t="0" r="0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66C7029" wp14:editId="07712A4F">
            <wp:extent cx="6120130" cy="1509395"/>
            <wp:effectExtent l="0" t="0" r="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509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D70633" w14:textId="67F6F60A" w:rsidR="00B61C57" w:rsidRDefault="00B61C57" w:rsidP="00C75FE0">
      <w:pPr>
        <w:rPr>
          <w:b/>
          <w:bCs/>
        </w:rPr>
      </w:pPr>
    </w:p>
    <w:p w14:paraId="0849C975" w14:textId="133A89A1" w:rsidR="00B61C57" w:rsidRDefault="00B61C57" w:rsidP="00C75FE0">
      <w:pPr>
        <w:rPr>
          <w:b/>
          <w:bCs/>
        </w:rPr>
      </w:pPr>
    </w:p>
    <w:p w14:paraId="47BEB00B" w14:textId="43CCAEF4" w:rsidR="00B61C57" w:rsidRDefault="00B61C57" w:rsidP="00C75FE0">
      <w:pPr>
        <w:rPr>
          <w:b/>
          <w:bCs/>
        </w:rPr>
      </w:pPr>
    </w:p>
    <w:p w14:paraId="1E608EE0" w14:textId="55D91FB3" w:rsidR="00B61C57" w:rsidRDefault="00B61C57" w:rsidP="00C75FE0">
      <w:pPr>
        <w:rPr>
          <w:b/>
          <w:bCs/>
        </w:rPr>
      </w:pPr>
    </w:p>
    <w:p w14:paraId="05A1EB60" w14:textId="435A4CA3" w:rsidR="00B61C57" w:rsidRDefault="00B61C57" w:rsidP="00C75FE0">
      <w:pPr>
        <w:rPr>
          <w:b/>
          <w:bCs/>
        </w:rPr>
      </w:pPr>
      <w:r>
        <w:rPr>
          <w:noProof/>
        </w:rPr>
        <w:drawing>
          <wp:inline distT="0" distB="0" distL="0" distR="0" wp14:anchorId="380D30F9" wp14:editId="581BF5EE">
            <wp:extent cx="6120130" cy="5167630"/>
            <wp:effectExtent l="0" t="0" r="0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167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8A8F8AC" wp14:editId="21D3546B">
            <wp:extent cx="6120130" cy="3383915"/>
            <wp:effectExtent l="0" t="0" r="0" b="6985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383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3AD2CB" w14:textId="247229F3" w:rsidR="00B61C57" w:rsidRDefault="00B61C57" w:rsidP="00C75FE0">
      <w:pPr>
        <w:rPr>
          <w:b/>
          <w:bCs/>
        </w:rPr>
      </w:pPr>
    </w:p>
    <w:p w14:paraId="4AC00A78" w14:textId="72DB5640" w:rsidR="00B61C57" w:rsidRDefault="00B61C57" w:rsidP="00C75FE0">
      <w:pPr>
        <w:rPr>
          <w:b/>
          <w:bCs/>
        </w:rPr>
      </w:pPr>
    </w:p>
    <w:p w14:paraId="6388DC58" w14:textId="2AEB436A" w:rsidR="00B61C57" w:rsidRDefault="00B61C57" w:rsidP="00C75FE0">
      <w:pPr>
        <w:rPr>
          <w:b/>
          <w:bCs/>
        </w:rPr>
      </w:pPr>
    </w:p>
    <w:p w14:paraId="1E85F48E" w14:textId="00BF6101" w:rsidR="00B61C57" w:rsidRDefault="00B61C57" w:rsidP="00C75FE0">
      <w:pPr>
        <w:rPr>
          <w:b/>
          <w:bCs/>
        </w:rPr>
      </w:pPr>
    </w:p>
    <w:p w14:paraId="48F924B3" w14:textId="27F56787" w:rsidR="00B61C57" w:rsidRDefault="00B61C57" w:rsidP="00C75FE0">
      <w:pPr>
        <w:rPr>
          <w:b/>
          <w:bCs/>
        </w:rPr>
      </w:pPr>
    </w:p>
    <w:p w14:paraId="0C9161EA" w14:textId="48A25A61" w:rsidR="00B61C57" w:rsidRDefault="00B61C57" w:rsidP="00C75FE0">
      <w:pPr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61F2E61B" wp14:editId="3FBCCA1C">
            <wp:extent cx="6120130" cy="4671060"/>
            <wp:effectExtent l="0" t="0" r="0" b="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671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721CA6" w14:textId="306E2E70" w:rsidR="00B61C57" w:rsidRDefault="00B61C57" w:rsidP="00C75FE0">
      <w:pPr>
        <w:rPr>
          <w:noProof/>
        </w:rPr>
      </w:pPr>
    </w:p>
    <w:p w14:paraId="0DF84DBD" w14:textId="57CDAE52" w:rsidR="00B61C57" w:rsidRDefault="00B61C57" w:rsidP="00C75FE0">
      <w:pPr>
        <w:rPr>
          <w:b/>
          <w:bCs/>
        </w:rPr>
      </w:pPr>
      <w:r>
        <w:rPr>
          <w:noProof/>
        </w:rPr>
        <w:drawing>
          <wp:inline distT="0" distB="0" distL="0" distR="0" wp14:anchorId="08A5762E" wp14:editId="301B1494">
            <wp:extent cx="5749637" cy="4764121"/>
            <wp:effectExtent l="0" t="0" r="3810" b="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751641" cy="4765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8726F" w:rsidRPr="00FE60DA" w14:paraId="3EF23BF7" w14:textId="77777777" w:rsidTr="00416F11">
        <w:tc>
          <w:tcPr>
            <w:tcW w:w="9628" w:type="dxa"/>
          </w:tcPr>
          <w:p w14:paraId="177D59FF" w14:textId="77777777" w:rsidR="0048726F" w:rsidRPr="00FE60DA" w:rsidRDefault="0048726F" w:rsidP="00C75FE0">
            <w:pPr>
              <w:pStyle w:val="Ttulo1"/>
              <w:spacing w:before="0"/>
              <w:rPr>
                <w:b/>
                <w:bCs/>
              </w:rPr>
            </w:pPr>
            <w:bookmarkStart w:id="7" w:name="_Toc52277819"/>
            <w:r w:rsidRPr="00FE60DA">
              <w:rPr>
                <w:b/>
                <w:bCs/>
              </w:rPr>
              <w:lastRenderedPageBreak/>
              <w:t xml:space="preserve">Matemática </w:t>
            </w:r>
            <w:r w:rsidR="00A26CF2" w:rsidRPr="00FE60DA">
              <w:rPr>
                <w:b/>
                <w:bCs/>
              </w:rPr>
              <w:t>2</w:t>
            </w:r>
            <w:r w:rsidRPr="00FE60DA">
              <w:rPr>
                <w:b/>
                <w:bCs/>
              </w:rPr>
              <w:t>ª Semana</w:t>
            </w:r>
            <w:bookmarkEnd w:id="7"/>
          </w:p>
        </w:tc>
      </w:tr>
    </w:tbl>
    <w:p w14:paraId="6DF352A3" w14:textId="158A7DD1" w:rsidR="0048726F" w:rsidRDefault="0048726F" w:rsidP="00C75FE0">
      <w:pPr>
        <w:rPr>
          <w:b/>
          <w:bCs/>
        </w:rPr>
      </w:pPr>
    </w:p>
    <w:p w14:paraId="7D0966FB" w14:textId="01F92D15" w:rsidR="00177A94" w:rsidRDefault="00AA634D" w:rsidP="00C75FE0">
      <w:pPr>
        <w:rPr>
          <w:b/>
          <w:bCs/>
        </w:rPr>
      </w:pPr>
      <w:r>
        <w:rPr>
          <w:noProof/>
        </w:rPr>
        <w:drawing>
          <wp:inline distT="0" distB="0" distL="0" distR="0" wp14:anchorId="10E0DED5" wp14:editId="4DDBA845">
            <wp:extent cx="6120130" cy="2179320"/>
            <wp:effectExtent l="0" t="0" r="0" b="0"/>
            <wp:docPr id="30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17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124D44F" wp14:editId="1DA6E007">
            <wp:extent cx="6120130" cy="1191895"/>
            <wp:effectExtent l="0" t="0" r="0" b="8255"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191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97FD9AA" wp14:editId="2FB35D91">
            <wp:extent cx="5815330" cy="387367"/>
            <wp:effectExtent l="0" t="0" r="0" b="0"/>
            <wp:docPr id="32" name="Image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850746" cy="389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F432272" wp14:editId="15173ADF">
            <wp:extent cx="5829184" cy="1351151"/>
            <wp:effectExtent l="0" t="0" r="635" b="1905"/>
            <wp:docPr id="33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837794" cy="1353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7B5CF0" w14:textId="4CAC5579" w:rsidR="00177A94" w:rsidRDefault="00177A94" w:rsidP="00C75FE0">
      <w:pPr>
        <w:rPr>
          <w:b/>
          <w:bCs/>
        </w:rPr>
      </w:pPr>
      <w:r>
        <w:rPr>
          <w:noProof/>
        </w:rPr>
        <w:drawing>
          <wp:inline distT="0" distB="0" distL="0" distR="0" wp14:anchorId="3A789984" wp14:editId="73B0474D">
            <wp:extent cx="5912311" cy="4133956"/>
            <wp:effectExtent l="0" t="0" r="0" b="0"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913386" cy="4134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57F095" w14:textId="071AE136" w:rsidR="00AA634D" w:rsidRDefault="00C15FDF" w:rsidP="00C75FE0">
      <w:pPr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513B11AB" wp14:editId="7D60D6BC">
            <wp:extent cx="6120130" cy="3072130"/>
            <wp:effectExtent l="0" t="0" r="0" b="0"/>
            <wp:docPr id="34" name="Image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07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3E9249" w14:textId="1F0B3FA6" w:rsidR="00C15FDF" w:rsidRDefault="00C15FDF" w:rsidP="00C75FE0">
      <w:pPr>
        <w:rPr>
          <w:b/>
          <w:bCs/>
        </w:rPr>
      </w:pPr>
    </w:p>
    <w:p w14:paraId="0D957C7A" w14:textId="55D35F59" w:rsidR="00C15FDF" w:rsidRDefault="00C15FDF" w:rsidP="00C75FE0">
      <w:pPr>
        <w:rPr>
          <w:b/>
          <w:bCs/>
        </w:rPr>
      </w:pPr>
      <w:r>
        <w:rPr>
          <w:noProof/>
        </w:rPr>
        <w:drawing>
          <wp:inline distT="0" distB="0" distL="0" distR="0" wp14:anchorId="1D7636EA" wp14:editId="7AF9A246">
            <wp:extent cx="6120130" cy="4260215"/>
            <wp:effectExtent l="0" t="0" r="0" b="6985"/>
            <wp:docPr id="35" name="Imagem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260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FDC65B" w14:textId="7FE08139" w:rsidR="00C15FDF" w:rsidRDefault="00C15FDF" w:rsidP="00C75FE0">
      <w:pPr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1185CA71" wp14:editId="3081D54C">
            <wp:extent cx="6120130" cy="4117340"/>
            <wp:effectExtent l="0" t="0" r="0" b="0"/>
            <wp:docPr id="36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117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CA65E2" w14:textId="73E38FA9" w:rsidR="00C15FDF" w:rsidRPr="00FE60DA" w:rsidRDefault="00C15FDF" w:rsidP="00C75FE0">
      <w:pPr>
        <w:rPr>
          <w:b/>
          <w:bCs/>
        </w:rPr>
      </w:pPr>
      <w:r>
        <w:rPr>
          <w:noProof/>
        </w:rPr>
        <w:drawing>
          <wp:inline distT="0" distB="0" distL="0" distR="0" wp14:anchorId="7C0B3BF4" wp14:editId="154AC188">
            <wp:extent cx="6120130" cy="2423795"/>
            <wp:effectExtent l="0" t="0" r="0" b="0"/>
            <wp:docPr id="37" name="Imagem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423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8726F" w:rsidRPr="00FE60DA" w14:paraId="2898F6BA" w14:textId="77777777" w:rsidTr="00416F11">
        <w:tc>
          <w:tcPr>
            <w:tcW w:w="9628" w:type="dxa"/>
          </w:tcPr>
          <w:p w14:paraId="2AB6243D" w14:textId="77777777" w:rsidR="0048726F" w:rsidRPr="00FE60DA" w:rsidRDefault="0048726F" w:rsidP="00C75FE0">
            <w:pPr>
              <w:pStyle w:val="Ttulo1"/>
              <w:spacing w:before="0"/>
              <w:rPr>
                <w:b/>
                <w:bCs/>
              </w:rPr>
            </w:pPr>
            <w:bookmarkStart w:id="8" w:name="_Toc52277820"/>
            <w:r w:rsidRPr="00FE60DA">
              <w:rPr>
                <w:b/>
                <w:bCs/>
              </w:rPr>
              <w:lastRenderedPageBreak/>
              <w:t xml:space="preserve">Ciências </w:t>
            </w:r>
            <w:r w:rsidR="00A26CF2" w:rsidRPr="00FE60DA">
              <w:rPr>
                <w:b/>
                <w:bCs/>
              </w:rPr>
              <w:t>2</w:t>
            </w:r>
            <w:r w:rsidRPr="00FE60DA">
              <w:rPr>
                <w:b/>
                <w:bCs/>
              </w:rPr>
              <w:t>ª Semana</w:t>
            </w:r>
            <w:bookmarkEnd w:id="8"/>
          </w:p>
        </w:tc>
      </w:tr>
    </w:tbl>
    <w:p w14:paraId="0F3E0AC0" w14:textId="32E220B1" w:rsidR="0048726F" w:rsidRDefault="00D6138D" w:rsidP="00C75FE0">
      <w:pPr>
        <w:pStyle w:val="Ttulo1"/>
        <w:spacing w:before="0"/>
        <w:rPr>
          <w:b/>
          <w:bCs/>
        </w:rPr>
      </w:pPr>
      <w:r>
        <w:rPr>
          <w:noProof/>
        </w:rPr>
        <w:drawing>
          <wp:inline distT="0" distB="0" distL="0" distR="0" wp14:anchorId="08D3718D" wp14:editId="13800F92">
            <wp:extent cx="6120130" cy="7821295"/>
            <wp:effectExtent l="0" t="0" r="0" b="8255"/>
            <wp:docPr id="49" name="Imagem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821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0CF92C" w14:textId="0AF37C45" w:rsidR="00D6138D" w:rsidRDefault="00D6138D" w:rsidP="00D6138D">
      <w:r>
        <w:rPr>
          <w:noProof/>
        </w:rPr>
        <w:lastRenderedPageBreak/>
        <w:drawing>
          <wp:inline distT="0" distB="0" distL="0" distR="0" wp14:anchorId="34D33008" wp14:editId="64CA4D45">
            <wp:extent cx="6120130" cy="3686175"/>
            <wp:effectExtent l="0" t="0" r="0" b="9525"/>
            <wp:docPr id="50" name="Imagem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F32873" w14:textId="0E5924C8" w:rsidR="00560D8C" w:rsidRDefault="00560D8C" w:rsidP="00D6138D"/>
    <w:p w14:paraId="0CE4B45F" w14:textId="3AF85C6E" w:rsidR="00560D8C" w:rsidRDefault="00560D8C" w:rsidP="00D6138D"/>
    <w:p w14:paraId="64FEC385" w14:textId="7A616144" w:rsidR="00560D8C" w:rsidRDefault="00560D8C" w:rsidP="00D6138D"/>
    <w:p w14:paraId="04DD5B8D" w14:textId="1719B33D" w:rsidR="00560D8C" w:rsidRDefault="00560D8C" w:rsidP="00D6138D"/>
    <w:p w14:paraId="4FFDE41B" w14:textId="512DCB96" w:rsidR="00560D8C" w:rsidRDefault="00560D8C" w:rsidP="00D6138D"/>
    <w:p w14:paraId="64E810B5" w14:textId="15700D2B" w:rsidR="00560D8C" w:rsidRDefault="00560D8C" w:rsidP="00D6138D"/>
    <w:p w14:paraId="06B5D82E" w14:textId="434C5A12" w:rsidR="00560D8C" w:rsidRDefault="00560D8C" w:rsidP="00D6138D"/>
    <w:p w14:paraId="632839F5" w14:textId="6A0EBF87" w:rsidR="00560D8C" w:rsidRDefault="00560D8C" w:rsidP="00D6138D"/>
    <w:p w14:paraId="52D6A031" w14:textId="57ACB01A" w:rsidR="00560D8C" w:rsidRDefault="00560D8C" w:rsidP="00D6138D"/>
    <w:p w14:paraId="16ECB8BA" w14:textId="36782993" w:rsidR="00560D8C" w:rsidRDefault="00560D8C" w:rsidP="00D6138D"/>
    <w:p w14:paraId="3ADFC8CA" w14:textId="0CA931B5" w:rsidR="00560D8C" w:rsidRDefault="00560D8C" w:rsidP="00D6138D"/>
    <w:p w14:paraId="51E4B3DC" w14:textId="418D89E1" w:rsidR="00560D8C" w:rsidRDefault="00560D8C" w:rsidP="00D6138D"/>
    <w:p w14:paraId="6DEF46B1" w14:textId="084CE140" w:rsidR="00560D8C" w:rsidRDefault="00560D8C" w:rsidP="00D6138D"/>
    <w:p w14:paraId="086A0315" w14:textId="201B45AA" w:rsidR="00560D8C" w:rsidRDefault="00560D8C" w:rsidP="00D6138D"/>
    <w:p w14:paraId="514C4AAC" w14:textId="3C395482" w:rsidR="00560D8C" w:rsidRDefault="00560D8C" w:rsidP="00D6138D"/>
    <w:p w14:paraId="7E6BC8CD" w14:textId="7933A4CD" w:rsidR="00560D8C" w:rsidRDefault="00560D8C" w:rsidP="00D6138D"/>
    <w:p w14:paraId="4D463765" w14:textId="58A85348" w:rsidR="00560D8C" w:rsidRDefault="00560D8C" w:rsidP="00D6138D"/>
    <w:p w14:paraId="4C8FE658" w14:textId="238EC498" w:rsidR="00560D8C" w:rsidRDefault="00560D8C" w:rsidP="00D6138D"/>
    <w:p w14:paraId="3718B391" w14:textId="5D3A1241" w:rsidR="00560D8C" w:rsidRDefault="00560D8C" w:rsidP="00D6138D"/>
    <w:p w14:paraId="17DB3B01" w14:textId="66DA5802" w:rsidR="00560D8C" w:rsidRDefault="00560D8C" w:rsidP="00D6138D"/>
    <w:p w14:paraId="616F2B4D" w14:textId="3B6A5EE7" w:rsidR="00560D8C" w:rsidRDefault="00560D8C" w:rsidP="00D6138D"/>
    <w:p w14:paraId="7AC7AA44" w14:textId="7504121E" w:rsidR="00560D8C" w:rsidRDefault="00560D8C" w:rsidP="00D6138D"/>
    <w:p w14:paraId="38381098" w14:textId="26E57747" w:rsidR="00560D8C" w:rsidRDefault="00560D8C" w:rsidP="00D6138D"/>
    <w:p w14:paraId="4C1DA407" w14:textId="458C3F01" w:rsidR="00560D8C" w:rsidRDefault="00560D8C" w:rsidP="00D6138D"/>
    <w:p w14:paraId="3059DE8F" w14:textId="68CFDF0B" w:rsidR="00560D8C" w:rsidRDefault="00560D8C" w:rsidP="00D6138D"/>
    <w:p w14:paraId="09ACA65B" w14:textId="467179E4" w:rsidR="00560D8C" w:rsidRDefault="00560D8C" w:rsidP="00D6138D"/>
    <w:p w14:paraId="0A5DFE51" w14:textId="0D7D2084" w:rsidR="00560D8C" w:rsidRDefault="00560D8C" w:rsidP="00D6138D"/>
    <w:p w14:paraId="1455192F" w14:textId="19FD4EAB" w:rsidR="00560D8C" w:rsidRDefault="00560D8C" w:rsidP="00D6138D"/>
    <w:p w14:paraId="25BFB86F" w14:textId="518C1BBC" w:rsidR="00560D8C" w:rsidRDefault="00560D8C" w:rsidP="00D6138D"/>
    <w:p w14:paraId="0710E6AC" w14:textId="739F0CBA" w:rsidR="00560D8C" w:rsidRDefault="00560D8C" w:rsidP="00D6138D"/>
    <w:p w14:paraId="37B8419E" w14:textId="5731F02C" w:rsidR="00560D8C" w:rsidRDefault="00560D8C" w:rsidP="00D6138D"/>
    <w:p w14:paraId="31D7B455" w14:textId="395A9ECE" w:rsidR="00560D8C" w:rsidRDefault="00560D8C" w:rsidP="00D6138D"/>
    <w:p w14:paraId="648B1D2D" w14:textId="1F7CB8ED" w:rsidR="00560D8C" w:rsidRDefault="00560D8C" w:rsidP="00D6138D"/>
    <w:p w14:paraId="0ECF218F" w14:textId="36179223" w:rsidR="00560D8C" w:rsidRDefault="00560D8C" w:rsidP="00D6138D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8726F" w:rsidRPr="00FE60DA" w14:paraId="5CB88BCB" w14:textId="77777777" w:rsidTr="00416F11">
        <w:tc>
          <w:tcPr>
            <w:tcW w:w="9628" w:type="dxa"/>
          </w:tcPr>
          <w:p w14:paraId="5A2F1EAC" w14:textId="77777777" w:rsidR="0048726F" w:rsidRPr="00FE60DA" w:rsidRDefault="0048726F" w:rsidP="00C75FE0">
            <w:pPr>
              <w:pStyle w:val="Ttulo1"/>
              <w:spacing w:before="0"/>
              <w:rPr>
                <w:b/>
                <w:bCs/>
              </w:rPr>
            </w:pPr>
            <w:bookmarkStart w:id="9" w:name="_Toc52277821"/>
            <w:r w:rsidRPr="00FE60DA">
              <w:rPr>
                <w:b/>
                <w:bCs/>
              </w:rPr>
              <w:lastRenderedPageBreak/>
              <w:t xml:space="preserve">Geografia </w:t>
            </w:r>
            <w:r w:rsidR="00A26CF2" w:rsidRPr="00FE60DA">
              <w:rPr>
                <w:b/>
                <w:bCs/>
              </w:rPr>
              <w:t>2</w:t>
            </w:r>
            <w:r w:rsidRPr="00FE60DA">
              <w:rPr>
                <w:b/>
                <w:bCs/>
              </w:rPr>
              <w:t>ª Semana</w:t>
            </w:r>
            <w:bookmarkEnd w:id="9"/>
          </w:p>
        </w:tc>
      </w:tr>
    </w:tbl>
    <w:p w14:paraId="2ED7C663" w14:textId="0FDD63DD" w:rsidR="0048726F" w:rsidRDefault="0048726F" w:rsidP="00C75FE0">
      <w:pPr>
        <w:pStyle w:val="Ttulo1"/>
        <w:spacing w:before="0"/>
        <w:rPr>
          <w:b/>
          <w:bCs/>
        </w:rPr>
      </w:pPr>
    </w:p>
    <w:p w14:paraId="16B8757E" w14:textId="795F0DFC" w:rsidR="00D6138D" w:rsidRDefault="00560D8C" w:rsidP="00D6138D">
      <w:r>
        <w:rPr>
          <w:noProof/>
        </w:rPr>
        <w:drawing>
          <wp:inline distT="0" distB="0" distL="0" distR="0" wp14:anchorId="7EB8EE9A" wp14:editId="6CF11FD5">
            <wp:extent cx="6120130" cy="7586980"/>
            <wp:effectExtent l="0" t="0" r="0" b="0"/>
            <wp:docPr id="60" name="Imagem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586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A8740F" w14:textId="40C02D6D" w:rsidR="00560D8C" w:rsidRPr="00D6138D" w:rsidRDefault="00560D8C" w:rsidP="00D6138D">
      <w:r>
        <w:rPr>
          <w:noProof/>
        </w:rPr>
        <w:lastRenderedPageBreak/>
        <w:drawing>
          <wp:inline distT="0" distB="0" distL="0" distR="0" wp14:anchorId="279B7B2D" wp14:editId="5FFBE9BC">
            <wp:extent cx="6120130" cy="8444230"/>
            <wp:effectExtent l="0" t="0" r="0" b="0"/>
            <wp:docPr id="61" name="Imagem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444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8726F" w:rsidRPr="00FE60DA" w14:paraId="59E49206" w14:textId="77777777" w:rsidTr="00416F11">
        <w:tc>
          <w:tcPr>
            <w:tcW w:w="9628" w:type="dxa"/>
          </w:tcPr>
          <w:p w14:paraId="26E27D10" w14:textId="77777777" w:rsidR="0048726F" w:rsidRPr="00FE60DA" w:rsidRDefault="0048726F" w:rsidP="00C75FE0">
            <w:pPr>
              <w:pStyle w:val="Ttulo1"/>
              <w:spacing w:before="0"/>
              <w:rPr>
                <w:b/>
                <w:bCs/>
              </w:rPr>
            </w:pPr>
            <w:bookmarkStart w:id="10" w:name="_Toc52277822"/>
            <w:r w:rsidRPr="00FE60DA">
              <w:rPr>
                <w:b/>
                <w:bCs/>
              </w:rPr>
              <w:lastRenderedPageBreak/>
              <w:t xml:space="preserve">História </w:t>
            </w:r>
            <w:r w:rsidR="00A26CF2" w:rsidRPr="00FE60DA">
              <w:rPr>
                <w:b/>
                <w:bCs/>
              </w:rPr>
              <w:t>2</w:t>
            </w:r>
            <w:r w:rsidRPr="00FE60DA">
              <w:rPr>
                <w:b/>
                <w:bCs/>
              </w:rPr>
              <w:t>ª Semana</w:t>
            </w:r>
            <w:bookmarkEnd w:id="10"/>
          </w:p>
        </w:tc>
      </w:tr>
    </w:tbl>
    <w:p w14:paraId="30C2C766" w14:textId="726C2186" w:rsidR="0048726F" w:rsidRDefault="00FB0BAB" w:rsidP="00C75FE0">
      <w:pPr>
        <w:pStyle w:val="Ttulo1"/>
        <w:spacing w:before="0"/>
        <w:rPr>
          <w:b/>
          <w:bCs/>
        </w:rPr>
      </w:pPr>
      <w:r>
        <w:rPr>
          <w:noProof/>
        </w:rPr>
        <w:drawing>
          <wp:inline distT="0" distB="0" distL="0" distR="0" wp14:anchorId="4EAAC853" wp14:editId="24A53EEF">
            <wp:extent cx="6120130" cy="7815580"/>
            <wp:effectExtent l="0" t="0" r="0" b="0"/>
            <wp:docPr id="69" name="Imagem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815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4F158E" w14:textId="00D2D6F8" w:rsidR="00FB0BAB" w:rsidRPr="00FB0BAB" w:rsidRDefault="00FB0BAB" w:rsidP="00FB0BAB">
      <w:r>
        <w:rPr>
          <w:noProof/>
        </w:rPr>
        <w:lastRenderedPageBreak/>
        <w:drawing>
          <wp:inline distT="0" distB="0" distL="0" distR="0" wp14:anchorId="338DA46A" wp14:editId="648FB6F8">
            <wp:extent cx="6120130" cy="5690235"/>
            <wp:effectExtent l="0" t="0" r="0" b="5715"/>
            <wp:docPr id="71" name="Imagem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690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8726F" w:rsidRPr="00FE60DA" w14:paraId="2D0561A1" w14:textId="77777777" w:rsidTr="00416F11">
        <w:tc>
          <w:tcPr>
            <w:tcW w:w="9628" w:type="dxa"/>
          </w:tcPr>
          <w:p w14:paraId="3B685804" w14:textId="77777777" w:rsidR="0048726F" w:rsidRPr="00FE60DA" w:rsidRDefault="0048726F" w:rsidP="00C75FE0">
            <w:pPr>
              <w:pStyle w:val="Ttulo1"/>
              <w:spacing w:before="0"/>
              <w:rPr>
                <w:b/>
                <w:bCs/>
              </w:rPr>
            </w:pPr>
            <w:bookmarkStart w:id="11" w:name="_Toc52277823"/>
            <w:r w:rsidRPr="00FE60DA">
              <w:rPr>
                <w:b/>
                <w:bCs/>
              </w:rPr>
              <w:lastRenderedPageBreak/>
              <w:t xml:space="preserve">Educação Física </w:t>
            </w:r>
            <w:r w:rsidR="00A26CF2" w:rsidRPr="00FE60DA">
              <w:rPr>
                <w:b/>
                <w:bCs/>
              </w:rPr>
              <w:t>2</w:t>
            </w:r>
            <w:r w:rsidRPr="00FE60DA">
              <w:rPr>
                <w:b/>
                <w:bCs/>
              </w:rPr>
              <w:t>ª Semana</w:t>
            </w:r>
            <w:bookmarkEnd w:id="11"/>
          </w:p>
        </w:tc>
      </w:tr>
    </w:tbl>
    <w:p w14:paraId="427F1E9A" w14:textId="1995F92F" w:rsidR="0048726F" w:rsidRDefault="006D66A1" w:rsidP="00C75FE0">
      <w:pPr>
        <w:pStyle w:val="Ttulo1"/>
        <w:spacing w:before="0"/>
        <w:rPr>
          <w:b/>
          <w:bCs/>
        </w:rPr>
      </w:pPr>
      <w:r>
        <w:rPr>
          <w:noProof/>
        </w:rPr>
        <w:drawing>
          <wp:inline distT="0" distB="0" distL="0" distR="0" wp14:anchorId="5C773B9B" wp14:editId="7D8E85F9">
            <wp:extent cx="6120130" cy="1673225"/>
            <wp:effectExtent l="0" t="0" r="0" b="3175"/>
            <wp:docPr id="82" name="Imagem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67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2F4C7C8" wp14:editId="5B02E848">
            <wp:extent cx="6120130" cy="6324600"/>
            <wp:effectExtent l="0" t="0" r="0" b="0"/>
            <wp:docPr id="83" name="Imagem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32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85508D" w14:textId="7A6FE7D8" w:rsidR="006D66A1" w:rsidRDefault="006D66A1" w:rsidP="006D66A1"/>
    <w:p w14:paraId="321E3345" w14:textId="68F55F55" w:rsidR="006D66A1" w:rsidRDefault="006D66A1" w:rsidP="006D66A1"/>
    <w:p w14:paraId="28571CCB" w14:textId="39D2133B" w:rsidR="006D66A1" w:rsidRPr="006D66A1" w:rsidRDefault="006D66A1" w:rsidP="006D66A1">
      <w:r>
        <w:rPr>
          <w:noProof/>
        </w:rPr>
        <w:lastRenderedPageBreak/>
        <w:drawing>
          <wp:inline distT="0" distB="0" distL="0" distR="0" wp14:anchorId="4B387EB9" wp14:editId="71CCD269">
            <wp:extent cx="6120130" cy="5044440"/>
            <wp:effectExtent l="0" t="0" r="0" b="3810"/>
            <wp:docPr id="84" name="Imagem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04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26CF2" w:rsidRPr="00FE60DA" w14:paraId="3C7781E9" w14:textId="77777777" w:rsidTr="00416F11">
        <w:tc>
          <w:tcPr>
            <w:tcW w:w="9628" w:type="dxa"/>
          </w:tcPr>
          <w:p w14:paraId="21C5CDDE" w14:textId="77777777" w:rsidR="00A26CF2" w:rsidRPr="00FE60DA" w:rsidRDefault="00A26CF2" w:rsidP="00C75FE0">
            <w:pPr>
              <w:pStyle w:val="Ttulo1"/>
              <w:spacing w:before="0"/>
              <w:rPr>
                <w:b/>
                <w:bCs/>
              </w:rPr>
            </w:pPr>
            <w:bookmarkStart w:id="12" w:name="_Toc52277824"/>
            <w:r w:rsidRPr="00FE60DA">
              <w:rPr>
                <w:b/>
                <w:bCs/>
              </w:rPr>
              <w:lastRenderedPageBreak/>
              <w:t>Língua Portuguesa 3ª Semana</w:t>
            </w:r>
            <w:bookmarkEnd w:id="12"/>
          </w:p>
        </w:tc>
      </w:tr>
    </w:tbl>
    <w:p w14:paraId="4FBF8D54" w14:textId="5EFCFD75" w:rsidR="00A26CF2" w:rsidRDefault="00B61C57" w:rsidP="00C75FE0">
      <w:pPr>
        <w:pStyle w:val="Ttulo1"/>
        <w:spacing w:before="0"/>
        <w:rPr>
          <w:b/>
          <w:bCs/>
        </w:rPr>
      </w:pPr>
      <w:r>
        <w:rPr>
          <w:noProof/>
        </w:rPr>
        <w:drawing>
          <wp:inline distT="0" distB="0" distL="0" distR="0" wp14:anchorId="5C6CB6D1" wp14:editId="5FEA2C9C">
            <wp:extent cx="6120130" cy="6709410"/>
            <wp:effectExtent l="0" t="0" r="0" b="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709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944A25" w14:textId="5011E608" w:rsidR="001621AB" w:rsidRPr="001621AB" w:rsidRDefault="001621AB" w:rsidP="001621AB">
      <w:r>
        <w:rPr>
          <w:noProof/>
        </w:rPr>
        <w:lastRenderedPageBreak/>
        <w:drawing>
          <wp:inline distT="0" distB="0" distL="0" distR="0" wp14:anchorId="24E73772" wp14:editId="5EF2E155">
            <wp:extent cx="6120130" cy="8463915"/>
            <wp:effectExtent l="0" t="0" r="0" b="0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463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87E14DB" wp14:editId="76F97C3E">
            <wp:extent cx="6120130" cy="6351270"/>
            <wp:effectExtent l="0" t="0" r="0" b="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351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9B2A383" wp14:editId="65B626F8">
            <wp:extent cx="6120130" cy="5252720"/>
            <wp:effectExtent l="0" t="0" r="0" b="5080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252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26CF2" w:rsidRPr="00FE60DA" w14:paraId="75099EA4" w14:textId="77777777" w:rsidTr="00416F11">
        <w:tc>
          <w:tcPr>
            <w:tcW w:w="9628" w:type="dxa"/>
          </w:tcPr>
          <w:p w14:paraId="029DA683" w14:textId="77777777" w:rsidR="00A26CF2" w:rsidRPr="00FE60DA" w:rsidRDefault="00A26CF2" w:rsidP="00C75FE0">
            <w:pPr>
              <w:pStyle w:val="Ttulo1"/>
              <w:spacing w:before="0"/>
              <w:rPr>
                <w:b/>
                <w:bCs/>
              </w:rPr>
            </w:pPr>
            <w:bookmarkStart w:id="13" w:name="_Toc52277825"/>
            <w:r w:rsidRPr="00FE60DA">
              <w:rPr>
                <w:b/>
                <w:bCs/>
              </w:rPr>
              <w:lastRenderedPageBreak/>
              <w:t>Matemática 3ª Semana</w:t>
            </w:r>
            <w:bookmarkEnd w:id="13"/>
          </w:p>
        </w:tc>
      </w:tr>
    </w:tbl>
    <w:p w14:paraId="0D17FC7C" w14:textId="48C3CC8C" w:rsidR="00A26CF2" w:rsidRDefault="00C15FDF" w:rsidP="00C75FE0">
      <w:pPr>
        <w:pStyle w:val="Ttulo1"/>
        <w:spacing w:before="0"/>
        <w:rPr>
          <w:b/>
          <w:bCs/>
        </w:rPr>
      </w:pPr>
      <w:r>
        <w:rPr>
          <w:noProof/>
        </w:rPr>
        <w:drawing>
          <wp:inline distT="0" distB="0" distL="0" distR="0" wp14:anchorId="21735F96" wp14:editId="69179534">
            <wp:extent cx="6120130" cy="7850505"/>
            <wp:effectExtent l="0" t="0" r="0" b="0"/>
            <wp:docPr id="38" name="Imagem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850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8AFCD7" w14:textId="4E8C37A1" w:rsidR="00C15FDF" w:rsidRPr="00C15FDF" w:rsidRDefault="00C15FDF" w:rsidP="00C15FDF">
      <w:r>
        <w:rPr>
          <w:noProof/>
        </w:rPr>
        <w:lastRenderedPageBreak/>
        <w:drawing>
          <wp:inline distT="0" distB="0" distL="0" distR="0" wp14:anchorId="0CE8892C" wp14:editId="545979B1">
            <wp:extent cx="6120130" cy="8135620"/>
            <wp:effectExtent l="0" t="0" r="0" b="0"/>
            <wp:docPr id="39" name="Imagem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135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43F0655" wp14:editId="3BF877E1">
            <wp:extent cx="6120130" cy="5401310"/>
            <wp:effectExtent l="0" t="0" r="0" b="8890"/>
            <wp:docPr id="40" name="Imagem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401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26CF2" w:rsidRPr="00FE60DA" w14:paraId="1AA1AF45" w14:textId="77777777" w:rsidTr="00416F11">
        <w:tc>
          <w:tcPr>
            <w:tcW w:w="9628" w:type="dxa"/>
          </w:tcPr>
          <w:p w14:paraId="6C3DD1AC" w14:textId="77777777" w:rsidR="00A26CF2" w:rsidRPr="00FE60DA" w:rsidRDefault="00A26CF2" w:rsidP="00C75FE0">
            <w:pPr>
              <w:pStyle w:val="Ttulo1"/>
              <w:spacing w:before="0"/>
              <w:rPr>
                <w:b/>
                <w:bCs/>
              </w:rPr>
            </w:pPr>
            <w:bookmarkStart w:id="14" w:name="_Toc52277826"/>
            <w:r w:rsidRPr="00FE60DA">
              <w:rPr>
                <w:b/>
                <w:bCs/>
              </w:rPr>
              <w:lastRenderedPageBreak/>
              <w:t>Ciências 3ª Semana</w:t>
            </w:r>
            <w:bookmarkEnd w:id="14"/>
          </w:p>
        </w:tc>
      </w:tr>
    </w:tbl>
    <w:p w14:paraId="47CDA03D" w14:textId="59270B95" w:rsidR="00A26CF2" w:rsidRDefault="00D6138D" w:rsidP="00C75FE0">
      <w:pPr>
        <w:pStyle w:val="Ttulo1"/>
        <w:spacing w:before="0"/>
        <w:rPr>
          <w:b/>
          <w:bCs/>
        </w:rPr>
      </w:pPr>
      <w:r>
        <w:rPr>
          <w:noProof/>
        </w:rPr>
        <w:drawing>
          <wp:inline distT="0" distB="0" distL="0" distR="0" wp14:anchorId="56A2722F" wp14:editId="10424393">
            <wp:extent cx="6120130" cy="7988935"/>
            <wp:effectExtent l="0" t="0" r="0" b="0"/>
            <wp:docPr id="53" name="Imagem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988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44146" w14:textId="6B1B8F9A" w:rsidR="00D6138D" w:rsidRPr="00D6138D" w:rsidRDefault="00D6138D" w:rsidP="00D6138D">
      <w:r>
        <w:rPr>
          <w:noProof/>
        </w:rPr>
        <w:lastRenderedPageBreak/>
        <w:drawing>
          <wp:inline distT="0" distB="0" distL="0" distR="0" wp14:anchorId="1B60FEC2" wp14:editId="22C46CF9">
            <wp:extent cx="6120130" cy="4765675"/>
            <wp:effectExtent l="0" t="0" r="0" b="0"/>
            <wp:docPr id="54" name="Imagem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76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26CF2" w:rsidRPr="00FE60DA" w14:paraId="4730C213" w14:textId="77777777" w:rsidTr="00416F11">
        <w:tc>
          <w:tcPr>
            <w:tcW w:w="9628" w:type="dxa"/>
          </w:tcPr>
          <w:p w14:paraId="36892A83" w14:textId="77777777" w:rsidR="00A26CF2" w:rsidRPr="00FE60DA" w:rsidRDefault="00A26CF2" w:rsidP="00C75FE0">
            <w:pPr>
              <w:pStyle w:val="Ttulo1"/>
              <w:spacing w:before="0"/>
              <w:rPr>
                <w:b/>
                <w:bCs/>
              </w:rPr>
            </w:pPr>
            <w:bookmarkStart w:id="15" w:name="_Toc52277827"/>
            <w:r w:rsidRPr="00FE60DA">
              <w:rPr>
                <w:b/>
                <w:bCs/>
              </w:rPr>
              <w:lastRenderedPageBreak/>
              <w:t>Geografia 3ª Semana</w:t>
            </w:r>
            <w:bookmarkEnd w:id="15"/>
          </w:p>
        </w:tc>
      </w:tr>
    </w:tbl>
    <w:p w14:paraId="1C001D44" w14:textId="77777777" w:rsidR="00FB0BAB" w:rsidRDefault="00724B2C" w:rsidP="00C75FE0">
      <w:pPr>
        <w:pStyle w:val="Ttulo1"/>
        <w:spacing w:before="0"/>
        <w:rPr>
          <w:b/>
          <w:bCs/>
        </w:rPr>
      </w:pPr>
      <w:r>
        <w:rPr>
          <w:noProof/>
        </w:rPr>
        <w:drawing>
          <wp:inline distT="0" distB="0" distL="0" distR="0" wp14:anchorId="60FA2B6C" wp14:editId="1C795953">
            <wp:extent cx="6120130" cy="7654290"/>
            <wp:effectExtent l="0" t="0" r="0" b="3810"/>
            <wp:docPr id="62" name="Imagem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654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922E9E" w14:textId="028DFBC3" w:rsidR="00A26CF2" w:rsidRDefault="00724B2C" w:rsidP="00C75FE0">
      <w:pPr>
        <w:pStyle w:val="Ttulo1"/>
        <w:spacing w:before="0"/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5B2448EB" wp14:editId="2F415AEE">
            <wp:extent cx="6120130" cy="8289290"/>
            <wp:effectExtent l="0" t="0" r="0" b="0"/>
            <wp:docPr id="63" name="Imagem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289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79A080" w14:textId="0B0F1C34" w:rsidR="00724B2C" w:rsidRDefault="00724B2C" w:rsidP="00724B2C"/>
    <w:p w14:paraId="5DB9B83A" w14:textId="6D86F4F2" w:rsidR="00724B2C" w:rsidRDefault="00724B2C" w:rsidP="00724B2C"/>
    <w:p w14:paraId="6D6FDAB4" w14:textId="77777777" w:rsidR="00724B2C" w:rsidRPr="00724B2C" w:rsidRDefault="00724B2C" w:rsidP="00724B2C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26CF2" w:rsidRPr="00FE60DA" w14:paraId="64444B51" w14:textId="77777777" w:rsidTr="00416F11">
        <w:tc>
          <w:tcPr>
            <w:tcW w:w="9628" w:type="dxa"/>
          </w:tcPr>
          <w:p w14:paraId="67132376" w14:textId="77777777" w:rsidR="00A26CF2" w:rsidRPr="00FE60DA" w:rsidRDefault="00A26CF2" w:rsidP="00C75FE0">
            <w:pPr>
              <w:pStyle w:val="Ttulo1"/>
              <w:spacing w:before="0"/>
              <w:rPr>
                <w:b/>
                <w:bCs/>
              </w:rPr>
            </w:pPr>
            <w:bookmarkStart w:id="16" w:name="_Toc52277828"/>
            <w:r w:rsidRPr="00FE60DA">
              <w:rPr>
                <w:b/>
                <w:bCs/>
              </w:rPr>
              <w:lastRenderedPageBreak/>
              <w:t>História 3ª Semana</w:t>
            </w:r>
            <w:bookmarkEnd w:id="16"/>
          </w:p>
        </w:tc>
      </w:tr>
    </w:tbl>
    <w:p w14:paraId="2B0A6062" w14:textId="6406BBB8" w:rsidR="00A26CF2" w:rsidRDefault="00FB0BAB" w:rsidP="00C75FE0">
      <w:pPr>
        <w:pStyle w:val="Ttulo1"/>
        <w:spacing w:before="0"/>
        <w:rPr>
          <w:b/>
          <w:bCs/>
        </w:rPr>
      </w:pPr>
      <w:r>
        <w:rPr>
          <w:noProof/>
        </w:rPr>
        <w:drawing>
          <wp:inline distT="0" distB="0" distL="0" distR="0" wp14:anchorId="4EB2762B" wp14:editId="111EC20A">
            <wp:extent cx="6120130" cy="7477760"/>
            <wp:effectExtent l="0" t="0" r="0" b="8890"/>
            <wp:docPr id="72" name="Imagem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477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5C71FD" w14:textId="56A5300A" w:rsidR="00FB0BAB" w:rsidRPr="00FB0BAB" w:rsidRDefault="008D16E7" w:rsidP="00FB0BAB">
      <w:r>
        <w:rPr>
          <w:noProof/>
        </w:rPr>
        <w:lastRenderedPageBreak/>
        <w:drawing>
          <wp:inline distT="0" distB="0" distL="0" distR="0" wp14:anchorId="1A30D46A" wp14:editId="04886F66">
            <wp:extent cx="6120130" cy="6127750"/>
            <wp:effectExtent l="0" t="0" r="0" b="6350"/>
            <wp:docPr id="73" name="Imagem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12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26CF2" w:rsidRPr="00FE60DA" w14:paraId="1AAB7191" w14:textId="77777777" w:rsidTr="00416F11">
        <w:tc>
          <w:tcPr>
            <w:tcW w:w="9628" w:type="dxa"/>
          </w:tcPr>
          <w:p w14:paraId="4820500A" w14:textId="77777777" w:rsidR="00A26CF2" w:rsidRPr="00FE60DA" w:rsidRDefault="00A26CF2" w:rsidP="00C75FE0">
            <w:pPr>
              <w:pStyle w:val="Ttulo1"/>
              <w:spacing w:before="0"/>
              <w:rPr>
                <w:b/>
                <w:bCs/>
              </w:rPr>
            </w:pPr>
            <w:bookmarkStart w:id="17" w:name="_Toc52277829"/>
            <w:r w:rsidRPr="00FE60DA">
              <w:rPr>
                <w:b/>
                <w:bCs/>
              </w:rPr>
              <w:lastRenderedPageBreak/>
              <w:t>Educação Física 3ª Semana</w:t>
            </w:r>
            <w:bookmarkEnd w:id="17"/>
          </w:p>
        </w:tc>
      </w:tr>
    </w:tbl>
    <w:p w14:paraId="3E308AAA" w14:textId="0228A2CB" w:rsidR="00A26CF2" w:rsidRDefault="00BA6E7A" w:rsidP="00C75FE0">
      <w:pPr>
        <w:pStyle w:val="Ttulo1"/>
        <w:spacing w:before="0"/>
        <w:rPr>
          <w:b/>
          <w:bCs/>
        </w:rPr>
      </w:pPr>
      <w:r>
        <w:rPr>
          <w:noProof/>
        </w:rPr>
        <w:drawing>
          <wp:inline distT="0" distB="0" distL="0" distR="0" wp14:anchorId="24CA783B" wp14:editId="0FA26805">
            <wp:extent cx="6120130" cy="6959600"/>
            <wp:effectExtent l="0" t="0" r="0" b="0"/>
            <wp:docPr id="85" name="Imagem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95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F9F82C" w14:textId="007A70D4" w:rsidR="00BA6E7A" w:rsidRDefault="00BA6E7A" w:rsidP="00BA6E7A">
      <w:r>
        <w:rPr>
          <w:noProof/>
        </w:rPr>
        <w:drawing>
          <wp:inline distT="0" distB="0" distL="0" distR="0" wp14:anchorId="0ADF50AE" wp14:editId="11187C3A">
            <wp:extent cx="6120130" cy="2186305"/>
            <wp:effectExtent l="0" t="0" r="0" b="4445"/>
            <wp:docPr id="87" name="Imagem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186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473706" w14:textId="2AB8D82F" w:rsidR="00BA6E7A" w:rsidRDefault="00BA6E7A" w:rsidP="00BA6E7A"/>
    <w:p w14:paraId="104A569F" w14:textId="4D078B13" w:rsidR="00BA6E7A" w:rsidRDefault="00BA6E7A" w:rsidP="00BA6E7A">
      <w:r>
        <w:rPr>
          <w:noProof/>
        </w:rPr>
        <w:lastRenderedPageBreak/>
        <w:drawing>
          <wp:inline distT="0" distB="0" distL="0" distR="0" wp14:anchorId="356F302B" wp14:editId="631B808E">
            <wp:extent cx="6120130" cy="4208145"/>
            <wp:effectExtent l="0" t="0" r="0" b="1905"/>
            <wp:docPr id="88" name="Imagem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208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B89CBA" w14:textId="77777777" w:rsidR="00BA6E7A" w:rsidRPr="00BA6E7A" w:rsidRDefault="00BA6E7A" w:rsidP="00BA6E7A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26CF2" w:rsidRPr="00FE60DA" w14:paraId="44D9A8DD" w14:textId="77777777" w:rsidTr="00416F11">
        <w:tc>
          <w:tcPr>
            <w:tcW w:w="9628" w:type="dxa"/>
          </w:tcPr>
          <w:p w14:paraId="67445E11" w14:textId="77777777" w:rsidR="00A26CF2" w:rsidRPr="00FE60DA" w:rsidRDefault="00A26CF2" w:rsidP="00C75FE0">
            <w:pPr>
              <w:pStyle w:val="Ttulo1"/>
              <w:spacing w:before="0"/>
              <w:rPr>
                <w:b/>
                <w:bCs/>
              </w:rPr>
            </w:pPr>
            <w:bookmarkStart w:id="18" w:name="_Toc52277830"/>
            <w:r w:rsidRPr="00FE60DA">
              <w:rPr>
                <w:b/>
                <w:bCs/>
              </w:rPr>
              <w:lastRenderedPageBreak/>
              <w:t>Língua Portuguesa 4ª Semana</w:t>
            </w:r>
            <w:bookmarkEnd w:id="18"/>
          </w:p>
        </w:tc>
      </w:tr>
    </w:tbl>
    <w:p w14:paraId="2860832A" w14:textId="77777777" w:rsidR="00BA6E7A" w:rsidRDefault="001621AB" w:rsidP="00C75FE0">
      <w:pPr>
        <w:pStyle w:val="Ttulo1"/>
        <w:spacing w:before="0"/>
        <w:rPr>
          <w:b/>
          <w:bCs/>
        </w:rPr>
      </w:pPr>
      <w:r>
        <w:rPr>
          <w:noProof/>
        </w:rPr>
        <w:drawing>
          <wp:inline distT="0" distB="0" distL="0" distR="0" wp14:anchorId="4B2CEF1A" wp14:editId="2605ED79">
            <wp:extent cx="6120130" cy="6483985"/>
            <wp:effectExtent l="0" t="0" r="0" b="0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48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2FF555" w14:textId="311FB49C" w:rsidR="00A26CF2" w:rsidRDefault="001621AB" w:rsidP="00C75FE0">
      <w:pPr>
        <w:pStyle w:val="Ttulo1"/>
        <w:spacing w:before="0"/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16324BE1" wp14:editId="33F2A19D">
            <wp:extent cx="6120130" cy="8263255"/>
            <wp:effectExtent l="0" t="0" r="0" b="4445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263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D7D5413" wp14:editId="0CF0AE92">
            <wp:extent cx="6120130" cy="8489950"/>
            <wp:effectExtent l="0" t="0" r="0" b="6350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48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A808DF" w14:textId="7C692428" w:rsidR="00D21355" w:rsidRDefault="00D21355" w:rsidP="00D21355"/>
    <w:p w14:paraId="689D07DE" w14:textId="5728DFCD" w:rsidR="00D21355" w:rsidRDefault="00D21355" w:rsidP="00D21355"/>
    <w:p w14:paraId="561EA1D3" w14:textId="77777777" w:rsidR="00D21355" w:rsidRPr="00D21355" w:rsidRDefault="00D21355" w:rsidP="00D21355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26CF2" w:rsidRPr="00FE60DA" w14:paraId="30E0B5E5" w14:textId="77777777" w:rsidTr="00416F11">
        <w:tc>
          <w:tcPr>
            <w:tcW w:w="9628" w:type="dxa"/>
          </w:tcPr>
          <w:p w14:paraId="63E3AFEB" w14:textId="77777777" w:rsidR="00A26CF2" w:rsidRPr="00FE60DA" w:rsidRDefault="00A26CF2" w:rsidP="00C75FE0">
            <w:pPr>
              <w:pStyle w:val="Ttulo1"/>
              <w:spacing w:before="0"/>
              <w:rPr>
                <w:b/>
                <w:bCs/>
              </w:rPr>
            </w:pPr>
            <w:bookmarkStart w:id="19" w:name="_Toc52277831"/>
            <w:r w:rsidRPr="00FE60DA">
              <w:rPr>
                <w:b/>
                <w:bCs/>
              </w:rPr>
              <w:lastRenderedPageBreak/>
              <w:t>Matemática 4ª Semana</w:t>
            </w:r>
            <w:bookmarkEnd w:id="19"/>
          </w:p>
        </w:tc>
      </w:tr>
    </w:tbl>
    <w:p w14:paraId="37AEDEC5" w14:textId="63DBADCE" w:rsidR="00A26CF2" w:rsidRDefault="00D21355" w:rsidP="00C75FE0">
      <w:pPr>
        <w:pStyle w:val="Ttulo1"/>
        <w:spacing w:before="0"/>
        <w:rPr>
          <w:b/>
          <w:bCs/>
        </w:rPr>
      </w:pPr>
      <w:r>
        <w:rPr>
          <w:noProof/>
        </w:rPr>
        <w:drawing>
          <wp:inline distT="0" distB="0" distL="0" distR="0" wp14:anchorId="5EDFD0D2" wp14:editId="3E99B504">
            <wp:extent cx="5778089" cy="5383011"/>
            <wp:effectExtent l="0" t="0" r="0" b="8255"/>
            <wp:docPr id="41" name="Imagem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780236" cy="5385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18E46AB" wp14:editId="75D034C3">
            <wp:extent cx="5389419" cy="3697885"/>
            <wp:effectExtent l="0" t="0" r="1905" b="0"/>
            <wp:docPr id="42" name="Imagem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394611" cy="3701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7A77A" w14:textId="23D0E5E3" w:rsidR="00560D8C" w:rsidRDefault="00560D8C" w:rsidP="00560D8C"/>
    <w:p w14:paraId="201004F7" w14:textId="77777777" w:rsidR="00560D8C" w:rsidRPr="00560D8C" w:rsidRDefault="00560D8C" w:rsidP="00560D8C"/>
    <w:p w14:paraId="11CC69F9" w14:textId="0ED13C11" w:rsidR="00D21355" w:rsidRDefault="00D21355" w:rsidP="00D21355">
      <w:r>
        <w:rPr>
          <w:noProof/>
        </w:rPr>
        <w:lastRenderedPageBreak/>
        <w:drawing>
          <wp:inline distT="0" distB="0" distL="0" distR="0" wp14:anchorId="7B98446C" wp14:editId="395862C0">
            <wp:extent cx="6120130" cy="3896360"/>
            <wp:effectExtent l="0" t="0" r="0" b="8890"/>
            <wp:docPr id="43" name="Imagem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896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FA0343" w14:textId="31CF5CFE" w:rsidR="00D21355" w:rsidRDefault="00D21355" w:rsidP="00D21355">
      <w:r>
        <w:rPr>
          <w:noProof/>
        </w:rPr>
        <w:drawing>
          <wp:inline distT="0" distB="0" distL="0" distR="0" wp14:anchorId="490F79BC" wp14:editId="6F768B6A">
            <wp:extent cx="6120130" cy="2665095"/>
            <wp:effectExtent l="0" t="0" r="0" b="1905"/>
            <wp:docPr id="44" name="Imagem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665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2F3CEF" w14:textId="71316F2B" w:rsidR="00D21355" w:rsidRDefault="00D21355" w:rsidP="00D21355"/>
    <w:p w14:paraId="1082C9B2" w14:textId="46C948E7" w:rsidR="00D21355" w:rsidRDefault="00D21355" w:rsidP="00D21355"/>
    <w:p w14:paraId="32FE92F2" w14:textId="52E257DD" w:rsidR="00D21355" w:rsidRDefault="00D21355" w:rsidP="00D21355"/>
    <w:p w14:paraId="5051ADB9" w14:textId="78E95334" w:rsidR="00D21355" w:rsidRDefault="00D21355" w:rsidP="00D21355"/>
    <w:p w14:paraId="2A29F3E5" w14:textId="5557A4D3" w:rsidR="00D21355" w:rsidRDefault="00D21355" w:rsidP="00D21355"/>
    <w:p w14:paraId="1E5B1D5A" w14:textId="29A367AF" w:rsidR="00D21355" w:rsidRDefault="00D21355" w:rsidP="00D21355"/>
    <w:p w14:paraId="7CCD7D96" w14:textId="560CF162" w:rsidR="00D21355" w:rsidRDefault="00D21355" w:rsidP="00D21355"/>
    <w:p w14:paraId="499531F0" w14:textId="4528EE39" w:rsidR="00D21355" w:rsidRDefault="00D21355" w:rsidP="00D21355"/>
    <w:p w14:paraId="4E47D85F" w14:textId="5210CA74" w:rsidR="00D21355" w:rsidRDefault="00D21355" w:rsidP="00D21355"/>
    <w:p w14:paraId="6933A94B" w14:textId="237FB81F" w:rsidR="00D21355" w:rsidRDefault="00D21355" w:rsidP="00D21355"/>
    <w:p w14:paraId="75C74E55" w14:textId="5FAE7754" w:rsidR="00D21355" w:rsidRDefault="00D21355" w:rsidP="00D21355"/>
    <w:p w14:paraId="4324BC83" w14:textId="3F086AF6" w:rsidR="00D21355" w:rsidRDefault="00D21355" w:rsidP="00D21355"/>
    <w:p w14:paraId="40FC383B" w14:textId="1F9AAF00" w:rsidR="00D21355" w:rsidRDefault="00D21355" w:rsidP="00D21355"/>
    <w:p w14:paraId="0C38662D" w14:textId="4BFC71C1" w:rsidR="00D21355" w:rsidRDefault="00D21355" w:rsidP="00D21355"/>
    <w:p w14:paraId="2EA4CB63" w14:textId="063455E4" w:rsidR="00D21355" w:rsidRDefault="00D21355" w:rsidP="00D21355"/>
    <w:p w14:paraId="20CFD2A3" w14:textId="6FE3BC6F" w:rsidR="00D21355" w:rsidRDefault="00D21355" w:rsidP="00D21355"/>
    <w:p w14:paraId="0EC0EC95" w14:textId="6016A0DB" w:rsidR="00D21355" w:rsidRDefault="00D21355" w:rsidP="00D21355"/>
    <w:p w14:paraId="5F25CC85" w14:textId="575C97A2" w:rsidR="00D21355" w:rsidRDefault="00D21355" w:rsidP="00D21355"/>
    <w:p w14:paraId="16320582" w14:textId="77777777" w:rsidR="00D21355" w:rsidRPr="00D21355" w:rsidRDefault="00D21355" w:rsidP="00D21355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26CF2" w:rsidRPr="00FE60DA" w14:paraId="35B69082" w14:textId="77777777" w:rsidTr="00416F11">
        <w:tc>
          <w:tcPr>
            <w:tcW w:w="9628" w:type="dxa"/>
          </w:tcPr>
          <w:p w14:paraId="4AA4F778" w14:textId="77777777" w:rsidR="00A26CF2" w:rsidRPr="00FE60DA" w:rsidRDefault="00A26CF2" w:rsidP="00C75FE0">
            <w:pPr>
              <w:pStyle w:val="Ttulo1"/>
              <w:spacing w:before="0"/>
              <w:rPr>
                <w:b/>
                <w:bCs/>
              </w:rPr>
            </w:pPr>
            <w:bookmarkStart w:id="20" w:name="_Toc52277832"/>
            <w:r w:rsidRPr="00FE60DA">
              <w:rPr>
                <w:b/>
                <w:bCs/>
              </w:rPr>
              <w:t>Ciências 4ª Semana</w:t>
            </w:r>
            <w:bookmarkEnd w:id="20"/>
          </w:p>
        </w:tc>
      </w:tr>
    </w:tbl>
    <w:p w14:paraId="37D2A3DE" w14:textId="6B39CA9E" w:rsidR="00A26CF2" w:rsidRDefault="00560D8C" w:rsidP="00C75FE0">
      <w:pPr>
        <w:rPr>
          <w:b/>
          <w:bCs/>
        </w:rPr>
      </w:pPr>
      <w:r>
        <w:rPr>
          <w:noProof/>
        </w:rPr>
        <w:drawing>
          <wp:inline distT="0" distB="0" distL="0" distR="0" wp14:anchorId="2118E5F4" wp14:editId="2D06716A">
            <wp:extent cx="6120130" cy="7614285"/>
            <wp:effectExtent l="0" t="0" r="0" b="5715"/>
            <wp:docPr id="55" name="Imagem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614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1F0ACF" w14:textId="78EE60F7" w:rsidR="00560D8C" w:rsidRDefault="00560D8C" w:rsidP="00C75FE0">
      <w:pPr>
        <w:rPr>
          <w:b/>
          <w:bCs/>
        </w:rPr>
      </w:pPr>
    </w:p>
    <w:p w14:paraId="6C0AE5A7" w14:textId="5114FFD6" w:rsidR="00560D8C" w:rsidRDefault="00560D8C" w:rsidP="00C75FE0">
      <w:pPr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566F047A" wp14:editId="7EF0D0E0">
            <wp:extent cx="6120130" cy="6370955"/>
            <wp:effectExtent l="0" t="0" r="0" b="0"/>
            <wp:docPr id="56" name="Imagem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370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A793E7" w14:textId="0CD0AAE9" w:rsidR="00724B2C" w:rsidRDefault="00724B2C" w:rsidP="00C75FE0">
      <w:pPr>
        <w:rPr>
          <w:b/>
          <w:bCs/>
        </w:rPr>
      </w:pPr>
    </w:p>
    <w:p w14:paraId="3C39648B" w14:textId="4687D02B" w:rsidR="00724B2C" w:rsidRDefault="00724B2C" w:rsidP="00C75FE0">
      <w:pPr>
        <w:rPr>
          <w:b/>
          <w:bCs/>
        </w:rPr>
      </w:pPr>
    </w:p>
    <w:p w14:paraId="6349EF3D" w14:textId="4B076A6F" w:rsidR="00724B2C" w:rsidRDefault="00724B2C" w:rsidP="00C75FE0">
      <w:pPr>
        <w:rPr>
          <w:b/>
          <w:bCs/>
        </w:rPr>
      </w:pPr>
    </w:p>
    <w:p w14:paraId="768B0D72" w14:textId="52E8AB86" w:rsidR="00724B2C" w:rsidRDefault="00724B2C" w:rsidP="00C75FE0">
      <w:pPr>
        <w:rPr>
          <w:b/>
          <w:bCs/>
        </w:rPr>
      </w:pPr>
    </w:p>
    <w:p w14:paraId="4309280B" w14:textId="28104EFB" w:rsidR="00724B2C" w:rsidRDefault="00724B2C" w:rsidP="00C75FE0">
      <w:pPr>
        <w:rPr>
          <w:b/>
          <w:bCs/>
        </w:rPr>
      </w:pPr>
    </w:p>
    <w:p w14:paraId="14B2ABE8" w14:textId="00077319" w:rsidR="00724B2C" w:rsidRDefault="00724B2C" w:rsidP="00C75FE0">
      <w:pPr>
        <w:rPr>
          <w:b/>
          <w:bCs/>
        </w:rPr>
      </w:pPr>
    </w:p>
    <w:p w14:paraId="38D74180" w14:textId="1BDA715A" w:rsidR="00724B2C" w:rsidRDefault="00724B2C" w:rsidP="00C75FE0">
      <w:pPr>
        <w:rPr>
          <w:b/>
          <w:bCs/>
        </w:rPr>
      </w:pPr>
    </w:p>
    <w:p w14:paraId="263B4AA9" w14:textId="2A0C31F6" w:rsidR="00724B2C" w:rsidRDefault="00724B2C" w:rsidP="00C75FE0">
      <w:pPr>
        <w:rPr>
          <w:b/>
          <w:bCs/>
        </w:rPr>
      </w:pPr>
    </w:p>
    <w:p w14:paraId="30E5620A" w14:textId="2DB25C40" w:rsidR="00724B2C" w:rsidRDefault="00724B2C" w:rsidP="00C75FE0">
      <w:pPr>
        <w:rPr>
          <w:b/>
          <w:bCs/>
        </w:rPr>
      </w:pPr>
    </w:p>
    <w:p w14:paraId="2E89D0A7" w14:textId="1E118378" w:rsidR="00724B2C" w:rsidRDefault="00724B2C" w:rsidP="00C75FE0">
      <w:pPr>
        <w:rPr>
          <w:b/>
          <w:bCs/>
        </w:rPr>
      </w:pPr>
    </w:p>
    <w:p w14:paraId="20ED4818" w14:textId="77777777" w:rsidR="00724B2C" w:rsidRPr="00FE60DA" w:rsidRDefault="00724B2C" w:rsidP="00C75FE0">
      <w:pPr>
        <w:rPr>
          <w:b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26CF2" w:rsidRPr="00FE60DA" w14:paraId="465E15F9" w14:textId="77777777" w:rsidTr="00416F11">
        <w:tc>
          <w:tcPr>
            <w:tcW w:w="9628" w:type="dxa"/>
          </w:tcPr>
          <w:p w14:paraId="26E550EB" w14:textId="77777777" w:rsidR="00A26CF2" w:rsidRPr="00FE60DA" w:rsidRDefault="00A26CF2" w:rsidP="00C75FE0">
            <w:pPr>
              <w:pStyle w:val="Ttulo1"/>
              <w:spacing w:before="0"/>
              <w:rPr>
                <w:b/>
                <w:bCs/>
              </w:rPr>
            </w:pPr>
            <w:bookmarkStart w:id="21" w:name="_Toc52277833"/>
            <w:r w:rsidRPr="00FE60DA">
              <w:rPr>
                <w:b/>
                <w:bCs/>
              </w:rPr>
              <w:lastRenderedPageBreak/>
              <w:t>Geografia 4ª Semana</w:t>
            </w:r>
            <w:bookmarkEnd w:id="21"/>
          </w:p>
        </w:tc>
      </w:tr>
    </w:tbl>
    <w:p w14:paraId="227DB9B1" w14:textId="5A6012B6" w:rsidR="00A26CF2" w:rsidRDefault="00724B2C" w:rsidP="00C75FE0">
      <w:pPr>
        <w:pStyle w:val="Ttulo1"/>
        <w:spacing w:before="0"/>
        <w:rPr>
          <w:b/>
          <w:bCs/>
        </w:rPr>
      </w:pPr>
      <w:r>
        <w:rPr>
          <w:noProof/>
        </w:rPr>
        <w:drawing>
          <wp:inline distT="0" distB="0" distL="0" distR="0" wp14:anchorId="397D5D77" wp14:editId="5BD375EE">
            <wp:extent cx="6120130" cy="7738745"/>
            <wp:effectExtent l="0" t="0" r="0" b="0"/>
            <wp:docPr id="64" name="Imagem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738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BAB57F" w14:textId="3DE59C5F" w:rsidR="00724B2C" w:rsidRPr="00724B2C" w:rsidRDefault="00724B2C" w:rsidP="00724B2C">
      <w:r>
        <w:rPr>
          <w:noProof/>
        </w:rPr>
        <w:lastRenderedPageBreak/>
        <w:drawing>
          <wp:inline distT="0" distB="0" distL="0" distR="0" wp14:anchorId="2CACCA98" wp14:editId="7D94129C">
            <wp:extent cx="6120130" cy="8824595"/>
            <wp:effectExtent l="0" t="0" r="0" b="0"/>
            <wp:docPr id="65" name="Imagem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824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26CF2" w:rsidRPr="00FE60DA" w14:paraId="38C1133E" w14:textId="77777777" w:rsidTr="00416F11">
        <w:tc>
          <w:tcPr>
            <w:tcW w:w="9628" w:type="dxa"/>
          </w:tcPr>
          <w:p w14:paraId="4C4972AC" w14:textId="77777777" w:rsidR="00A26CF2" w:rsidRPr="00FE60DA" w:rsidRDefault="00A26CF2" w:rsidP="00C75FE0">
            <w:pPr>
              <w:pStyle w:val="Ttulo1"/>
              <w:spacing w:before="0"/>
              <w:rPr>
                <w:b/>
                <w:bCs/>
              </w:rPr>
            </w:pPr>
            <w:bookmarkStart w:id="22" w:name="_Toc52277834"/>
            <w:r w:rsidRPr="00FE60DA">
              <w:rPr>
                <w:b/>
                <w:bCs/>
              </w:rPr>
              <w:lastRenderedPageBreak/>
              <w:t xml:space="preserve">História </w:t>
            </w:r>
            <w:r w:rsidR="00B34606" w:rsidRPr="00FE60DA">
              <w:rPr>
                <w:b/>
                <w:bCs/>
              </w:rPr>
              <w:t>4</w:t>
            </w:r>
            <w:r w:rsidRPr="00FE60DA">
              <w:rPr>
                <w:b/>
                <w:bCs/>
              </w:rPr>
              <w:t>ª Semana</w:t>
            </w:r>
            <w:bookmarkEnd w:id="22"/>
          </w:p>
        </w:tc>
      </w:tr>
    </w:tbl>
    <w:p w14:paraId="620BF46F" w14:textId="3325C203" w:rsidR="00A26CF2" w:rsidRDefault="008D16E7" w:rsidP="00C75FE0">
      <w:pPr>
        <w:pStyle w:val="Ttulo1"/>
        <w:spacing w:before="0"/>
        <w:rPr>
          <w:b/>
          <w:bCs/>
        </w:rPr>
      </w:pPr>
      <w:r>
        <w:rPr>
          <w:noProof/>
        </w:rPr>
        <w:drawing>
          <wp:inline distT="0" distB="0" distL="0" distR="0" wp14:anchorId="5FE05A89" wp14:editId="3D103DF5">
            <wp:extent cx="6120130" cy="7795260"/>
            <wp:effectExtent l="0" t="0" r="0" b="0"/>
            <wp:docPr id="74" name="Imagem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79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90B70B" w14:textId="2CCB058D" w:rsidR="008D16E7" w:rsidRDefault="008D16E7" w:rsidP="008D16E7"/>
    <w:p w14:paraId="03A0C2ED" w14:textId="1994A878" w:rsidR="008D16E7" w:rsidRDefault="008D16E7" w:rsidP="008D16E7">
      <w:r>
        <w:rPr>
          <w:noProof/>
        </w:rPr>
        <w:lastRenderedPageBreak/>
        <w:drawing>
          <wp:inline distT="0" distB="0" distL="0" distR="0" wp14:anchorId="03B9CB01" wp14:editId="228D614B">
            <wp:extent cx="6120130" cy="8418195"/>
            <wp:effectExtent l="0" t="0" r="0" b="1905"/>
            <wp:docPr id="75" name="Imagem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418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0FBEA2" w14:textId="32115226" w:rsidR="00BA6E7A" w:rsidRDefault="00BA6E7A" w:rsidP="008D16E7"/>
    <w:p w14:paraId="5D895B09" w14:textId="353A5E7F" w:rsidR="00BA6E7A" w:rsidRDefault="00BA6E7A" w:rsidP="008D16E7"/>
    <w:p w14:paraId="1B480FD9" w14:textId="4A2B98C6" w:rsidR="00BA6E7A" w:rsidRDefault="00BA6E7A" w:rsidP="008D16E7"/>
    <w:p w14:paraId="0590BD9F" w14:textId="2509380B" w:rsidR="00BA6E7A" w:rsidRDefault="00BA6E7A" w:rsidP="008D16E7"/>
    <w:p w14:paraId="6DB7D0CA" w14:textId="77777777" w:rsidR="00BA6E7A" w:rsidRPr="008D16E7" w:rsidRDefault="00BA6E7A" w:rsidP="008D16E7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26CF2" w:rsidRPr="00FE60DA" w14:paraId="30E58F5A" w14:textId="77777777" w:rsidTr="00416F11">
        <w:tc>
          <w:tcPr>
            <w:tcW w:w="9628" w:type="dxa"/>
          </w:tcPr>
          <w:p w14:paraId="7FAD2807" w14:textId="77777777" w:rsidR="00A26CF2" w:rsidRPr="00FE60DA" w:rsidRDefault="00A26CF2" w:rsidP="00C75FE0">
            <w:pPr>
              <w:pStyle w:val="Ttulo1"/>
              <w:spacing w:before="0"/>
              <w:rPr>
                <w:b/>
                <w:bCs/>
              </w:rPr>
            </w:pPr>
            <w:bookmarkStart w:id="23" w:name="_Toc52277835"/>
            <w:r w:rsidRPr="00FE60DA">
              <w:rPr>
                <w:b/>
                <w:bCs/>
              </w:rPr>
              <w:lastRenderedPageBreak/>
              <w:t xml:space="preserve">Educação Física </w:t>
            </w:r>
            <w:r w:rsidR="00B34606" w:rsidRPr="00FE60DA">
              <w:rPr>
                <w:b/>
                <w:bCs/>
              </w:rPr>
              <w:t>4</w:t>
            </w:r>
            <w:r w:rsidRPr="00FE60DA">
              <w:rPr>
                <w:b/>
                <w:bCs/>
              </w:rPr>
              <w:t>ª Semana</w:t>
            </w:r>
            <w:bookmarkEnd w:id="23"/>
          </w:p>
        </w:tc>
      </w:tr>
    </w:tbl>
    <w:p w14:paraId="71B93E71" w14:textId="1EA3E475" w:rsidR="00A26CF2" w:rsidRDefault="00BA6E7A" w:rsidP="00C75FE0">
      <w:pPr>
        <w:pStyle w:val="Ttulo1"/>
        <w:rPr>
          <w:b/>
          <w:bCs/>
        </w:rPr>
      </w:pPr>
      <w:r>
        <w:rPr>
          <w:noProof/>
        </w:rPr>
        <w:drawing>
          <wp:inline distT="0" distB="0" distL="0" distR="0" wp14:anchorId="5624854D" wp14:editId="06A06771">
            <wp:extent cx="5827136" cy="6373090"/>
            <wp:effectExtent l="0" t="0" r="2540" b="8890"/>
            <wp:docPr id="89" name="Imagem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5828084" cy="6374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8028A2" w14:textId="52AD0F06" w:rsidR="00BA6E7A" w:rsidRDefault="00BA6E7A" w:rsidP="00BA6E7A">
      <w:r>
        <w:rPr>
          <w:noProof/>
        </w:rPr>
        <w:drawing>
          <wp:inline distT="0" distB="0" distL="0" distR="0" wp14:anchorId="7B5A7CCE" wp14:editId="2C5FF22B">
            <wp:extent cx="5538239" cy="2838075"/>
            <wp:effectExtent l="0" t="0" r="5715" b="635"/>
            <wp:docPr id="90" name="Imagem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5540807" cy="2839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264321" w14:textId="5229CC0D" w:rsidR="00BA6E7A" w:rsidRPr="00BA6E7A" w:rsidRDefault="00BA6E7A" w:rsidP="00BA6E7A">
      <w:r>
        <w:rPr>
          <w:noProof/>
        </w:rPr>
        <w:lastRenderedPageBreak/>
        <w:drawing>
          <wp:inline distT="0" distB="0" distL="0" distR="0" wp14:anchorId="2885E318" wp14:editId="67C0F308">
            <wp:extent cx="6120130" cy="4361180"/>
            <wp:effectExtent l="0" t="0" r="0" b="1270"/>
            <wp:docPr id="91" name="Imagem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361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A6E7A" w:rsidRPr="00BA6E7A" w:rsidSect="00C75FE0">
      <w:footerReference w:type="default" r:id="rId91"/>
      <w:pgSz w:w="11906" w:h="16838"/>
      <w:pgMar w:top="567" w:right="1134" w:bottom="567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B8C752" w14:textId="77777777" w:rsidR="004E7750" w:rsidRDefault="004E7750" w:rsidP="003F6F8A">
      <w:r>
        <w:separator/>
      </w:r>
    </w:p>
  </w:endnote>
  <w:endnote w:type="continuationSeparator" w:id="0">
    <w:p w14:paraId="19712370" w14:textId="77777777" w:rsidR="004E7750" w:rsidRDefault="004E7750" w:rsidP="003F6F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886801660"/>
      <w:docPartObj>
        <w:docPartGallery w:val="Page Numbers (Bottom of Page)"/>
        <w:docPartUnique/>
      </w:docPartObj>
    </w:sdtPr>
    <w:sdtContent>
      <w:p w14:paraId="3F0CCC46" w14:textId="1251C22A" w:rsidR="00C75FE0" w:rsidRDefault="00C75FE0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E424952" w14:textId="77777777" w:rsidR="00C75FE0" w:rsidRDefault="00C75FE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2D8AA3" w14:textId="77777777" w:rsidR="004E7750" w:rsidRDefault="004E7750" w:rsidP="003F6F8A">
      <w:r>
        <w:separator/>
      </w:r>
    </w:p>
  </w:footnote>
  <w:footnote w:type="continuationSeparator" w:id="0">
    <w:p w14:paraId="1C7D582F" w14:textId="77777777" w:rsidR="004E7750" w:rsidRDefault="004E7750" w:rsidP="003F6F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attachedTemplate r:id="rId1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532"/>
    <w:rsid w:val="00002881"/>
    <w:rsid w:val="00066F5B"/>
    <w:rsid w:val="00120972"/>
    <w:rsid w:val="001621AB"/>
    <w:rsid w:val="00177A94"/>
    <w:rsid w:val="003B7A4C"/>
    <w:rsid w:val="003F6F8A"/>
    <w:rsid w:val="00402532"/>
    <w:rsid w:val="004129B1"/>
    <w:rsid w:val="0048726F"/>
    <w:rsid w:val="004C320B"/>
    <w:rsid w:val="004E7750"/>
    <w:rsid w:val="004F1D9E"/>
    <w:rsid w:val="00514930"/>
    <w:rsid w:val="00560D8C"/>
    <w:rsid w:val="006D66A1"/>
    <w:rsid w:val="00724B2C"/>
    <w:rsid w:val="008D16E7"/>
    <w:rsid w:val="00996F69"/>
    <w:rsid w:val="00A26CF2"/>
    <w:rsid w:val="00AA634D"/>
    <w:rsid w:val="00B34606"/>
    <w:rsid w:val="00B61C57"/>
    <w:rsid w:val="00B62457"/>
    <w:rsid w:val="00BA6E7A"/>
    <w:rsid w:val="00C15FDF"/>
    <w:rsid w:val="00C75FE0"/>
    <w:rsid w:val="00CE110A"/>
    <w:rsid w:val="00D21355"/>
    <w:rsid w:val="00D44607"/>
    <w:rsid w:val="00D6138D"/>
    <w:rsid w:val="00E04D59"/>
    <w:rsid w:val="00EA39AB"/>
    <w:rsid w:val="00FB0BAB"/>
    <w:rsid w:val="00FD7EED"/>
    <w:rsid w:val="00FE6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05D3A"/>
  <w15:chartTrackingRefBased/>
  <w15:docId w15:val="{CAFB604C-967A-4171-A134-984920BD8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sz w:val="24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4607"/>
  </w:style>
  <w:style w:type="paragraph" w:styleId="Ttulo1">
    <w:name w:val="heading 1"/>
    <w:basedOn w:val="Normal"/>
    <w:next w:val="Normal"/>
    <w:link w:val="Ttulo1Char"/>
    <w:uiPriority w:val="9"/>
    <w:qFormat/>
    <w:rsid w:val="0040253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F6F8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F6F8A"/>
  </w:style>
  <w:style w:type="paragraph" w:styleId="Rodap">
    <w:name w:val="footer"/>
    <w:basedOn w:val="Normal"/>
    <w:link w:val="RodapChar"/>
    <w:uiPriority w:val="99"/>
    <w:unhideWhenUsed/>
    <w:rsid w:val="003F6F8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F6F8A"/>
  </w:style>
  <w:style w:type="table" w:styleId="Tabelacomgrade">
    <w:name w:val="Table Grid"/>
    <w:basedOn w:val="Tabelanormal"/>
    <w:uiPriority w:val="39"/>
    <w:rsid w:val="00B624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4025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402532"/>
    <w:pPr>
      <w:spacing w:line="259" w:lineRule="auto"/>
      <w:jc w:val="left"/>
      <w:outlineLvl w:val="9"/>
    </w:pPr>
    <w:rPr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C75FE0"/>
    <w:pPr>
      <w:spacing w:after="100"/>
    </w:pPr>
  </w:style>
  <w:style w:type="character" w:styleId="Hyperlink">
    <w:name w:val="Hyperlink"/>
    <w:basedOn w:val="Fontepargpadro"/>
    <w:uiPriority w:val="99"/>
    <w:unhideWhenUsed/>
    <w:rsid w:val="00C75FE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63" Type="http://schemas.openxmlformats.org/officeDocument/2006/relationships/image" Target="media/image57.png"/><Relationship Id="rId68" Type="http://schemas.openxmlformats.org/officeDocument/2006/relationships/image" Target="media/image62.png"/><Relationship Id="rId76" Type="http://schemas.openxmlformats.org/officeDocument/2006/relationships/image" Target="media/image70.png"/><Relationship Id="rId84" Type="http://schemas.openxmlformats.org/officeDocument/2006/relationships/image" Target="media/image78.png"/><Relationship Id="rId89" Type="http://schemas.openxmlformats.org/officeDocument/2006/relationships/image" Target="media/image83.png"/><Relationship Id="rId7" Type="http://schemas.openxmlformats.org/officeDocument/2006/relationships/image" Target="media/image1.png"/><Relationship Id="rId71" Type="http://schemas.openxmlformats.org/officeDocument/2006/relationships/image" Target="media/image65.png"/><Relationship Id="rId9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66" Type="http://schemas.openxmlformats.org/officeDocument/2006/relationships/image" Target="media/image60.png"/><Relationship Id="rId74" Type="http://schemas.openxmlformats.org/officeDocument/2006/relationships/image" Target="media/image68.png"/><Relationship Id="rId79" Type="http://schemas.openxmlformats.org/officeDocument/2006/relationships/image" Target="media/image73.png"/><Relationship Id="rId87" Type="http://schemas.openxmlformats.org/officeDocument/2006/relationships/image" Target="media/image81.png"/><Relationship Id="rId5" Type="http://schemas.openxmlformats.org/officeDocument/2006/relationships/footnotes" Target="footnotes.xml"/><Relationship Id="rId61" Type="http://schemas.openxmlformats.org/officeDocument/2006/relationships/image" Target="media/image55.png"/><Relationship Id="rId82" Type="http://schemas.openxmlformats.org/officeDocument/2006/relationships/image" Target="media/image76.png"/><Relationship Id="rId90" Type="http://schemas.openxmlformats.org/officeDocument/2006/relationships/image" Target="media/image84.png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64" Type="http://schemas.openxmlformats.org/officeDocument/2006/relationships/image" Target="media/image58.png"/><Relationship Id="rId69" Type="http://schemas.openxmlformats.org/officeDocument/2006/relationships/image" Target="media/image63.png"/><Relationship Id="rId77" Type="http://schemas.openxmlformats.org/officeDocument/2006/relationships/image" Target="media/image71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80" Type="http://schemas.openxmlformats.org/officeDocument/2006/relationships/image" Target="media/image74.png"/><Relationship Id="rId85" Type="http://schemas.openxmlformats.org/officeDocument/2006/relationships/image" Target="media/image79.png"/><Relationship Id="rId93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3.png"/><Relationship Id="rId67" Type="http://schemas.openxmlformats.org/officeDocument/2006/relationships/image" Target="media/image61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62" Type="http://schemas.openxmlformats.org/officeDocument/2006/relationships/image" Target="media/image56.png"/><Relationship Id="rId70" Type="http://schemas.openxmlformats.org/officeDocument/2006/relationships/image" Target="media/image64.png"/><Relationship Id="rId75" Type="http://schemas.openxmlformats.org/officeDocument/2006/relationships/image" Target="media/image69.png"/><Relationship Id="rId83" Type="http://schemas.openxmlformats.org/officeDocument/2006/relationships/image" Target="media/image77.png"/><Relationship Id="rId88" Type="http://schemas.openxmlformats.org/officeDocument/2006/relationships/image" Target="media/image82.png"/><Relationship Id="rId9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73" Type="http://schemas.openxmlformats.org/officeDocument/2006/relationships/image" Target="media/image67.png"/><Relationship Id="rId78" Type="http://schemas.openxmlformats.org/officeDocument/2006/relationships/image" Target="media/image72.png"/><Relationship Id="rId81" Type="http://schemas.openxmlformats.org/officeDocument/2006/relationships/image" Target="media/image75.png"/><Relationship Id="rId86" Type="http://schemas.openxmlformats.org/officeDocument/2006/relationships/image" Target="media/image80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kasa\Documents\Modelos%20Personalizados%20do%20Office\PET%205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A857F3-90D7-4AF2-95D1-04E1C1790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PET 5</Template>
  <TotalTime>43</TotalTime>
  <Pages>59</Pages>
  <Words>490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Marcia Katia Alves Silva</dc:creator>
  <cp:keywords/>
  <dc:description/>
  <cp:lastModifiedBy>Marcia Katia Alves Silva</cp:lastModifiedBy>
  <cp:revision>1</cp:revision>
  <dcterms:created xsi:type="dcterms:W3CDTF">2020-09-29T16:13:00Z</dcterms:created>
  <dcterms:modified xsi:type="dcterms:W3CDTF">2020-09-29T16:56:00Z</dcterms:modified>
</cp:coreProperties>
</file>