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56CD9" w14:textId="4262B8D6" w:rsidR="004129B1" w:rsidRDefault="003F6F8A" w:rsidP="003F6F8A">
      <w:pPr>
        <w:jc w:val="center"/>
        <w:rPr>
          <w:b/>
          <w:bCs/>
        </w:rPr>
      </w:pPr>
      <w:r w:rsidRPr="003F6F8A">
        <w:rPr>
          <w:b/>
          <w:bCs/>
        </w:rPr>
        <w:t xml:space="preserve">PET 5 – </w:t>
      </w:r>
      <w:r w:rsidR="00C8378B">
        <w:rPr>
          <w:b/>
          <w:bCs/>
        </w:rPr>
        <w:t>2</w:t>
      </w:r>
      <w:r w:rsidRPr="003F6F8A">
        <w:rPr>
          <w:b/>
          <w:bCs/>
        </w:rPr>
        <w:t>º ano</w:t>
      </w:r>
    </w:p>
    <w:p w14:paraId="6A6D87DD" w14:textId="5132A2D5" w:rsidR="003F6F8A" w:rsidRDefault="003F6F8A" w:rsidP="003F6F8A">
      <w:pPr>
        <w:jc w:val="center"/>
        <w:rPr>
          <w:b/>
          <w:bCs/>
        </w:rPr>
      </w:pPr>
    </w:p>
    <w:p w14:paraId="1E9D9375" w14:textId="1E2EAD52" w:rsidR="009F141E" w:rsidRDefault="009F141E" w:rsidP="003F6F8A">
      <w:pPr>
        <w:jc w:val="center"/>
        <w:rPr>
          <w:b/>
          <w:bCs/>
        </w:rPr>
      </w:pPr>
    </w:p>
    <w:p w14:paraId="7FBBF701" w14:textId="68FFE7DB" w:rsidR="009F141E" w:rsidRDefault="009F141E" w:rsidP="003F6F8A">
      <w:pPr>
        <w:jc w:val="center"/>
        <w:rPr>
          <w:b/>
          <w:bCs/>
        </w:rPr>
      </w:pPr>
    </w:p>
    <w:p w14:paraId="3C6EBE8F" w14:textId="7F915368" w:rsidR="009F141E" w:rsidRDefault="009F141E" w:rsidP="003F6F8A">
      <w:pPr>
        <w:jc w:val="center"/>
        <w:rPr>
          <w:b/>
          <w:bCs/>
        </w:rPr>
      </w:pPr>
    </w:p>
    <w:sdt>
      <w:sdtPr>
        <w:id w:val="-891572781"/>
        <w:docPartObj>
          <w:docPartGallery w:val="Table of Contents"/>
          <w:docPartUnique/>
        </w:docPartObj>
      </w:sdtPr>
      <w:sdtEnd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</w:sdtEndPr>
      <w:sdtContent>
        <w:p w14:paraId="793E27E2" w14:textId="06CF9AB2" w:rsidR="009F141E" w:rsidRDefault="009F141E">
          <w:pPr>
            <w:pStyle w:val="CabealhodoSumrio"/>
          </w:pPr>
          <w:r>
            <w:t>Sumário</w:t>
          </w:r>
        </w:p>
        <w:p w14:paraId="3230C7D1" w14:textId="3A18B4BA" w:rsidR="00E33885" w:rsidRDefault="009F141E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352055" w:history="1">
            <w:r w:rsidR="00E33885" w:rsidRPr="00B1667E">
              <w:rPr>
                <w:rStyle w:val="Hyperlink"/>
                <w:b/>
                <w:bCs/>
                <w:noProof/>
              </w:rPr>
              <w:t>Língua Portuguesa 1ª Semana</w:t>
            </w:r>
            <w:r w:rsidR="00E33885">
              <w:rPr>
                <w:noProof/>
                <w:webHidden/>
              </w:rPr>
              <w:tab/>
            </w:r>
            <w:r w:rsidR="00E33885">
              <w:rPr>
                <w:noProof/>
                <w:webHidden/>
              </w:rPr>
              <w:fldChar w:fldCharType="begin"/>
            </w:r>
            <w:r w:rsidR="00E33885">
              <w:rPr>
                <w:noProof/>
                <w:webHidden/>
              </w:rPr>
              <w:instrText xml:space="preserve"> PAGEREF _Toc52352055 \h </w:instrText>
            </w:r>
            <w:r w:rsidR="00E33885">
              <w:rPr>
                <w:noProof/>
                <w:webHidden/>
              </w:rPr>
            </w:r>
            <w:r w:rsidR="00E33885"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2</w:t>
            </w:r>
            <w:r w:rsidR="00E33885">
              <w:rPr>
                <w:noProof/>
                <w:webHidden/>
              </w:rPr>
              <w:fldChar w:fldCharType="end"/>
            </w:r>
          </w:hyperlink>
        </w:p>
        <w:p w14:paraId="146E5CB1" w14:textId="72E536CA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56" w:history="1">
            <w:r w:rsidRPr="00B1667E">
              <w:rPr>
                <w:rStyle w:val="Hyperlink"/>
                <w:b/>
                <w:bCs/>
                <w:noProof/>
              </w:rPr>
              <w:t>Matemática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E6BBE1" w14:textId="1EE343C2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57" w:history="1">
            <w:r w:rsidRPr="00B1667E">
              <w:rPr>
                <w:rStyle w:val="Hyperlink"/>
                <w:b/>
                <w:bCs/>
                <w:noProof/>
              </w:rPr>
              <w:t>Ciências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C28ED0" w14:textId="35F5069C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58" w:history="1">
            <w:r w:rsidRPr="00B1667E">
              <w:rPr>
                <w:rStyle w:val="Hyperlink"/>
                <w:b/>
                <w:bCs/>
                <w:noProof/>
              </w:rPr>
              <w:t>Geografia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EDA6DE" w14:textId="14C39A9E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59" w:history="1">
            <w:r w:rsidRPr="00B1667E">
              <w:rPr>
                <w:rStyle w:val="Hyperlink"/>
                <w:b/>
                <w:bCs/>
                <w:noProof/>
              </w:rPr>
              <w:t>História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275C4D" w14:textId="7C832F2B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60" w:history="1">
            <w:r w:rsidRPr="00B1667E">
              <w:rPr>
                <w:rStyle w:val="Hyperlink"/>
                <w:b/>
                <w:bCs/>
                <w:noProof/>
              </w:rPr>
              <w:t>Educação Física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0CE503" w14:textId="02B538D1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61" w:history="1">
            <w:r w:rsidRPr="00B1667E">
              <w:rPr>
                <w:rStyle w:val="Hyperlink"/>
                <w:b/>
                <w:bCs/>
                <w:noProof/>
              </w:rPr>
              <w:t>Língua Portuguesa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BAABA2" w14:textId="37EE8DC5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62" w:history="1">
            <w:r w:rsidRPr="00B1667E">
              <w:rPr>
                <w:rStyle w:val="Hyperlink"/>
                <w:b/>
                <w:bCs/>
                <w:noProof/>
              </w:rPr>
              <w:t>Matemática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575651" w14:textId="7F5C9B50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63" w:history="1">
            <w:r w:rsidRPr="00B1667E">
              <w:rPr>
                <w:rStyle w:val="Hyperlink"/>
                <w:b/>
                <w:bCs/>
                <w:noProof/>
              </w:rPr>
              <w:t>Ciências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9753FD" w14:textId="29487C32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64" w:history="1">
            <w:r w:rsidRPr="00B1667E">
              <w:rPr>
                <w:rStyle w:val="Hyperlink"/>
                <w:b/>
                <w:bCs/>
                <w:noProof/>
              </w:rPr>
              <w:t>Geografia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7E06B3" w14:textId="6741342E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65" w:history="1">
            <w:r w:rsidRPr="00B1667E">
              <w:rPr>
                <w:rStyle w:val="Hyperlink"/>
                <w:b/>
                <w:bCs/>
                <w:noProof/>
              </w:rPr>
              <w:t>História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D3C92E" w14:textId="65703AD8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66" w:history="1">
            <w:r w:rsidRPr="00B1667E">
              <w:rPr>
                <w:rStyle w:val="Hyperlink"/>
                <w:b/>
                <w:bCs/>
                <w:noProof/>
              </w:rPr>
              <w:t>Educação Física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D9E6D8" w14:textId="7929CED2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67" w:history="1">
            <w:r w:rsidRPr="00B1667E">
              <w:rPr>
                <w:rStyle w:val="Hyperlink"/>
                <w:b/>
                <w:bCs/>
                <w:noProof/>
              </w:rPr>
              <w:t>Língua Portuguesa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79ACFC" w14:textId="459E227B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68" w:history="1">
            <w:r w:rsidRPr="00B1667E">
              <w:rPr>
                <w:rStyle w:val="Hyperlink"/>
                <w:b/>
                <w:bCs/>
                <w:noProof/>
              </w:rPr>
              <w:t>Matemática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EE0214" w14:textId="62FD42FE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69" w:history="1">
            <w:r w:rsidRPr="00B1667E">
              <w:rPr>
                <w:rStyle w:val="Hyperlink"/>
                <w:b/>
                <w:bCs/>
                <w:noProof/>
              </w:rPr>
              <w:t>Ciências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D2C4DB" w14:textId="7F57363E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70" w:history="1">
            <w:r w:rsidRPr="00B1667E">
              <w:rPr>
                <w:rStyle w:val="Hyperlink"/>
                <w:b/>
                <w:bCs/>
                <w:noProof/>
              </w:rPr>
              <w:t>Geografia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D6EEAE" w14:textId="686726F8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71" w:history="1">
            <w:r w:rsidRPr="00B1667E">
              <w:rPr>
                <w:rStyle w:val="Hyperlink"/>
                <w:b/>
                <w:bCs/>
                <w:noProof/>
              </w:rPr>
              <w:t>História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8F8358" w14:textId="667905B9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72" w:history="1">
            <w:r w:rsidRPr="00B1667E">
              <w:rPr>
                <w:rStyle w:val="Hyperlink"/>
                <w:b/>
                <w:bCs/>
                <w:noProof/>
              </w:rPr>
              <w:t>Educação Física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AEA3CE" w14:textId="09003EC4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73" w:history="1">
            <w:r w:rsidRPr="00B1667E">
              <w:rPr>
                <w:rStyle w:val="Hyperlink"/>
                <w:b/>
                <w:bCs/>
                <w:noProof/>
              </w:rPr>
              <w:t>Língua Portuguesa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CEF1B3" w14:textId="38F83E0C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74" w:history="1">
            <w:r w:rsidRPr="00B1667E">
              <w:rPr>
                <w:rStyle w:val="Hyperlink"/>
                <w:b/>
                <w:bCs/>
                <w:noProof/>
              </w:rPr>
              <w:t>Matemática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1B2E08" w14:textId="5E77552C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75" w:history="1">
            <w:r w:rsidRPr="00B1667E">
              <w:rPr>
                <w:rStyle w:val="Hyperlink"/>
                <w:b/>
                <w:bCs/>
                <w:noProof/>
              </w:rPr>
              <w:t>Ciências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C19FC0" w14:textId="0718BBF0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76" w:history="1">
            <w:r w:rsidRPr="00B1667E">
              <w:rPr>
                <w:rStyle w:val="Hyperlink"/>
                <w:b/>
                <w:bCs/>
                <w:noProof/>
              </w:rPr>
              <w:t>Geografia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1A8775" w14:textId="0D115160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77" w:history="1">
            <w:r w:rsidRPr="00B1667E">
              <w:rPr>
                <w:rStyle w:val="Hyperlink"/>
                <w:b/>
                <w:bCs/>
                <w:noProof/>
              </w:rPr>
              <w:t>História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CB4CF8" w14:textId="73F4015B" w:rsidR="00E33885" w:rsidRDefault="00E33885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2352078" w:history="1">
            <w:r w:rsidRPr="00B1667E">
              <w:rPr>
                <w:rStyle w:val="Hyperlink"/>
                <w:b/>
                <w:bCs/>
                <w:noProof/>
              </w:rPr>
              <w:t>Educação Física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_Toc52352078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347DE"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8CF871" w14:textId="1E54D283" w:rsidR="009F141E" w:rsidRDefault="009F141E">
          <w:r>
            <w:rPr>
              <w:b/>
              <w:bCs/>
            </w:rPr>
            <w:fldChar w:fldCharType="end"/>
          </w:r>
        </w:p>
      </w:sdtContent>
    </w:sdt>
    <w:p w14:paraId="0539A65C" w14:textId="0FAFC85A" w:rsidR="009F141E" w:rsidRDefault="009F141E" w:rsidP="003F6F8A">
      <w:pPr>
        <w:jc w:val="center"/>
        <w:rPr>
          <w:b/>
          <w:bCs/>
        </w:rPr>
      </w:pPr>
    </w:p>
    <w:p w14:paraId="65A5EF9F" w14:textId="29E6992E" w:rsidR="009F141E" w:rsidRDefault="009F141E" w:rsidP="003F6F8A">
      <w:pPr>
        <w:jc w:val="center"/>
        <w:rPr>
          <w:b/>
          <w:bCs/>
        </w:rPr>
      </w:pPr>
    </w:p>
    <w:p w14:paraId="0E8F3B34" w14:textId="27DEE3ED" w:rsidR="009F141E" w:rsidRDefault="009F141E" w:rsidP="003F6F8A">
      <w:pPr>
        <w:jc w:val="center"/>
        <w:rPr>
          <w:b/>
          <w:bCs/>
        </w:rPr>
      </w:pPr>
    </w:p>
    <w:p w14:paraId="2CDAD11E" w14:textId="61953374" w:rsidR="009F141E" w:rsidRDefault="009F141E" w:rsidP="003F6F8A">
      <w:pPr>
        <w:jc w:val="center"/>
        <w:rPr>
          <w:b/>
          <w:bCs/>
        </w:rPr>
      </w:pPr>
    </w:p>
    <w:p w14:paraId="33E3D4E3" w14:textId="466AE9F2" w:rsidR="009F141E" w:rsidRDefault="009F141E" w:rsidP="003F6F8A">
      <w:pPr>
        <w:jc w:val="center"/>
        <w:rPr>
          <w:b/>
          <w:bCs/>
        </w:rPr>
      </w:pPr>
    </w:p>
    <w:p w14:paraId="0E9DCED2" w14:textId="571402F6" w:rsidR="009F141E" w:rsidRDefault="009F141E" w:rsidP="003F6F8A">
      <w:pPr>
        <w:jc w:val="center"/>
        <w:rPr>
          <w:b/>
          <w:bCs/>
        </w:rPr>
      </w:pPr>
    </w:p>
    <w:p w14:paraId="35C28BCF" w14:textId="037A4205" w:rsidR="009F141E" w:rsidRDefault="009F141E" w:rsidP="003F6F8A">
      <w:pPr>
        <w:jc w:val="center"/>
        <w:rPr>
          <w:b/>
          <w:bCs/>
        </w:rPr>
      </w:pPr>
    </w:p>
    <w:p w14:paraId="044367AD" w14:textId="28ED119E" w:rsidR="009F141E" w:rsidRDefault="009F141E" w:rsidP="003F6F8A">
      <w:pPr>
        <w:jc w:val="center"/>
        <w:rPr>
          <w:b/>
          <w:bCs/>
        </w:rPr>
      </w:pPr>
    </w:p>
    <w:p w14:paraId="29C9B5F6" w14:textId="3A5676DC" w:rsidR="009F141E" w:rsidRDefault="009F141E" w:rsidP="003F6F8A">
      <w:pPr>
        <w:jc w:val="center"/>
        <w:rPr>
          <w:b/>
          <w:bCs/>
        </w:rPr>
      </w:pPr>
    </w:p>
    <w:p w14:paraId="221A9D41" w14:textId="720F9D74" w:rsidR="009F141E" w:rsidRDefault="009F141E" w:rsidP="003F6F8A">
      <w:pPr>
        <w:jc w:val="center"/>
        <w:rPr>
          <w:b/>
          <w:bCs/>
        </w:rPr>
      </w:pPr>
    </w:p>
    <w:p w14:paraId="5C1858FC" w14:textId="2D1AA07A" w:rsidR="009F141E" w:rsidRDefault="009F141E" w:rsidP="003F6F8A">
      <w:pPr>
        <w:jc w:val="center"/>
        <w:rPr>
          <w:b/>
          <w:bCs/>
        </w:rPr>
      </w:pPr>
    </w:p>
    <w:p w14:paraId="718B357E" w14:textId="0490266D" w:rsidR="009F141E" w:rsidRDefault="009F141E" w:rsidP="003F6F8A">
      <w:pPr>
        <w:jc w:val="center"/>
        <w:rPr>
          <w:b/>
          <w:bCs/>
        </w:rPr>
      </w:pPr>
    </w:p>
    <w:p w14:paraId="291EDC9F" w14:textId="20027C02" w:rsidR="009F141E" w:rsidRDefault="009F141E" w:rsidP="003F6F8A">
      <w:pPr>
        <w:jc w:val="center"/>
        <w:rPr>
          <w:b/>
          <w:bCs/>
        </w:rPr>
      </w:pPr>
    </w:p>
    <w:p w14:paraId="1A5C0DB4" w14:textId="588675FA" w:rsidR="009F141E" w:rsidRDefault="009F141E" w:rsidP="003F6F8A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62457" w14:paraId="745E275D" w14:textId="77777777" w:rsidTr="009F141E">
        <w:tc>
          <w:tcPr>
            <w:tcW w:w="9628" w:type="dxa"/>
            <w:shd w:val="clear" w:color="auto" w:fill="auto"/>
          </w:tcPr>
          <w:p w14:paraId="07020A9F" w14:textId="77777777" w:rsidR="00B62457" w:rsidRDefault="00B62457" w:rsidP="009F141E">
            <w:pPr>
              <w:pStyle w:val="Ttulo1"/>
              <w:spacing w:before="0"/>
              <w:rPr>
                <w:b/>
                <w:bCs/>
              </w:rPr>
            </w:pPr>
            <w:bookmarkStart w:id="0" w:name="_Toc52352055"/>
            <w:r>
              <w:rPr>
                <w:b/>
                <w:bCs/>
              </w:rPr>
              <w:lastRenderedPageBreak/>
              <w:t>Língua Portuguesa 1ª Semana</w:t>
            </w:r>
            <w:bookmarkEnd w:id="0"/>
          </w:p>
        </w:tc>
      </w:tr>
    </w:tbl>
    <w:p w14:paraId="5B18FE10" w14:textId="5CD9C36C" w:rsidR="003F6F8A" w:rsidRDefault="00EB7C80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D4DF368" wp14:editId="1403477A">
            <wp:extent cx="6120130" cy="4665980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6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AF79A" w14:textId="7B4FA8E5" w:rsidR="00EB7C80" w:rsidRDefault="00EB7C80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8DEEBD9" wp14:editId="07239675">
            <wp:extent cx="6120130" cy="3936365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3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F4158" w14:textId="41E43FDB" w:rsidR="00EB7C80" w:rsidRDefault="00EB7C80" w:rsidP="003F6F8A">
      <w:pPr>
        <w:jc w:val="center"/>
        <w:rPr>
          <w:b/>
          <w:bCs/>
        </w:rPr>
      </w:pPr>
    </w:p>
    <w:p w14:paraId="6C72810F" w14:textId="7FCE07BE" w:rsidR="00EB7C80" w:rsidRDefault="00EB7C80" w:rsidP="003F6F8A">
      <w:pPr>
        <w:jc w:val="center"/>
        <w:rPr>
          <w:b/>
          <w:bCs/>
        </w:rPr>
      </w:pPr>
    </w:p>
    <w:p w14:paraId="1E0C086D" w14:textId="4EABEF93" w:rsidR="00EB7C80" w:rsidRDefault="00EB7C80" w:rsidP="003F6F8A">
      <w:pPr>
        <w:jc w:val="center"/>
        <w:rPr>
          <w:b/>
          <w:bCs/>
        </w:rPr>
      </w:pPr>
    </w:p>
    <w:p w14:paraId="3512BA29" w14:textId="2A7C95FB" w:rsidR="00EB7C80" w:rsidRDefault="00EB7C80" w:rsidP="003F6F8A">
      <w:pPr>
        <w:jc w:val="center"/>
        <w:rPr>
          <w:b/>
          <w:bCs/>
        </w:rPr>
      </w:pPr>
    </w:p>
    <w:p w14:paraId="089284EB" w14:textId="7E347384" w:rsidR="00EB7C80" w:rsidRDefault="00EB7C80" w:rsidP="003F6F8A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9AFC8BC" wp14:editId="7A14775F">
            <wp:extent cx="6120130" cy="4107180"/>
            <wp:effectExtent l="0" t="0" r="0" b="762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0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08078" w14:textId="4AD7A3D5" w:rsidR="00EB7C80" w:rsidRDefault="00EB7C80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B40A8CF" wp14:editId="17BD0E3B">
            <wp:extent cx="6120130" cy="2603500"/>
            <wp:effectExtent l="0" t="0" r="0" b="635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0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4F746" w14:textId="52907C4A" w:rsidR="00EB7C80" w:rsidRDefault="00EB7C80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77B6B5B" wp14:editId="48B7E9C8">
            <wp:extent cx="6120130" cy="2182495"/>
            <wp:effectExtent l="0" t="0" r="0" b="825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8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D0C89" w14:textId="75BE9397" w:rsidR="00EB7C80" w:rsidRDefault="00EB7C80" w:rsidP="003F6F8A">
      <w:pPr>
        <w:jc w:val="center"/>
        <w:rPr>
          <w:b/>
          <w:bCs/>
        </w:rPr>
      </w:pPr>
    </w:p>
    <w:p w14:paraId="2B30ED89" w14:textId="0F1566FB" w:rsidR="00EB7C80" w:rsidRDefault="00EB7C80" w:rsidP="003F6F8A">
      <w:pPr>
        <w:jc w:val="center"/>
        <w:rPr>
          <w:b/>
          <w:bCs/>
        </w:rPr>
      </w:pPr>
    </w:p>
    <w:p w14:paraId="431C663A" w14:textId="338A9E01" w:rsidR="00EB7C80" w:rsidRDefault="00EB7C80" w:rsidP="003F6F8A">
      <w:pPr>
        <w:jc w:val="center"/>
        <w:rPr>
          <w:b/>
          <w:bCs/>
        </w:rPr>
      </w:pPr>
    </w:p>
    <w:p w14:paraId="67DC6B85" w14:textId="0E15C162" w:rsidR="00EB7C80" w:rsidRDefault="00EB7C80" w:rsidP="003F6F8A">
      <w:pPr>
        <w:jc w:val="center"/>
        <w:rPr>
          <w:b/>
          <w:bCs/>
        </w:rPr>
      </w:pPr>
    </w:p>
    <w:p w14:paraId="73A88DF0" w14:textId="7B007A31" w:rsidR="00EB7C80" w:rsidRDefault="00EB7C80" w:rsidP="003F6F8A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2AB06FA" wp14:editId="313C8D2B">
            <wp:extent cx="6120130" cy="2737485"/>
            <wp:effectExtent l="0" t="0" r="0" b="571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3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CA641" w14:textId="1DCDFAC7" w:rsidR="00EB7C80" w:rsidRDefault="00EB7C80" w:rsidP="003F6F8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BD67992" wp14:editId="78680E52">
            <wp:extent cx="6120130" cy="427037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7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7C80">
        <w:rPr>
          <w:noProof/>
        </w:rPr>
        <w:t xml:space="preserve"> </w:t>
      </w:r>
      <w:r>
        <w:rPr>
          <w:noProof/>
        </w:rPr>
        <w:drawing>
          <wp:inline distT="0" distB="0" distL="0" distR="0" wp14:anchorId="239E34D6" wp14:editId="25B6A5E3">
            <wp:extent cx="6120130" cy="1516380"/>
            <wp:effectExtent l="0" t="0" r="0" b="762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A6DBB" w14:textId="266707E1" w:rsidR="00AD17C8" w:rsidRDefault="00AD17C8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390756B" wp14:editId="6EEA1CFD">
            <wp:extent cx="6120130" cy="67500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7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600DA" w14:textId="4E79E8FF" w:rsidR="00AD17C8" w:rsidRDefault="00AD17C8" w:rsidP="003F6F8A">
      <w:pPr>
        <w:jc w:val="center"/>
        <w:rPr>
          <w:b/>
          <w:bCs/>
        </w:rPr>
      </w:pPr>
    </w:p>
    <w:p w14:paraId="35EC66A3" w14:textId="492A598D" w:rsidR="00AD17C8" w:rsidRDefault="00AD17C8" w:rsidP="003F6F8A">
      <w:pPr>
        <w:jc w:val="center"/>
        <w:rPr>
          <w:b/>
          <w:bCs/>
        </w:rPr>
      </w:pPr>
    </w:p>
    <w:p w14:paraId="78BA43FF" w14:textId="1CE16337" w:rsidR="00AD17C8" w:rsidRDefault="00AD17C8" w:rsidP="003F6F8A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2E3CBD1" wp14:editId="4CC5B0B7">
            <wp:extent cx="6120130" cy="1861185"/>
            <wp:effectExtent l="0" t="0" r="0" b="571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6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EF068" w14:textId="643430AE" w:rsidR="00AD17C8" w:rsidRDefault="00AD17C8" w:rsidP="003F6F8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143EF97" wp14:editId="6F9499AD">
            <wp:extent cx="6120130" cy="3197225"/>
            <wp:effectExtent l="0" t="0" r="0" b="317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17C8">
        <w:rPr>
          <w:noProof/>
        </w:rPr>
        <w:t xml:space="preserve"> </w:t>
      </w:r>
      <w:r>
        <w:rPr>
          <w:noProof/>
        </w:rPr>
        <w:drawing>
          <wp:inline distT="0" distB="0" distL="0" distR="0" wp14:anchorId="108F7872" wp14:editId="7D814B56">
            <wp:extent cx="6120130" cy="444119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4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C6897" w14:textId="6BCD24BC" w:rsidR="00AD17C8" w:rsidRDefault="00AD17C8" w:rsidP="003F6F8A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2418D39E" wp14:editId="3FBDB4C8">
            <wp:extent cx="6120130" cy="8016875"/>
            <wp:effectExtent l="0" t="0" r="0" b="317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1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73676" w14:textId="244F0BF5" w:rsidR="00AD17C8" w:rsidRDefault="00AD17C8" w:rsidP="003F6F8A">
      <w:pPr>
        <w:jc w:val="center"/>
        <w:rPr>
          <w:b/>
          <w:bCs/>
        </w:rPr>
      </w:pPr>
    </w:p>
    <w:p w14:paraId="078A7D90" w14:textId="66FFC2B2" w:rsidR="00AD17C8" w:rsidRDefault="00AD17C8" w:rsidP="003F6F8A">
      <w:pPr>
        <w:jc w:val="center"/>
        <w:rPr>
          <w:b/>
          <w:bCs/>
        </w:rPr>
      </w:pPr>
    </w:p>
    <w:p w14:paraId="7CDD0824" w14:textId="468E5958" w:rsidR="00AD17C8" w:rsidRDefault="00AD17C8" w:rsidP="003F6F8A">
      <w:pPr>
        <w:jc w:val="center"/>
        <w:rPr>
          <w:b/>
          <w:bCs/>
        </w:rPr>
      </w:pPr>
    </w:p>
    <w:p w14:paraId="5E066001" w14:textId="005B29BF" w:rsidR="00AD17C8" w:rsidRDefault="00AD17C8" w:rsidP="003F6F8A">
      <w:pPr>
        <w:jc w:val="center"/>
        <w:rPr>
          <w:b/>
          <w:bCs/>
        </w:rPr>
      </w:pPr>
    </w:p>
    <w:p w14:paraId="445D40A1" w14:textId="77777777" w:rsidR="00AD17C8" w:rsidRDefault="00AD17C8" w:rsidP="003F6F8A">
      <w:pPr>
        <w:jc w:val="center"/>
        <w:rPr>
          <w:b/>
          <w:bCs/>
        </w:rPr>
      </w:pPr>
    </w:p>
    <w:p w14:paraId="08AB6EA8" w14:textId="33C0D0E3" w:rsidR="00AD17C8" w:rsidRDefault="00AD17C8" w:rsidP="003F6F8A">
      <w:pPr>
        <w:jc w:val="center"/>
        <w:rPr>
          <w:b/>
          <w:bCs/>
        </w:rPr>
      </w:pPr>
    </w:p>
    <w:p w14:paraId="071A749A" w14:textId="1CF7ED26" w:rsidR="00AD17C8" w:rsidRDefault="00AD17C8" w:rsidP="003F6F8A">
      <w:pPr>
        <w:jc w:val="center"/>
        <w:rPr>
          <w:b/>
          <w:bCs/>
        </w:rPr>
      </w:pPr>
    </w:p>
    <w:p w14:paraId="6E517CEE" w14:textId="4732A428" w:rsidR="00AD17C8" w:rsidRDefault="00AD17C8" w:rsidP="003F6F8A">
      <w:pPr>
        <w:jc w:val="center"/>
        <w:rPr>
          <w:b/>
          <w:bCs/>
        </w:rPr>
      </w:pPr>
    </w:p>
    <w:p w14:paraId="7CD0695F" w14:textId="62674F5B" w:rsidR="00AD17C8" w:rsidRDefault="00AD17C8" w:rsidP="003F6F8A">
      <w:pPr>
        <w:jc w:val="center"/>
        <w:rPr>
          <w:b/>
          <w:bCs/>
        </w:rPr>
      </w:pPr>
    </w:p>
    <w:p w14:paraId="305C3AFD" w14:textId="5D4FC916" w:rsidR="00AD17C8" w:rsidRDefault="00AD17C8" w:rsidP="003F6F8A">
      <w:pPr>
        <w:jc w:val="center"/>
        <w:rPr>
          <w:b/>
          <w:bCs/>
        </w:rPr>
      </w:pPr>
    </w:p>
    <w:p w14:paraId="58E22E47" w14:textId="77777777" w:rsidR="00AD17C8" w:rsidRDefault="00AD17C8" w:rsidP="003F6F8A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3311BC98" w14:textId="77777777" w:rsidTr="00514930">
        <w:tc>
          <w:tcPr>
            <w:tcW w:w="9628" w:type="dxa"/>
          </w:tcPr>
          <w:p w14:paraId="68D79F93" w14:textId="77777777" w:rsidR="00514930" w:rsidRDefault="00514930" w:rsidP="009F141E">
            <w:pPr>
              <w:pStyle w:val="Ttulo1"/>
              <w:spacing w:before="0"/>
              <w:rPr>
                <w:b/>
                <w:bCs/>
              </w:rPr>
            </w:pPr>
            <w:bookmarkStart w:id="1" w:name="_Toc52352056"/>
            <w:r>
              <w:rPr>
                <w:b/>
                <w:bCs/>
              </w:rPr>
              <w:t>Matemática 1ª Semana</w:t>
            </w:r>
            <w:bookmarkEnd w:id="1"/>
          </w:p>
        </w:tc>
      </w:tr>
    </w:tbl>
    <w:p w14:paraId="4A7CE62A" w14:textId="499FD4E1" w:rsidR="00B62457" w:rsidRDefault="00AD17C8" w:rsidP="003F6F8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945D851" wp14:editId="35171830">
            <wp:extent cx="6120130" cy="4079875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17C8">
        <w:rPr>
          <w:noProof/>
        </w:rPr>
        <w:t xml:space="preserve"> </w:t>
      </w:r>
      <w:r>
        <w:rPr>
          <w:noProof/>
        </w:rPr>
        <w:drawing>
          <wp:inline distT="0" distB="0" distL="0" distR="0" wp14:anchorId="583879F6" wp14:editId="60EEF0FC">
            <wp:extent cx="6120130" cy="4154805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5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693B5" w14:textId="5E4D43AB" w:rsidR="00AD17C8" w:rsidRDefault="00AD17C8" w:rsidP="003F6F8A">
      <w:pPr>
        <w:jc w:val="center"/>
        <w:rPr>
          <w:noProof/>
        </w:rPr>
      </w:pPr>
    </w:p>
    <w:p w14:paraId="5529EACF" w14:textId="4421F26C" w:rsidR="00AD17C8" w:rsidRDefault="00AD17C8" w:rsidP="003F6F8A">
      <w:pPr>
        <w:jc w:val="center"/>
        <w:rPr>
          <w:noProof/>
        </w:rPr>
      </w:pPr>
    </w:p>
    <w:p w14:paraId="655DF04D" w14:textId="5FD8965C" w:rsidR="00AD17C8" w:rsidRDefault="00AD17C8" w:rsidP="003F6F8A">
      <w:pPr>
        <w:jc w:val="center"/>
        <w:rPr>
          <w:noProof/>
        </w:rPr>
      </w:pPr>
    </w:p>
    <w:p w14:paraId="130D1FD7" w14:textId="798B3B77" w:rsidR="00AD17C8" w:rsidRDefault="00AD17C8" w:rsidP="003F6F8A">
      <w:pPr>
        <w:jc w:val="center"/>
        <w:rPr>
          <w:noProof/>
        </w:rPr>
      </w:pPr>
    </w:p>
    <w:p w14:paraId="6D75458E" w14:textId="46FA4635" w:rsidR="00AD17C8" w:rsidRDefault="00AD17C8" w:rsidP="003F6F8A">
      <w:pPr>
        <w:jc w:val="center"/>
        <w:rPr>
          <w:noProof/>
        </w:rPr>
      </w:pPr>
    </w:p>
    <w:p w14:paraId="0A642F35" w14:textId="4073B076" w:rsidR="00AD17C8" w:rsidRDefault="00AD17C8" w:rsidP="003F6F8A">
      <w:pPr>
        <w:jc w:val="center"/>
        <w:rPr>
          <w:noProof/>
        </w:rPr>
      </w:pPr>
    </w:p>
    <w:p w14:paraId="31457F27" w14:textId="522BBE4E" w:rsidR="00AD17C8" w:rsidRDefault="00AD17C8" w:rsidP="003F6F8A">
      <w:pPr>
        <w:jc w:val="center"/>
        <w:rPr>
          <w:noProof/>
        </w:rPr>
      </w:pPr>
    </w:p>
    <w:p w14:paraId="73308695" w14:textId="27A7F093" w:rsidR="00AD17C8" w:rsidRDefault="00AD17C8" w:rsidP="003F6F8A">
      <w:pPr>
        <w:jc w:val="center"/>
        <w:rPr>
          <w:noProof/>
        </w:rPr>
      </w:pPr>
    </w:p>
    <w:p w14:paraId="70C50759" w14:textId="0DE202C6" w:rsidR="00AD17C8" w:rsidRDefault="00AD17C8" w:rsidP="003F6F8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3887B0A" wp14:editId="62E6EE14">
            <wp:extent cx="6120130" cy="3410585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1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4DCE" w:rsidRPr="007E4DCE">
        <w:rPr>
          <w:noProof/>
        </w:rPr>
        <w:t xml:space="preserve"> </w:t>
      </w:r>
      <w:r w:rsidR="007E4DCE">
        <w:rPr>
          <w:noProof/>
        </w:rPr>
        <w:drawing>
          <wp:inline distT="0" distB="0" distL="0" distR="0" wp14:anchorId="7A0DDA4C" wp14:editId="33924807">
            <wp:extent cx="6120130" cy="547370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10B52" w14:textId="016C14C5" w:rsidR="007E4DCE" w:rsidRDefault="007E4DCE" w:rsidP="003F6F8A">
      <w:pPr>
        <w:jc w:val="center"/>
        <w:rPr>
          <w:noProof/>
        </w:rPr>
      </w:pPr>
    </w:p>
    <w:p w14:paraId="2A658416" w14:textId="13891484" w:rsidR="007E4DCE" w:rsidRDefault="007E4DCE" w:rsidP="003F6F8A">
      <w:pPr>
        <w:jc w:val="center"/>
        <w:rPr>
          <w:noProof/>
        </w:rPr>
      </w:pPr>
    </w:p>
    <w:p w14:paraId="0CE4C6BD" w14:textId="3FA8F406" w:rsidR="007E4DCE" w:rsidRDefault="007E4DCE" w:rsidP="003F6F8A">
      <w:pPr>
        <w:jc w:val="center"/>
        <w:rPr>
          <w:noProof/>
        </w:rPr>
      </w:pPr>
    </w:p>
    <w:p w14:paraId="4FA66494" w14:textId="3D6D748E" w:rsidR="007E4DCE" w:rsidRDefault="007E4DCE" w:rsidP="003F6F8A">
      <w:pPr>
        <w:jc w:val="center"/>
        <w:rPr>
          <w:noProof/>
        </w:rPr>
      </w:pPr>
    </w:p>
    <w:p w14:paraId="2B1D4FEB" w14:textId="1E8FA62B" w:rsidR="007E4DCE" w:rsidRDefault="007E4DCE" w:rsidP="003F6F8A">
      <w:pPr>
        <w:jc w:val="center"/>
        <w:rPr>
          <w:noProof/>
        </w:rPr>
      </w:pPr>
    </w:p>
    <w:p w14:paraId="07E67127" w14:textId="2E8F9B1E" w:rsidR="007E4DCE" w:rsidRDefault="007E4DCE" w:rsidP="003F6F8A">
      <w:pPr>
        <w:jc w:val="center"/>
        <w:rPr>
          <w:noProof/>
        </w:rPr>
      </w:pPr>
    </w:p>
    <w:p w14:paraId="563E9F58" w14:textId="4D8EE591" w:rsidR="007E4DCE" w:rsidRDefault="007E4DCE" w:rsidP="003F6F8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24F8DAB" wp14:editId="4CE27441">
            <wp:extent cx="6120130" cy="3101340"/>
            <wp:effectExtent l="0" t="0" r="0" b="381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4DCE">
        <w:rPr>
          <w:noProof/>
        </w:rPr>
        <w:t xml:space="preserve"> </w:t>
      </w:r>
      <w:r>
        <w:rPr>
          <w:noProof/>
        </w:rPr>
        <w:drawing>
          <wp:inline distT="0" distB="0" distL="0" distR="0" wp14:anchorId="5EBF58D9" wp14:editId="6A59FA0B">
            <wp:extent cx="6120130" cy="4358005"/>
            <wp:effectExtent l="0" t="0" r="0" b="444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5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9DD30" w14:textId="5B7781C2" w:rsidR="00967484" w:rsidRDefault="00967484" w:rsidP="003F6F8A">
      <w:pPr>
        <w:jc w:val="center"/>
        <w:rPr>
          <w:noProof/>
        </w:rPr>
      </w:pPr>
    </w:p>
    <w:p w14:paraId="12B9CB1E" w14:textId="7CB1F6FE" w:rsidR="00967484" w:rsidRDefault="00967484" w:rsidP="003F6F8A">
      <w:pPr>
        <w:jc w:val="center"/>
        <w:rPr>
          <w:noProof/>
        </w:rPr>
      </w:pPr>
    </w:p>
    <w:p w14:paraId="525D57D9" w14:textId="61FFF71F" w:rsidR="00967484" w:rsidRDefault="00967484" w:rsidP="003F6F8A">
      <w:pPr>
        <w:jc w:val="center"/>
        <w:rPr>
          <w:noProof/>
        </w:rPr>
      </w:pPr>
    </w:p>
    <w:p w14:paraId="33B8518E" w14:textId="411D80A3" w:rsidR="00967484" w:rsidRDefault="00967484" w:rsidP="003F6F8A">
      <w:pPr>
        <w:jc w:val="center"/>
        <w:rPr>
          <w:noProof/>
        </w:rPr>
      </w:pPr>
    </w:p>
    <w:p w14:paraId="23DCD511" w14:textId="69E6BD92" w:rsidR="00967484" w:rsidRDefault="00967484" w:rsidP="003F6F8A">
      <w:pPr>
        <w:jc w:val="center"/>
        <w:rPr>
          <w:noProof/>
        </w:rPr>
      </w:pPr>
    </w:p>
    <w:p w14:paraId="5403866B" w14:textId="2648A4CB" w:rsidR="00967484" w:rsidRDefault="00967484" w:rsidP="003F6F8A">
      <w:pPr>
        <w:jc w:val="center"/>
        <w:rPr>
          <w:noProof/>
        </w:rPr>
      </w:pPr>
    </w:p>
    <w:p w14:paraId="4BE6C521" w14:textId="6F256478" w:rsidR="00967484" w:rsidRDefault="00967484" w:rsidP="003F6F8A">
      <w:pPr>
        <w:jc w:val="center"/>
        <w:rPr>
          <w:noProof/>
        </w:rPr>
      </w:pPr>
    </w:p>
    <w:p w14:paraId="088C3580" w14:textId="05ED242E" w:rsidR="00967484" w:rsidRDefault="00967484" w:rsidP="003F6F8A">
      <w:pPr>
        <w:jc w:val="center"/>
        <w:rPr>
          <w:noProof/>
        </w:rPr>
      </w:pPr>
    </w:p>
    <w:p w14:paraId="7591A06C" w14:textId="6EC43369" w:rsidR="00967484" w:rsidRDefault="00967484" w:rsidP="003F6F8A">
      <w:pPr>
        <w:jc w:val="center"/>
        <w:rPr>
          <w:noProof/>
        </w:rPr>
      </w:pPr>
    </w:p>
    <w:p w14:paraId="77F53DCD" w14:textId="1650C8A7" w:rsidR="00967484" w:rsidRDefault="00967484" w:rsidP="003F6F8A">
      <w:pPr>
        <w:jc w:val="center"/>
        <w:rPr>
          <w:noProof/>
        </w:rPr>
      </w:pPr>
    </w:p>
    <w:p w14:paraId="342E66CA" w14:textId="732A2F18" w:rsidR="00967484" w:rsidRDefault="00967484" w:rsidP="003F6F8A">
      <w:pPr>
        <w:jc w:val="center"/>
        <w:rPr>
          <w:noProof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14D1B2B7" w14:textId="77777777" w:rsidTr="00514930">
        <w:tc>
          <w:tcPr>
            <w:tcW w:w="9628" w:type="dxa"/>
          </w:tcPr>
          <w:p w14:paraId="3496B605" w14:textId="77777777" w:rsidR="00514930" w:rsidRDefault="00514930" w:rsidP="00F601DE">
            <w:pPr>
              <w:pStyle w:val="Ttulo1"/>
              <w:spacing w:before="0"/>
              <w:rPr>
                <w:b/>
                <w:bCs/>
              </w:rPr>
            </w:pPr>
            <w:bookmarkStart w:id="2" w:name="_Toc52352057"/>
            <w:r>
              <w:rPr>
                <w:b/>
                <w:bCs/>
              </w:rPr>
              <w:t>Ciências 1ª Semana</w:t>
            </w:r>
            <w:bookmarkEnd w:id="2"/>
          </w:p>
        </w:tc>
      </w:tr>
    </w:tbl>
    <w:p w14:paraId="4BC1C23D" w14:textId="50550CA3" w:rsidR="00514930" w:rsidRDefault="00967484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1C3B0C7" wp14:editId="565D3207">
            <wp:extent cx="6120130" cy="6412865"/>
            <wp:effectExtent l="0" t="0" r="0" b="698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1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297BD" w14:textId="14A662F9" w:rsidR="00967484" w:rsidRDefault="00967484" w:rsidP="003F6F8A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2E3F8699" wp14:editId="540D1333">
            <wp:extent cx="6120130" cy="3547745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4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F9CF5" w14:textId="5F06A1E8" w:rsidR="00967484" w:rsidRDefault="00967484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8F0E5BC" wp14:editId="7B53F5B9">
            <wp:extent cx="6120130" cy="4348480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4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E2A1C" w14:textId="293A2DCF" w:rsidR="00967484" w:rsidRDefault="00967484" w:rsidP="003F6F8A">
      <w:pPr>
        <w:jc w:val="center"/>
        <w:rPr>
          <w:b/>
          <w:bCs/>
        </w:rPr>
      </w:pPr>
    </w:p>
    <w:p w14:paraId="37FC19FE" w14:textId="5D7DFD2A" w:rsidR="00967484" w:rsidRDefault="00967484" w:rsidP="003F6F8A">
      <w:pPr>
        <w:jc w:val="center"/>
        <w:rPr>
          <w:b/>
          <w:bCs/>
        </w:rPr>
      </w:pPr>
    </w:p>
    <w:p w14:paraId="45661092" w14:textId="7796827C" w:rsidR="00967484" w:rsidRDefault="00967484" w:rsidP="003F6F8A">
      <w:pPr>
        <w:jc w:val="center"/>
        <w:rPr>
          <w:b/>
          <w:bCs/>
        </w:rPr>
      </w:pPr>
    </w:p>
    <w:p w14:paraId="6418B9E5" w14:textId="23A060EE" w:rsidR="00967484" w:rsidRDefault="00967484" w:rsidP="003F6F8A">
      <w:pPr>
        <w:jc w:val="center"/>
        <w:rPr>
          <w:b/>
          <w:bCs/>
        </w:rPr>
      </w:pPr>
    </w:p>
    <w:p w14:paraId="5AB36306" w14:textId="2EEAD1D8" w:rsidR="00967484" w:rsidRDefault="00967484" w:rsidP="003F6F8A">
      <w:pPr>
        <w:jc w:val="center"/>
        <w:rPr>
          <w:b/>
          <w:bCs/>
        </w:rPr>
      </w:pPr>
    </w:p>
    <w:p w14:paraId="01811E32" w14:textId="517005A8" w:rsidR="00967484" w:rsidRDefault="00967484" w:rsidP="003F6F8A">
      <w:pPr>
        <w:jc w:val="center"/>
        <w:rPr>
          <w:b/>
          <w:bCs/>
        </w:rPr>
      </w:pPr>
    </w:p>
    <w:p w14:paraId="5195DF4A" w14:textId="7DA3F657" w:rsidR="00967484" w:rsidRDefault="00967484" w:rsidP="003F6F8A">
      <w:pPr>
        <w:jc w:val="center"/>
        <w:rPr>
          <w:b/>
          <w:bCs/>
        </w:rPr>
      </w:pPr>
    </w:p>
    <w:p w14:paraId="162E6D5B" w14:textId="0E25F861" w:rsidR="00967484" w:rsidRDefault="00967484" w:rsidP="003F6F8A">
      <w:pPr>
        <w:jc w:val="center"/>
        <w:rPr>
          <w:b/>
          <w:bCs/>
        </w:rPr>
      </w:pPr>
    </w:p>
    <w:p w14:paraId="61B65D2E" w14:textId="2C21938A" w:rsidR="00967484" w:rsidRDefault="00967484" w:rsidP="003F6F8A">
      <w:pPr>
        <w:jc w:val="center"/>
        <w:rPr>
          <w:b/>
          <w:bCs/>
        </w:rPr>
      </w:pPr>
    </w:p>
    <w:p w14:paraId="1F25E934" w14:textId="0C704217" w:rsidR="00967484" w:rsidRDefault="00967484" w:rsidP="003F6F8A">
      <w:pPr>
        <w:jc w:val="center"/>
        <w:rPr>
          <w:b/>
          <w:bCs/>
        </w:rPr>
      </w:pPr>
    </w:p>
    <w:p w14:paraId="06B1CF93" w14:textId="77777777" w:rsidR="00967484" w:rsidRDefault="00967484" w:rsidP="003F6F8A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7B8C647F" w14:textId="77777777" w:rsidTr="00514930">
        <w:tc>
          <w:tcPr>
            <w:tcW w:w="9628" w:type="dxa"/>
          </w:tcPr>
          <w:p w14:paraId="63457AFF" w14:textId="77777777" w:rsidR="00514930" w:rsidRDefault="00514930" w:rsidP="00841E28">
            <w:pPr>
              <w:pStyle w:val="Ttulo1"/>
              <w:spacing w:before="0"/>
              <w:rPr>
                <w:b/>
                <w:bCs/>
              </w:rPr>
            </w:pPr>
            <w:bookmarkStart w:id="3" w:name="_Toc52352058"/>
            <w:r>
              <w:rPr>
                <w:b/>
                <w:bCs/>
              </w:rPr>
              <w:t>Geografia 1ª Semana</w:t>
            </w:r>
            <w:bookmarkEnd w:id="3"/>
          </w:p>
        </w:tc>
      </w:tr>
    </w:tbl>
    <w:p w14:paraId="53F85080" w14:textId="6E74EDBA" w:rsidR="00514930" w:rsidRDefault="00514930" w:rsidP="003F6F8A">
      <w:pPr>
        <w:jc w:val="center"/>
        <w:rPr>
          <w:b/>
          <w:bCs/>
        </w:rPr>
      </w:pPr>
    </w:p>
    <w:p w14:paraId="16D0E2AC" w14:textId="12391B4D" w:rsidR="00967484" w:rsidRDefault="00967484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2F67564" wp14:editId="73D01EC3">
            <wp:extent cx="6120130" cy="8054975"/>
            <wp:effectExtent l="0" t="0" r="0" b="317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5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90136" w14:textId="762B8C3B" w:rsidR="00967484" w:rsidRDefault="00967484" w:rsidP="003F6F8A">
      <w:pPr>
        <w:jc w:val="center"/>
        <w:rPr>
          <w:b/>
          <w:bCs/>
        </w:rPr>
      </w:pPr>
    </w:p>
    <w:p w14:paraId="7FAFBB80" w14:textId="13B9184F" w:rsidR="00967484" w:rsidRDefault="00967484" w:rsidP="003F6F8A">
      <w:pPr>
        <w:jc w:val="center"/>
        <w:rPr>
          <w:b/>
          <w:bCs/>
        </w:rPr>
      </w:pPr>
    </w:p>
    <w:p w14:paraId="3EE65D73" w14:textId="269BDAF2" w:rsidR="00967484" w:rsidRDefault="00967484" w:rsidP="003F6F8A">
      <w:pPr>
        <w:jc w:val="center"/>
        <w:rPr>
          <w:b/>
          <w:bCs/>
        </w:rPr>
      </w:pPr>
    </w:p>
    <w:p w14:paraId="442B4B68" w14:textId="4BF8B849" w:rsidR="00967484" w:rsidRDefault="00967484" w:rsidP="003F6F8A">
      <w:pPr>
        <w:jc w:val="center"/>
        <w:rPr>
          <w:b/>
          <w:bCs/>
        </w:rPr>
      </w:pPr>
    </w:p>
    <w:p w14:paraId="1FC2AAC1" w14:textId="0A1D669D" w:rsidR="00967484" w:rsidRDefault="00967484" w:rsidP="003F6F8A">
      <w:pPr>
        <w:jc w:val="center"/>
        <w:rPr>
          <w:b/>
          <w:bCs/>
        </w:rPr>
      </w:pPr>
    </w:p>
    <w:p w14:paraId="5F1109A4" w14:textId="34CA0CE6" w:rsidR="00967484" w:rsidRDefault="00967484" w:rsidP="003F6F8A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4FB534F0" wp14:editId="5767663D">
            <wp:extent cx="6120130" cy="4095115"/>
            <wp:effectExtent l="0" t="0" r="0" b="63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9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DAC1F" w14:textId="2A0433E2" w:rsidR="00967484" w:rsidRDefault="00967484" w:rsidP="003F6F8A">
      <w:pPr>
        <w:jc w:val="center"/>
        <w:rPr>
          <w:b/>
          <w:bCs/>
        </w:rPr>
      </w:pPr>
    </w:p>
    <w:p w14:paraId="7E473618" w14:textId="0CF3447D" w:rsidR="00967484" w:rsidRDefault="00967484" w:rsidP="003F6F8A">
      <w:pPr>
        <w:jc w:val="center"/>
        <w:rPr>
          <w:b/>
          <w:bCs/>
        </w:rPr>
      </w:pPr>
    </w:p>
    <w:p w14:paraId="6B9715FF" w14:textId="1E33C662" w:rsidR="00967484" w:rsidRDefault="00967484" w:rsidP="003F6F8A">
      <w:pPr>
        <w:jc w:val="center"/>
        <w:rPr>
          <w:b/>
          <w:bCs/>
        </w:rPr>
      </w:pPr>
    </w:p>
    <w:p w14:paraId="434E630F" w14:textId="313B1EE7" w:rsidR="00967484" w:rsidRDefault="00967484" w:rsidP="003F6F8A">
      <w:pPr>
        <w:jc w:val="center"/>
        <w:rPr>
          <w:b/>
          <w:bCs/>
        </w:rPr>
      </w:pPr>
    </w:p>
    <w:p w14:paraId="441D3F56" w14:textId="3113A1A8" w:rsidR="00967484" w:rsidRDefault="00967484" w:rsidP="003F6F8A">
      <w:pPr>
        <w:jc w:val="center"/>
        <w:rPr>
          <w:b/>
          <w:bCs/>
        </w:rPr>
      </w:pPr>
    </w:p>
    <w:p w14:paraId="592D7495" w14:textId="3FDE6E11" w:rsidR="00967484" w:rsidRDefault="00967484" w:rsidP="003F6F8A">
      <w:pPr>
        <w:jc w:val="center"/>
        <w:rPr>
          <w:b/>
          <w:bCs/>
        </w:rPr>
      </w:pPr>
    </w:p>
    <w:p w14:paraId="53315844" w14:textId="27141D98" w:rsidR="00967484" w:rsidRDefault="00967484" w:rsidP="003F6F8A">
      <w:pPr>
        <w:jc w:val="center"/>
        <w:rPr>
          <w:b/>
          <w:bCs/>
        </w:rPr>
      </w:pPr>
    </w:p>
    <w:p w14:paraId="49C0117B" w14:textId="686B7D8A" w:rsidR="00967484" w:rsidRDefault="00967484" w:rsidP="003F6F8A">
      <w:pPr>
        <w:jc w:val="center"/>
        <w:rPr>
          <w:b/>
          <w:bCs/>
        </w:rPr>
      </w:pPr>
    </w:p>
    <w:p w14:paraId="7EBBF983" w14:textId="0C600364" w:rsidR="00967484" w:rsidRDefault="00967484" w:rsidP="003F6F8A">
      <w:pPr>
        <w:jc w:val="center"/>
        <w:rPr>
          <w:b/>
          <w:bCs/>
        </w:rPr>
      </w:pPr>
    </w:p>
    <w:p w14:paraId="5A6EBCE9" w14:textId="65522F94" w:rsidR="00967484" w:rsidRDefault="00967484" w:rsidP="003F6F8A">
      <w:pPr>
        <w:jc w:val="center"/>
        <w:rPr>
          <w:b/>
          <w:bCs/>
        </w:rPr>
      </w:pPr>
    </w:p>
    <w:p w14:paraId="1CF8210D" w14:textId="7618B2DB" w:rsidR="00967484" w:rsidRDefault="00967484" w:rsidP="003F6F8A">
      <w:pPr>
        <w:jc w:val="center"/>
        <w:rPr>
          <w:b/>
          <w:bCs/>
        </w:rPr>
      </w:pPr>
    </w:p>
    <w:p w14:paraId="2C92722C" w14:textId="0932CA25" w:rsidR="00967484" w:rsidRDefault="00967484" w:rsidP="003F6F8A">
      <w:pPr>
        <w:jc w:val="center"/>
        <w:rPr>
          <w:b/>
          <w:bCs/>
        </w:rPr>
      </w:pPr>
    </w:p>
    <w:p w14:paraId="7C819DD7" w14:textId="13914E59" w:rsidR="00967484" w:rsidRDefault="00967484" w:rsidP="003F6F8A">
      <w:pPr>
        <w:jc w:val="center"/>
        <w:rPr>
          <w:b/>
          <w:bCs/>
        </w:rPr>
      </w:pPr>
    </w:p>
    <w:p w14:paraId="48776EF1" w14:textId="28E7FFC0" w:rsidR="00967484" w:rsidRDefault="00967484" w:rsidP="003F6F8A">
      <w:pPr>
        <w:jc w:val="center"/>
        <w:rPr>
          <w:b/>
          <w:bCs/>
        </w:rPr>
      </w:pPr>
    </w:p>
    <w:p w14:paraId="674B2750" w14:textId="49301B9A" w:rsidR="00967484" w:rsidRDefault="00967484" w:rsidP="003F6F8A">
      <w:pPr>
        <w:jc w:val="center"/>
        <w:rPr>
          <w:b/>
          <w:bCs/>
        </w:rPr>
      </w:pPr>
    </w:p>
    <w:p w14:paraId="559FC03B" w14:textId="6C9E76BD" w:rsidR="00967484" w:rsidRDefault="00967484" w:rsidP="003F6F8A">
      <w:pPr>
        <w:jc w:val="center"/>
        <w:rPr>
          <w:b/>
          <w:bCs/>
        </w:rPr>
      </w:pPr>
    </w:p>
    <w:p w14:paraId="163E32AA" w14:textId="6B2A5CED" w:rsidR="00967484" w:rsidRDefault="00967484" w:rsidP="003F6F8A">
      <w:pPr>
        <w:jc w:val="center"/>
        <w:rPr>
          <w:b/>
          <w:bCs/>
        </w:rPr>
      </w:pPr>
    </w:p>
    <w:p w14:paraId="533BE0A4" w14:textId="3B25C6D3" w:rsidR="00967484" w:rsidRDefault="00967484" w:rsidP="003F6F8A">
      <w:pPr>
        <w:jc w:val="center"/>
        <w:rPr>
          <w:b/>
          <w:bCs/>
        </w:rPr>
      </w:pPr>
    </w:p>
    <w:p w14:paraId="33495EED" w14:textId="20CB6E82" w:rsidR="00967484" w:rsidRDefault="00967484" w:rsidP="003F6F8A">
      <w:pPr>
        <w:jc w:val="center"/>
        <w:rPr>
          <w:b/>
          <w:bCs/>
        </w:rPr>
      </w:pPr>
    </w:p>
    <w:p w14:paraId="375B44D9" w14:textId="436D0795" w:rsidR="00967484" w:rsidRDefault="00967484" w:rsidP="003F6F8A">
      <w:pPr>
        <w:jc w:val="center"/>
        <w:rPr>
          <w:b/>
          <w:bCs/>
        </w:rPr>
      </w:pPr>
    </w:p>
    <w:p w14:paraId="48C8B54C" w14:textId="56DFFA1A" w:rsidR="00967484" w:rsidRDefault="00967484" w:rsidP="003F6F8A">
      <w:pPr>
        <w:jc w:val="center"/>
        <w:rPr>
          <w:b/>
          <w:bCs/>
        </w:rPr>
      </w:pPr>
    </w:p>
    <w:p w14:paraId="698A9AF3" w14:textId="05673E83" w:rsidR="00967484" w:rsidRDefault="00967484" w:rsidP="003F6F8A">
      <w:pPr>
        <w:jc w:val="center"/>
        <w:rPr>
          <w:b/>
          <w:bCs/>
        </w:rPr>
      </w:pPr>
    </w:p>
    <w:p w14:paraId="64D5E015" w14:textId="7C02842E" w:rsidR="00967484" w:rsidRDefault="00967484" w:rsidP="003F6F8A">
      <w:pPr>
        <w:jc w:val="center"/>
        <w:rPr>
          <w:b/>
          <w:bCs/>
        </w:rPr>
      </w:pPr>
    </w:p>
    <w:p w14:paraId="0795D0E6" w14:textId="197BC885" w:rsidR="00967484" w:rsidRDefault="00967484" w:rsidP="003F6F8A">
      <w:pPr>
        <w:jc w:val="center"/>
        <w:rPr>
          <w:b/>
          <w:bCs/>
        </w:rPr>
      </w:pPr>
    </w:p>
    <w:p w14:paraId="3CC85C4D" w14:textId="6D89C279" w:rsidR="00967484" w:rsidRDefault="00967484" w:rsidP="003F6F8A">
      <w:pPr>
        <w:jc w:val="center"/>
        <w:rPr>
          <w:b/>
          <w:bCs/>
        </w:rPr>
      </w:pPr>
    </w:p>
    <w:p w14:paraId="58F68741" w14:textId="04AFA6A7" w:rsidR="00967484" w:rsidRDefault="00967484" w:rsidP="003F6F8A">
      <w:pPr>
        <w:jc w:val="center"/>
        <w:rPr>
          <w:b/>
          <w:bCs/>
        </w:rPr>
      </w:pPr>
    </w:p>
    <w:p w14:paraId="61990692" w14:textId="469DE7D4" w:rsidR="00967484" w:rsidRDefault="00967484" w:rsidP="003F6F8A">
      <w:pPr>
        <w:jc w:val="center"/>
        <w:rPr>
          <w:b/>
          <w:bCs/>
        </w:rPr>
      </w:pPr>
    </w:p>
    <w:p w14:paraId="32D39339" w14:textId="79C3B810" w:rsidR="00967484" w:rsidRDefault="00967484" w:rsidP="003F6F8A">
      <w:pPr>
        <w:jc w:val="center"/>
        <w:rPr>
          <w:b/>
          <w:bCs/>
        </w:rPr>
      </w:pPr>
    </w:p>
    <w:p w14:paraId="64792D27" w14:textId="17C62E60" w:rsidR="00967484" w:rsidRDefault="00967484" w:rsidP="003F6F8A">
      <w:pPr>
        <w:jc w:val="center"/>
        <w:rPr>
          <w:b/>
          <w:bCs/>
        </w:rPr>
      </w:pPr>
    </w:p>
    <w:p w14:paraId="28EDE05C" w14:textId="48C4E7D6" w:rsidR="00967484" w:rsidRDefault="00967484" w:rsidP="003F6F8A">
      <w:pPr>
        <w:jc w:val="center"/>
        <w:rPr>
          <w:b/>
          <w:bCs/>
        </w:rPr>
      </w:pPr>
    </w:p>
    <w:p w14:paraId="44FEE258" w14:textId="013E2F80" w:rsidR="00967484" w:rsidRDefault="00967484" w:rsidP="003F6F8A">
      <w:pPr>
        <w:jc w:val="center"/>
        <w:rPr>
          <w:b/>
          <w:bCs/>
        </w:rPr>
      </w:pPr>
    </w:p>
    <w:p w14:paraId="49B0F9B2" w14:textId="25680459" w:rsidR="00967484" w:rsidRDefault="00967484" w:rsidP="003F6F8A">
      <w:pPr>
        <w:jc w:val="center"/>
        <w:rPr>
          <w:b/>
          <w:bCs/>
        </w:rPr>
      </w:pPr>
    </w:p>
    <w:p w14:paraId="227B91BE" w14:textId="77777777" w:rsidR="00967484" w:rsidRDefault="00967484" w:rsidP="003F6F8A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2877CD55" w14:textId="77777777" w:rsidTr="00514930">
        <w:tc>
          <w:tcPr>
            <w:tcW w:w="9628" w:type="dxa"/>
          </w:tcPr>
          <w:p w14:paraId="78351BC8" w14:textId="77777777" w:rsidR="00514930" w:rsidRDefault="00514930" w:rsidP="00841E28">
            <w:pPr>
              <w:pStyle w:val="Ttulo1"/>
              <w:spacing w:before="0"/>
              <w:rPr>
                <w:b/>
                <w:bCs/>
              </w:rPr>
            </w:pPr>
            <w:bookmarkStart w:id="4" w:name="_Toc52352059"/>
            <w:r>
              <w:rPr>
                <w:b/>
                <w:bCs/>
              </w:rPr>
              <w:t>História 1ª Semana</w:t>
            </w:r>
            <w:bookmarkEnd w:id="4"/>
          </w:p>
        </w:tc>
      </w:tr>
    </w:tbl>
    <w:p w14:paraId="170CEB28" w14:textId="02AD9FD3" w:rsidR="00514930" w:rsidRDefault="00967484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C078A4B" wp14:editId="5FFCDCC0">
            <wp:extent cx="6120130" cy="5003165"/>
            <wp:effectExtent l="0" t="0" r="0" b="698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0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90E9C" w14:textId="497899BC" w:rsidR="00967484" w:rsidRDefault="00E5086E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9C626BB" wp14:editId="1A22F0B2">
            <wp:extent cx="6120130" cy="3373120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7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E8D33" w14:textId="6D6BB770" w:rsidR="00E5086E" w:rsidRDefault="00E5086E" w:rsidP="003F6F8A">
      <w:pPr>
        <w:jc w:val="center"/>
        <w:rPr>
          <w:b/>
          <w:bCs/>
        </w:rPr>
      </w:pPr>
    </w:p>
    <w:p w14:paraId="586942B1" w14:textId="593055A5" w:rsidR="00E5086E" w:rsidRDefault="00E5086E" w:rsidP="003F6F8A">
      <w:pPr>
        <w:jc w:val="center"/>
        <w:rPr>
          <w:b/>
          <w:bCs/>
        </w:rPr>
      </w:pPr>
    </w:p>
    <w:p w14:paraId="2E527083" w14:textId="2BB315B4" w:rsidR="00E5086E" w:rsidRDefault="00E5086E" w:rsidP="003F6F8A">
      <w:pPr>
        <w:jc w:val="center"/>
        <w:rPr>
          <w:b/>
          <w:bCs/>
        </w:rPr>
      </w:pPr>
    </w:p>
    <w:p w14:paraId="10545224" w14:textId="0DDFE7F4" w:rsidR="00E5086E" w:rsidRDefault="00E5086E" w:rsidP="003F6F8A">
      <w:pPr>
        <w:jc w:val="center"/>
        <w:rPr>
          <w:b/>
          <w:bCs/>
        </w:rPr>
      </w:pPr>
    </w:p>
    <w:p w14:paraId="61D229F2" w14:textId="56A00C7E" w:rsidR="00E5086E" w:rsidRDefault="00E5086E" w:rsidP="003F6F8A">
      <w:pPr>
        <w:jc w:val="center"/>
        <w:rPr>
          <w:b/>
          <w:bCs/>
        </w:rPr>
      </w:pPr>
    </w:p>
    <w:p w14:paraId="3D5FC63E" w14:textId="69F1958C" w:rsidR="00E5086E" w:rsidRDefault="00E5086E" w:rsidP="003F6F8A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62E43FD" wp14:editId="079E961D">
            <wp:extent cx="6120130" cy="5102860"/>
            <wp:effectExtent l="0" t="0" r="0" b="254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0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312D8" w14:textId="64E4B422" w:rsidR="00E5086E" w:rsidRDefault="00E5086E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D9C66B6" wp14:editId="76AE4254">
            <wp:extent cx="6120130" cy="4439285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3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F5B36" w14:textId="77BAFECE" w:rsidR="00F601DE" w:rsidRDefault="00F601DE" w:rsidP="003F6F8A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2FBEE1B3" w14:textId="77777777" w:rsidTr="00514930">
        <w:tc>
          <w:tcPr>
            <w:tcW w:w="9628" w:type="dxa"/>
          </w:tcPr>
          <w:p w14:paraId="65A616A0" w14:textId="77777777" w:rsidR="00514930" w:rsidRDefault="00514930" w:rsidP="00841E28">
            <w:pPr>
              <w:pStyle w:val="Ttulo1"/>
              <w:spacing w:before="0"/>
              <w:rPr>
                <w:b/>
                <w:bCs/>
              </w:rPr>
            </w:pPr>
            <w:bookmarkStart w:id="5" w:name="_Toc52352060"/>
            <w:r>
              <w:rPr>
                <w:b/>
                <w:bCs/>
              </w:rPr>
              <w:lastRenderedPageBreak/>
              <w:t>Educação Física 1ª Semana</w:t>
            </w:r>
            <w:bookmarkEnd w:id="5"/>
          </w:p>
        </w:tc>
      </w:tr>
    </w:tbl>
    <w:p w14:paraId="48E5673E" w14:textId="6171ECED" w:rsidR="00514930" w:rsidRDefault="00E5086E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00F4DDE" wp14:editId="17743DC2">
            <wp:extent cx="6120130" cy="3803015"/>
            <wp:effectExtent l="0" t="0" r="0" b="698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0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B3BCD" w14:textId="60522367" w:rsidR="00E5086E" w:rsidRDefault="00E5086E" w:rsidP="003F6F8A">
      <w:pPr>
        <w:jc w:val="center"/>
        <w:rPr>
          <w:b/>
          <w:bCs/>
        </w:rPr>
      </w:pPr>
    </w:p>
    <w:p w14:paraId="4A2510E4" w14:textId="5EC0E329" w:rsidR="00E5086E" w:rsidRDefault="00E5086E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EEFBB95" wp14:editId="2165F050">
            <wp:extent cx="6120130" cy="3709035"/>
            <wp:effectExtent l="0" t="0" r="0" b="5715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B188D" w14:textId="6AD9964A" w:rsidR="00E5086E" w:rsidRDefault="00E5086E" w:rsidP="003F6F8A">
      <w:pPr>
        <w:jc w:val="center"/>
        <w:rPr>
          <w:b/>
          <w:bCs/>
        </w:rPr>
      </w:pPr>
    </w:p>
    <w:p w14:paraId="38678726" w14:textId="76B896CA" w:rsidR="00E5086E" w:rsidRDefault="00E5086E" w:rsidP="003F6F8A">
      <w:pPr>
        <w:jc w:val="center"/>
        <w:rPr>
          <w:b/>
          <w:bCs/>
        </w:rPr>
      </w:pPr>
    </w:p>
    <w:p w14:paraId="394633EF" w14:textId="03AEFD2F" w:rsidR="00E5086E" w:rsidRDefault="00E5086E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ACBFD2D" wp14:editId="3E2745D6">
            <wp:extent cx="5946140" cy="1103586"/>
            <wp:effectExtent l="0" t="0" r="0" b="190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b="61515"/>
                    <a:stretch/>
                  </pic:blipFill>
                  <pic:spPr bwMode="auto">
                    <a:xfrm>
                      <a:off x="0" y="0"/>
                      <a:ext cx="5948769" cy="1104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33B0C4" w14:textId="7B97B816" w:rsidR="00E5086E" w:rsidRDefault="00E5086E" w:rsidP="003F6F8A">
      <w:pPr>
        <w:jc w:val="center"/>
        <w:rPr>
          <w:b/>
          <w:bCs/>
        </w:rPr>
      </w:pPr>
    </w:p>
    <w:p w14:paraId="067E143D" w14:textId="5BC43096" w:rsidR="00E5086E" w:rsidRDefault="00E5086E" w:rsidP="003F6F8A">
      <w:pPr>
        <w:jc w:val="center"/>
        <w:rPr>
          <w:b/>
          <w:bCs/>
        </w:rPr>
      </w:pPr>
    </w:p>
    <w:p w14:paraId="1088E202" w14:textId="6E530F56" w:rsidR="002A779F" w:rsidRDefault="002A779F" w:rsidP="003F6F8A">
      <w:pPr>
        <w:jc w:val="center"/>
        <w:rPr>
          <w:b/>
          <w:bCs/>
        </w:rPr>
      </w:pPr>
    </w:p>
    <w:p w14:paraId="03804152" w14:textId="3A70A2FC" w:rsidR="002A779F" w:rsidRDefault="002A779F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550B656" wp14:editId="3C8AF89E">
            <wp:extent cx="6120130" cy="1708150"/>
            <wp:effectExtent l="0" t="0" r="0" b="635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0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9725E" w14:textId="77777777" w:rsidR="002A779F" w:rsidRDefault="002A779F" w:rsidP="003F6F8A">
      <w:pPr>
        <w:jc w:val="center"/>
        <w:rPr>
          <w:b/>
          <w:bCs/>
        </w:rPr>
      </w:pPr>
    </w:p>
    <w:p w14:paraId="38D1916C" w14:textId="08FF3DCE" w:rsidR="00E5086E" w:rsidRDefault="00E5086E" w:rsidP="003F6F8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6998D6B" wp14:editId="51A87385">
            <wp:extent cx="5486400" cy="2756862"/>
            <wp:effectExtent l="0" t="0" r="0" b="5715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93294" cy="276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086E">
        <w:rPr>
          <w:noProof/>
        </w:rPr>
        <w:t xml:space="preserve"> </w:t>
      </w:r>
      <w:r>
        <w:rPr>
          <w:noProof/>
        </w:rPr>
        <w:drawing>
          <wp:inline distT="0" distB="0" distL="0" distR="0" wp14:anchorId="1DF7EAF8" wp14:editId="0C279B6B">
            <wp:extent cx="5249917" cy="4260179"/>
            <wp:effectExtent l="0" t="0" r="8255" b="762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50859" cy="426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2ACED" w14:textId="72E0D690" w:rsidR="002A779F" w:rsidRDefault="002A779F" w:rsidP="003F6F8A">
      <w:pPr>
        <w:jc w:val="center"/>
        <w:rPr>
          <w:noProof/>
        </w:rPr>
      </w:pPr>
    </w:p>
    <w:p w14:paraId="369443AE" w14:textId="70F53D4E" w:rsidR="002A779F" w:rsidRDefault="002A779F" w:rsidP="003F6F8A">
      <w:pPr>
        <w:jc w:val="center"/>
        <w:rPr>
          <w:noProof/>
        </w:rPr>
      </w:pPr>
    </w:p>
    <w:p w14:paraId="0B3DC40A" w14:textId="5B9659EB" w:rsidR="002A779F" w:rsidRDefault="002A779F" w:rsidP="003F6F8A">
      <w:pPr>
        <w:jc w:val="center"/>
        <w:rPr>
          <w:noProof/>
        </w:rPr>
      </w:pPr>
    </w:p>
    <w:p w14:paraId="3204859B" w14:textId="72866119" w:rsidR="002A779F" w:rsidRDefault="002A779F" w:rsidP="003F6F8A">
      <w:pPr>
        <w:jc w:val="center"/>
        <w:rPr>
          <w:noProof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301F1802" w14:textId="77777777" w:rsidTr="00416F11">
        <w:tc>
          <w:tcPr>
            <w:tcW w:w="9628" w:type="dxa"/>
          </w:tcPr>
          <w:p w14:paraId="23B69FD9" w14:textId="77777777" w:rsidR="00514930" w:rsidRDefault="00514930" w:rsidP="00841E28">
            <w:pPr>
              <w:pStyle w:val="Ttulo1"/>
              <w:spacing w:before="0"/>
              <w:rPr>
                <w:b/>
                <w:bCs/>
              </w:rPr>
            </w:pPr>
            <w:bookmarkStart w:id="6" w:name="_Toc52352061"/>
            <w:r>
              <w:rPr>
                <w:b/>
                <w:bCs/>
              </w:rPr>
              <w:lastRenderedPageBreak/>
              <w:t xml:space="preserve">Língua Portuguesa </w:t>
            </w:r>
            <w:r w:rsidR="0048726F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6"/>
          </w:p>
        </w:tc>
      </w:tr>
    </w:tbl>
    <w:p w14:paraId="33E8C5D7" w14:textId="61F369B6" w:rsidR="00514930" w:rsidRDefault="002A779F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1AA9366" wp14:editId="3848F533">
            <wp:extent cx="6120130" cy="7680325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8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B5032" w14:textId="28B83281" w:rsidR="002A779F" w:rsidRDefault="002A779F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2E21EFC" wp14:editId="43943B6A">
            <wp:extent cx="6120130" cy="1834515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3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64AB1" w14:textId="1A19D1B4" w:rsidR="002A779F" w:rsidRDefault="002A779F" w:rsidP="003F6F8A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21705AF" wp14:editId="39E9B1FA">
            <wp:extent cx="5386422" cy="4666593"/>
            <wp:effectExtent l="0" t="0" r="5080" b="127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27179" cy="4701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EB583" w14:textId="6C560935" w:rsidR="002A779F" w:rsidRDefault="002A779F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05280DBA" wp14:editId="5EF09738">
            <wp:extent cx="5543623" cy="4966138"/>
            <wp:effectExtent l="0" t="0" r="0" b="635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551384" cy="4973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4066D9CE" w14:textId="77777777" w:rsidTr="00416F11">
        <w:tc>
          <w:tcPr>
            <w:tcW w:w="9628" w:type="dxa"/>
          </w:tcPr>
          <w:p w14:paraId="03FA9D07" w14:textId="77777777" w:rsidR="0048726F" w:rsidRDefault="0048726F" w:rsidP="00841E28">
            <w:pPr>
              <w:pStyle w:val="Ttulo1"/>
              <w:spacing w:before="0"/>
              <w:rPr>
                <w:b/>
                <w:bCs/>
              </w:rPr>
            </w:pPr>
            <w:bookmarkStart w:id="7" w:name="_Toc52352062"/>
            <w:r>
              <w:rPr>
                <w:b/>
                <w:bCs/>
              </w:rPr>
              <w:lastRenderedPageBreak/>
              <w:t xml:space="preserve">Matemática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7"/>
          </w:p>
        </w:tc>
      </w:tr>
    </w:tbl>
    <w:p w14:paraId="44BE7985" w14:textId="77892BD2" w:rsidR="0048726F" w:rsidRDefault="000607FF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36F2C1D" wp14:editId="16CAA784">
            <wp:extent cx="6120130" cy="7826375"/>
            <wp:effectExtent l="0" t="0" r="0" b="3175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2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31252" w14:textId="47C2B785" w:rsidR="000607FF" w:rsidRDefault="000607FF" w:rsidP="003F6F8A">
      <w:pPr>
        <w:jc w:val="center"/>
        <w:rPr>
          <w:b/>
          <w:bCs/>
        </w:rPr>
      </w:pPr>
    </w:p>
    <w:p w14:paraId="14073A18" w14:textId="744C56D9" w:rsidR="000607FF" w:rsidRDefault="000607FF" w:rsidP="003F6F8A">
      <w:pPr>
        <w:jc w:val="center"/>
        <w:rPr>
          <w:b/>
          <w:bCs/>
        </w:rPr>
      </w:pPr>
    </w:p>
    <w:p w14:paraId="2FACC283" w14:textId="11AEE2DA" w:rsidR="000607FF" w:rsidRDefault="000607FF" w:rsidP="003F6F8A">
      <w:pPr>
        <w:jc w:val="center"/>
        <w:rPr>
          <w:b/>
          <w:bCs/>
        </w:rPr>
      </w:pPr>
    </w:p>
    <w:p w14:paraId="7D416EB4" w14:textId="5240E15B" w:rsidR="000607FF" w:rsidRDefault="000607FF" w:rsidP="003F6F8A">
      <w:pPr>
        <w:jc w:val="center"/>
        <w:rPr>
          <w:b/>
          <w:bCs/>
        </w:rPr>
      </w:pPr>
    </w:p>
    <w:p w14:paraId="1E12448A" w14:textId="3DDC2BDD" w:rsidR="000607FF" w:rsidRDefault="000607FF" w:rsidP="003F6F8A">
      <w:pPr>
        <w:jc w:val="center"/>
        <w:rPr>
          <w:b/>
          <w:bCs/>
        </w:rPr>
      </w:pPr>
    </w:p>
    <w:p w14:paraId="428B8CEF" w14:textId="7EAA89E2" w:rsidR="000607FF" w:rsidRDefault="000607FF" w:rsidP="003F6F8A">
      <w:pPr>
        <w:jc w:val="center"/>
        <w:rPr>
          <w:b/>
          <w:bCs/>
        </w:rPr>
      </w:pPr>
    </w:p>
    <w:p w14:paraId="6F7893DE" w14:textId="7FCD93B8" w:rsidR="000607FF" w:rsidRDefault="000607FF" w:rsidP="003F6F8A">
      <w:pPr>
        <w:jc w:val="center"/>
        <w:rPr>
          <w:b/>
          <w:bCs/>
        </w:rPr>
      </w:pPr>
    </w:p>
    <w:p w14:paraId="0CA90597" w14:textId="4B481C31" w:rsidR="000607FF" w:rsidRDefault="000607FF" w:rsidP="003F6F8A">
      <w:pPr>
        <w:jc w:val="center"/>
        <w:rPr>
          <w:b/>
          <w:bCs/>
        </w:rPr>
      </w:pPr>
    </w:p>
    <w:p w14:paraId="286E4F55" w14:textId="2AE626F4" w:rsidR="000607FF" w:rsidRDefault="000607FF" w:rsidP="003F6F8A">
      <w:pPr>
        <w:jc w:val="center"/>
        <w:rPr>
          <w:b/>
          <w:bCs/>
        </w:rPr>
      </w:pPr>
    </w:p>
    <w:p w14:paraId="5A712586" w14:textId="41B95913" w:rsidR="000607FF" w:rsidRDefault="000607FF" w:rsidP="003F6F8A">
      <w:pPr>
        <w:jc w:val="center"/>
        <w:rPr>
          <w:b/>
          <w:bCs/>
        </w:rPr>
      </w:pPr>
    </w:p>
    <w:p w14:paraId="7E9B0E1B" w14:textId="52F3BF43" w:rsidR="000607FF" w:rsidRDefault="000607FF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F64E7AD" wp14:editId="193CF79B">
            <wp:extent cx="6120130" cy="8480425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8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D51E4" w14:textId="20A084C8" w:rsidR="000607FF" w:rsidRDefault="000607FF" w:rsidP="003F6F8A">
      <w:pPr>
        <w:jc w:val="center"/>
        <w:rPr>
          <w:b/>
          <w:bCs/>
        </w:rPr>
      </w:pPr>
    </w:p>
    <w:p w14:paraId="4912BC4E" w14:textId="6ECED965" w:rsidR="000607FF" w:rsidRDefault="000607FF" w:rsidP="003F6F8A">
      <w:pPr>
        <w:jc w:val="center"/>
        <w:rPr>
          <w:b/>
          <w:bCs/>
        </w:rPr>
      </w:pPr>
    </w:p>
    <w:p w14:paraId="1076E876" w14:textId="3CC0B894" w:rsidR="000607FF" w:rsidRDefault="000607FF" w:rsidP="003F6F8A">
      <w:pPr>
        <w:jc w:val="center"/>
        <w:rPr>
          <w:b/>
          <w:bCs/>
        </w:rPr>
      </w:pPr>
    </w:p>
    <w:p w14:paraId="4875EB12" w14:textId="6EC7DB31" w:rsidR="000607FF" w:rsidRDefault="000607FF" w:rsidP="003F6F8A">
      <w:pPr>
        <w:jc w:val="center"/>
        <w:rPr>
          <w:b/>
          <w:bCs/>
        </w:rPr>
      </w:pPr>
    </w:p>
    <w:p w14:paraId="0430D5D9" w14:textId="6088A0CD" w:rsidR="000607FF" w:rsidRDefault="000607FF" w:rsidP="003F6F8A">
      <w:pPr>
        <w:jc w:val="center"/>
        <w:rPr>
          <w:b/>
          <w:bCs/>
        </w:rPr>
      </w:pPr>
    </w:p>
    <w:p w14:paraId="748DB070" w14:textId="7AB69BF7" w:rsidR="000607FF" w:rsidRDefault="000607FF" w:rsidP="003F6F8A">
      <w:pPr>
        <w:jc w:val="center"/>
        <w:rPr>
          <w:b/>
          <w:bCs/>
        </w:rPr>
      </w:pPr>
    </w:p>
    <w:p w14:paraId="4A8A467F" w14:textId="35BF420A" w:rsidR="000607FF" w:rsidRDefault="000607FF" w:rsidP="003F6F8A">
      <w:pPr>
        <w:jc w:val="center"/>
        <w:rPr>
          <w:b/>
          <w:bCs/>
        </w:rPr>
      </w:pPr>
    </w:p>
    <w:p w14:paraId="0555538D" w14:textId="3572FA80" w:rsidR="000607FF" w:rsidRDefault="000607FF" w:rsidP="003F6F8A">
      <w:pPr>
        <w:jc w:val="center"/>
        <w:rPr>
          <w:b/>
          <w:bCs/>
        </w:rPr>
      </w:pPr>
    </w:p>
    <w:p w14:paraId="1700D5C5" w14:textId="1D88176F" w:rsidR="000607FF" w:rsidRDefault="000607FF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8A93826" wp14:editId="1E437910">
            <wp:extent cx="6120130" cy="2202180"/>
            <wp:effectExtent l="0" t="0" r="0" b="762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7AEC8" w14:textId="2B58FE44" w:rsidR="000607FF" w:rsidRDefault="000607FF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C634F4E" wp14:editId="27D2DAF3">
            <wp:extent cx="6120130" cy="5962015"/>
            <wp:effectExtent l="0" t="0" r="0" b="635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6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F38DE" w14:textId="18D55F0A" w:rsidR="00E679DF" w:rsidRDefault="00E679DF" w:rsidP="003F6F8A">
      <w:pPr>
        <w:jc w:val="center"/>
        <w:rPr>
          <w:b/>
          <w:bCs/>
        </w:rPr>
      </w:pPr>
    </w:p>
    <w:p w14:paraId="4CABB38F" w14:textId="7214663D" w:rsidR="00E679DF" w:rsidRDefault="00E679DF" w:rsidP="003F6F8A">
      <w:pPr>
        <w:jc w:val="center"/>
        <w:rPr>
          <w:b/>
          <w:bCs/>
        </w:rPr>
      </w:pPr>
    </w:p>
    <w:p w14:paraId="13A32494" w14:textId="74BF0353" w:rsidR="00E679DF" w:rsidRDefault="00E679DF" w:rsidP="003F6F8A">
      <w:pPr>
        <w:jc w:val="center"/>
        <w:rPr>
          <w:b/>
          <w:bCs/>
        </w:rPr>
      </w:pPr>
    </w:p>
    <w:p w14:paraId="5EEF84E1" w14:textId="25C9A426" w:rsidR="00E679DF" w:rsidRDefault="00E679DF" w:rsidP="003F6F8A">
      <w:pPr>
        <w:jc w:val="center"/>
        <w:rPr>
          <w:b/>
          <w:bCs/>
        </w:rPr>
      </w:pPr>
    </w:p>
    <w:p w14:paraId="43AB1BAC" w14:textId="16517578" w:rsidR="00E679DF" w:rsidRDefault="00E679DF" w:rsidP="003F6F8A">
      <w:pPr>
        <w:jc w:val="center"/>
        <w:rPr>
          <w:b/>
          <w:bCs/>
        </w:rPr>
      </w:pPr>
    </w:p>
    <w:p w14:paraId="4E144A38" w14:textId="7B702713" w:rsidR="00E679DF" w:rsidRDefault="00E679DF" w:rsidP="003F6F8A">
      <w:pPr>
        <w:jc w:val="center"/>
        <w:rPr>
          <w:b/>
          <w:bCs/>
        </w:rPr>
      </w:pPr>
    </w:p>
    <w:p w14:paraId="1897F0DA" w14:textId="17FF92DF" w:rsidR="00E679DF" w:rsidRDefault="00E679DF" w:rsidP="003F6F8A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33203E1E" w14:textId="77777777" w:rsidTr="00416F11">
        <w:tc>
          <w:tcPr>
            <w:tcW w:w="9628" w:type="dxa"/>
          </w:tcPr>
          <w:p w14:paraId="5A48BA4F" w14:textId="77777777" w:rsidR="0048726F" w:rsidRDefault="0048726F" w:rsidP="00841E28">
            <w:pPr>
              <w:pStyle w:val="Ttulo1"/>
              <w:spacing w:before="0"/>
              <w:rPr>
                <w:b/>
                <w:bCs/>
              </w:rPr>
            </w:pPr>
            <w:bookmarkStart w:id="8" w:name="_Toc52352063"/>
            <w:r>
              <w:rPr>
                <w:b/>
                <w:bCs/>
              </w:rPr>
              <w:lastRenderedPageBreak/>
              <w:t xml:space="preserve">Ciências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8"/>
          </w:p>
        </w:tc>
      </w:tr>
    </w:tbl>
    <w:p w14:paraId="76FBE16F" w14:textId="740A418D" w:rsidR="0048726F" w:rsidRDefault="00E679DF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46453D7" wp14:editId="4B0A9A1F">
            <wp:extent cx="5943600" cy="7727667"/>
            <wp:effectExtent l="0" t="0" r="0" b="6985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5565" cy="773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1BB94" w14:textId="19E6B0B4" w:rsidR="00E679DF" w:rsidRDefault="00E679DF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98990EA" wp14:editId="0F2502BC">
            <wp:extent cx="5833241" cy="1463455"/>
            <wp:effectExtent l="0" t="0" r="0" b="381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847363" cy="1466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5AB07" w14:textId="4C13B0FE" w:rsidR="00E679DF" w:rsidRDefault="00E679DF" w:rsidP="003F6F8A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2EAFB23" wp14:editId="64A293F9">
            <wp:extent cx="6120130" cy="3232785"/>
            <wp:effectExtent l="0" t="0" r="0" b="5715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9CB94" w14:textId="58CDD5CA" w:rsidR="00E679DF" w:rsidRDefault="00E679DF" w:rsidP="003F6F8A">
      <w:pPr>
        <w:jc w:val="center"/>
        <w:rPr>
          <w:b/>
          <w:bCs/>
        </w:rPr>
      </w:pPr>
    </w:p>
    <w:p w14:paraId="6B8F7A13" w14:textId="7A4B26FB" w:rsidR="00E679DF" w:rsidRDefault="00E679DF" w:rsidP="003F6F8A">
      <w:pPr>
        <w:jc w:val="center"/>
        <w:rPr>
          <w:b/>
          <w:bCs/>
        </w:rPr>
      </w:pPr>
    </w:p>
    <w:p w14:paraId="30236398" w14:textId="58B09429" w:rsidR="00E679DF" w:rsidRDefault="00E679DF" w:rsidP="003F6F8A">
      <w:pPr>
        <w:jc w:val="center"/>
        <w:rPr>
          <w:b/>
          <w:bCs/>
        </w:rPr>
      </w:pPr>
    </w:p>
    <w:p w14:paraId="0930CFDA" w14:textId="30A28157" w:rsidR="00E679DF" w:rsidRDefault="00E679DF" w:rsidP="003F6F8A">
      <w:pPr>
        <w:jc w:val="center"/>
        <w:rPr>
          <w:b/>
          <w:bCs/>
        </w:rPr>
      </w:pPr>
    </w:p>
    <w:p w14:paraId="6548A159" w14:textId="2E62BCC2" w:rsidR="00E679DF" w:rsidRDefault="00E679DF" w:rsidP="003F6F8A">
      <w:pPr>
        <w:jc w:val="center"/>
        <w:rPr>
          <w:b/>
          <w:bCs/>
        </w:rPr>
      </w:pPr>
    </w:p>
    <w:p w14:paraId="1CF027C2" w14:textId="443209AE" w:rsidR="00E679DF" w:rsidRDefault="00E679DF" w:rsidP="003F6F8A">
      <w:pPr>
        <w:jc w:val="center"/>
        <w:rPr>
          <w:b/>
          <w:bCs/>
        </w:rPr>
      </w:pPr>
    </w:p>
    <w:p w14:paraId="4EAA27A2" w14:textId="70BF605E" w:rsidR="00E679DF" w:rsidRDefault="00E679DF" w:rsidP="003F6F8A">
      <w:pPr>
        <w:jc w:val="center"/>
        <w:rPr>
          <w:b/>
          <w:bCs/>
        </w:rPr>
      </w:pPr>
    </w:p>
    <w:p w14:paraId="78E0F347" w14:textId="68E1D1D1" w:rsidR="00E679DF" w:rsidRDefault="00E679DF" w:rsidP="003F6F8A">
      <w:pPr>
        <w:jc w:val="center"/>
        <w:rPr>
          <w:b/>
          <w:bCs/>
        </w:rPr>
      </w:pPr>
    </w:p>
    <w:p w14:paraId="3A3B35D6" w14:textId="0C8D36B3" w:rsidR="00E679DF" w:rsidRDefault="00E679DF" w:rsidP="003F6F8A">
      <w:pPr>
        <w:jc w:val="center"/>
        <w:rPr>
          <w:b/>
          <w:bCs/>
        </w:rPr>
      </w:pPr>
    </w:p>
    <w:p w14:paraId="20783058" w14:textId="3DE3661A" w:rsidR="00E679DF" w:rsidRDefault="00E679DF" w:rsidP="003F6F8A">
      <w:pPr>
        <w:jc w:val="center"/>
        <w:rPr>
          <w:b/>
          <w:bCs/>
        </w:rPr>
      </w:pPr>
    </w:p>
    <w:p w14:paraId="57D0CDE2" w14:textId="00773A29" w:rsidR="00E679DF" w:rsidRDefault="00E679DF" w:rsidP="003F6F8A">
      <w:pPr>
        <w:jc w:val="center"/>
        <w:rPr>
          <w:b/>
          <w:bCs/>
        </w:rPr>
      </w:pPr>
    </w:p>
    <w:p w14:paraId="78FEEF50" w14:textId="672FC7A6" w:rsidR="00E679DF" w:rsidRDefault="00E679DF" w:rsidP="003F6F8A">
      <w:pPr>
        <w:jc w:val="center"/>
        <w:rPr>
          <w:b/>
          <w:bCs/>
        </w:rPr>
      </w:pPr>
    </w:p>
    <w:p w14:paraId="2F0B0CCA" w14:textId="55F660EC" w:rsidR="00E679DF" w:rsidRDefault="00E679DF" w:rsidP="003F6F8A">
      <w:pPr>
        <w:jc w:val="center"/>
        <w:rPr>
          <w:b/>
          <w:bCs/>
        </w:rPr>
      </w:pPr>
    </w:p>
    <w:p w14:paraId="67F118C5" w14:textId="27503202" w:rsidR="00E679DF" w:rsidRDefault="00E679DF" w:rsidP="003F6F8A">
      <w:pPr>
        <w:jc w:val="center"/>
        <w:rPr>
          <w:b/>
          <w:bCs/>
        </w:rPr>
      </w:pPr>
    </w:p>
    <w:p w14:paraId="4A9B348B" w14:textId="3F3B8CB7" w:rsidR="00E679DF" w:rsidRDefault="00E679DF" w:rsidP="003F6F8A">
      <w:pPr>
        <w:jc w:val="center"/>
        <w:rPr>
          <w:b/>
          <w:bCs/>
        </w:rPr>
      </w:pPr>
    </w:p>
    <w:p w14:paraId="6A92289C" w14:textId="042CEA9A" w:rsidR="00E679DF" w:rsidRDefault="00E679DF" w:rsidP="003F6F8A">
      <w:pPr>
        <w:jc w:val="center"/>
        <w:rPr>
          <w:b/>
          <w:bCs/>
        </w:rPr>
      </w:pPr>
    </w:p>
    <w:p w14:paraId="4A30C812" w14:textId="4C78483C" w:rsidR="00E679DF" w:rsidRDefault="00E679DF" w:rsidP="003F6F8A">
      <w:pPr>
        <w:jc w:val="center"/>
        <w:rPr>
          <w:b/>
          <w:bCs/>
        </w:rPr>
      </w:pPr>
    </w:p>
    <w:p w14:paraId="3D77FCA4" w14:textId="3F23E70F" w:rsidR="00E679DF" w:rsidRDefault="00E679DF" w:rsidP="003F6F8A">
      <w:pPr>
        <w:jc w:val="center"/>
        <w:rPr>
          <w:b/>
          <w:bCs/>
        </w:rPr>
      </w:pPr>
    </w:p>
    <w:p w14:paraId="5F640F3A" w14:textId="1CA909AD" w:rsidR="00E679DF" w:rsidRDefault="00E679DF" w:rsidP="003F6F8A">
      <w:pPr>
        <w:jc w:val="center"/>
        <w:rPr>
          <w:b/>
          <w:bCs/>
        </w:rPr>
      </w:pPr>
    </w:p>
    <w:p w14:paraId="1BE4F104" w14:textId="38FEDEA6" w:rsidR="00E679DF" w:rsidRDefault="00E679DF" w:rsidP="003F6F8A">
      <w:pPr>
        <w:jc w:val="center"/>
        <w:rPr>
          <w:b/>
          <w:bCs/>
        </w:rPr>
      </w:pPr>
    </w:p>
    <w:p w14:paraId="24B068FD" w14:textId="1EB86DDB" w:rsidR="00E679DF" w:rsidRDefault="00E679DF" w:rsidP="003F6F8A">
      <w:pPr>
        <w:jc w:val="center"/>
        <w:rPr>
          <w:b/>
          <w:bCs/>
        </w:rPr>
      </w:pPr>
    </w:p>
    <w:p w14:paraId="245B2A06" w14:textId="5867FC40" w:rsidR="00E679DF" w:rsidRDefault="00E679DF" w:rsidP="003F6F8A">
      <w:pPr>
        <w:jc w:val="center"/>
        <w:rPr>
          <w:b/>
          <w:bCs/>
        </w:rPr>
      </w:pPr>
    </w:p>
    <w:p w14:paraId="2844F573" w14:textId="7888FA37" w:rsidR="00E679DF" w:rsidRDefault="00E679DF" w:rsidP="003F6F8A">
      <w:pPr>
        <w:jc w:val="center"/>
        <w:rPr>
          <w:b/>
          <w:bCs/>
        </w:rPr>
      </w:pPr>
    </w:p>
    <w:p w14:paraId="39F40E16" w14:textId="62CD3071" w:rsidR="00E679DF" w:rsidRDefault="00E679DF" w:rsidP="003F6F8A">
      <w:pPr>
        <w:jc w:val="center"/>
        <w:rPr>
          <w:b/>
          <w:bCs/>
        </w:rPr>
      </w:pPr>
    </w:p>
    <w:p w14:paraId="74C83FB5" w14:textId="4140E8BB" w:rsidR="00E679DF" w:rsidRDefault="00E679DF" w:rsidP="003F6F8A">
      <w:pPr>
        <w:jc w:val="center"/>
        <w:rPr>
          <w:b/>
          <w:bCs/>
        </w:rPr>
      </w:pPr>
    </w:p>
    <w:p w14:paraId="722D3003" w14:textId="4A97DA60" w:rsidR="00E679DF" w:rsidRDefault="00E679DF" w:rsidP="003F6F8A">
      <w:pPr>
        <w:jc w:val="center"/>
        <w:rPr>
          <w:b/>
          <w:bCs/>
        </w:rPr>
      </w:pPr>
    </w:p>
    <w:p w14:paraId="3EA1754F" w14:textId="531E28C5" w:rsidR="00E679DF" w:rsidRDefault="00E679DF" w:rsidP="003F6F8A">
      <w:pPr>
        <w:jc w:val="center"/>
        <w:rPr>
          <w:b/>
          <w:bCs/>
        </w:rPr>
      </w:pPr>
    </w:p>
    <w:p w14:paraId="470EFBF0" w14:textId="24E3EF05" w:rsidR="00E679DF" w:rsidRDefault="00E679DF" w:rsidP="003F6F8A">
      <w:pPr>
        <w:jc w:val="center"/>
        <w:rPr>
          <w:b/>
          <w:bCs/>
        </w:rPr>
      </w:pPr>
    </w:p>
    <w:p w14:paraId="57555B92" w14:textId="00A6D832" w:rsidR="00E679DF" w:rsidRDefault="00E679DF" w:rsidP="003F6F8A">
      <w:pPr>
        <w:jc w:val="center"/>
        <w:rPr>
          <w:b/>
          <w:bCs/>
        </w:rPr>
      </w:pPr>
    </w:p>
    <w:p w14:paraId="1BC095B6" w14:textId="463C2CA7" w:rsidR="00E679DF" w:rsidRDefault="00E679DF" w:rsidP="003F6F8A">
      <w:pPr>
        <w:jc w:val="center"/>
        <w:rPr>
          <w:b/>
          <w:bCs/>
        </w:rPr>
      </w:pPr>
    </w:p>
    <w:p w14:paraId="0D89D73A" w14:textId="7C12920D" w:rsidR="00E679DF" w:rsidRDefault="00E679DF" w:rsidP="003F6F8A">
      <w:pPr>
        <w:jc w:val="center"/>
        <w:rPr>
          <w:b/>
          <w:bCs/>
        </w:rPr>
      </w:pPr>
    </w:p>
    <w:p w14:paraId="6F79EF96" w14:textId="33E938DE" w:rsidR="00E679DF" w:rsidRDefault="00E679DF" w:rsidP="003F6F8A">
      <w:pPr>
        <w:jc w:val="center"/>
        <w:rPr>
          <w:b/>
          <w:bCs/>
        </w:rPr>
      </w:pPr>
    </w:p>
    <w:p w14:paraId="15375B5E" w14:textId="07B8D9E7" w:rsidR="00E679DF" w:rsidRDefault="00E679DF" w:rsidP="003F6F8A">
      <w:pPr>
        <w:jc w:val="center"/>
        <w:rPr>
          <w:b/>
          <w:bCs/>
        </w:rPr>
      </w:pPr>
    </w:p>
    <w:p w14:paraId="598C2199" w14:textId="6FF1CAA3" w:rsidR="00E679DF" w:rsidRDefault="00E679DF" w:rsidP="003F6F8A">
      <w:pPr>
        <w:jc w:val="center"/>
        <w:rPr>
          <w:b/>
          <w:bCs/>
        </w:rPr>
      </w:pPr>
    </w:p>
    <w:p w14:paraId="29F7CA2D" w14:textId="2213D6AC" w:rsidR="00E679DF" w:rsidRDefault="00E679DF" w:rsidP="003F6F8A">
      <w:pPr>
        <w:jc w:val="center"/>
        <w:rPr>
          <w:b/>
          <w:bCs/>
        </w:rPr>
      </w:pPr>
    </w:p>
    <w:p w14:paraId="6E1F5268" w14:textId="77777777" w:rsidR="00E679DF" w:rsidRDefault="00E679DF" w:rsidP="003F6F8A">
      <w:pPr>
        <w:jc w:val="center"/>
        <w:rPr>
          <w:b/>
          <w:bCs/>
        </w:rPr>
      </w:pPr>
    </w:p>
    <w:p w14:paraId="7B9190D0" w14:textId="7E806A99" w:rsidR="00E679DF" w:rsidRDefault="00E679DF" w:rsidP="003F6F8A">
      <w:pPr>
        <w:jc w:val="center"/>
        <w:rPr>
          <w:b/>
          <w:bCs/>
        </w:rPr>
      </w:pPr>
    </w:p>
    <w:p w14:paraId="1F865988" w14:textId="77777777" w:rsidR="00E679DF" w:rsidRDefault="00E679DF" w:rsidP="003F6F8A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16F1DC7C" w14:textId="77777777" w:rsidTr="00416F11">
        <w:tc>
          <w:tcPr>
            <w:tcW w:w="9628" w:type="dxa"/>
          </w:tcPr>
          <w:p w14:paraId="380445AD" w14:textId="77777777" w:rsidR="0048726F" w:rsidRDefault="0048726F" w:rsidP="00841E28">
            <w:pPr>
              <w:pStyle w:val="Ttulo1"/>
              <w:spacing w:before="0"/>
              <w:rPr>
                <w:b/>
                <w:bCs/>
              </w:rPr>
            </w:pPr>
            <w:bookmarkStart w:id="9" w:name="_Toc52352064"/>
            <w:r>
              <w:rPr>
                <w:b/>
                <w:bCs/>
              </w:rPr>
              <w:t xml:space="preserve">Geografia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9"/>
          </w:p>
        </w:tc>
      </w:tr>
    </w:tbl>
    <w:p w14:paraId="57A44455" w14:textId="6AC9CD05" w:rsidR="0048726F" w:rsidRDefault="00E679DF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9F3E202" wp14:editId="4D300AA1">
            <wp:extent cx="5966698" cy="6495393"/>
            <wp:effectExtent l="0" t="0" r="0" b="127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70224" cy="649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B1713" w14:textId="4714AEAF" w:rsidR="00E679DF" w:rsidRDefault="00E679DF" w:rsidP="003F6F8A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41406CA1" wp14:editId="06E09E33">
            <wp:extent cx="5785945" cy="3014839"/>
            <wp:effectExtent l="0" t="0" r="5715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91160" cy="3017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E5480" w14:textId="09C13AA2" w:rsidR="00E679DF" w:rsidRDefault="00E679DF" w:rsidP="003F6F8A">
      <w:pPr>
        <w:jc w:val="center"/>
        <w:rPr>
          <w:b/>
          <w:bCs/>
        </w:rPr>
      </w:pPr>
    </w:p>
    <w:p w14:paraId="54F312B2" w14:textId="4139902C" w:rsidR="00E679DF" w:rsidRDefault="00E679DF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31A6103" wp14:editId="169A86FF">
            <wp:extent cx="6120130" cy="4881245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88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CAFEA" w14:textId="51C71F96" w:rsidR="00E679DF" w:rsidRDefault="00E679DF" w:rsidP="003F6F8A">
      <w:pPr>
        <w:jc w:val="center"/>
        <w:rPr>
          <w:b/>
          <w:bCs/>
        </w:rPr>
      </w:pPr>
    </w:p>
    <w:p w14:paraId="5F13965B" w14:textId="0D7C0B3C" w:rsidR="00E679DF" w:rsidRDefault="00E679DF" w:rsidP="003F6F8A">
      <w:pPr>
        <w:jc w:val="center"/>
        <w:rPr>
          <w:b/>
          <w:bCs/>
        </w:rPr>
      </w:pPr>
    </w:p>
    <w:p w14:paraId="6AC7BF08" w14:textId="0BF885A1" w:rsidR="00E679DF" w:rsidRDefault="00E679DF" w:rsidP="003F6F8A">
      <w:pPr>
        <w:jc w:val="center"/>
        <w:rPr>
          <w:b/>
          <w:bCs/>
        </w:rPr>
      </w:pPr>
    </w:p>
    <w:p w14:paraId="582B1E5F" w14:textId="0938F4C9" w:rsidR="00E679DF" w:rsidRDefault="00E679DF" w:rsidP="003F6F8A">
      <w:pPr>
        <w:jc w:val="center"/>
        <w:rPr>
          <w:b/>
          <w:bCs/>
        </w:rPr>
      </w:pPr>
    </w:p>
    <w:p w14:paraId="6913876D" w14:textId="2D3F5A95" w:rsidR="00E679DF" w:rsidRDefault="00E679DF" w:rsidP="003F6F8A">
      <w:pPr>
        <w:jc w:val="center"/>
        <w:rPr>
          <w:b/>
          <w:bCs/>
        </w:rPr>
      </w:pPr>
    </w:p>
    <w:p w14:paraId="7282D4E0" w14:textId="202D91E8" w:rsidR="00E679DF" w:rsidRDefault="00E679DF" w:rsidP="003F6F8A">
      <w:pPr>
        <w:jc w:val="center"/>
        <w:rPr>
          <w:b/>
          <w:bCs/>
        </w:rPr>
      </w:pPr>
    </w:p>
    <w:p w14:paraId="0F4346ED" w14:textId="2304BD2E" w:rsidR="00E679DF" w:rsidRDefault="00E679DF" w:rsidP="003F6F8A">
      <w:pPr>
        <w:jc w:val="center"/>
        <w:rPr>
          <w:b/>
          <w:bCs/>
        </w:rPr>
      </w:pPr>
    </w:p>
    <w:p w14:paraId="07DA4157" w14:textId="5B095FD9" w:rsidR="00E679DF" w:rsidRDefault="00E679DF" w:rsidP="003F6F8A">
      <w:pPr>
        <w:jc w:val="center"/>
        <w:rPr>
          <w:b/>
          <w:bCs/>
        </w:rPr>
      </w:pPr>
    </w:p>
    <w:p w14:paraId="11AEFF59" w14:textId="0186A1F3" w:rsidR="00E679DF" w:rsidRDefault="00E679DF" w:rsidP="003F6F8A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128BFF05" w14:textId="77777777" w:rsidTr="00416F11">
        <w:tc>
          <w:tcPr>
            <w:tcW w:w="9628" w:type="dxa"/>
          </w:tcPr>
          <w:p w14:paraId="53DE4F10" w14:textId="77777777" w:rsidR="0048726F" w:rsidRDefault="0048726F" w:rsidP="00841E28">
            <w:pPr>
              <w:pStyle w:val="Ttulo1"/>
              <w:spacing w:before="0"/>
              <w:rPr>
                <w:b/>
                <w:bCs/>
              </w:rPr>
            </w:pPr>
            <w:bookmarkStart w:id="10" w:name="_Toc52352065"/>
            <w:r>
              <w:rPr>
                <w:b/>
                <w:bCs/>
              </w:rPr>
              <w:lastRenderedPageBreak/>
              <w:t xml:space="preserve">História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10"/>
          </w:p>
        </w:tc>
      </w:tr>
    </w:tbl>
    <w:p w14:paraId="1FC30D01" w14:textId="64DCF14B" w:rsidR="0048726F" w:rsidRDefault="00E679DF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D5991FC" wp14:editId="3135B3B4">
            <wp:extent cx="6120130" cy="1306195"/>
            <wp:effectExtent l="0" t="0" r="0" b="8255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1C342" w14:textId="655DF592" w:rsidR="00741E5C" w:rsidRDefault="00741E5C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F175F51" wp14:editId="2FDA50E4">
            <wp:extent cx="6120130" cy="6127750"/>
            <wp:effectExtent l="0" t="0" r="0" b="635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2CB76" w14:textId="1F359384" w:rsidR="00741E5C" w:rsidRDefault="00741E5C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543179C" wp14:editId="5954A472">
            <wp:extent cx="6120130" cy="1727835"/>
            <wp:effectExtent l="0" t="0" r="0" b="5715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8EA38" w14:textId="2426EAE1" w:rsidR="00741E5C" w:rsidRDefault="00741E5C" w:rsidP="003F6F8A">
      <w:pPr>
        <w:jc w:val="center"/>
        <w:rPr>
          <w:b/>
          <w:bCs/>
        </w:rPr>
      </w:pPr>
    </w:p>
    <w:p w14:paraId="040D8B1D" w14:textId="169E950E" w:rsidR="00741E5C" w:rsidRDefault="00741E5C" w:rsidP="003F6F8A">
      <w:pPr>
        <w:jc w:val="center"/>
        <w:rPr>
          <w:b/>
          <w:bCs/>
        </w:rPr>
      </w:pPr>
    </w:p>
    <w:p w14:paraId="5CC8F26E" w14:textId="24095695" w:rsidR="00741E5C" w:rsidRDefault="00741E5C" w:rsidP="003F6F8A">
      <w:pPr>
        <w:jc w:val="center"/>
        <w:rPr>
          <w:b/>
          <w:bCs/>
        </w:rPr>
      </w:pPr>
    </w:p>
    <w:p w14:paraId="154B45D5" w14:textId="2DD52DC3" w:rsidR="00741E5C" w:rsidRDefault="00741E5C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237036E" wp14:editId="3E827527">
            <wp:extent cx="6120130" cy="7077710"/>
            <wp:effectExtent l="0" t="0" r="0" b="889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07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96E73" w14:textId="1681579B" w:rsidR="00741E5C" w:rsidRDefault="00741E5C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BFDF1C0" wp14:editId="4574377C">
            <wp:extent cx="6120130" cy="2045335"/>
            <wp:effectExtent l="0" t="0" r="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4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A9AB0" w14:textId="450654E0" w:rsidR="00741E5C" w:rsidRDefault="00741E5C" w:rsidP="003F6F8A">
      <w:pPr>
        <w:jc w:val="center"/>
        <w:rPr>
          <w:b/>
          <w:bCs/>
        </w:rPr>
      </w:pPr>
    </w:p>
    <w:p w14:paraId="1EF2F9EE" w14:textId="6A6AF028" w:rsidR="00741E5C" w:rsidRDefault="00741E5C" w:rsidP="003F6F8A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7C502251" w14:textId="77777777" w:rsidTr="00416F11">
        <w:tc>
          <w:tcPr>
            <w:tcW w:w="9628" w:type="dxa"/>
          </w:tcPr>
          <w:p w14:paraId="18D69CF5" w14:textId="77777777" w:rsidR="0048726F" w:rsidRDefault="0048726F" w:rsidP="00841E28">
            <w:pPr>
              <w:pStyle w:val="Ttulo1"/>
              <w:spacing w:before="0"/>
              <w:rPr>
                <w:b/>
                <w:bCs/>
              </w:rPr>
            </w:pPr>
            <w:bookmarkStart w:id="11" w:name="_Toc52352066"/>
            <w:r>
              <w:rPr>
                <w:b/>
                <w:bCs/>
              </w:rPr>
              <w:lastRenderedPageBreak/>
              <w:t xml:space="preserve">Educação Física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11"/>
          </w:p>
        </w:tc>
      </w:tr>
    </w:tbl>
    <w:p w14:paraId="294169EC" w14:textId="27663F4A" w:rsidR="0048726F" w:rsidRDefault="00741E5C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9F498BB" wp14:editId="024B8CD3">
            <wp:extent cx="6120130" cy="7898130"/>
            <wp:effectExtent l="0" t="0" r="0" b="762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9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6BC0D" w14:textId="69B8F1BF" w:rsidR="00741E5C" w:rsidRDefault="00741E5C" w:rsidP="003F6F8A">
      <w:pPr>
        <w:jc w:val="center"/>
        <w:rPr>
          <w:b/>
          <w:bCs/>
        </w:rPr>
      </w:pPr>
    </w:p>
    <w:p w14:paraId="771F20F9" w14:textId="070A70A9" w:rsidR="00741E5C" w:rsidRDefault="00263384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690AC3B" wp14:editId="78E258C0">
            <wp:extent cx="3689131" cy="1376439"/>
            <wp:effectExtent l="0" t="0" r="6985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695533" cy="137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0ED74" w14:textId="59E262FE" w:rsidR="00741E5C" w:rsidRDefault="00741E5C" w:rsidP="003F6F8A">
      <w:pPr>
        <w:jc w:val="center"/>
        <w:rPr>
          <w:b/>
          <w:bCs/>
        </w:rPr>
      </w:pPr>
    </w:p>
    <w:p w14:paraId="5CFC890E" w14:textId="5F22D5AB" w:rsidR="00741E5C" w:rsidRDefault="00741E5C" w:rsidP="003F6F8A">
      <w:pPr>
        <w:jc w:val="center"/>
        <w:rPr>
          <w:b/>
          <w:bCs/>
        </w:rPr>
      </w:pPr>
    </w:p>
    <w:p w14:paraId="566BFD6D" w14:textId="416C47E8" w:rsidR="00741E5C" w:rsidRDefault="00263384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20F6F69" wp14:editId="72760BC4">
            <wp:extent cx="6120130" cy="6068060"/>
            <wp:effectExtent l="0" t="0" r="0" b="889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6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B5BBB" w14:textId="373ACFAE" w:rsidR="00741E5C" w:rsidRDefault="00741E5C" w:rsidP="003F6F8A">
      <w:pPr>
        <w:jc w:val="center"/>
        <w:rPr>
          <w:b/>
          <w:bCs/>
        </w:rPr>
      </w:pPr>
    </w:p>
    <w:p w14:paraId="663E0945" w14:textId="74F68BB5" w:rsidR="00741E5C" w:rsidRDefault="00741E5C" w:rsidP="003F6F8A">
      <w:pPr>
        <w:jc w:val="center"/>
        <w:rPr>
          <w:b/>
          <w:bCs/>
        </w:rPr>
      </w:pPr>
    </w:p>
    <w:p w14:paraId="315A9152" w14:textId="05A7FD29" w:rsidR="00741E5C" w:rsidRDefault="00741E5C" w:rsidP="003F6F8A">
      <w:pPr>
        <w:jc w:val="center"/>
        <w:rPr>
          <w:b/>
          <w:bCs/>
        </w:rPr>
      </w:pPr>
    </w:p>
    <w:p w14:paraId="18A7C100" w14:textId="2555A972" w:rsidR="00A742FE" w:rsidRDefault="00A742FE" w:rsidP="003F6F8A">
      <w:pPr>
        <w:jc w:val="center"/>
        <w:rPr>
          <w:b/>
          <w:bCs/>
        </w:rPr>
      </w:pPr>
    </w:p>
    <w:p w14:paraId="62523169" w14:textId="063E6F6D" w:rsidR="00A742FE" w:rsidRDefault="00A742FE" w:rsidP="003F6F8A">
      <w:pPr>
        <w:jc w:val="center"/>
        <w:rPr>
          <w:b/>
          <w:bCs/>
        </w:rPr>
      </w:pPr>
    </w:p>
    <w:p w14:paraId="244559C1" w14:textId="1390FA96" w:rsidR="00A742FE" w:rsidRDefault="00A742FE" w:rsidP="003F6F8A">
      <w:pPr>
        <w:jc w:val="center"/>
        <w:rPr>
          <w:b/>
          <w:bCs/>
        </w:rPr>
      </w:pPr>
    </w:p>
    <w:p w14:paraId="3BEA0C2F" w14:textId="1CE229B0" w:rsidR="00A742FE" w:rsidRDefault="00A742FE" w:rsidP="003F6F8A">
      <w:pPr>
        <w:jc w:val="center"/>
        <w:rPr>
          <w:b/>
          <w:bCs/>
        </w:rPr>
      </w:pPr>
    </w:p>
    <w:p w14:paraId="2B660AC6" w14:textId="04B80C80" w:rsidR="00A742FE" w:rsidRDefault="00A742FE" w:rsidP="003F6F8A">
      <w:pPr>
        <w:jc w:val="center"/>
        <w:rPr>
          <w:b/>
          <w:bCs/>
        </w:rPr>
      </w:pPr>
    </w:p>
    <w:p w14:paraId="23C43151" w14:textId="38A4A759" w:rsidR="00A742FE" w:rsidRDefault="00A742FE" w:rsidP="003F6F8A">
      <w:pPr>
        <w:jc w:val="center"/>
        <w:rPr>
          <w:b/>
          <w:bCs/>
        </w:rPr>
      </w:pPr>
    </w:p>
    <w:p w14:paraId="1FB4E0A5" w14:textId="791ACF36" w:rsidR="00A742FE" w:rsidRDefault="00A742FE" w:rsidP="003F6F8A">
      <w:pPr>
        <w:jc w:val="center"/>
        <w:rPr>
          <w:b/>
          <w:bCs/>
        </w:rPr>
      </w:pPr>
    </w:p>
    <w:p w14:paraId="148C5071" w14:textId="65F6C269" w:rsidR="00A742FE" w:rsidRDefault="00A742FE" w:rsidP="003F6F8A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29C8440B" w14:textId="77777777" w:rsidTr="00416F11">
        <w:tc>
          <w:tcPr>
            <w:tcW w:w="9628" w:type="dxa"/>
          </w:tcPr>
          <w:p w14:paraId="4D895D2C" w14:textId="77777777" w:rsidR="00A26CF2" w:rsidRDefault="00A26CF2" w:rsidP="00841E28">
            <w:pPr>
              <w:pStyle w:val="Ttulo1"/>
              <w:spacing w:before="0"/>
              <w:rPr>
                <w:b/>
                <w:bCs/>
              </w:rPr>
            </w:pPr>
            <w:bookmarkStart w:id="12" w:name="_Toc52352067"/>
            <w:r>
              <w:rPr>
                <w:b/>
                <w:bCs/>
              </w:rPr>
              <w:lastRenderedPageBreak/>
              <w:t>Língua Portuguesa 3ª Semana</w:t>
            </w:r>
            <w:bookmarkEnd w:id="12"/>
          </w:p>
        </w:tc>
      </w:tr>
    </w:tbl>
    <w:p w14:paraId="02E7126C" w14:textId="489FB21D" w:rsidR="00A26CF2" w:rsidRDefault="00A742FE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5D5034E" wp14:editId="37801B2F">
            <wp:extent cx="6120130" cy="7771765"/>
            <wp:effectExtent l="0" t="0" r="0" b="635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7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0ECC9" w14:textId="3A08A43A" w:rsidR="00A742FE" w:rsidRDefault="00A742FE" w:rsidP="00A26CF2">
      <w:pPr>
        <w:jc w:val="center"/>
        <w:rPr>
          <w:b/>
          <w:bCs/>
        </w:rPr>
      </w:pPr>
    </w:p>
    <w:p w14:paraId="78910A4D" w14:textId="6F4525E1" w:rsidR="00A742FE" w:rsidRDefault="00A742FE" w:rsidP="00A26CF2">
      <w:pPr>
        <w:jc w:val="center"/>
        <w:rPr>
          <w:b/>
          <w:bCs/>
        </w:rPr>
      </w:pPr>
    </w:p>
    <w:p w14:paraId="4ACB16F5" w14:textId="6C3C9655" w:rsidR="00A742FE" w:rsidRDefault="00A742FE" w:rsidP="00A26CF2">
      <w:pPr>
        <w:jc w:val="center"/>
        <w:rPr>
          <w:b/>
          <w:bCs/>
        </w:rPr>
      </w:pPr>
    </w:p>
    <w:p w14:paraId="6B603935" w14:textId="657F89AF" w:rsidR="00A742FE" w:rsidRDefault="00A742FE" w:rsidP="00A26CF2">
      <w:pPr>
        <w:jc w:val="center"/>
        <w:rPr>
          <w:b/>
          <w:bCs/>
        </w:rPr>
      </w:pPr>
    </w:p>
    <w:p w14:paraId="68D1D9E9" w14:textId="55A1A998" w:rsidR="00A742FE" w:rsidRDefault="00A742FE" w:rsidP="00A26CF2">
      <w:pPr>
        <w:jc w:val="center"/>
        <w:rPr>
          <w:b/>
          <w:bCs/>
        </w:rPr>
      </w:pPr>
    </w:p>
    <w:p w14:paraId="35F3FFEA" w14:textId="6CAD89B9" w:rsidR="00A742FE" w:rsidRDefault="00A742FE" w:rsidP="00A26CF2">
      <w:pPr>
        <w:jc w:val="center"/>
        <w:rPr>
          <w:b/>
          <w:bCs/>
        </w:rPr>
      </w:pPr>
    </w:p>
    <w:p w14:paraId="5889769E" w14:textId="2C986158" w:rsidR="00A742FE" w:rsidRDefault="00A742FE" w:rsidP="00A26CF2">
      <w:pPr>
        <w:jc w:val="center"/>
        <w:rPr>
          <w:b/>
          <w:bCs/>
        </w:rPr>
      </w:pPr>
    </w:p>
    <w:p w14:paraId="6CDB2D8E" w14:textId="2F6F9075" w:rsidR="00A742FE" w:rsidRDefault="00A742FE" w:rsidP="00A26CF2">
      <w:pPr>
        <w:jc w:val="center"/>
        <w:rPr>
          <w:b/>
          <w:bCs/>
        </w:rPr>
      </w:pPr>
    </w:p>
    <w:p w14:paraId="66059352" w14:textId="7EF1A12E" w:rsidR="00A742FE" w:rsidRDefault="00A742FE" w:rsidP="00A26CF2">
      <w:pPr>
        <w:jc w:val="center"/>
        <w:rPr>
          <w:b/>
          <w:bCs/>
        </w:rPr>
      </w:pPr>
    </w:p>
    <w:p w14:paraId="16C14D3C" w14:textId="10BCC374" w:rsidR="00A742FE" w:rsidRDefault="00A742FE" w:rsidP="00A26CF2">
      <w:pPr>
        <w:jc w:val="center"/>
        <w:rPr>
          <w:b/>
          <w:bCs/>
        </w:rPr>
      </w:pPr>
    </w:p>
    <w:p w14:paraId="34A2E5A6" w14:textId="6850E718" w:rsidR="00A742FE" w:rsidRDefault="00A742FE" w:rsidP="00A26CF2">
      <w:pPr>
        <w:jc w:val="center"/>
        <w:rPr>
          <w:b/>
          <w:bCs/>
        </w:rPr>
      </w:pPr>
    </w:p>
    <w:p w14:paraId="02BE831A" w14:textId="61B827D4" w:rsidR="00A742FE" w:rsidRDefault="00A742FE" w:rsidP="00A26CF2">
      <w:pPr>
        <w:jc w:val="center"/>
        <w:rPr>
          <w:b/>
          <w:bCs/>
        </w:rPr>
      </w:pPr>
    </w:p>
    <w:p w14:paraId="70DCD060" w14:textId="25252D72" w:rsidR="00A742FE" w:rsidRDefault="00A742FE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4DE6C25" wp14:editId="4285E168">
            <wp:extent cx="6120130" cy="8068945"/>
            <wp:effectExtent l="0" t="0" r="0" b="8255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6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D4003" w14:textId="5D01E853" w:rsidR="00A742FE" w:rsidRDefault="00A742FE" w:rsidP="00A26CF2">
      <w:pPr>
        <w:jc w:val="center"/>
        <w:rPr>
          <w:b/>
          <w:bCs/>
        </w:rPr>
      </w:pPr>
    </w:p>
    <w:p w14:paraId="2D3A954A" w14:textId="3B7E0941" w:rsidR="00A742FE" w:rsidRDefault="00A742FE" w:rsidP="00A26CF2">
      <w:pPr>
        <w:jc w:val="center"/>
        <w:rPr>
          <w:b/>
          <w:bCs/>
        </w:rPr>
      </w:pPr>
    </w:p>
    <w:p w14:paraId="6D35E67E" w14:textId="47D84E7C" w:rsidR="00A742FE" w:rsidRDefault="00A742FE" w:rsidP="00A26CF2">
      <w:pPr>
        <w:jc w:val="center"/>
        <w:rPr>
          <w:b/>
          <w:bCs/>
        </w:rPr>
      </w:pPr>
    </w:p>
    <w:p w14:paraId="5047B54D" w14:textId="6A032509" w:rsidR="00A742FE" w:rsidRDefault="00A742FE" w:rsidP="00A26CF2">
      <w:pPr>
        <w:jc w:val="center"/>
        <w:rPr>
          <w:b/>
          <w:bCs/>
        </w:rPr>
      </w:pPr>
    </w:p>
    <w:p w14:paraId="15B0B0D9" w14:textId="367D41DC" w:rsidR="00A742FE" w:rsidRDefault="00A742FE" w:rsidP="00A26CF2">
      <w:pPr>
        <w:jc w:val="center"/>
        <w:rPr>
          <w:b/>
          <w:bCs/>
        </w:rPr>
      </w:pPr>
    </w:p>
    <w:p w14:paraId="7E546444" w14:textId="0697929F" w:rsidR="00A742FE" w:rsidRDefault="00A742FE" w:rsidP="00A26CF2">
      <w:pPr>
        <w:jc w:val="center"/>
        <w:rPr>
          <w:b/>
          <w:bCs/>
        </w:rPr>
      </w:pPr>
    </w:p>
    <w:p w14:paraId="7FE0926F" w14:textId="655EA0C3" w:rsidR="00A742FE" w:rsidRDefault="00A742FE" w:rsidP="00A26CF2">
      <w:pPr>
        <w:jc w:val="center"/>
        <w:rPr>
          <w:b/>
          <w:bCs/>
        </w:rPr>
      </w:pPr>
    </w:p>
    <w:p w14:paraId="7A4A3D2A" w14:textId="0D197CC8" w:rsidR="00A742FE" w:rsidRDefault="00A742FE" w:rsidP="00A26CF2">
      <w:pPr>
        <w:jc w:val="center"/>
        <w:rPr>
          <w:b/>
          <w:bCs/>
        </w:rPr>
      </w:pPr>
    </w:p>
    <w:p w14:paraId="25D4B656" w14:textId="42DDE9AF" w:rsidR="00A742FE" w:rsidRDefault="00A742FE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A60D572" wp14:editId="1C6C09AA">
            <wp:extent cx="6120130" cy="4777105"/>
            <wp:effectExtent l="0" t="0" r="0" b="4445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AAA40" w14:textId="6E18827F" w:rsidR="00A742FE" w:rsidRDefault="00A742FE" w:rsidP="00A26CF2">
      <w:pPr>
        <w:jc w:val="center"/>
        <w:rPr>
          <w:b/>
          <w:bCs/>
        </w:rPr>
      </w:pPr>
    </w:p>
    <w:p w14:paraId="3D5321F8" w14:textId="394B0D39" w:rsidR="00A742FE" w:rsidRDefault="00A742FE" w:rsidP="00A26CF2">
      <w:pPr>
        <w:jc w:val="center"/>
        <w:rPr>
          <w:b/>
          <w:bCs/>
        </w:rPr>
      </w:pPr>
    </w:p>
    <w:p w14:paraId="0F470D4A" w14:textId="33D59199" w:rsidR="00A742FE" w:rsidRDefault="00A742FE" w:rsidP="00A26CF2">
      <w:pPr>
        <w:jc w:val="center"/>
        <w:rPr>
          <w:b/>
          <w:bCs/>
        </w:rPr>
      </w:pPr>
    </w:p>
    <w:p w14:paraId="233F5986" w14:textId="505A3355" w:rsidR="00A742FE" w:rsidRDefault="00A742FE" w:rsidP="00A26CF2">
      <w:pPr>
        <w:jc w:val="center"/>
        <w:rPr>
          <w:b/>
          <w:bCs/>
        </w:rPr>
      </w:pPr>
    </w:p>
    <w:p w14:paraId="2F7032ED" w14:textId="7E5E68EA" w:rsidR="00A742FE" w:rsidRDefault="00A742FE" w:rsidP="00A26CF2">
      <w:pPr>
        <w:jc w:val="center"/>
        <w:rPr>
          <w:b/>
          <w:bCs/>
        </w:rPr>
      </w:pPr>
    </w:p>
    <w:p w14:paraId="06EBC967" w14:textId="1E9A3994" w:rsidR="00A742FE" w:rsidRDefault="00A742FE" w:rsidP="00A26CF2">
      <w:pPr>
        <w:jc w:val="center"/>
        <w:rPr>
          <w:b/>
          <w:bCs/>
        </w:rPr>
      </w:pPr>
    </w:p>
    <w:p w14:paraId="1D9FAF58" w14:textId="12168EE0" w:rsidR="00A742FE" w:rsidRDefault="00A742FE" w:rsidP="00A26CF2">
      <w:pPr>
        <w:jc w:val="center"/>
        <w:rPr>
          <w:b/>
          <w:bCs/>
        </w:rPr>
      </w:pPr>
    </w:p>
    <w:p w14:paraId="0673DAEE" w14:textId="25A28EBD" w:rsidR="00A742FE" w:rsidRDefault="00A742FE" w:rsidP="00A26CF2">
      <w:pPr>
        <w:jc w:val="center"/>
        <w:rPr>
          <w:b/>
          <w:bCs/>
        </w:rPr>
      </w:pPr>
    </w:p>
    <w:p w14:paraId="684ABDED" w14:textId="16652210" w:rsidR="00A742FE" w:rsidRDefault="00A742FE" w:rsidP="00A26CF2">
      <w:pPr>
        <w:jc w:val="center"/>
        <w:rPr>
          <w:b/>
          <w:bCs/>
        </w:rPr>
      </w:pPr>
    </w:p>
    <w:p w14:paraId="40D8880B" w14:textId="4DE7EBBB" w:rsidR="00A742FE" w:rsidRDefault="00A742FE" w:rsidP="00A26CF2">
      <w:pPr>
        <w:jc w:val="center"/>
        <w:rPr>
          <w:b/>
          <w:bCs/>
        </w:rPr>
      </w:pPr>
    </w:p>
    <w:p w14:paraId="554B47B0" w14:textId="440A1436" w:rsidR="00A742FE" w:rsidRDefault="00A742FE" w:rsidP="00A26CF2">
      <w:pPr>
        <w:jc w:val="center"/>
        <w:rPr>
          <w:b/>
          <w:bCs/>
        </w:rPr>
      </w:pPr>
    </w:p>
    <w:p w14:paraId="51B63D53" w14:textId="575B6D98" w:rsidR="00A742FE" w:rsidRDefault="00A742FE" w:rsidP="00A26CF2">
      <w:pPr>
        <w:jc w:val="center"/>
        <w:rPr>
          <w:b/>
          <w:bCs/>
        </w:rPr>
      </w:pPr>
    </w:p>
    <w:p w14:paraId="69885541" w14:textId="2E3B942D" w:rsidR="00A742FE" w:rsidRDefault="00A742FE" w:rsidP="00A26CF2">
      <w:pPr>
        <w:jc w:val="center"/>
        <w:rPr>
          <w:b/>
          <w:bCs/>
        </w:rPr>
      </w:pPr>
    </w:p>
    <w:p w14:paraId="3EB05BF6" w14:textId="0EC4CF80" w:rsidR="00A742FE" w:rsidRDefault="00A742FE" w:rsidP="00A26CF2">
      <w:pPr>
        <w:jc w:val="center"/>
        <w:rPr>
          <w:b/>
          <w:bCs/>
        </w:rPr>
      </w:pPr>
    </w:p>
    <w:p w14:paraId="2F5920E4" w14:textId="094F97EF" w:rsidR="00A742FE" w:rsidRDefault="00A742FE" w:rsidP="00A26CF2">
      <w:pPr>
        <w:jc w:val="center"/>
        <w:rPr>
          <w:b/>
          <w:bCs/>
        </w:rPr>
      </w:pPr>
    </w:p>
    <w:p w14:paraId="4D845BC7" w14:textId="69C1C4B8" w:rsidR="00A742FE" w:rsidRDefault="00A742FE" w:rsidP="00A26CF2">
      <w:pPr>
        <w:jc w:val="center"/>
        <w:rPr>
          <w:b/>
          <w:bCs/>
        </w:rPr>
      </w:pPr>
    </w:p>
    <w:p w14:paraId="49A4C878" w14:textId="51AB8693" w:rsidR="00A742FE" w:rsidRDefault="00A742FE" w:rsidP="00A26CF2">
      <w:pPr>
        <w:jc w:val="center"/>
        <w:rPr>
          <w:b/>
          <w:bCs/>
        </w:rPr>
      </w:pPr>
    </w:p>
    <w:p w14:paraId="3C568D38" w14:textId="5F7472AF" w:rsidR="00A742FE" w:rsidRDefault="00A742FE" w:rsidP="00A26CF2">
      <w:pPr>
        <w:jc w:val="center"/>
        <w:rPr>
          <w:b/>
          <w:bCs/>
        </w:rPr>
      </w:pPr>
    </w:p>
    <w:p w14:paraId="11609F82" w14:textId="42D40256" w:rsidR="00A742FE" w:rsidRDefault="00A742FE" w:rsidP="00A26CF2">
      <w:pPr>
        <w:jc w:val="center"/>
        <w:rPr>
          <w:b/>
          <w:bCs/>
        </w:rPr>
      </w:pPr>
    </w:p>
    <w:p w14:paraId="5A6A7B5A" w14:textId="420B0AEE" w:rsidR="00A742FE" w:rsidRDefault="00A742FE" w:rsidP="00A26CF2">
      <w:pPr>
        <w:jc w:val="center"/>
        <w:rPr>
          <w:b/>
          <w:bCs/>
        </w:rPr>
      </w:pPr>
    </w:p>
    <w:p w14:paraId="3CAF2121" w14:textId="2596D292" w:rsidR="00A742FE" w:rsidRDefault="00A742FE" w:rsidP="00A26CF2">
      <w:pPr>
        <w:jc w:val="center"/>
        <w:rPr>
          <w:b/>
          <w:bCs/>
        </w:rPr>
      </w:pPr>
    </w:p>
    <w:p w14:paraId="2618EDE1" w14:textId="256A851D" w:rsidR="00A742FE" w:rsidRDefault="00A742FE" w:rsidP="00A26CF2">
      <w:pPr>
        <w:jc w:val="center"/>
        <w:rPr>
          <w:b/>
          <w:bCs/>
        </w:rPr>
      </w:pPr>
    </w:p>
    <w:p w14:paraId="0281821B" w14:textId="3D68EDBF" w:rsidR="00A742FE" w:rsidRDefault="00A742FE" w:rsidP="00A26CF2">
      <w:pPr>
        <w:jc w:val="center"/>
        <w:rPr>
          <w:b/>
          <w:bCs/>
        </w:rPr>
      </w:pPr>
    </w:p>
    <w:p w14:paraId="7D758B1B" w14:textId="21669009" w:rsidR="00A742FE" w:rsidRDefault="00A742FE" w:rsidP="00A26CF2">
      <w:pPr>
        <w:jc w:val="center"/>
        <w:rPr>
          <w:b/>
          <w:bCs/>
        </w:rPr>
      </w:pPr>
    </w:p>
    <w:p w14:paraId="76B05B3E" w14:textId="66A95FA5" w:rsidR="00A742FE" w:rsidRDefault="00A742FE" w:rsidP="00A26CF2">
      <w:pPr>
        <w:jc w:val="center"/>
        <w:rPr>
          <w:b/>
          <w:bCs/>
        </w:rPr>
      </w:pPr>
    </w:p>
    <w:p w14:paraId="0AC71C2E" w14:textId="1390BF05" w:rsidR="00A742FE" w:rsidRDefault="00A742FE" w:rsidP="00A26CF2">
      <w:pPr>
        <w:jc w:val="center"/>
        <w:rPr>
          <w:b/>
          <w:bCs/>
        </w:rPr>
      </w:pPr>
    </w:p>
    <w:p w14:paraId="4F84CCE6" w14:textId="77777777" w:rsidR="00A742FE" w:rsidRDefault="00A742FE" w:rsidP="00A26CF2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0A9EC2AB" w14:textId="77777777" w:rsidTr="00416F11">
        <w:tc>
          <w:tcPr>
            <w:tcW w:w="9628" w:type="dxa"/>
          </w:tcPr>
          <w:p w14:paraId="75BA6417" w14:textId="77777777" w:rsidR="00A26CF2" w:rsidRDefault="00A26CF2" w:rsidP="00841E28">
            <w:pPr>
              <w:pStyle w:val="Ttulo1"/>
              <w:spacing w:before="0"/>
              <w:rPr>
                <w:b/>
                <w:bCs/>
              </w:rPr>
            </w:pPr>
            <w:bookmarkStart w:id="13" w:name="_Toc52352068"/>
            <w:r>
              <w:rPr>
                <w:b/>
                <w:bCs/>
              </w:rPr>
              <w:lastRenderedPageBreak/>
              <w:t>Matemática 3ª Semana</w:t>
            </w:r>
            <w:bookmarkEnd w:id="13"/>
          </w:p>
        </w:tc>
      </w:tr>
    </w:tbl>
    <w:p w14:paraId="079ECB5A" w14:textId="4D679DB5" w:rsidR="00A26CF2" w:rsidRDefault="00A742FE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12ED5D5" wp14:editId="5E3586B8">
            <wp:extent cx="6120130" cy="7466965"/>
            <wp:effectExtent l="0" t="0" r="0" b="635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6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A175A" w14:textId="5FDF15C3" w:rsidR="00A7314E" w:rsidRDefault="00A7314E" w:rsidP="00A26CF2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EB81896" wp14:editId="7C3D89DE">
            <wp:extent cx="6120130" cy="8276590"/>
            <wp:effectExtent l="0" t="0" r="0" b="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7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2CD75" w14:textId="1A5B2BDD" w:rsidR="00A7314E" w:rsidRDefault="00A7314E" w:rsidP="00A26CF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6FF28C0" wp14:editId="51D652B1">
            <wp:extent cx="6120130" cy="8129270"/>
            <wp:effectExtent l="0" t="0" r="0" b="508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2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314E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230BBD4" wp14:editId="22CC4799">
            <wp:extent cx="6120130" cy="8443595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4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E7748" w14:textId="76A60412" w:rsidR="00A7314E" w:rsidRDefault="00A7314E" w:rsidP="00A26CF2">
      <w:pPr>
        <w:jc w:val="center"/>
        <w:rPr>
          <w:noProof/>
        </w:rPr>
      </w:pPr>
    </w:p>
    <w:p w14:paraId="59F72A43" w14:textId="7A1D32C3" w:rsidR="00A7314E" w:rsidRDefault="00A7314E" w:rsidP="00A26CF2">
      <w:pPr>
        <w:jc w:val="center"/>
        <w:rPr>
          <w:noProof/>
        </w:rPr>
      </w:pPr>
    </w:p>
    <w:p w14:paraId="4D316EA8" w14:textId="7C6EFAC5" w:rsidR="00A7314E" w:rsidRDefault="00A7314E" w:rsidP="00A26CF2">
      <w:pPr>
        <w:jc w:val="center"/>
        <w:rPr>
          <w:noProof/>
        </w:rPr>
      </w:pPr>
    </w:p>
    <w:p w14:paraId="48974C4E" w14:textId="6F57262C" w:rsidR="00A7314E" w:rsidRDefault="00A7314E" w:rsidP="00A26CF2">
      <w:pPr>
        <w:jc w:val="center"/>
        <w:rPr>
          <w:noProof/>
        </w:rPr>
      </w:pPr>
    </w:p>
    <w:p w14:paraId="7D605E04" w14:textId="7503BF5A" w:rsidR="00A7314E" w:rsidRDefault="00A7314E" w:rsidP="00A26CF2">
      <w:pPr>
        <w:jc w:val="center"/>
        <w:rPr>
          <w:noProof/>
        </w:rPr>
      </w:pPr>
    </w:p>
    <w:p w14:paraId="2BD0E24C" w14:textId="0786482B" w:rsidR="00A7314E" w:rsidRDefault="00A7314E" w:rsidP="00A26CF2">
      <w:pPr>
        <w:jc w:val="center"/>
        <w:rPr>
          <w:noProof/>
        </w:rPr>
      </w:pPr>
    </w:p>
    <w:p w14:paraId="458B42D5" w14:textId="0A8FBB7A" w:rsidR="00A7314E" w:rsidRDefault="00A7314E" w:rsidP="00A26CF2">
      <w:pPr>
        <w:jc w:val="center"/>
        <w:rPr>
          <w:noProof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05348649" w14:textId="77777777" w:rsidTr="00416F11">
        <w:tc>
          <w:tcPr>
            <w:tcW w:w="9628" w:type="dxa"/>
          </w:tcPr>
          <w:p w14:paraId="71EBFC22" w14:textId="77777777" w:rsidR="00A26CF2" w:rsidRDefault="00A26CF2" w:rsidP="00841E28">
            <w:pPr>
              <w:pStyle w:val="Ttulo1"/>
              <w:spacing w:before="0"/>
              <w:rPr>
                <w:b/>
                <w:bCs/>
              </w:rPr>
            </w:pPr>
            <w:bookmarkStart w:id="14" w:name="_Toc52352069"/>
            <w:r>
              <w:rPr>
                <w:b/>
                <w:bCs/>
              </w:rPr>
              <w:lastRenderedPageBreak/>
              <w:t>Ciências 3ª Semana</w:t>
            </w:r>
            <w:bookmarkEnd w:id="14"/>
          </w:p>
        </w:tc>
      </w:tr>
    </w:tbl>
    <w:p w14:paraId="4B106194" w14:textId="567FADA9" w:rsidR="00A26CF2" w:rsidRDefault="00A7314E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BE341CA" wp14:editId="6D32F220">
            <wp:extent cx="6120130" cy="5200650"/>
            <wp:effectExtent l="0" t="0" r="0" b="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605EE" w14:textId="21650A87" w:rsidR="00A7314E" w:rsidRDefault="00A7314E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C8F8538" wp14:editId="3EB80810">
            <wp:extent cx="6120130" cy="3216275"/>
            <wp:effectExtent l="0" t="0" r="0" b="3175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193C7" w14:textId="64FBA1DC" w:rsidR="007C1812" w:rsidRDefault="007C1812" w:rsidP="00A26CF2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548FD56" wp14:editId="41654457">
            <wp:extent cx="6120130" cy="1350010"/>
            <wp:effectExtent l="0" t="0" r="0" b="254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D501D" w14:textId="11A5033A" w:rsidR="007C1812" w:rsidRDefault="007C1812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FA9CBF0" wp14:editId="7BB0C879">
            <wp:extent cx="6120130" cy="3398520"/>
            <wp:effectExtent l="0" t="0" r="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98238" w14:textId="0A855006" w:rsidR="008E32EB" w:rsidRDefault="008E32EB" w:rsidP="00A26CF2">
      <w:pPr>
        <w:jc w:val="center"/>
        <w:rPr>
          <w:b/>
          <w:bCs/>
        </w:rPr>
      </w:pPr>
    </w:p>
    <w:p w14:paraId="375BBA11" w14:textId="54FDFE60" w:rsidR="008E32EB" w:rsidRDefault="008E32EB" w:rsidP="00A26CF2">
      <w:pPr>
        <w:jc w:val="center"/>
        <w:rPr>
          <w:b/>
          <w:bCs/>
        </w:rPr>
      </w:pPr>
    </w:p>
    <w:p w14:paraId="2F147C1F" w14:textId="3FEA8389" w:rsidR="008E32EB" w:rsidRDefault="008E32EB" w:rsidP="00A26CF2">
      <w:pPr>
        <w:jc w:val="center"/>
        <w:rPr>
          <w:b/>
          <w:bCs/>
        </w:rPr>
      </w:pPr>
    </w:p>
    <w:p w14:paraId="22C4E32E" w14:textId="764C2F54" w:rsidR="008E32EB" w:rsidRDefault="008E32EB" w:rsidP="00A26CF2">
      <w:pPr>
        <w:jc w:val="center"/>
        <w:rPr>
          <w:b/>
          <w:bCs/>
        </w:rPr>
      </w:pPr>
    </w:p>
    <w:p w14:paraId="63C09EA0" w14:textId="6F925CBA" w:rsidR="008E32EB" w:rsidRDefault="008E32EB" w:rsidP="00A26CF2">
      <w:pPr>
        <w:jc w:val="center"/>
        <w:rPr>
          <w:b/>
          <w:bCs/>
        </w:rPr>
      </w:pPr>
    </w:p>
    <w:p w14:paraId="5CFC4E65" w14:textId="56585839" w:rsidR="008E32EB" w:rsidRDefault="008E32EB" w:rsidP="00A26CF2">
      <w:pPr>
        <w:jc w:val="center"/>
        <w:rPr>
          <w:b/>
          <w:bCs/>
        </w:rPr>
      </w:pPr>
    </w:p>
    <w:p w14:paraId="163D7341" w14:textId="4E7B3158" w:rsidR="008E32EB" w:rsidRDefault="008E32EB" w:rsidP="00A26CF2">
      <w:pPr>
        <w:jc w:val="center"/>
        <w:rPr>
          <w:b/>
          <w:bCs/>
        </w:rPr>
      </w:pPr>
    </w:p>
    <w:p w14:paraId="6720E7AA" w14:textId="746457C5" w:rsidR="008E32EB" w:rsidRDefault="008E32EB" w:rsidP="00A26CF2">
      <w:pPr>
        <w:jc w:val="center"/>
        <w:rPr>
          <w:b/>
          <w:bCs/>
        </w:rPr>
      </w:pPr>
    </w:p>
    <w:p w14:paraId="488819CD" w14:textId="2852A36B" w:rsidR="008E32EB" w:rsidRDefault="008E32EB" w:rsidP="00A26CF2">
      <w:pPr>
        <w:jc w:val="center"/>
        <w:rPr>
          <w:b/>
          <w:bCs/>
        </w:rPr>
      </w:pPr>
    </w:p>
    <w:p w14:paraId="05540077" w14:textId="02A27860" w:rsidR="008E32EB" w:rsidRDefault="008E32EB" w:rsidP="00A26CF2">
      <w:pPr>
        <w:jc w:val="center"/>
        <w:rPr>
          <w:b/>
          <w:bCs/>
        </w:rPr>
      </w:pPr>
    </w:p>
    <w:p w14:paraId="2DF0B59F" w14:textId="067457D4" w:rsidR="008E32EB" w:rsidRDefault="008E32EB" w:rsidP="00A26CF2">
      <w:pPr>
        <w:jc w:val="center"/>
        <w:rPr>
          <w:b/>
          <w:bCs/>
        </w:rPr>
      </w:pPr>
    </w:p>
    <w:p w14:paraId="385A19F0" w14:textId="73A1CF52" w:rsidR="008E32EB" w:rsidRDefault="008E32EB" w:rsidP="00A26CF2">
      <w:pPr>
        <w:jc w:val="center"/>
        <w:rPr>
          <w:b/>
          <w:bCs/>
        </w:rPr>
      </w:pPr>
    </w:p>
    <w:p w14:paraId="219B7367" w14:textId="63A6FE92" w:rsidR="008E32EB" w:rsidRDefault="008E32EB" w:rsidP="00A26CF2">
      <w:pPr>
        <w:jc w:val="center"/>
        <w:rPr>
          <w:b/>
          <w:bCs/>
        </w:rPr>
      </w:pPr>
    </w:p>
    <w:p w14:paraId="1881242C" w14:textId="2D556C80" w:rsidR="008E32EB" w:rsidRDefault="008E32EB" w:rsidP="00A26CF2">
      <w:pPr>
        <w:jc w:val="center"/>
        <w:rPr>
          <w:b/>
          <w:bCs/>
        </w:rPr>
      </w:pPr>
    </w:p>
    <w:p w14:paraId="41302D09" w14:textId="703C977F" w:rsidR="008E32EB" w:rsidRDefault="008E32EB" w:rsidP="00A26CF2">
      <w:pPr>
        <w:jc w:val="center"/>
        <w:rPr>
          <w:b/>
          <w:bCs/>
        </w:rPr>
      </w:pPr>
    </w:p>
    <w:p w14:paraId="5F8CCC2F" w14:textId="37821A64" w:rsidR="008E32EB" w:rsidRDefault="008E32EB" w:rsidP="00A26CF2">
      <w:pPr>
        <w:jc w:val="center"/>
        <w:rPr>
          <w:b/>
          <w:bCs/>
        </w:rPr>
      </w:pPr>
    </w:p>
    <w:p w14:paraId="153B36B6" w14:textId="1BAEA96E" w:rsidR="008E32EB" w:rsidRDefault="008E32EB" w:rsidP="00A26CF2">
      <w:pPr>
        <w:jc w:val="center"/>
        <w:rPr>
          <w:b/>
          <w:bCs/>
        </w:rPr>
      </w:pPr>
    </w:p>
    <w:p w14:paraId="16A6951D" w14:textId="0FB33D33" w:rsidR="008E32EB" w:rsidRDefault="008E32EB" w:rsidP="00A26CF2">
      <w:pPr>
        <w:jc w:val="center"/>
        <w:rPr>
          <w:b/>
          <w:bCs/>
        </w:rPr>
      </w:pPr>
    </w:p>
    <w:p w14:paraId="6A3F81D3" w14:textId="2164739D" w:rsidR="008E32EB" w:rsidRDefault="008E32EB" w:rsidP="00A26CF2">
      <w:pPr>
        <w:jc w:val="center"/>
        <w:rPr>
          <w:b/>
          <w:bCs/>
        </w:rPr>
      </w:pPr>
    </w:p>
    <w:p w14:paraId="25B42075" w14:textId="0A4DFADB" w:rsidR="008E32EB" w:rsidRDefault="008E32EB" w:rsidP="00A26CF2">
      <w:pPr>
        <w:jc w:val="center"/>
        <w:rPr>
          <w:b/>
          <w:bCs/>
        </w:rPr>
      </w:pPr>
    </w:p>
    <w:p w14:paraId="6C9D4892" w14:textId="68F5FEE6" w:rsidR="008E32EB" w:rsidRDefault="008E32EB" w:rsidP="00A26CF2">
      <w:pPr>
        <w:jc w:val="center"/>
        <w:rPr>
          <w:b/>
          <w:bCs/>
        </w:rPr>
      </w:pPr>
    </w:p>
    <w:p w14:paraId="4040B31E" w14:textId="0D245F84" w:rsidR="008E32EB" w:rsidRDefault="008E32EB" w:rsidP="00A26CF2">
      <w:pPr>
        <w:jc w:val="center"/>
        <w:rPr>
          <w:b/>
          <w:bCs/>
        </w:rPr>
      </w:pPr>
    </w:p>
    <w:p w14:paraId="477107B8" w14:textId="56420398" w:rsidR="008E32EB" w:rsidRDefault="008E32EB" w:rsidP="00A26CF2">
      <w:pPr>
        <w:jc w:val="center"/>
        <w:rPr>
          <w:b/>
          <w:bCs/>
        </w:rPr>
      </w:pPr>
    </w:p>
    <w:p w14:paraId="3D90D1AF" w14:textId="77C8FCE3" w:rsidR="008E32EB" w:rsidRDefault="008E32EB" w:rsidP="00A26CF2">
      <w:pPr>
        <w:jc w:val="center"/>
        <w:rPr>
          <w:b/>
          <w:bCs/>
        </w:rPr>
      </w:pPr>
    </w:p>
    <w:p w14:paraId="749A9A41" w14:textId="6A1CB150" w:rsidR="008E32EB" w:rsidRDefault="008E32EB" w:rsidP="00A26CF2">
      <w:pPr>
        <w:jc w:val="center"/>
        <w:rPr>
          <w:b/>
          <w:bCs/>
        </w:rPr>
      </w:pPr>
    </w:p>
    <w:p w14:paraId="69CB3415" w14:textId="339A0AA8" w:rsidR="008E32EB" w:rsidRDefault="008E32EB" w:rsidP="00A26CF2">
      <w:pPr>
        <w:jc w:val="center"/>
        <w:rPr>
          <w:b/>
          <w:bCs/>
        </w:rPr>
      </w:pPr>
    </w:p>
    <w:p w14:paraId="3797A0A1" w14:textId="4EFA12E9" w:rsidR="008E32EB" w:rsidRDefault="008E32EB" w:rsidP="00A26CF2">
      <w:pPr>
        <w:jc w:val="center"/>
        <w:rPr>
          <w:b/>
          <w:bCs/>
        </w:rPr>
      </w:pPr>
    </w:p>
    <w:p w14:paraId="6AB446FD" w14:textId="211449A7" w:rsidR="008E32EB" w:rsidRDefault="008E32EB" w:rsidP="00A26CF2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13A53A5A" w14:textId="77777777" w:rsidTr="00416F11">
        <w:tc>
          <w:tcPr>
            <w:tcW w:w="9628" w:type="dxa"/>
          </w:tcPr>
          <w:p w14:paraId="4E7C5A69" w14:textId="77777777" w:rsidR="00A26CF2" w:rsidRDefault="00A26CF2" w:rsidP="00841E28">
            <w:pPr>
              <w:pStyle w:val="Ttulo1"/>
              <w:spacing w:before="0"/>
              <w:rPr>
                <w:b/>
                <w:bCs/>
              </w:rPr>
            </w:pPr>
            <w:bookmarkStart w:id="15" w:name="_Toc52352070"/>
            <w:r>
              <w:rPr>
                <w:b/>
                <w:bCs/>
              </w:rPr>
              <w:lastRenderedPageBreak/>
              <w:t>Geografia 3ª Semana</w:t>
            </w:r>
            <w:bookmarkEnd w:id="15"/>
          </w:p>
        </w:tc>
      </w:tr>
    </w:tbl>
    <w:p w14:paraId="44BC37C2" w14:textId="23CB7C3F" w:rsidR="00A26CF2" w:rsidRDefault="008E32EB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5201B0E" wp14:editId="6ED2B089">
            <wp:extent cx="6120130" cy="7569200"/>
            <wp:effectExtent l="0" t="0" r="0" b="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A4425" w14:textId="17C50F51" w:rsidR="008E32EB" w:rsidRDefault="008E32EB" w:rsidP="00A26CF2">
      <w:pPr>
        <w:jc w:val="center"/>
        <w:rPr>
          <w:b/>
          <w:bCs/>
        </w:rPr>
      </w:pPr>
    </w:p>
    <w:p w14:paraId="7DE96206" w14:textId="7D628AF2" w:rsidR="008E32EB" w:rsidRDefault="008E32EB" w:rsidP="00A26CF2">
      <w:pPr>
        <w:jc w:val="center"/>
        <w:rPr>
          <w:b/>
          <w:bCs/>
        </w:rPr>
      </w:pPr>
    </w:p>
    <w:p w14:paraId="48794F0A" w14:textId="70DA067A" w:rsidR="008E32EB" w:rsidRDefault="008E32EB" w:rsidP="00A26CF2">
      <w:pPr>
        <w:jc w:val="center"/>
        <w:rPr>
          <w:b/>
          <w:bCs/>
        </w:rPr>
      </w:pPr>
    </w:p>
    <w:p w14:paraId="773759F9" w14:textId="218395C7" w:rsidR="008E32EB" w:rsidRDefault="008E32EB" w:rsidP="00A26CF2">
      <w:pPr>
        <w:jc w:val="center"/>
        <w:rPr>
          <w:b/>
          <w:bCs/>
        </w:rPr>
      </w:pPr>
    </w:p>
    <w:p w14:paraId="5015B18F" w14:textId="6B49929D" w:rsidR="008E32EB" w:rsidRDefault="008E32EB" w:rsidP="00A26CF2">
      <w:pPr>
        <w:jc w:val="center"/>
        <w:rPr>
          <w:b/>
          <w:bCs/>
        </w:rPr>
      </w:pPr>
    </w:p>
    <w:p w14:paraId="008A7ECF" w14:textId="5C2F82B8" w:rsidR="008E32EB" w:rsidRDefault="008E32EB" w:rsidP="00A26CF2">
      <w:pPr>
        <w:jc w:val="center"/>
        <w:rPr>
          <w:b/>
          <w:bCs/>
        </w:rPr>
      </w:pPr>
    </w:p>
    <w:p w14:paraId="25B6BD8A" w14:textId="6E921D43" w:rsidR="008E32EB" w:rsidRDefault="008E32EB" w:rsidP="00A26CF2">
      <w:pPr>
        <w:jc w:val="center"/>
        <w:rPr>
          <w:b/>
          <w:bCs/>
        </w:rPr>
      </w:pPr>
    </w:p>
    <w:p w14:paraId="76799423" w14:textId="31350C36" w:rsidR="008E32EB" w:rsidRDefault="008E32EB" w:rsidP="00A26CF2">
      <w:pPr>
        <w:jc w:val="center"/>
        <w:rPr>
          <w:b/>
          <w:bCs/>
        </w:rPr>
      </w:pPr>
    </w:p>
    <w:p w14:paraId="5B223315" w14:textId="4A0E80B3" w:rsidR="008E32EB" w:rsidRDefault="008E32EB" w:rsidP="00A26CF2">
      <w:pPr>
        <w:jc w:val="center"/>
        <w:rPr>
          <w:b/>
          <w:bCs/>
        </w:rPr>
      </w:pPr>
    </w:p>
    <w:p w14:paraId="296C253A" w14:textId="34DCDF83" w:rsidR="008E32EB" w:rsidRDefault="008E32EB" w:rsidP="00A26CF2">
      <w:pPr>
        <w:jc w:val="center"/>
        <w:rPr>
          <w:b/>
          <w:bCs/>
        </w:rPr>
      </w:pPr>
    </w:p>
    <w:p w14:paraId="18777C55" w14:textId="3AE99741" w:rsidR="008E32EB" w:rsidRDefault="008E32EB" w:rsidP="00A26CF2">
      <w:pPr>
        <w:jc w:val="center"/>
        <w:rPr>
          <w:b/>
          <w:bCs/>
        </w:rPr>
      </w:pPr>
    </w:p>
    <w:p w14:paraId="2E5C724E" w14:textId="2B99DE13" w:rsidR="008E32EB" w:rsidRDefault="008E32EB" w:rsidP="00A26CF2">
      <w:pPr>
        <w:jc w:val="center"/>
        <w:rPr>
          <w:b/>
          <w:bCs/>
        </w:rPr>
      </w:pPr>
    </w:p>
    <w:p w14:paraId="48E93A2C" w14:textId="479CCE5F" w:rsidR="008E32EB" w:rsidRDefault="008E32EB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B1B977B" wp14:editId="1AF86DE6">
            <wp:extent cx="6120130" cy="7892415"/>
            <wp:effectExtent l="0" t="0" r="0" b="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9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5E6BB" w14:textId="610974DD" w:rsidR="008E32EB" w:rsidRDefault="008E32EB" w:rsidP="00A26CF2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78DB0C17" wp14:editId="25676A0E">
            <wp:extent cx="6120130" cy="7500620"/>
            <wp:effectExtent l="0" t="0" r="0" b="508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50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529FC" w14:textId="4CDCC829" w:rsidR="008E32EB" w:rsidRDefault="008E32EB" w:rsidP="00A26CF2">
      <w:pPr>
        <w:jc w:val="center"/>
        <w:rPr>
          <w:b/>
          <w:bCs/>
        </w:rPr>
      </w:pPr>
    </w:p>
    <w:p w14:paraId="4CF7B831" w14:textId="56620DD6" w:rsidR="008E32EB" w:rsidRDefault="008E32EB" w:rsidP="00A26CF2">
      <w:pPr>
        <w:jc w:val="center"/>
        <w:rPr>
          <w:b/>
          <w:bCs/>
        </w:rPr>
      </w:pPr>
    </w:p>
    <w:p w14:paraId="0AB9A303" w14:textId="0EAF5C85" w:rsidR="008E32EB" w:rsidRDefault="008E32EB" w:rsidP="00A26CF2">
      <w:pPr>
        <w:jc w:val="center"/>
        <w:rPr>
          <w:b/>
          <w:bCs/>
        </w:rPr>
      </w:pPr>
    </w:p>
    <w:p w14:paraId="787D1728" w14:textId="71EE4640" w:rsidR="008E32EB" w:rsidRDefault="008E32EB" w:rsidP="00A26CF2">
      <w:pPr>
        <w:jc w:val="center"/>
        <w:rPr>
          <w:b/>
          <w:bCs/>
        </w:rPr>
      </w:pPr>
    </w:p>
    <w:p w14:paraId="5D09F4AB" w14:textId="61FC21DB" w:rsidR="008E32EB" w:rsidRDefault="008E32EB" w:rsidP="00A26CF2">
      <w:pPr>
        <w:jc w:val="center"/>
        <w:rPr>
          <w:b/>
          <w:bCs/>
        </w:rPr>
      </w:pPr>
    </w:p>
    <w:p w14:paraId="20ABB151" w14:textId="75BE3355" w:rsidR="008E32EB" w:rsidRDefault="008E32EB" w:rsidP="00A26CF2">
      <w:pPr>
        <w:jc w:val="center"/>
        <w:rPr>
          <w:b/>
          <w:bCs/>
        </w:rPr>
      </w:pPr>
    </w:p>
    <w:p w14:paraId="1CC44BF3" w14:textId="31A27DB9" w:rsidR="008E32EB" w:rsidRDefault="008E32EB" w:rsidP="00A26CF2">
      <w:pPr>
        <w:jc w:val="center"/>
        <w:rPr>
          <w:b/>
          <w:bCs/>
        </w:rPr>
      </w:pPr>
    </w:p>
    <w:p w14:paraId="08BA8E85" w14:textId="1EDDABBB" w:rsidR="008E32EB" w:rsidRDefault="008E32EB" w:rsidP="00A26CF2">
      <w:pPr>
        <w:jc w:val="center"/>
        <w:rPr>
          <w:b/>
          <w:bCs/>
        </w:rPr>
      </w:pPr>
    </w:p>
    <w:p w14:paraId="3911D5B6" w14:textId="7C408A78" w:rsidR="002A0482" w:rsidRDefault="002A0482" w:rsidP="00A26CF2">
      <w:pPr>
        <w:jc w:val="center"/>
        <w:rPr>
          <w:b/>
          <w:bCs/>
        </w:rPr>
      </w:pPr>
    </w:p>
    <w:p w14:paraId="530D1840" w14:textId="77777777" w:rsidR="002A0482" w:rsidRDefault="002A0482" w:rsidP="00A26CF2">
      <w:pPr>
        <w:jc w:val="center"/>
        <w:rPr>
          <w:b/>
          <w:bCs/>
        </w:rPr>
      </w:pPr>
    </w:p>
    <w:p w14:paraId="53584E25" w14:textId="7DBABCC7" w:rsidR="008E32EB" w:rsidRDefault="008E32EB" w:rsidP="00A26CF2">
      <w:pPr>
        <w:jc w:val="center"/>
        <w:rPr>
          <w:b/>
          <w:bCs/>
        </w:rPr>
      </w:pPr>
    </w:p>
    <w:p w14:paraId="7FE9083D" w14:textId="29EE065F" w:rsidR="008E32EB" w:rsidRDefault="008E32EB" w:rsidP="00A26CF2">
      <w:pPr>
        <w:jc w:val="center"/>
        <w:rPr>
          <w:b/>
          <w:bCs/>
        </w:rPr>
      </w:pPr>
    </w:p>
    <w:p w14:paraId="2B7727E1" w14:textId="1541B384" w:rsidR="008E32EB" w:rsidRDefault="008E32EB" w:rsidP="00A26CF2">
      <w:pPr>
        <w:jc w:val="center"/>
        <w:rPr>
          <w:b/>
          <w:bCs/>
        </w:rPr>
      </w:pPr>
    </w:p>
    <w:p w14:paraId="14907B17" w14:textId="77777777" w:rsidR="008E32EB" w:rsidRDefault="008E32EB" w:rsidP="00A26CF2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25177E9F" w14:textId="77777777" w:rsidTr="00416F11">
        <w:tc>
          <w:tcPr>
            <w:tcW w:w="9628" w:type="dxa"/>
          </w:tcPr>
          <w:p w14:paraId="03B3D5A3" w14:textId="77777777" w:rsidR="00A26CF2" w:rsidRDefault="00A26CF2" w:rsidP="00841E28">
            <w:pPr>
              <w:pStyle w:val="Ttulo1"/>
              <w:spacing w:before="0"/>
              <w:rPr>
                <w:b/>
                <w:bCs/>
              </w:rPr>
            </w:pPr>
            <w:bookmarkStart w:id="16" w:name="_Toc52352071"/>
            <w:r>
              <w:rPr>
                <w:b/>
                <w:bCs/>
              </w:rPr>
              <w:t>História 3ª Semana</w:t>
            </w:r>
            <w:bookmarkEnd w:id="16"/>
          </w:p>
        </w:tc>
      </w:tr>
    </w:tbl>
    <w:p w14:paraId="10FCD203" w14:textId="77777777" w:rsidR="002A0482" w:rsidRDefault="008E32EB" w:rsidP="00A26CF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7350DCC" wp14:editId="26911276">
            <wp:extent cx="6120130" cy="7774940"/>
            <wp:effectExtent l="0" t="0" r="0" b="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7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32EB">
        <w:rPr>
          <w:noProof/>
        </w:rPr>
        <w:t xml:space="preserve"> </w:t>
      </w:r>
    </w:p>
    <w:p w14:paraId="11615A47" w14:textId="3868366D" w:rsidR="00A26CF2" w:rsidRDefault="008E32EB" w:rsidP="00A26CF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2494F50A" wp14:editId="3D246916">
            <wp:extent cx="6120130" cy="7413625"/>
            <wp:effectExtent l="0" t="0" r="0" b="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1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5F530" w14:textId="028C1FFD" w:rsidR="005A718B" w:rsidRDefault="005A718B" w:rsidP="00A26CF2">
      <w:pPr>
        <w:jc w:val="center"/>
        <w:rPr>
          <w:noProof/>
        </w:rPr>
      </w:pPr>
    </w:p>
    <w:p w14:paraId="54B3CF9A" w14:textId="1130249C" w:rsidR="005A718B" w:rsidRDefault="005A718B" w:rsidP="00A26CF2">
      <w:pPr>
        <w:jc w:val="center"/>
        <w:rPr>
          <w:noProof/>
        </w:rPr>
      </w:pPr>
    </w:p>
    <w:p w14:paraId="7EF94118" w14:textId="3B434069" w:rsidR="005A718B" w:rsidRDefault="005A718B" w:rsidP="00A26CF2">
      <w:pPr>
        <w:jc w:val="center"/>
        <w:rPr>
          <w:noProof/>
        </w:rPr>
      </w:pPr>
    </w:p>
    <w:p w14:paraId="1E0ADE61" w14:textId="2201E7BD" w:rsidR="005A718B" w:rsidRDefault="005A718B" w:rsidP="00A26CF2">
      <w:pPr>
        <w:jc w:val="center"/>
        <w:rPr>
          <w:noProof/>
        </w:rPr>
      </w:pPr>
    </w:p>
    <w:p w14:paraId="3E23EF7D" w14:textId="03A7603C" w:rsidR="005A718B" w:rsidRDefault="005A718B" w:rsidP="00A26CF2">
      <w:pPr>
        <w:jc w:val="center"/>
        <w:rPr>
          <w:noProof/>
        </w:rPr>
      </w:pPr>
    </w:p>
    <w:p w14:paraId="47239EC2" w14:textId="3C8E64D3" w:rsidR="005A718B" w:rsidRDefault="005A718B" w:rsidP="00A26CF2">
      <w:pPr>
        <w:jc w:val="center"/>
        <w:rPr>
          <w:noProof/>
        </w:rPr>
      </w:pPr>
    </w:p>
    <w:p w14:paraId="3DBEBF28" w14:textId="59B82677" w:rsidR="005A718B" w:rsidRDefault="005A718B" w:rsidP="00A26CF2">
      <w:pPr>
        <w:jc w:val="center"/>
        <w:rPr>
          <w:noProof/>
        </w:rPr>
      </w:pPr>
    </w:p>
    <w:p w14:paraId="08A88145" w14:textId="4373E5F8" w:rsidR="005A718B" w:rsidRDefault="005A718B" w:rsidP="00A26CF2">
      <w:pPr>
        <w:jc w:val="center"/>
        <w:rPr>
          <w:noProof/>
        </w:rPr>
      </w:pPr>
    </w:p>
    <w:p w14:paraId="504A33E2" w14:textId="49B5484E" w:rsidR="005A718B" w:rsidRDefault="005A718B" w:rsidP="00A26CF2">
      <w:pPr>
        <w:jc w:val="center"/>
        <w:rPr>
          <w:noProof/>
        </w:rPr>
      </w:pPr>
    </w:p>
    <w:p w14:paraId="4AA3C50E" w14:textId="07CB996F" w:rsidR="005A718B" w:rsidRDefault="005A718B" w:rsidP="00A26CF2">
      <w:pPr>
        <w:jc w:val="center"/>
        <w:rPr>
          <w:noProof/>
        </w:rPr>
      </w:pPr>
    </w:p>
    <w:p w14:paraId="28C9E7A8" w14:textId="64C8D193" w:rsidR="005A718B" w:rsidRDefault="005A718B" w:rsidP="00A26CF2">
      <w:pPr>
        <w:jc w:val="center"/>
        <w:rPr>
          <w:noProof/>
        </w:rPr>
      </w:pPr>
    </w:p>
    <w:p w14:paraId="071CE16D" w14:textId="7A00D116" w:rsidR="005A718B" w:rsidRDefault="005A718B" w:rsidP="00A26CF2">
      <w:pPr>
        <w:jc w:val="center"/>
        <w:rPr>
          <w:noProof/>
        </w:rPr>
      </w:pPr>
    </w:p>
    <w:p w14:paraId="0C622591" w14:textId="2C47E6CC" w:rsidR="005A718B" w:rsidRDefault="005A718B" w:rsidP="00A26CF2">
      <w:pPr>
        <w:jc w:val="center"/>
        <w:rPr>
          <w:noProof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169F33BF" w14:textId="77777777" w:rsidTr="00416F11">
        <w:tc>
          <w:tcPr>
            <w:tcW w:w="9628" w:type="dxa"/>
          </w:tcPr>
          <w:p w14:paraId="5ED11854" w14:textId="77777777" w:rsidR="00A26CF2" w:rsidRDefault="00A26CF2" w:rsidP="00841E28">
            <w:pPr>
              <w:pStyle w:val="Ttulo1"/>
              <w:spacing w:before="0"/>
              <w:rPr>
                <w:b/>
                <w:bCs/>
              </w:rPr>
            </w:pPr>
            <w:bookmarkStart w:id="17" w:name="_Toc52352072"/>
            <w:r>
              <w:rPr>
                <w:b/>
                <w:bCs/>
              </w:rPr>
              <w:lastRenderedPageBreak/>
              <w:t>Educação Física 3ª Semana</w:t>
            </w:r>
            <w:bookmarkEnd w:id="17"/>
          </w:p>
        </w:tc>
      </w:tr>
    </w:tbl>
    <w:p w14:paraId="58F61DCB" w14:textId="77777777" w:rsidR="00F601DE" w:rsidRDefault="005A718B" w:rsidP="003F6F8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C9467BD" wp14:editId="1A011ABA">
            <wp:extent cx="6120130" cy="1355725"/>
            <wp:effectExtent l="0" t="0" r="0" b="0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3311" w:rsidRPr="006F3311">
        <w:rPr>
          <w:noProof/>
        </w:rPr>
        <w:t xml:space="preserve"> </w:t>
      </w:r>
    </w:p>
    <w:p w14:paraId="170113AF" w14:textId="77777777" w:rsidR="00F601DE" w:rsidRDefault="006F3311" w:rsidP="003F6F8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1082302" wp14:editId="716A4690">
            <wp:extent cx="6120130" cy="6548120"/>
            <wp:effectExtent l="0" t="0" r="0" b="5080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4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3311">
        <w:rPr>
          <w:noProof/>
        </w:rPr>
        <w:t xml:space="preserve"> </w:t>
      </w:r>
    </w:p>
    <w:p w14:paraId="7490E912" w14:textId="74E1D6F9" w:rsidR="00A26CF2" w:rsidRDefault="006F3311" w:rsidP="003F6F8A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8D2FA4D" wp14:editId="3A3CB9A4">
            <wp:extent cx="6120130" cy="1658620"/>
            <wp:effectExtent l="0" t="0" r="0" b="0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5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22B02" w14:textId="20F8BF0D" w:rsidR="00F601DE" w:rsidRDefault="00F601DE" w:rsidP="003F6F8A">
      <w:pPr>
        <w:jc w:val="center"/>
        <w:rPr>
          <w:noProof/>
        </w:rPr>
      </w:pPr>
    </w:p>
    <w:p w14:paraId="01C6089A" w14:textId="77777777" w:rsidR="00F601DE" w:rsidRDefault="00F601DE" w:rsidP="003F6F8A">
      <w:pPr>
        <w:jc w:val="center"/>
        <w:rPr>
          <w:noProof/>
        </w:rPr>
      </w:pPr>
    </w:p>
    <w:p w14:paraId="18069880" w14:textId="50151448" w:rsidR="006F3311" w:rsidRDefault="006F3311" w:rsidP="003F6F8A">
      <w:pPr>
        <w:jc w:val="center"/>
        <w:rPr>
          <w:noProof/>
        </w:rPr>
      </w:pPr>
    </w:p>
    <w:p w14:paraId="53B7E752" w14:textId="18BC3436" w:rsidR="006F3311" w:rsidRDefault="006F3311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BE25E72" wp14:editId="2B988C5A">
            <wp:extent cx="6120130" cy="6033770"/>
            <wp:effectExtent l="0" t="0" r="0" b="5080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3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BCC65" w14:textId="5D19DA91" w:rsidR="006F3311" w:rsidRDefault="006F3311" w:rsidP="003F6F8A">
      <w:pPr>
        <w:jc w:val="center"/>
        <w:rPr>
          <w:b/>
          <w:bCs/>
        </w:rPr>
      </w:pPr>
    </w:p>
    <w:p w14:paraId="43E2DEA4" w14:textId="71841DFB" w:rsidR="006F3311" w:rsidRDefault="006F3311" w:rsidP="003F6F8A">
      <w:pPr>
        <w:jc w:val="center"/>
        <w:rPr>
          <w:b/>
          <w:bCs/>
        </w:rPr>
      </w:pPr>
    </w:p>
    <w:p w14:paraId="747F0F4E" w14:textId="497B1D8B" w:rsidR="006F3311" w:rsidRDefault="006F3311" w:rsidP="003F6F8A">
      <w:pPr>
        <w:jc w:val="center"/>
        <w:rPr>
          <w:b/>
          <w:bCs/>
        </w:rPr>
      </w:pPr>
    </w:p>
    <w:p w14:paraId="1329413B" w14:textId="30B81ED8" w:rsidR="006F3311" w:rsidRDefault="006F3311" w:rsidP="003F6F8A">
      <w:pPr>
        <w:jc w:val="center"/>
        <w:rPr>
          <w:b/>
          <w:bCs/>
        </w:rPr>
      </w:pPr>
    </w:p>
    <w:p w14:paraId="228416F8" w14:textId="4071DB0C" w:rsidR="006F3311" w:rsidRDefault="006F3311" w:rsidP="003F6F8A">
      <w:pPr>
        <w:jc w:val="center"/>
        <w:rPr>
          <w:b/>
          <w:bCs/>
        </w:rPr>
      </w:pPr>
    </w:p>
    <w:p w14:paraId="6AED229D" w14:textId="2655D746" w:rsidR="006F3311" w:rsidRDefault="006F3311" w:rsidP="003F6F8A">
      <w:pPr>
        <w:jc w:val="center"/>
        <w:rPr>
          <w:b/>
          <w:bCs/>
        </w:rPr>
      </w:pPr>
    </w:p>
    <w:p w14:paraId="4630642F" w14:textId="49802B0D" w:rsidR="006F3311" w:rsidRDefault="006F3311" w:rsidP="003F6F8A">
      <w:pPr>
        <w:jc w:val="center"/>
        <w:rPr>
          <w:b/>
          <w:bCs/>
        </w:rPr>
      </w:pPr>
    </w:p>
    <w:p w14:paraId="5500729B" w14:textId="0D3978D5" w:rsidR="006F3311" w:rsidRDefault="006F3311" w:rsidP="003F6F8A">
      <w:pPr>
        <w:jc w:val="center"/>
        <w:rPr>
          <w:b/>
          <w:bCs/>
        </w:rPr>
      </w:pPr>
    </w:p>
    <w:p w14:paraId="70DD32A8" w14:textId="70ED4878" w:rsidR="006F3311" w:rsidRDefault="006F3311" w:rsidP="003F6F8A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1B20BC47" w14:textId="77777777" w:rsidTr="00416F11">
        <w:tc>
          <w:tcPr>
            <w:tcW w:w="9628" w:type="dxa"/>
          </w:tcPr>
          <w:p w14:paraId="764A4AB3" w14:textId="3C24D3E9" w:rsidR="00A26CF2" w:rsidRDefault="00A26CF2" w:rsidP="00841E28">
            <w:pPr>
              <w:pStyle w:val="Ttulo1"/>
              <w:spacing w:before="0"/>
              <w:rPr>
                <w:b/>
                <w:bCs/>
              </w:rPr>
            </w:pPr>
            <w:bookmarkStart w:id="18" w:name="_Toc52352073"/>
            <w:r>
              <w:rPr>
                <w:b/>
                <w:bCs/>
              </w:rPr>
              <w:lastRenderedPageBreak/>
              <w:t>Língua Portuguesa 4ª Semana</w:t>
            </w:r>
            <w:bookmarkEnd w:id="18"/>
          </w:p>
        </w:tc>
      </w:tr>
    </w:tbl>
    <w:p w14:paraId="51E39E06" w14:textId="3BA467F2" w:rsidR="00A26CF2" w:rsidRDefault="00A742FE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DFC9132" wp14:editId="116DC828">
            <wp:extent cx="6120130" cy="7773035"/>
            <wp:effectExtent l="0" t="0" r="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7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47858" w14:textId="2FA4370B" w:rsidR="00A742FE" w:rsidRDefault="00A742FE" w:rsidP="00A26CF2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5A970A6" wp14:editId="3F40AFC7">
            <wp:extent cx="6120130" cy="8530590"/>
            <wp:effectExtent l="0" t="0" r="0" b="381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3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05AFE" w14:textId="11E376DA" w:rsidR="00A742FE" w:rsidRDefault="00A742FE" w:rsidP="00A26CF2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2E9967FB" wp14:editId="0D7E570B">
            <wp:extent cx="6120130" cy="3876675"/>
            <wp:effectExtent l="0" t="0" r="0" b="9525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33A7F" w14:textId="39F807E8" w:rsidR="00A7314E" w:rsidRDefault="00A7314E" w:rsidP="00A26CF2">
      <w:pPr>
        <w:jc w:val="center"/>
        <w:rPr>
          <w:b/>
          <w:bCs/>
        </w:rPr>
      </w:pPr>
    </w:p>
    <w:p w14:paraId="7B542D17" w14:textId="6752B514" w:rsidR="00A7314E" w:rsidRDefault="00A7314E" w:rsidP="00A26CF2">
      <w:pPr>
        <w:jc w:val="center"/>
        <w:rPr>
          <w:b/>
          <w:bCs/>
        </w:rPr>
      </w:pPr>
    </w:p>
    <w:p w14:paraId="6AF9A57E" w14:textId="064EBBD4" w:rsidR="00A7314E" w:rsidRDefault="00A7314E" w:rsidP="00A26CF2">
      <w:pPr>
        <w:jc w:val="center"/>
        <w:rPr>
          <w:b/>
          <w:bCs/>
        </w:rPr>
      </w:pPr>
    </w:p>
    <w:p w14:paraId="15885A9B" w14:textId="2B08B4B1" w:rsidR="00A7314E" w:rsidRDefault="00A7314E" w:rsidP="00A26CF2">
      <w:pPr>
        <w:jc w:val="center"/>
        <w:rPr>
          <w:b/>
          <w:bCs/>
        </w:rPr>
      </w:pPr>
    </w:p>
    <w:p w14:paraId="0808AF9D" w14:textId="5045CE2F" w:rsidR="00A7314E" w:rsidRDefault="00A7314E" w:rsidP="00A26CF2">
      <w:pPr>
        <w:jc w:val="center"/>
        <w:rPr>
          <w:b/>
          <w:bCs/>
        </w:rPr>
      </w:pPr>
    </w:p>
    <w:p w14:paraId="2103CB1A" w14:textId="299358BF" w:rsidR="00A7314E" w:rsidRDefault="00A7314E" w:rsidP="00A26CF2">
      <w:pPr>
        <w:jc w:val="center"/>
        <w:rPr>
          <w:b/>
          <w:bCs/>
        </w:rPr>
      </w:pPr>
    </w:p>
    <w:p w14:paraId="14C068FD" w14:textId="34885DF8" w:rsidR="00A7314E" w:rsidRDefault="00A7314E" w:rsidP="00A26CF2">
      <w:pPr>
        <w:jc w:val="center"/>
        <w:rPr>
          <w:b/>
          <w:bCs/>
        </w:rPr>
      </w:pPr>
    </w:p>
    <w:p w14:paraId="6E89C570" w14:textId="36684B6E" w:rsidR="00A7314E" w:rsidRDefault="00A7314E" w:rsidP="00A26CF2">
      <w:pPr>
        <w:jc w:val="center"/>
        <w:rPr>
          <w:b/>
          <w:bCs/>
        </w:rPr>
      </w:pPr>
    </w:p>
    <w:p w14:paraId="5A228A9C" w14:textId="7A2C5FBB" w:rsidR="00A7314E" w:rsidRDefault="00A7314E" w:rsidP="00A26CF2">
      <w:pPr>
        <w:jc w:val="center"/>
        <w:rPr>
          <w:b/>
          <w:bCs/>
        </w:rPr>
      </w:pPr>
    </w:p>
    <w:p w14:paraId="136179B4" w14:textId="1D86B01B" w:rsidR="00A7314E" w:rsidRDefault="00A7314E" w:rsidP="00A26CF2">
      <w:pPr>
        <w:jc w:val="center"/>
        <w:rPr>
          <w:b/>
          <w:bCs/>
        </w:rPr>
      </w:pPr>
    </w:p>
    <w:p w14:paraId="531EBABF" w14:textId="5CEF2167" w:rsidR="00A7314E" w:rsidRDefault="00A7314E" w:rsidP="00A26CF2">
      <w:pPr>
        <w:jc w:val="center"/>
        <w:rPr>
          <w:b/>
          <w:bCs/>
        </w:rPr>
      </w:pPr>
    </w:p>
    <w:p w14:paraId="5CE15B76" w14:textId="4C7E9F0C" w:rsidR="00A7314E" w:rsidRDefault="00A7314E" w:rsidP="00A26CF2">
      <w:pPr>
        <w:jc w:val="center"/>
        <w:rPr>
          <w:b/>
          <w:bCs/>
        </w:rPr>
      </w:pPr>
    </w:p>
    <w:p w14:paraId="30A87FC1" w14:textId="4B39D446" w:rsidR="00A7314E" w:rsidRDefault="00A7314E" w:rsidP="00A26CF2">
      <w:pPr>
        <w:jc w:val="center"/>
        <w:rPr>
          <w:b/>
          <w:bCs/>
        </w:rPr>
      </w:pPr>
    </w:p>
    <w:p w14:paraId="04914E03" w14:textId="556A6EA1" w:rsidR="00A7314E" w:rsidRDefault="00A7314E" w:rsidP="00A26CF2">
      <w:pPr>
        <w:jc w:val="center"/>
        <w:rPr>
          <w:b/>
          <w:bCs/>
        </w:rPr>
      </w:pPr>
    </w:p>
    <w:p w14:paraId="6F22F066" w14:textId="2A6D780F" w:rsidR="00A7314E" w:rsidRDefault="00A7314E" w:rsidP="00A26CF2">
      <w:pPr>
        <w:jc w:val="center"/>
        <w:rPr>
          <w:b/>
          <w:bCs/>
        </w:rPr>
      </w:pPr>
    </w:p>
    <w:p w14:paraId="44A3ACCB" w14:textId="5628BD50" w:rsidR="00A7314E" w:rsidRDefault="00A7314E" w:rsidP="00A26CF2">
      <w:pPr>
        <w:jc w:val="center"/>
        <w:rPr>
          <w:b/>
          <w:bCs/>
        </w:rPr>
      </w:pPr>
    </w:p>
    <w:p w14:paraId="73F39088" w14:textId="61FCB5E1" w:rsidR="00A7314E" w:rsidRDefault="00A7314E" w:rsidP="00A26CF2">
      <w:pPr>
        <w:jc w:val="center"/>
        <w:rPr>
          <w:b/>
          <w:bCs/>
        </w:rPr>
      </w:pPr>
    </w:p>
    <w:p w14:paraId="36DA57F9" w14:textId="716DC020" w:rsidR="00A7314E" w:rsidRDefault="00A7314E" w:rsidP="00A26CF2">
      <w:pPr>
        <w:jc w:val="center"/>
        <w:rPr>
          <w:b/>
          <w:bCs/>
        </w:rPr>
      </w:pPr>
    </w:p>
    <w:p w14:paraId="1A706F35" w14:textId="6667072A" w:rsidR="00A7314E" w:rsidRDefault="00A7314E" w:rsidP="00A26CF2">
      <w:pPr>
        <w:jc w:val="center"/>
        <w:rPr>
          <w:b/>
          <w:bCs/>
        </w:rPr>
      </w:pPr>
    </w:p>
    <w:p w14:paraId="198AB7F8" w14:textId="79C0532C" w:rsidR="00A7314E" w:rsidRDefault="00A7314E" w:rsidP="00A26CF2">
      <w:pPr>
        <w:jc w:val="center"/>
        <w:rPr>
          <w:b/>
          <w:bCs/>
        </w:rPr>
      </w:pPr>
    </w:p>
    <w:p w14:paraId="6243B405" w14:textId="5A5E1987" w:rsidR="00A7314E" w:rsidRDefault="00A7314E" w:rsidP="00A26CF2">
      <w:pPr>
        <w:jc w:val="center"/>
        <w:rPr>
          <w:b/>
          <w:bCs/>
        </w:rPr>
      </w:pPr>
    </w:p>
    <w:p w14:paraId="67063798" w14:textId="748F9D1B" w:rsidR="00A7314E" w:rsidRDefault="00A7314E" w:rsidP="00A26CF2">
      <w:pPr>
        <w:jc w:val="center"/>
        <w:rPr>
          <w:b/>
          <w:bCs/>
        </w:rPr>
      </w:pPr>
    </w:p>
    <w:p w14:paraId="448AFB4F" w14:textId="22D7F21F" w:rsidR="00A7314E" w:rsidRDefault="00A7314E" w:rsidP="00A26CF2">
      <w:pPr>
        <w:jc w:val="center"/>
        <w:rPr>
          <w:b/>
          <w:bCs/>
        </w:rPr>
      </w:pPr>
    </w:p>
    <w:p w14:paraId="517062BB" w14:textId="5F88871C" w:rsidR="00A7314E" w:rsidRDefault="00A7314E" w:rsidP="00A26CF2">
      <w:pPr>
        <w:jc w:val="center"/>
        <w:rPr>
          <w:b/>
          <w:bCs/>
        </w:rPr>
      </w:pPr>
    </w:p>
    <w:p w14:paraId="13B41B96" w14:textId="7F92F7DF" w:rsidR="00A7314E" w:rsidRDefault="00A7314E" w:rsidP="00A26CF2">
      <w:pPr>
        <w:jc w:val="center"/>
        <w:rPr>
          <w:b/>
          <w:bCs/>
        </w:rPr>
      </w:pPr>
    </w:p>
    <w:p w14:paraId="443C108F" w14:textId="4F54232D" w:rsidR="00A7314E" w:rsidRDefault="00A7314E" w:rsidP="00A26CF2">
      <w:pPr>
        <w:jc w:val="center"/>
        <w:rPr>
          <w:b/>
          <w:bCs/>
        </w:rPr>
      </w:pPr>
    </w:p>
    <w:p w14:paraId="69D65E65" w14:textId="5FF03BDB" w:rsidR="00A7314E" w:rsidRDefault="00A7314E" w:rsidP="00A26CF2">
      <w:pPr>
        <w:jc w:val="center"/>
        <w:rPr>
          <w:b/>
          <w:bCs/>
        </w:rPr>
      </w:pPr>
    </w:p>
    <w:p w14:paraId="1E35215E" w14:textId="774DE0B2" w:rsidR="00A7314E" w:rsidRDefault="00A7314E" w:rsidP="00A26CF2">
      <w:pPr>
        <w:jc w:val="center"/>
        <w:rPr>
          <w:b/>
          <w:bCs/>
        </w:rPr>
      </w:pPr>
    </w:p>
    <w:p w14:paraId="01B20CCC" w14:textId="26A1929A" w:rsidR="00A7314E" w:rsidRDefault="00A7314E" w:rsidP="00A26CF2">
      <w:pPr>
        <w:jc w:val="center"/>
        <w:rPr>
          <w:b/>
          <w:bCs/>
        </w:rPr>
      </w:pPr>
    </w:p>
    <w:p w14:paraId="1F81E309" w14:textId="54EF8684" w:rsidR="00A7314E" w:rsidRDefault="00A7314E" w:rsidP="00A26CF2">
      <w:pPr>
        <w:jc w:val="center"/>
        <w:rPr>
          <w:b/>
          <w:bCs/>
        </w:rPr>
      </w:pPr>
    </w:p>
    <w:p w14:paraId="04086347" w14:textId="50D54ECB" w:rsidR="00A7314E" w:rsidRDefault="00A7314E" w:rsidP="00A26CF2">
      <w:pPr>
        <w:jc w:val="center"/>
        <w:rPr>
          <w:b/>
          <w:bCs/>
        </w:rPr>
      </w:pPr>
    </w:p>
    <w:p w14:paraId="223C9DD6" w14:textId="0A7FD74A" w:rsidR="00A7314E" w:rsidRDefault="00A7314E" w:rsidP="00A26CF2">
      <w:pPr>
        <w:jc w:val="center"/>
        <w:rPr>
          <w:b/>
          <w:bCs/>
        </w:rPr>
      </w:pPr>
    </w:p>
    <w:p w14:paraId="6572DC5D" w14:textId="027CDB9E" w:rsidR="00A7314E" w:rsidRDefault="00A7314E" w:rsidP="00A26CF2">
      <w:pPr>
        <w:jc w:val="center"/>
        <w:rPr>
          <w:b/>
          <w:bCs/>
        </w:rPr>
      </w:pPr>
    </w:p>
    <w:p w14:paraId="0B01EB3B" w14:textId="63A9FE11" w:rsidR="00A7314E" w:rsidRDefault="00A7314E" w:rsidP="00A26CF2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3353BAB4" w14:textId="77777777" w:rsidTr="00416F11">
        <w:tc>
          <w:tcPr>
            <w:tcW w:w="9628" w:type="dxa"/>
          </w:tcPr>
          <w:p w14:paraId="243228CB" w14:textId="77777777" w:rsidR="00A26CF2" w:rsidRDefault="00A26CF2" w:rsidP="00841E28">
            <w:pPr>
              <w:pStyle w:val="Ttulo1"/>
              <w:spacing w:before="0"/>
              <w:rPr>
                <w:b/>
                <w:bCs/>
              </w:rPr>
            </w:pPr>
            <w:bookmarkStart w:id="19" w:name="_Toc52352074"/>
            <w:r>
              <w:rPr>
                <w:b/>
                <w:bCs/>
              </w:rPr>
              <w:t>Matemática 4ª Semana</w:t>
            </w:r>
            <w:bookmarkEnd w:id="19"/>
          </w:p>
        </w:tc>
      </w:tr>
    </w:tbl>
    <w:p w14:paraId="2E2E65C1" w14:textId="17684F02" w:rsidR="00A26CF2" w:rsidRDefault="00A7314E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123F84D" wp14:editId="04324406">
            <wp:extent cx="6120130" cy="7844155"/>
            <wp:effectExtent l="0" t="0" r="0" b="4445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4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BB561" w14:textId="3159FFD0" w:rsidR="00A7314E" w:rsidRDefault="00A7314E" w:rsidP="00A26CF2">
      <w:pPr>
        <w:jc w:val="center"/>
        <w:rPr>
          <w:b/>
          <w:bCs/>
        </w:rPr>
      </w:pPr>
    </w:p>
    <w:p w14:paraId="64B7A387" w14:textId="7409717E" w:rsidR="00A7314E" w:rsidRDefault="00A7314E" w:rsidP="00A26CF2">
      <w:pPr>
        <w:jc w:val="center"/>
        <w:rPr>
          <w:b/>
          <w:bCs/>
        </w:rPr>
      </w:pPr>
    </w:p>
    <w:p w14:paraId="2953EDDB" w14:textId="13D8A06F" w:rsidR="00A7314E" w:rsidRDefault="00A7314E" w:rsidP="00A26CF2">
      <w:pPr>
        <w:jc w:val="center"/>
        <w:rPr>
          <w:b/>
          <w:bCs/>
        </w:rPr>
      </w:pPr>
    </w:p>
    <w:p w14:paraId="788F8CCD" w14:textId="36198371" w:rsidR="00A7314E" w:rsidRDefault="00A7314E" w:rsidP="00A26CF2">
      <w:pPr>
        <w:jc w:val="center"/>
        <w:rPr>
          <w:b/>
          <w:bCs/>
        </w:rPr>
      </w:pPr>
    </w:p>
    <w:p w14:paraId="0BD46058" w14:textId="6D80BEB9" w:rsidR="00A7314E" w:rsidRDefault="00A7314E" w:rsidP="00A26CF2">
      <w:pPr>
        <w:jc w:val="center"/>
        <w:rPr>
          <w:b/>
          <w:bCs/>
        </w:rPr>
      </w:pPr>
    </w:p>
    <w:p w14:paraId="7F21A63B" w14:textId="48F31C58" w:rsidR="00A7314E" w:rsidRDefault="00A7314E" w:rsidP="00A26CF2">
      <w:pPr>
        <w:jc w:val="center"/>
        <w:rPr>
          <w:b/>
          <w:bCs/>
        </w:rPr>
      </w:pPr>
    </w:p>
    <w:p w14:paraId="31934000" w14:textId="790B0648" w:rsidR="00A7314E" w:rsidRDefault="00A7314E" w:rsidP="00A26CF2">
      <w:pPr>
        <w:jc w:val="center"/>
        <w:rPr>
          <w:b/>
          <w:bCs/>
        </w:rPr>
      </w:pPr>
    </w:p>
    <w:p w14:paraId="36FCE088" w14:textId="1E3E9C4C" w:rsidR="00A7314E" w:rsidRDefault="00A7314E" w:rsidP="00A26CF2">
      <w:pPr>
        <w:jc w:val="center"/>
        <w:rPr>
          <w:b/>
          <w:bCs/>
        </w:rPr>
      </w:pPr>
    </w:p>
    <w:p w14:paraId="62FECFBF" w14:textId="6474BECE" w:rsidR="00A7314E" w:rsidRDefault="00A7314E" w:rsidP="00A26CF2">
      <w:pPr>
        <w:jc w:val="center"/>
        <w:rPr>
          <w:b/>
          <w:bCs/>
        </w:rPr>
      </w:pPr>
    </w:p>
    <w:p w14:paraId="6DC8DEAB" w14:textId="00F29F17" w:rsidR="00A7314E" w:rsidRDefault="00A7314E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D36E312" wp14:editId="71AFD105">
            <wp:extent cx="6120130" cy="8080375"/>
            <wp:effectExtent l="0" t="0" r="0" b="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8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DD98B" w14:textId="026D2B7C" w:rsidR="00A7314E" w:rsidRDefault="00A7314E" w:rsidP="00A26CF2">
      <w:pPr>
        <w:jc w:val="center"/>
        <w:rPr>
          <w:b/>
          <w:bCs/>
        </w:rPr>
      </w:pPr>
    </w:p>
    <w:p w14:paraId="3129DC82" w14:textId="2DFD445E" w:rsidR="00A7314E" w:rsidRDefault="00A7314E" w:rsidP="00A26CF2">
      <w:pPr>
        <w:jc w:val="center"/>
        <w:rPr>
          <w:b/>
          <w:bCs/>
        </w:rPr>
      </w:pPr>
    </w:p>
    <w:p w14:paraId="68348C28" w14:textId="42F1DBB5" w:rsidR="00A7314E" w:rsidRDefault="00A7314E" w:rsidP="00A26CF2">
      <w:pPr>
        <w:jc w:val="center"/>
        <w:rPr>
          <w:b/>
          <w:bCs/>
        </w:rPr>
      </w:pPr>
    </w:p>
    <w:p w14:paraId="53868E49" w14:textId="6C0D770F" w:rsidR="00A7314E" w:rsidRDefault="00A7314E" w:rsidP="00A26CF2">
      <w:pPr>
        <w:jc w:val="center"/>
        <w:rPr>
          <w:b/>
          <w:bCs/>
        </w:rPr>
      </w:pPr>
    </w:p>
    <w:p w14:paraId="5B9D73E8" w14:textId="4274760E" w:rsidR="00A7314E" w:rsidRDefault="00A7314E" w:rsidP="00A26CF2">
      <w:pPr>
        <w:jc w:val="center"/>
        <w:rPr>
          <w:b/>
          <w:bCs/>
        </w:rPr>
      </w:pPr>
    </w:p>
    <w:p w14:paraId="08E1CAB6" w14:textId="592A5081" w:rsidR="00A7314E" w:rsidRDefault="00A7314E" w:rsidP="00A26CF2">
      <w:pPr>
        <w:jc w:val="center"/>
        <w:rPr>
          <w:b/>
          <w:bCs/>
        </w:rPr>
      </w:pPr>
    </w:p>
    <w:p w14:paraId="475F3B08" w14:textId="2B687767" w:rsidR="00A7314E" w:rsidRDefault="00A7314E" w:rsidP="00A26CF2">
      <w:pPr>
        <w:jc w:val="center"/>
        <w:rPr>
          <w:b/>
          <w:bCs/>
        </w:rPr>
      </w:pPr>
    </w:p>
    <w:p w14:paraId="61B9678F" w14:textId="20C6BB2F" w:rsidR="00A7314E" w:rsidRDefault="00A7314E" w:rsidP="00A26CF2">
      <w:pPr>
        <w:jc w:val="center"/>
        <w:rPr>
          <w:b/>
          <w:bCs/>
        </w:rPr>
      </w:pPr>
    </w:p>
    <w:p w14:paraId="0307B293" w14:textId="595A633A" w:rsidR="00A7314E" w:rsidRDefault="00A7314E" w:rsidP="00A26CF2">
      <w:pPr>
        <w:jc w:val="center"/>
        <w:rPr>
          <w:b/>
          <w:bCs/>
        </w:rPr>
      </w:pPr>
    </w:p>
    <w:p w14:paraId="7B9DA041" w14:textId="6919DBF1" w:rsidR="00A7314E" w:rsidRDefault="00A7314E" w:rsidP="00A26CF2">
      <w:pPr>
        <w:jc w:val="center"/>
        <w:rPr>
          <w:b/>
          <w:bCs/>
        </w:rPr>
      </w:pPr>
    </w:p>
    <w:p w14:paraId="20178FFC" w14:textId="219DFDC3" w:rsidR="00A7314E" w:rsidRDefault="00A7314E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2D74234" wp14:editId="4EC61EF2">
            <wp:extent cx="6120130" cy="8467725"/>
            <wp:effectExtent l="0" t="0" r="0" b="9525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6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CDF22" w14:textId="75A0422A" w:rsidR="00A7314E" w:rsidRDefault="00A7314E" w:rsidP="00A26CF2">
      <w:pPr>
        <w:jc w:val="center"/>
        <w:rPr>
          <w:b/>
          <w:bCs/>
        </w:rPr>
      </w:pPr>
    </w:p>
    <w:p w14:paraId="201729BD" w14:textId="33A90177" w:rsidR="00A7314E" w:rsidRDefault="00A7314E" w:rsidP="00A26CF2">
      <w:pPr>
        <w:jc w:val="center"/>
        <w:rPr>
          <w:b/>
          <w:bCs/>
        </w:rPr>
      </w:pPr>
    </w:p>
    <w:p w14:paraId="75AA08D8" w14:textId="172245C6" w:rsidR="00A7314E" w:rsidRDefault="00A7314E" w:rsidP="00A26CF2">
      <w:pPr>
        <w:jc w:val="center"/>
        <w:rPr>
          <w:b/>
          <w:bCs/>
        </w:rPr>
      </w:pPr>
    </w:p>
    <w:p w14:paraId="18DB87C9" w14:textId="38F4EF1B" w:rsidR="00A7314E" w:rsidRDefault="00A7314E" w:rsidP="00A26CF2">
      <w:pPr>
        <w:jc w:val="center"/>
        <w:rPr>
          <w:b/>
          <w:bCs/>
        </w:rPr>
      </w:pPr>
    </w:p>
    <w:p w14:paraId="2785A46B" w14:textId="4D016CE5" w:rsidR="00A7314E" w:rsidRDefault="00A7314E" w:rsidP="00A26CF2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0AF07C70" w14:textId="77777777" w:rsidTr="00416F11">
        <w:tc>
          <w:tcPr>
            <w:tcW w:w="9628" w:type="dxa"/>
          </w:tcPr>
          <w:p w14:paraId="45027933" w14:textId="77777777" w:rsidR="00A26CF2" w:rsidRDefault="00A26CF2" w:rsidP="00841E28">
            <w:pPr>
              <w:pStyle w:val="Ttulo1"/>
              <w:spacing w:before="0"/>
              <w:rPr>
                <w:b/>
                <w:bCs/>
              </w:rPr>
            </w:pPr>
            <w:bookmarkStart w:id="20" w:name="_Toc52352075"/>
            <w:r>
              <w:rPr>
                <w:b/>
                <w:bCs/>
              </w:rPr>
              <w:lastRenderedPageBreak/>
              <w:t>Ciências 4ª Semana</w:t>
            </w:r>
            <w:bookmarkEnd w:id="20"/>
          </w:p>
        </w:tc>
      </w:tr>
    </w:tbl>
    <w:p w14:paraId="46E27F2C" w14:textId="41227EFF" w:rsidR="00A26CF2" w:rsidRDefault="007C1812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992E651" wp14:editId="1DD64BB1">
            <wp:extent cx="6120130" cy="7646670"/>
            <wp:effectExtent l="0" t="0" r="0" b="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4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ED13B" w14:textId="0B5C4EF1" w:rsidR="007C1812" w:rsidRDefault="007C1812" w:rsidP="00A26CF2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0A6F227" wp14:editId="203251F4">
            <wp:extent cx="6120130" cy="5603240"/>
            <wp:effectExtent l="0" t="0" r="0" b="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60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D26D6" w14:textId="7DD7D989" w:rsidR="008E32EB" w:rsidRDefault="008E32EB" w:rsidP="00A26CF2">
      <w:pPr>
        <w:jc w:val="center"/>
        <w:rPr>
          <w:b/>
          <w:bCs/>
        </w:rPr>
      </w:pPr>
    </w:p>
    <w:p w14:paraId="5CC153AE" w14:textId="7FB41E3D" w:rsidR="008E32EB" w:rsidRDefault="008E32EB" w:rsidP="00A26CF2">
      <w:pPr>
        <w:jc w:val="center"/>
        <w:rPr>
          <w:b/>
          <w:bCs/>
        </w:rPr>
      </w:pPr>
    </w:p>
    <w:p w14:paraId="3BF8F6CF" w14:textId="5921255C" w:rsidR="008E32EB" w:rsidRDefault="008E32EB" w:rsidP="00A26CF2">
      <w:pPr>
        <w:jc w:val="center"/>
        <w:rPr>
          <w:b/>
          <w:bCs/>
        </w:rPr>
      </w:pPr>
    </w:p>
    <w:p w14:paraId="67A3232B" w14:textId="78892646" w:rsidR="008E32EB" w:rsidRDefault="008E32EB" w:rsidP="00A26CF2">
      <w:pPr>
        <w:jc w:val="center"/>
        <w:rPr>
          <w:b/>
          <w:bCs/>
        </w:rPr>
      </w:pPr>
    </w:p>
    <w:p w14:paraId="408E3CB9" w14:textId="2BBC5143" w:rsidR="008E32EB" w:rsidRDefault="008E32EB" w:rsidP="00A26CF2">
      <w:pPr>
        <w:jc w:val="center"/>
        <w:rPr>
          <w:b/>
          <w:bCs/>
        </w:rPr>
      </w:pPr>
    </w:p>
    <w:p w14:paraId="728638D3" w14:textId="223EED6A" w:rsidR="008E32EB" w:rsidRDefault="008E32EB" w:rsidP="00A26CF2">
      <w:pPr>
        <w:jc w:val="center"/>
        <w:rPr>
          <w:b/>
          <w:bCs/>
        </w:rPr>
      </w:pPr>
    </w:p>
    <w:p w14:paraId="6326D199" w14:textId="6343CF78" w:rsidR="008E32EB" w:rsidRDefault="008E32EB" w:rsidP="00A26CF2">
      <w:pPr>
        <w:jc w:val="center"/>
        <w:rPr>
          <w:b/>
          <w:bCs/>
        </w:rPr>
      </w:pPr>
    </w:p>
    <w:p w14:paraId="3B7B1638" w14:textId="7C104432" w:rsidR="008E32EB" w:rsidRDefault="008E32EB" w:rsidP="00A26CF2">
      <w:pPr>
        <w:jc w:val="center"/>
        <w:rPr>
          <w:b/>
          <w:bCs/>
        </w:rPr>
      </w:pPr>
    </w:p>
    <w:p w14:paraId="17153AE9" w14:textId="2481C327" w:rsidR="008E32EB" w:rsidRDefault="008E32EB" w:rsidP="00A26CF2">
      <w:pPr>
        <w:jc w:val="center"/>
        <w:rPr>
          <w:b/>
          <w:bCs/>
        </w:rPr>
      </w:pPr>
    </w:p>
    <w:p w14:paraId="21288616" w14:textId="2AACC872" w:rsidR="008E32EB" w:rsidRDefault="008E32EB" w:rsidP="00A26CF2">
      <w:pPr>
        <w:jc w:val="center"/>
        <w:rPr>
          <w:b/>
          <w:bCs/>
        </w:rPr>
      </w:pPr>
    </w:p>
    <w:p w14:paraId="419277B5" w14:textId="2B0740BC" w:rsidR="008E32EB" w:rsidRDefault="008E32EB" w:rsidP="00A26CF2">
      <w:pPr>
        <w:jc w:val="center"/>
        <w:rPr>
          <w:b/>
          <w:bCs/>
        </w:rPr>
      </w:pPr>
    </w:p>
    <w:p w14:paraId="504B27F0" w14:textId="6E481281" w:rsidR="008E32EB" w:rsidRDefault="008E32EB" w:rsidP="00A26CF2">
      <w:pPr>
        <w:jc w:val="center"/>
        <w:rPr>
          <w:b/>
          <w:bCs/>
        </w:rPr>
      </w:pPr>
    </w:p>
    <w:p w14:paraId="5DFAC36A" w14:textId="7827B0B7" w:rsidR="008E32EB" w:rsidRDefault="008E32EB" w:rsidP="00A26CF2">
      <w:pPr>
        <w:jc w:val="center"/>
        <w:rPr>
          <w:b/>
          <w:bCs/>
        </w:rPr>
      </w:pPr>
    </w:p>
    <w:p w14:paraId="25B35C4F" w14:textId="6CE9180A" w:rsidR="008E32EB" w:rsidRDefault="008E32EB" w:rsidP="00A26CF2">
      <w:pPr>
        <w:jc w:val="center"/>
        <w:rPr>
          <w:b/>
          <w:bCs/>
        </w:rPr>
      </w:pPr>
    </w:p>
    <w:p w14:paraId="454C3390" w14:textId="176305F0" w:rsidR="008E32EB" w:rsidRDefault="008E32EB" w:rsidP="00A26CF2">
      <w:pPr>
        <w:jc w:val="center"/>
        <w:rPr>
          <w:b/>
          <w:bCs/>
        </w:rPr>
      </w:pPr>
    </w:p>
    <w:p w14:paraId="4CE78DDF" w14:textId="6A3A7B00" w:rsidR="008E32EB" w:rsidRDefault="008E32EB" w:rsidP="00A26CF2">
      <w:pPr>
        <w:jc w:val="center"/>
        <w:rPr>
          <w:b/>
          <w:bCs/>
        </w:rPr>
      </w:pPr>
    </w:p>
    <w:p w14:paraId="608DAAC8" w14:textId="35DD9732" w:rsidR="008E32EB" w:rsidRDefault="008E32EB" w:rsidP="00A26CF2">
      <w:pPr>
        <w:jc w:val="center"/>
        <w:rPr>
          <w:b/>
          <w:bCs/>
        </w:rPr>
      </w:pPr>
    </w:p>
    <w:p w14:paraId="10FE1928" w14:textId="7F17CBA6" w:rsidR="008E32EB" w:rsidRDefault="008E32EB" w:rsidP="00A26CF2">
      <w:pPr>
        <w:jc w:val="center"/>
        <w:rPr>
          <w:b/>
          <w:bCs/>
        </w:rPr>
      </w:pPr>
    </w:p>
    <w:p w14:paraId="4EECA161" w14:textId="66F7ECAA" w:rsidR="008E32EB" w:rsidRDefault="008E32EB" w:rsidP="00A26CF2">
      <w:pPr>
        <w:jc w:val="center"/>
        <w:rPr>
          <w:b/>
          <w:bCs/>
        </w:rPr>
      </w:pPr>
    </w:p>
    <w:p w14:paraId="503F1B36" w14:textId="2003BE36" w:rsidR="008E32EB" w:rsidRDefault="008E32EB" w:rsidP="00A26CF2">
      <w:pPr>
        <w:jc w:val="center"/>
        <w:rPr>
          <w:b/>
          <w:bCs/>
        </w:rPr>
      </w:pPr>
    </w:p>
    <w:p w14:paraId="4AA4DE0E" w14:textId="31E7A105" w:rsidR="008E32EB" w:rsidRDefault="008E32EB" w:rsidP="00A26CF2">
      <w:pPr>
        <w:jc w:val="center"/>
        <w:rPr>
          <w:b/>
          <w:bCs/>
        </w:rPr>
      </w:pPr>
    </w:p>
    <w:p w14:paraId="1E18FFCE" w14:textId="401A4426" w:rsidR="008E32EB" w:rsidRDefault="008E32EB" w:rsidP="00A26CF2">
      <w:pPr>
        <w:jc w:val="center"/>
        <w:rPr>
          <w:b/>
          <w:bCs/>
        </w:rPr>
      </w:pPr>
    </w:p>
    <w:p w14:paraId="4AB53621" w14:textId="24EA5F0A" w:rsidR="008E32EB" w:rsidRDefault="008E32EB" w:rsidP="00A26CF2">
      <w:pPr>
        <w:jc w:val="center"/>
        <w:rPr>
          <w:b/>
          <w:bCs/>
        </w:rPr>
      </w:pPr>
    </w:p>
    <w:p w14:paraId="4E4CCE4F" w14:textId="73939812" w:rsidR="008E32EB" w:rsidRDefault="008E32EB" w:rsidP="00A26CF2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748CD4F8" w14:textId="77777777" w:rsidTr="00416F11">
        <w:tc>
          <w:tcPr>
            <w:tcW w:w="9628" w:type="dxa"/>
          </w:tcPr>
          <w:p w14:paraId="7A359472" w14:textId="77777777" w:rsidR="00A26CF2" w:rsidRDefault="00A26CF2" w:rsidP="00841E28">
            <w:pPr>
              <w:pStyle w:val="Ttulo1"/>
              <w:spacing w:before="0"/>
              <w:rPr>
                <w:b/>
                <w:bCs/>
              </w:rPr>
            </w:pPr>
            <w:bookmarkStart w:id="21" w:name="_Toc52352076"/>
            <w:r>
              <w:rPr>
                <w:b/>
                <w:bCs/>
              </w:rPr>
              <w:t>Geografia 4ª Semana</w:t>
            </w:r>
            <w:bookmarkEnd w:id="21"/>
          </w:p>
        </w:tc>
      </w:tr>
    </w:tbl>
    <w:p w14:paraId="59D31C2A" w14:textId="401433AA" w:rsidR="00A26CF2" w:rsidRDefault="008E32EB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E99805D" wp14:editId="5F3CF1C6">
            <wp:extent cx="6120130" cy="7261860"/>
            <wp:effectExtent l="0" t="0" r="0" b="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6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EC876" w14:textId="28DBEFA4" w:rsidR="008E32EB" w:rsidRDefault="008E32EB" w:rsidP="00A26CF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2DE21EC" wp14:editId="0DB388CC">
            <wp:extent cx="6120130" cy="7611745"/>
            <wp:effectExtent l="0" t="0" r="0" b="8255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1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32EB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E33CC00" wp14:editId="138322D5">
            <wp:extent cx="6120130" cy="8174990"/>
            <wp:effectExtent l="0" t="0" r="0" b="0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52B24" w14:textId="327A0642" w:rsidR="008E32EB" w:rsidRDefault="008E32EB" w:rsidP="00A26CF2">
      <w:pPr>
        <w:jc w:val="center"/>
        <w:rPr>
          <w:noProof/>
        </w:rPr>
      </w:pPr>
    </w:p>
    <w:p w14:paraId="0E4EF2A3" w14:textId="05BF16D5" w:rsidR="008E32EB" w:rsidRDefault="008E32EB" w:rsidP="00A26CF2">
      <w:pPr>
        <w:jc w:val="center"/>
        <w:rPr>
          <w:noProof/>
        </w:rPr>
      </w:pPr>
    </w:p>
    <w:p w14:paraId="0EDBA506" w14:textId="1B56A123" w:rsidR="008E32EB" w:rsidRDefault="008E32EB" w:rsidP="00A26CF2">
      <w:pPr>
        <w:jc w:val="center"/>
        <w:rPr>
          <w:noProof/>
        </w:rPr>
      </w:pPr>
    </w:p>
    <w:p w14:paraId="657079E7" w14:textId="270189FB" w:rsidR="008E32EB" w:rsidRDefault="008E32EB" w:rsidP="00A26CF2">
      <w:pPr>
        <w:jc w:val="center"/>
        <w:rPr>
          <w:noProof/>
        </w:rPr>
      </w:pPr>
    </w:p>
    <w:p w14:paraId="01172DB7" w14:textId="71417C8D" w:rsidR="008E32EB" w:rsidRDefault="008E32EB" w:rsidP="00A26CF2">
      <w:pPr>
        <w:jc w:val="center"/>
        <w:rPr>
          <w:noProof/>
        </w:rPr>
      </w:pPr>
    </w:p>
    <w:p w14:paraId="78541A77" w14:textId="4D884C87" w:rsidR="008E32EB" w:rsidRDefault="008E32EB" w:rsidP="00A26CF2">
      <w:pPr>
        <w:jc w:val="center"/>
        <w:rPr>
          <w:noProof/>
        </w:rPr>
      </w:pPr>
    </w:p>
    <w:p w14:paraId="00ECB648" w14:textId="14199677" w:rsidR="008E32EB" w:rsidRDefault="008E32EB" w:rsidP="00A26CF2">
      <w:pPr>
        <w:jc w:val="center"/>
        <w:rPr>
          <w:noProof/>
        </w:rPr>
      </w:pPr>
    </w:p>
    <w:p w14:paraId="34AE1073" w14:textId="14B9DA1E" w:rsidR="008E32EB" w:rsidRDefault="008E32EB" w:rsidP="00A26CF2">
      <w:pPr>
        <w:jc w:val="center"/>
        <w:rPr>
          <w:noProof/>
        </w:rPr>
      </w:pPr>
    </w:p>
    <w:p w14:paraId="38F173EC" w14:textId="21F8FDB7" w:rsidR="008E32EB" w:rsidRDefault="008E32EB" w:rsidP="00A26CF2">
      <w:pPr>
        <w:jc w:val="center"/>
        <w:rPr>
          <w:noProof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0DF8C8E1" w14:textId="77777777" w:rsidTr="00416F11">
        <w:tc>
          <w:tcPr>
            <w:tcW w:w="9628" w:type="dxa"/>
          </w:tcPr>
          <w:p w14:paraId="12EC4AA8" w14:textId="77777777" w:rsidR="00A26CF2" w:rsidRDefault="00A26CF2" w:rsidP="00841E28">
            <w:pPr>
              <w:pStyle w:val="Ttulo1"/>
              <w:spacing w:before="0"/>
              <w:rPr>
                <w:b/>
                <w:bCs/>
              </w:rPr>
            </w:pPr>
            <w:bookmarkStart w:id="22" w:name="_Toc52352077"/>
            <w:r>
              <w:rPr>
                <w:b/>
                <w:bCs/>
              </w:rPr>
              <w:lastRenderedPageBreak/>
              <w:t xml:space="preserve">História </w:t>
            </w:r>
            <w:r w:rsidR="00B34606">
              <w:rPr>
                <w:b/>
                <w:bCs/>
              </w:rPr>
              <w:t>4</w:t>
            </w:r>
            <w:r>
              <w:rPr>
                <w:b/>
                <w:bCs/>
              </w:rPr>
              <w:t>ª Semana</w:t>
            </w:r>
            <w:bookmarkEnd w:id="22"/>
          </w:p>
        </w:tc>
      </w:tr>
    </w:tbl>
    <w:p w14:paraId="1C3F1BE9" w14:textId="5F84E621" w:rsidR="00A26CF2" w:rsidRDefault="005A718B" w:rsidP="00A26CF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418E435" wp14:editId="57E0A0C7">
            <wp:extent cx="6120130" cy="7967345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6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D7927" w14:textId="509D75A1" w:rsidR="005A718B" w:rsidRDefault="005A718B" w:rsidP="00A26CF2">
      <w:pPr>
        <w:jc w:val="center"/>
        <w:rPr>
          <w:b/>
          <w:bCs/>
        </w:rPr>
      </w:pPr>
    </w:p>
    <w:p w14:paraId="43B67EA0" w14:textId="4B24917F" w:rsidR="005A718B" w:rsidRDefault="005A718B" w:rsidP="00A26CF2">
      <w:pPr>
        <w:jc w:val="center"/>
        <w:rPr>
          <w:b/>
          <w:bCs/>
        </w:rPr>
      </w:pPr>
    </w:p>
    <w:p w14:paraId="54EE9904" w14:textId="60710D29" w:rsidR="005A718B" w:rsidRDefault="005A718B" w:rsidP="00A26CF2">
      <w:pPr>
        <w:jc w:val="center"/>
        <w:rPr>
          <w:b/>
          <w:bCs/>
        </w:rPr>
      </w:pPr>
    </w:p>
    <w:p w14:paraId="6C12CE82" w14:textId="288951A8" w:rsidR="005A718B" w:rsidRDefault="005A718B" w:rsidP="00A26CF2">
      <w:pPr>
        <w:jc w:val="center"/>
        <w:rPr>
          <w:b/>
          <w:bCs/>
        </w:rPr>
      </w:pPr>
    </w:p>
    <w:p w14:paraId="370E5A65" w14:textId="3CAEAFA8" w:rsidR="005A718B" w:rsidRDefault="005A718B" w:rsidP="00A26CF2">
      <w:pPr>
        <w:jc w:val="center"/>
        <w:rPr>
          <w:b/>
          <w:bCs/>
        </w:rPr>
      </w:pPr>
    </w:p>
    <w:p w14:paraId="14958724" w14:textId="476E3204" w:rsidR="005A718B" w:rsidRDefault="005A718B" w:rsidP="00A26CF2">
      <w:pPr>
        <w:jc w:val="center"/>
        <w:rPr>
          <w:b/>
          <w:bCs/>
        </w:rPr>
      </w:pPr>
    </w:p>
    <w:p w14:paraId="6981974C" w14:textId="2B962244" w:rsidR="005A718B" w:rsidRDefault="005A718B" w:rsidP="00A26CF2">
      <w:pPr>
        <w:jc w:val="center"/>
        <w:rPr>
          <w:b/>
          <w:bCs/>
        </w:rPr>
      </w:pPr>
    </w:p>
    <w:p w14:paraId="2E0B9869" w14:textId="0DE2BEED" w:rsidR="005A718B" w:rsidRDefault="005A718B" w:rsidP="00A26CF2">
      <w:pPr>
        <w:jc w:val="center"/>
        <w:rPr>
          <w:b/>
          <w:bCs/>
        </w:rPr>
      </w:pPr>
    </w:p>
    <w:p w14:paraId="01D96E8E" w14:textId="77777777" w:rsidR="00874132" w:rsidRDefault="005A718B" w:rsidP="00A26CF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439C447" wp14:editId="3C6DCDD8">
            <wp:extent cx="6120130" cy="8512175"/>
            <wp:effectExtent l="0" t="0" r="0" b="3175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1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718B">
        <w:rPr>
          <w:noProof/>
        </w:rPr>
        <w:t xml:space="preserve"> </w:t>
      </w:r>
    </w:p>
    <w:p w14:paraId="4EC34836" w14:textId="65657F81" w:rsidR="005A718B" w:rsidRDefault="005A718B" w:rsidP="00A26CF2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4C24EEF0" wp14:editId="6C0D2700">
            <wp:extent cx="6120130" cy="8032115"/>
            <wp:effectExtent l="0" t="0" r="0" b="6985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3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72603" w14:textId="267A3A1A" w:rsidR="00263384" w:rsidRDefault="00263384" w:rsidP="00A26CF2">
      <w:pPr>
        <w:jc w:val="center"/>
        <w:rPr>
          <w:b/>
          <w:bCs/>
        </w:rPr>
      </w:pPr>
    </w:p>
    <w:p w14:paraId="3A13B869" w14:textId="21965A21" w:rsidR="00263384" w:rsidRDefault="00263384" w:rsidP="00A26CF2">
      <w:pPr>
        <w:jc w:val="center"/>
        <w:rPr>
          <w:b/>
          <w:bCs/>
        </w:rPr>
      </w:pPr>
    </w:p>
    <w:p w14:paraId="200C707E" w14:textId="184456B6" w:rsidR="00263384" w:rsidRDefault="00263384" w:rsidP="00A26CF2">
      <w:pPr>
        <w:jc w:val="center"/>
        <w:rPr>
          <w:b/>
          <w:bCs/>
        </w:rPr>
      </w:pPr>
    </w:p>
    <w:p w14:paraId="10BF3BCB" w14:textId="13658CA7" w:rsidR="00263384" w:rsidRDefault="00263384" w:rsidP="00A26CF2">
      <w:pPr>
        <w:jc w:val="center"/>
        <w:rPr>
          <w:b/>
          <w:bCs/>
        </w:rPr>
      </w:pPr>
    </w:p>
    <w:p w14:paraId="39D19518" w14:textId="38519CED" w:rsidR="00263384" w:rsidRDefault="00263384" w:rsidP="00A26CF2">
      <w:pPr>
        <w:jc w:val="center"/>
        <w:rPr>
          <w:b/>
          <w:bCs/>
        </w:rPr>
      </w:pPr>
    </w:p>
    <w:p w14:paraId="2DFDF675" w14:textId="02E4AF7D" w:rsidR="00263384" w:rsidRDefault="00263384" w:rsidP="00A26CF2">
      <w:pPr>
        <w:jc w:val="center"/>
        <w:rPr>
          <w:b/>
          <w:bCs/>
        </w:rPr>
      </w:pPr>
    </w:p>
    <w:p w14:paraId="1A2CFEBE" w14:textId="4B357892" w:rsidR="00263384" w:rsidRDefault="00263384" w:rsidP="00A26CF2">
      <w:pPr>
        <w:jc w:val="center"/>
        <w:rPr>
          <w:b/>
          <w:bCs/>
        </w:rPr>
      </w:pPr>
    </w:p>
    <w:p w14:paraId="5D5F56B3" w14:textId="2D8DECD1" w:rsidR="00263384" w:rsidRDefault="00263384" w:rsidP="00A26CF2">
      <w:pPr>
        <w:jc w:val="center"/>
        <w:rPr>
          <w:b/>
          <w:bCs/>
        </w:rPr>
      </w:pPr>
    </w:p>
    <w:p w14:paraId="38C2D4F5" w14:textId="25709C56" w:rsidR="00263384" w:rsidRDefault="00263384" w:rsidP="00A26CF2">
      <w:pPr>
        <w:jc w:val="center"/>
        <w:rPr>
          <w:b/>
          <w:bCs/>
        </w:rPr>
      </w:pPr>
    </w:p>
    <w:p w14:paraId="6C2A6735" w14:textId="31C63F89" w:rsidR="00263384" w:rsidRDefault="00263384" w:rsidP="00A26CF2">
      <w:pPr>
        <w:jc w:val="center"/>
        <w:rPr>
          <w:b/>
          <w:bCs/>
        </w:rPr>
      </w:pPr>
    </w:p>
    <w:p w14:paraId="1D80382C" w14:textId="5AF7BBCF" w:rsidR="00263384" w:rsidRDefault="00263384" w:rsidP="00A26CF2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757B395F" w14:textId="77777777" w:rsidTr="00416F11">
        <w:tc>
          <w:tcPr>
            <w:tcW w:w="9628" w:type="dxa"/>
          </w:tcPr>
          <w:p w14:paraId="3C1E67A7" w14:textId="77777777" w:rsidR="00A26CF2" w:rsidRDefault="00A26CF2" w:rsidP="00841E28">
            <w:pPr>
              <w:pStyle w:val="Ttulo1"/>
              <w:spacing w:before="0"/>
              <w:rPr>
                <w:b/>
                <w:bCs/>
              </w:rPr>
            </w:pPr>
            <w:bookmarkStart w:id="23" w:name="_Toc52352078"/>
            <w:r>
              <w:rPr>
                <w:b/>
                <w:bCs/>
              </w:rPr>
              <w:t xml:space="preserve">Educação Física </w:t>
            </w:r>
            <w:r w:rsidR="00B34606">
              <w:rPr>
                <w:b/>
                <w:bCs/>
              </w:rPr>
              <w:t>4</w:t>
            </w:r>
            <w:r>
              <w:rPr>
                <w:b/>
                <w:bCs/>
              </w:rPr>
              <w:t>ª Semana</w:t>
            </w:r>
            <w:bookmarkEnd w:id="23"/>
          </w:p>
        </w:tc>
      </w:tr>
    </w:tbl>
    <w:p w14:paraId="1354EB33" w14:textId="7A0C3EB5" w:rsidR="00A26CF2" w:rsidRDefault="006F3311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F16DB74" wp14:editId="0F02D0AD">
            <wp:extent cx="6120130" cy="6549390"/>
            <wp:effectExtent l="0" t="0" r="0" b="3810"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4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E98FE" w14:textId="6A0D8D14" w:rsidR="006F3311" w:rsidRDefault="006F3311" w:rsidP="003F6F8A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24EA2104" wp14:editId="0E8D1BB3">
            <wp:extent cx="6120130" cy="7444740"/>
            <wp:effectExtent l="0" t="0" r="0" b="3810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4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EFCA1" w14:textId="30175550" w:rsidR="00263384" w:rsidRDefault="00263384" w:rsidP="003F6F8A">
      <w:pPr>
        <w:jc w:val="center"/>
        <w:rPr>
          <w:b/>
          <w:bCs/>
        </w:rPr>
      </w:pPr>
    </w:p>
    <w:p w14:paraId="210A0783" w14:textId="05C350CE" w:rsidR="00263384" w:rsidRPr="003F6F8A" w:rsidRDefault="006F3311" w:rsidP="003F6F8A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0FFAE74" wp14:editId="7BE94EDC">
            <wp:extent cx="6120130" cy="3873500"/>
            <wp:effectExtent l="0" t="0" r="0" b="0"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3384" w:rsidRPr="003F6F8A" w:rsidSect="00E71FDE">
      <w:footerReference w:type="default" r:id="rId99"/>
      <w:pgSz w:w="11906" w:h="16838"/>
      <w:pgMar w:top="567" w:right="1134" w:bottom="567" w:left="1134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BF5578" w14:textId="77777777" w:rsidR="003A0DA2" w:rsidRDefault="003A0DA2" w:rsidP="003F6F8A">
      <w:r>
        <w:separator/>
      </w:r>
    </w:p>
  </w:endnote>
  <w:endnote w:type="continuationSeparator" w:id="0">
    <w:p w14:paraId="1DB80628" w14:textId="77777777" w:rsidR="003A0DA2" w:rsidRDefault="003A0DA2" w:rsidP="003F6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25417168"/>
      <w:docPartObj>
        <w:docPartGallery w:val="Page Numbers (Bottom of Page)"/>
        <w:docPartUnique/>
      </w:docPartObj>
    </w:sdtPr>
    <w:sdtEndPr/>
    <w:sdtContent>
      <w:p w14:paraId="03F6EC01" w14:textId="51438C25" w:rsidR="00E71FDE" w:rsidRDefault="00E71FD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D3E235" w14:textId="77777777" w:rsidR="00E71FDE" w:rsidRDefault="00E71FD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F905CD" w14:textId="77777777" w:rsidR="003A0DA2" w:rsidRDefault="003A0DA2" w:rsidP="003F6F8A">
      <w:r>
        <w:separator/>
      </w:r>
    </w:p>
  </w:footnote>
  <w:footnote w:type="continuationSeparator" w:id="0">
    <w:p w14:paraId="3F6FEA01" w14:textId="77777777" w:rsidR="003A0DA2" w:rsidRDefault="003A0DA2" w:rsidP="003F6F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78B"/>
    <w:rsid w:val="00032E78"/>
    <w:rsid w:val="000607FF"/>
    <w:rsid w:val="00066F5B"/>
    <w:rsid w:val="00120972"/>
    <w:rsid w:val="00263384"/>
    <w:rsid w:val="002A0482"/>
    <w:rsid w:val="002A779F"/>
    <w:rsid w:val="00384632"/>
    <w:rsid w:val="003A0DA2"/>
    <w:rsid w:val="003B7A4C"/>
    <w:rsid w:val="003F6F8A"/>
    <w:rsid w:val="004129B1"/>
    <w:rsid w:val="0048726F"/>
    <w:rsid w:val="004C320B"/>
    <w:rsid w:val="00514930"/>
    <w:rsid w:val="005A718B"/>
    <w:rsid w:val="006F3311"/>
    <w:rsid w:val="00741E5C"/>
    <w:rsid w:val="007C1812"/>
    <w:rsid w:val="007E4DCE"/>
    <w:rsid w:val="00841E28"/>
    <w:rsid w:val="00874132"/>
    <w:rsid w:val="008E32EB"/>
    <w:rsid w:val="00967484"/>
    <w:rsid w:val="009F141E"/>
    <w:rsid w:val="00A26CF2"/>
    <w:rsid w:val="00A7314E"/>
    <w:rsid w:val="00A742FE"/>
    <w:rsid w:val="00AD17C8"/>
    <w:rsid w:val="00B34606"/>
    <w:rsid w:val="00B62457"/>
    <w:rsid w:val="00C8378B"/>
    <w:rsid w:val="00D06028"/>
    <w:rsid w:val="00D44607"/>
    <w:rsid w:val="00E33885"/>
    <w:rsid w:val="00E5086E"/>
    <w:rsid w:val="00E679DF"/>
    <w:rsid w:val="00E71FDE"/>
    <w:rsid w:val="00EA39AB"/>
    <w:rsid w:val="00EB405A"/>
    <w:rsid w:val="00EB7C80"/>
    <w:rsid w:val="00F347DE"/>
    <w:rsid w:val="00F601DE"/>
    <w:rsid w:val="00FD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F7704"/>
  <w15:chartTrackingRefBased/>
  <w15:docId w15:val="{296CA72A-35B4-4578-BA6B-0A19442A8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607"/>
  </w:style>
  <w:style w:type="paragraph" w:styleId="Ttulo1">
    <w:name w:val="heading 1"/>
    <w:basedOn w:val="Normal"/>
    <w:next w:val="Normal"/>
    <w:link w:val="Ttulo1Char"/>
    <w:uiPriority w:val="9"/>
    <w:qFormat/>
    <w:rsid w:val="009F14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6F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6F8A"/>
  </w:style>
  <w:style w:type="paragraph" w:styleId="Rodap">
    <w:name w:val="footer"/>
    <w:basedOn w:val="Normal"/>
    <w:link w:val="RodapChar"/>
    <w:uiPriority w:val="99"/>
    <w:unhideWhenUsed/>
    <w:rsid w:val="003F6F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6F8A"/>
  </w:style>
  <w:style w:type="table" w:styleId="Tabelacomgrade">
    <w:name w:val="Table Grid"/>
    <w:basedOn w:val="Tabelanormal"/>
    <w:uiPriority w:val="39"/>
    <w:rsid w:val="00B62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9F14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9F141E"/>
    <w:pPr>
      <w:spacing w:line="259" w:lineRule="auto"/>
      <w:jc w:val="left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9F141E"/>
    <w:pPr>
      <w:spacing w:after="100"/>
    </w:pPr>
  </w:style>
  <w:style w:type="character" w:styleId="Hyperlink">
    <w:name w:val="Hyperlink"/>
    <w:basedOn w:val="Fontepargpadro"/>
    <w:uiPriority w:val="99"/>
    <w:unhideWhenUsed/>
    <w:rsid w:val="009F14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6" Type="http://schemas.openxmlformats.org/officeDocument/2006/relationships/image" Target="media/image71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97" Type="http://schemas.openxmlformats.org/officeDocument/2006/relationships/image" Target="media/image92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87" Type="http://schemas.openxmlformats.org/officeDocument/2006/relationships/image" Target="media/image82.png"/><Relationship Id="rId5" Type="http://schemas.openxmlformats.org/officeDocument/2006/relationships/endnotes" Target="endnotes.xml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100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9.png"/><Relationship Id="rId99" Type="http://schemas.openxmlformats.org/officeDocument/2006/relationships/footer" Target="footer1.xml"/><Relationship Id="rId10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Modelos%20Personalizados%20do%20Office\PET%205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PET 5</Template>
  <TotalTime>29</TotalTime>
  <Pages>1</Pages>
  <Words>524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5</cp:revision>
  <cp:lastPrinted>2020-09-30T12:59:00Z</cp:lastPrinted>
  <dcterms:created xsi:type="dcterms:W3CDTF">2020-09-30T12:59:00Z</dcterms:created>
  <dcterms:modified xsi:type="dcterms:W3CDTF">2020-09-30T13:27:00Z</dcterms:modified>
</cp:coreProperties>
</file>