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23FFE" w14:textId="77777777" w:rsidR="004129B1" w:rsidRDefault="003F6F8A" w:rsidP="003F6F8A">
      <w:pPr>
        <w:jc w:val="center"/>
        <w:rPr>
          <w:b/>
          <w:bCs/>
        </w:rPr>
      </w:pPr>
      <w:r w:rsidRPr="003F6F8A">
        <w:rPr>
          <w:b/>
          <w:bCs/>
        </w:rPr>
        <w:t>PET 5 – 1º ano</w:t>
      </w:r>
    </w:p>
    <w:sdt>
      <w:sdtPr>
        <w:id w:val="691726495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76B1C979" w14:textId="6B6D047C" w:rsidR="00836252" w:rsidRDefault="00836252" w:rsidP="0008254B">
          <w:pPr>
            <w:pStyle w:val="CabealhodoSumrio"/>
          </w:pPr>
          <w:r>
            <w:t>Sumário</w:t>
          </w:r>
        </w:p>
        <w:p w14:paraId="27B91800" w14:textId="1E8E9B82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344842" w:history="1">
            <w:r w:rsidRPr="00476B39">
              <w:rPr>
                <w:rStyle w:val="Hyperlink"/>
                <w:b/>
                <w:bCs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A8063" w14:textId="1F3CD000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3" w:history="1">
            <w:r w:rsidRPr="00476B39">
              <w:rPr>
                <w:rStyle w:val="Hyperlink"/>
                <w:b/>
                <w:bCs/>
                <w:noProof/>
              </w:rPr>
              <w:t>Matemática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7BF4EA" w14:textId="6D5E33D6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4" w:history="1">
            <w:r w:rsidRPr="00476B39">
              <w:rPr>
                <w:rStyle w:val="Hyperlink"/>
                <w:b/>
                <w:bCs/>
                <w:noProof/>
              </w:rPr>
              <w:t>Ciências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F692A" w14:textId="1EF8F899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5" w:history="1">
            <w:r w:rsidRPr="00476B39">
              <w:rPr>
                <w:rStyle w:val="Hyperlink"/>
                <w:b/>
                <w:bCs/>
                <w:noProof/>
              </w:rPr>
              <w:t>Geografia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22248E" w14:textId="6E44AEE5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6" w:history="1">
            <w:r w:rsidRPr="00476B39">
              <w:rPr>
                <w:rStyle w:val="Hyperlink"/>
                <w:b/>
                <w:bCs/>
                <w:noProof/>
              </w:rPr>
              <w:t>História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1538C" w14:textId="1C64577A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7" w:history="1">
            <w:r w:rsidRPr="00476B39">
              <w:rPr>
                <w:rStyle w:val="Hyperlink"/>
                <w:b/>
                <w:bCs/>
                <w:noProof/>
              </w:rPr>
              <w:t>Educação Física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4EF45C" w14:textId="5932E4F1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8" w:history="1">
            <w:r w:rsidRPr="00476B39">
              <w:rPr>
                <w:rStyle w:val="Hyperlink"/>
                <w:b/>
                <w:bCs/>
                <w:noProof/>
              </w:rPr>
              <w:t>Língua Portuguesa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12060" w14:textId="78096ACC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49" w:history="1">
            <w:r w:rsidRPr="00476B39">
              <w:rPr>
                <w:rStyle w:val="Hyperlink"/>
                <w:b/>
                <w:bCs/>
                <w:noProof/>
              </w:rPr>
              <w:t>Matemática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3CA21" w14:textId="3B2DA827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0" w:history="1">
            <w:r w:rsidRPr="00476B39">
              <w:rPr>
                <w:rStyle w:val="Hyperlink"/>
                <w:b/>
                <w:bCs/>
                <w:noProof/>
              </w:rPr>
              <w:t>Ciências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E4A3B" w14:textId="37E5F5C6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1" w:history="1">
            <w:r w:rsidRPr="00476B39">
              <w:rPr>
                <w:rStyle w:val="Hyperlink"/>
                <w:b/>
                <w:bCs/>
                <w:noProof/>
              </w:rPr>
              <w:t>Geografia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25ED2" w14:textId="3DF9E30A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2" w:history="1">
            <w:r w:rsidRPr="00476B39">
              <w:rPr>
                <w:rStyle w:val="Hyperlink"/>
                <w:b/>
                <w:bCs/>
                <w:noProof/>
              </w:rPr>
              <w:t>História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C90A1" w14:textId="144418E6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3" w:history="1">
            <w:r w:rsidRPr="00476B39">
              <w:rPr>
                <w:rStyle w:val="Hyperlink"/>
                <w:b/>
                <w:bCs/>
                <w:noProof/>
              </w:rPr>
              <w:t>Educação Física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A55160" w14:textId="132BD6CC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4" w:history="1">
            <w:r w:rsidRPr="00476B39">
              <w:rPr>
                <w:rStyle w:val="Hyperlink"/>
                <w:b/>
                <w:bCs/>
                <w:noProof/>
              </w:rPr>
              <w:t>Língua Portuguesa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F7E08" w14:textId="7A968241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5" w:history="1">
            <w:r w:rsidRPr="00476B39">
              <w:rPr>
                <w:rStyle w:val="Hyperlink"/>
                <w:b/>
                <w:bCs/>
                <w:noProof/>
              </w:rPr>
              <w:t>Matemática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02CE8C" w14:textId="2FFEAEF3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6" w:history="1">
            <w:r w:rsidRPr="00476B39">
              <w:rPr>
                <w:rStyle w:val="Hyperlink"/>
                <w:b/>
                <w:bCs/>
                <w:noProof/>
              </w:rPr>
              <w:t>Ciências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AC24D" w14:textId="53702316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7" w:history="1">
            <w:r w:rsidRPr="00476B39">
              <w:rPr>
                <w:rStyle w:val="Hyperlink"/>
                <w:b/>
                <w:bCs/>
                <w:noProof/>
              </w:rPr>
              <w:t>Geografia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CDDF6" w14:textId="41D1CD60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8" w:history="1">
            <w:r w:rsidRPr="00476B39">
              <w:rPr>
                <w:rStyle w:val="Hyperlink"/>
                <w:b/>
                <w:bCs/>
                <w:noProof/>
              </w:rPr>
              <w:t>História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C05F9" w14:textId="0407FF28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59" w:history="1">
            <w:r w:rsidRPr="00476B39">
              <w:rPr>
                <w:rStyle w:val="Hyperlink"/>
                <w:b/>
                <w:bCs/>
                <w:noProof/>
              </w:rPr>
              <w:t>Educação Física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E18F8" w14:textId="09BCC02E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60" w:history="1">
            <w:r w:rsidRPr="00476B39">
              <w:rPr>
                <w:rStyle w:val="Hyperlink"/>
                <w:b/>
                <w:bCs/>
                <w:noProof/>
              </w:rPr>
              <w:t>Língua Portuguesa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0B112" w14:textId="1698936D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61" w:history="1">
            <w:r w:rsidRPr="00476B39">
              <w:rPr>
                <w:rStyle w:val="Hyperlink"/>
                <w:b/>
                <w:bCs/>
                <w:noProof/>
              </w:rPr>
              <w:t>Matemática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5C440" w14:textId="54528E6B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62" w:history="1">
            <w:r w:rsidRPr="00476B39">
              <w:rPr>
                <w:rStyle w:val="Hyperlink"/>
                <w:b/>
                <w:bCs/>
                <w:noProof/>
              </w:rPr>
              <w:t>Ciências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69461" w14:textId="5738B708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63" w:history="1">
            <w:r w:rsidRPr="00476B39">
              <w:rPr>
                <w:rStyle w:val="Hyperlink"/>
                <w:b/>
                <w:bCs/>
                <w:noProof/>
              </w:rPr>
              <w:t>Geografia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B731DD" w14:textId="68B9FB8A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64" w:history="1">
            <w:r w:rsidRPr="00476B39">
              <w:rPr>
                <w:rStyle w:val="Hyperlink"/>
                <w:b/>
                <w:bCs/>
                <w:noProof/>
              </w:rPr>
              <w:t>História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00E952" w14:textId="40F55B24" w:rsidR="00836252" w:rsidRDefault="00836252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4865" w:history="1">
            <w:r w:rsidRPr="00476B39">
              <w:rPr>
                <w:rStyle w:val="Hyperlink"/>
                <w:b/>
                <w:bCs/>
                <w:noProof/>
              </w:rPr>
              <w:t>Educação Física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_Toc52344865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6BFE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8B127B" w14:textId="07C9FFF5" w:rsidR="00836252" w:rsidRDefault="00836252">
          <w:r>
            <w:rPr>
              <w:b/>
              <w:bCs/>
            </w:rPr>
            <w:fldChar w:fldCharType="end"/>
          </w:r>
        </w:p>
      </w:sdtContent>
    </w:sdt>
    <w:p w14:paraId="79FDE83C" w14:textId="77777777" w:rsidR="003F6F8A" w:rsidRDefault="003F6F8A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2457" w14:paraId="07BDBE11" w14:textId="77777777" w:rsidTr="00B62457">
        <w:tc>
          <w:tcPr>
            <w:tcW w:w="9628" w:type="dxa"/>
          </w:tcPr>
          <w:p w14:paraId="1CC33465" w14:textId="77777777" w:rsidR="00B62457" w:rsidRDefault="00B62457" w:rsidP="00836252">
            <w:pPr>
              <w:pStyle w:val="Ttulo1"/>
              <w:spacing w:before="0"/>
              <w:rPr>
                <w:b/>
                <w:bCs/>
              </w:rPr>
            </w:pPr>
            <w:bookmarkStart w:id="0" w:name="_Toc52344842"/>
            <w:r>
              <w:rPr>
                <w:b/>
                <w:bCs/>
              </w:rPr>
              <w:lastRenderedPageBreak/>
              <w:t>Língua Portuguesa 1ª Semana</w:t>
            </w:r>
            <w:bookmarkEnd w:id="0"/>
          </w:p>
        </w:tc>
      </w:tr>
    </w:tbl>
    <w:p w14:paraId="15314E92" w14:textId="4C9AA032" w:rsidR="003F6F8A" w:rsidRDefault="00836252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B1DB93A" wp14:editId="4DAEF931">
            <wp:extent cx="6120130" cy="756729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6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7E5F" w14:textId="11031ABB" w:rsidR="00836252" w:rsidRDefault="00836252" w:rsidP="00836252">
      <w:r>
        <w:rPr>
          <w:noProof/>
        </w:rPr>
        <w:lastRenderedPageBreak/>
        <w:drawing>
          <wp:inline distT="0" distB="0" distL="0" distR="0" wp14:anchorId="19ABB9C8" wp14:editId="0720D11E">
            <wp:extent cx="6120130" cy="82677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53F91" w14:textId="3A8C3682" w:rsidR="00836252" w:rsidRDefault="00836252" w:rsidP="00836252">
      <w:r>
        <w:rPr>
          <w:noProof/>
        </w:rPr>
        <w:lastRenderedPageBreak/>
        <w:drawing>
          <wp:inline distT="0" distB="0" distL="0" distR="0" wp14:anchorId="1F08BD6E" wp14:editId="1CB72ED4">
            <wp:extent cx="6120130" cy="8014970"/>
            <wp:effectExtent l="0" t="0" r="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1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3FB9C" w14:textId="3250ADED" w:rsidR="00836252" w:rsidRPr="00836252" w:rsidRDefault="00836252" w:rsidP="00836252">
      <w:r>
        <w:rPr>
          <w:noProof/>
        </w:rPr>
        <w:lastRenderedPageBreak/>
        <w:drawing>
          <wp:inline distT="0" distB="0" distL="0" distR="0" wp14:anchorId="5C2D3476" wp14:editId="55E3A096">
            <wp:extent cx="6120130" cy="9443085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44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5744C0FC" w14:textId="77777777" w:rsidTr="00514930">
        <w:tc>
          <w:tcPr>
            <w:tcW w:w="9628" w:type="dxa"/>
          </w:tcPr>
          <w:p w14:paraId="1F9FF9F4" w14:textId="77777777" w:rsidR="00514930" w:rsidRDefault="00514930" w:rsidP="00836252">
            <w:pPr>
              <w:pStyle w:val="Ttulo1"/>
              <w:spacing w:before="0"/>
              <w:rPr>
                <w:b/>
                <w:bCs/>
              </w:rPr>
            </w:pPr>
            <w:bookmarkStart w:id="1" w:name="_Toc52344843"/>
            <w:r>
              <w:rPr>
                <w:b/>
                <w:bCs/>
              </w:rPr>
              <w:lastRenderedPageBreak/>
              <w:t>Matemática 1ª Semana</w:t>
            </w:r>
            <w:bookmarkEnd w:id="1"/>
          </w:p>
        </w:tc>
      </w:tr>
    </w:tbl>
    <w:p w14:paraId="03AC57FF" w14:textId="17879F7C" w:rsidR="00B62457" w:rsidRDefault="00755F1C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A5C9421" wp14:editId="645121B9">
            <wp:extent cx="6120130" cy="7687945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1364" w14:textId="563AB7C5" w:rsidR="00755F1C" w:rsidRDefault="00755F1C" w:rsidP="00755F1C"/>
    <w:p w14:paraId="25A8F59B" w14:textId="3865A418" w:rsidR="00755F1C" w:rsidRPr="00755F1C" w:rsidRDefault="00755F1C" w:rsidP="00755F1C">
      <w:r>
        <w:rPr>
          <w:noProof/>
        </w:rPr>
        <w:lastRenderedPageBreak/>
        <w:drawing>
          <wp:inline distT="0" distB="0" distL="0" distR="0" wp14:anchorId="2E54ED75" wp14:editId="0B2678F3">
            <wp:extent cx="4962525" cy="938212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938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112B2E7B" w14:textId="77777777" w:rsidTr="00514930">
        <w:tc>
          <w:tcPr>
            <w:tcW w:w="9628" w:type="dxa"/>
          </w:tcPr>
          <w:p w14:paraId="05B879F4" w14:textId="77777777" w:rsidR="00514930" w:rsidRDefault="00514930" w:rsidP="00836252">
            <w:pPr>
              <w:pStyle w:val="Ttulo1"/>
              <w:spacing w:before="0"/>
              <w:rPr>
                <w:b/>
                <w:bCs/>
              </w:rPr>
            </w:pPr>
            <w:bookmarkStart w:id="2" w:name="_Toc52344844"/>
            <w:r>
              <w:rPr>
                <w:b/>
                <w:bCs/>
              </w:rPr>
              <w:lastRenderedPageBreak/>
              <w:t>Ciências 1ª Semana</w:t>
            </w:r>
            <w:bookmarkEnd w:id="2"/>
          </w:p>
        </w:tc>
      </w:tr>
    </w:tbl>
    <w:p w14:paraId="40A2D7EF" w14:textId="650024A5" w:rsidR="00514930" w:rsidRDefault="00755F1C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20F4539" wp14:editId="4F6B5DF3">
            <wp:extent cx="6120130" cy="894270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4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AAC6D" w14:textId="26D6B0AC" w:rsidR="00755F1C" w:rsidRPr="00755F1C" w:rsidRDefault="00755F1C" w:rsidP="00755F1C">
      <w:r>
        <w:rPr>
          <w:noProof/>
        </w:rPr>
        <w:lastRenderedPageBreak/>
        <w:drawing>
          <wp:inline distT="0" distB="0" distL="0" distR="0" wp14:anchorId="154486E3" wp14:editId="1EE97B12">
            <wp:extent cx="6120130" cy="13589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180A4C65" w14:textId="77777777" w:rsidTr="00514930">
        <w:tc>
          <w:tcPr>
            <w:tcW w:w="9628" w:type="dxa"/>
          </w:tcPr>
          <w:p w14:paraId="4242CEF4" w14:textId="77777777" w:rsidR="00514930" w:rsidRDefault="00514930" w:rsidP="00836252">
            <w:pPr>
              <w:pStyle w:val="Ttulo1"/>
              <w:spacing w:before="0"/>
              <w:rPr>
                <w:b/>
                <w:bCs/>
              </w:rPr>
            </w:pPr>
            <w:bookmarkStart w:id="3" w:name="_Toc52344845"/>
            <w:r>
              <w:rPr>
                <w:b/>
                <w:bCs/>
              </w:rPr>
              <w:lastRenderedPageBreak/>
              <w:t>Geografia 1ª Semana</w:t>
            </w:r>
            <w:bookmarkEnd w:id="3"/>
          </w:p>
        </w:tc>
      </w:tr>
    </w:tbl>
    <w:p w14:paraId="5E218BCB" w14:textId="1A861948" w:rsidR="00514930" w:rsidRDefault="00755F1C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27753E6" wp14:editId="52A83856">
            <wp:extent cx="6120130" cy="8531225"/>
            <wp:effectExtent l="0" t="0" r="0" b="317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3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4910F" w14:textId="69BDC53D" w:rsidR="00755F1C" w:rsidRDefault="00755F1C" w:rsidP="00755F1C"/>
    <w:p w14:paraId="3044985E" w14:textId="1DCE71F4" w:rsidR="00755F1C" w:rsidRPr="00755F1C" w:rsidRDefault="00755F1C" w:rsidP="00755F1C">
      <w:r>
        <w:rPr>
          <w:noProof/>
        </w:rPr>
        <w:lastRenderedPageBreak/>
        <w:drawing>
          <wp:inline distT="0" distB="0" distL="0" distR="0" wp14:anchorId="13F6589D" wp14:editId="64C6B3D2">
            <wp:extent cx="6120130" cy="6685915"/>
            <wp:effectExtent l="0" t="0" r="0" b="63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8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4687663E" w14:textId="77777777" w:rsidTr="00514930">
        <w:tc>
          <w:tcPr>
            <w:tcW w:w="9628" w:type="dxa"/>
          </w:tcPr>
          <w:p w14:paraId="47FCC110" w14:textId="77777777" w:rsidR="00514930" w:rsidRDefault="00514930" w:rsidP="00836252">
            <w:pPr>
              <w:pStyle w:val="Ttulo1"/>
              <w:spacing w:before="0"/>
              <w:rPr>
                <w:b/>
                <w:bCs/>
              </w:rPr>
            </w:pPr>
            <w:bookmarkStart w:id="4" w:name="_Toc52344846"/>
            <w:r>
              <w:rPr>
                <w:b/>
                <w:bCs/>
              </w:rPr>
              <w:lastRenderedPageBreak/>
              <w:t>História 1ª Semana</w:t>
            </w:r>
            <w:bookmarkEnd w:id="4"/>
          </w:p>
        </w:tc>
      </w:tr>
    </w:tbl>
    <w:p w14:paraId="536A33C9" w14:textId="1A0C8670" w:rsidR="00514930" w:rsidRDefault="00755F1C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D68BE2D" wp14:editId="64DD54D6">
            <wp:extent cx="6120130" cy="8798560"/>
            <wp:effectExtent l="0" t="0" r="0" b="254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9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E315B" w14:textId="7BB088C8" w:rsidR="00755F1C" w:rsidRPr="00755F1C" w:rsidRDefault="00755F1C" w:rsidP="00755F1C">
      <w:r>
        <w:rPr>
          <w:noProof/>
        </w:rPr>
        <w:lastRenderedPageBreak/>
        <w:drawing>
          <wp:inline distT="0" distB="0" distL="0" distR="0" wp14:anchorId="3E7C56AB" wp14:editId="5C576BA1">
            <wp:extent cx="6120130" cy="6814820"/>
            <wp:effectExtent l="0" t="0" r="0" b="508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1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4F019CD1" w14:textId="77777777" w:rsidTr="00514930">
        <w:tc>
          <w:tcPr>
            <w:tcW w:w="9628" w:type="dxa"/>
          </w:tcPr>
          <w:p w14:paraId="2C518900" w14:textId="77777777" w:rsidR="00514930" w:rsidRDefault="00514930" w:rsidP="00836252">
            <w:pPr>
              <w:pStyle w:val="Ttulo1"/>
              <w:spacing w:before="0"/>
              <w:rPr>
                <w:b/>
                <w:bCs/>
              </w:rPr>
            </w:pPr>
            <w:bookmarkStart w:id="5" w:name="_Toc52344847"/>
            <w:r>
              <w:rPr>
                <w:b/>
                <w:bCs/>
              </w:rPr>
              <w:lastRenderedPageBreak/>
              <w:t>Educação Física 1ª Semana</w:t>
            </w:r>
            <w:bookmarkEnd w:id="5"/>
          </w:p>
        </w:tc>
      </w:tr>
    </w:tbl>
    <w:p w14:paraId="0BE9D346" w14:textId="070EC904" w:rsidR="00514930" w:rsidRDefault="00755F1C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ACC1B96" wp14:editId="5B06E243">
            <wp:extent cx="6120130" cy="9157335"/>
            <wp:effectExtent l="0" t="0" r="0" b="571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15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240B2" w14:textId="63F02F52" w:rsidR="005A642B" w:rsidRPr="005A642B" w:rsidRDefault="005A642B" w:rsidP="005A642B">
      <w:r>
        <w:rPr>
          <w:noProof/>
        </w:rPr>
        <w:lastRenderedPageBreak/>
        <w:drawing>
          <wp:inline distT="0" distB="0" distL="0" distR="0" wp14:anchorId="10543CB3" wp14:editId="2C93D408">
            <wp:extent cx="6120130" cy="4372610"/>
            <wp:effectExtent l="0" t="0" r="0" b="88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7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4B75D853" w14:textId="77777777" w:rsidTr="00416F11">
        <w:tc>
          <w:tcPr>
            <w:tcW w:w="9628" w:type="dxa"/>
          </w:tcPr>
          <w:p w14:paraId="245AD3A3" w14:textId="77777777" w:rsidR="00514930" w:rsidRDefault="00514930" w:rsidP="00836252">
            <w:pPr>
              <w:pStyle w:val="Ttulo1"/>
              <w:spacing w:before="0"/>
              <w:rPr>
                <w:b/>
                <w:bCs/>
              </w:rPr>
            </w:pPr>
            <w:bookmarkStart w:id="6" w:name="_Toc52344848"/>
            <w:r>
              <w:rPr>
                <w:b/>
                <w:bCs/>
              </w:rPr>
              <w:lastRenderedPageBreak/>
              <w:t xml:space="preserve">Língua Portuguesa </w:t>
            </w:r>
            <w:r w:rsidR="0048726F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6"/>
          </w:p>
        </w:tc>
      </w:tr>
    </w:tbl>
    <w:p w14:paraId="02F8C644" w14:textId="156B0976" w:rsidR="00514930" w:rsidRDefault="005A64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AD5F202" wp14:editId="69AFB977">
            <wp:extent cx="6120130" cy="7047865"/>
            <wp:effectExtent l="0" t="0" r="0" b="63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4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6B7AD" w14:textId="1C7AB73B" w:rsidR="005A642B" w:rsidRPr="005A642B" w:rsidRDefault="005A642B" w:rsidP="005A642B">
      <w:r>
        <w:rPr>
          <w:noProof/>
        </w:rPr>
        <w:lastRenderedPageBreak/>
        <w:drawing>
          <wp:inline distT="0" distB="0" distL="0" distR="0" wp14:anchorId="4DBE6A49" wp14:editId="561F8819">
            <wp:extent cx="6120130" cy="855853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5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D41A4B" wp14:editId="236E162A">
            <wp:extent cx="6120130" cy="852360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2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128CF714" w14:textId="77777777" w:rsidTr="00416F11">
        <w:tc>
          <w:tcPr>
            <w:tcW w:w="9628" w:type="dxa"/>
          </w:tcPr>
          <w:p w14:paraId="1CDAD794" w14:textId="77777777" w:rsidR="0048726F" w:rsidRDefault="0048726F" w:rsidP="00836252">
            <w:pPr>
              <w:pStyle w:val="Ttulo1"/>
              <w:spacing w:before="0"/>
              <w:rPr>
                <w:b/>
                <w:bCs/>
              </w:rPr>
            </w:pPr>
            <w:bookmarkStart w:id="7" w:name="_Toc52344849"/>
            <w:r>
              <w:rPr>
                <w:b/>
                <w:bCs/>
              </w:rPr>
              <w:lastRenderedPageBreak/>
              <w:t xml:space="preserve">Matemática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7"/>
          </w:p>
        </w:tc>
      </w:tr>
    </w:tbl>
    <w:p w14:paraId="44EF681F" w14:textId="2C2C247F" w:rsidR="0048726F" w:rsidRDefault="005A64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D6FCBEA" wp14:editId="482C4E9C">
            <wp:extent cx="6120130" cy="6624955"/>
            <wp:effectExtent l="0" t="0" r="0" b="444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2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DB4D" w14:textId="6D7B7D8C" w:rsidR="00C46B6B" w:rsidRDefault="00C46B6B" w:rsidP="00C46B6B">
      <w:r>
        <w:rPr>
          <w:noProof/>
        </w:rPr>
        <w:lastRenderedPageBreak/>
        <w:drawing>
          <wp:inline distT="0" distB="0" distL="0" distR="0" wp14:anchorId="435C3DBD" wp14:editId="1CA127AB">
            <wp:extent cx="6120130" cy="680593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0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C4711" w14:textId="10C6C855" w:rsidR="00C46B6B" w:rsidRPr="00C46B6B" w:rsidRDefault="00C46B6B" w:rsidP="00C46B6B">
      <w:r>
        <w:rPr>
          <w:noProof/>
        </w:rPr>
        <w:lastRenderedPageBreak/>
        <w:drawing>
          <wp:inline distT="0" distB="0" distL="0" distR="0" wp14:anchorId="350027CA" wp14:editId="229BD8D3">
            <wp:extent cx="6120130" cy="5895975"/>
            <wp:effectExtent l="0" t="0" r="0" b="952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01F7F742" w14:textId="77777777" w:rsidTr="00416F11">
        <w:tc>
          <w:tcPr>
            <w:tcW w:w="9628" w:type="dxa"/>
          </w:tcPr>
          <w:p w14:paraId="2F7A4D65" w14:textId="77777777" w:rsidR="0048726F" w:rsidRDefault="0048726F" w:rsidP="00836252">
            <w:pPr>
              <w:pStyle w:val="Ttulo1"/>
              <w:spacing w:before="0"/>
              <w:rPr>
                <w:b/>
                <w:bCs/>
              </w:rPr>
            </w:pPr>
            <w:bookmarkStart w:id="8" w:name="_Toc52344850"/>
            <w:r>
              <w:rPr>
                <w:b/>
                <w:bCs/>
              </w:rPr>
              <w:lastRenderedPageBreak/>
              <w:t xml:space="preserve">Ciências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8"/>
          </w:p>
        </w:tc>
      </w:tr>
    </w:tbl>
    <w:p w14:paraId="20D5511B" w14:textId="4A12B910" w:rsidR="0048726F" w:rsidRDefault="00C46B6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9047063" wp14:editId="0194F1F3">
            <wp:extent cx="6120130" cy="7098665"/>
            <wp:effectExtent l="0" t="0" r="0" b="698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9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28716" w14:textId="6C0534F3" w:rsidR="00C46B6B" w:rsidRPr="00C46B6B" w:rsidRDefault="00C46B6B" w:rsidP="00C46B6B">
      <w:r>
        <w:rPr>
          <w:noProof/>
        </w:rPr>
        <w:lastRenderedPageBreak/>
        <w:drawing>
          <wp:inline distT="0" distB="0" distL="0" distR="0" wp14:anchorId="1ECD463D" wp14:editId="2D06542D">
            <wp:extent cx="6120130" cy="690499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22CA92ED" w14:textId="77777777" w:rsidTr="00416F11">
        <w:tc>
          <w:tcPr>
            <w:tcW w:w="9628" w:type="dxa"/>
          </w:tcPr>
          <w:p w14:paraId="32954025" w14:textId="77777777" w:rsidR="0048726F" w:rsidRDefault="0048726F" w:rsidP="00836252">
            <w:pPr>
              <w:pStyle w:val="Ttulo1"/>
              <w:spacing w:before="0"/>
              <w:rPr>
                <w:b/>
                <w:bCs/>
              </w:rPr>
            </w:pPr>
            <w:bookmarkStart w:id="9" w:name="_Toc52344851"/>
            <w:r>
              <w:rPr>
                <w:b/>
                <w:bCs/>
              </w:rPr>
              <w:lastRenderedPageBreak/>
              <w:t xml:space="preserve">Geografia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9"/>
          </w:p>
        </w:tc>
      </w:tr>
    </w:tbl>
    <w:p w14:paraId="50734C83" w14:textId="0443B5F1" w:rsidR="0048726F" w:rsidRDefault="00C46B6B" w:rsidP="00C46B6B">
      <w:pPr>
        <w:pStyle w:val="Ttulo1"/>
        <w:spacing w:befor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BFE95C4" wp14:editId="639C750F">
            <wp:extent cx="6120130" cy="7331075"/>
            <wp:effectExtent l="0" t="0" r="0" b="317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3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78AD6" w14:textId="63AABA2C" w:rsidR="00C46B6B" w:rsidRDefault="00C46B6B" w:rsidP="00C46B6B">
      <w:r>
        <w:rPr>
          <w:noProof/>
        </w:rPr>
        <w:drawing>
          <wp:inline distT="0" distB="0" distL="0" distR="0" wp14:anchorId="142322DC" wp14:editId="37416ACB">
            <wp:extent cx="6120130" cy="1896110"/>
            <wp:effectExtent l="0" t="0" r="0" b="889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50E51" w14:textId="2B7C1A9F" w:rsidR="00C46B6B" w:rsidRDefault="00C46B6B" w:rsidP="00C46B6B"/>
    <w:p w14:paraId="53160A3F" w14:textId="5644DFD2" w:rsidR="00C46B6B" w:rsidRDefault="00C46B6B" w:rsidP="00C46B6B"/>
    <w:p w14:paraId="2B4B4D43" w14:textId="48C27625" w:rsidR="00C46B6B" w:rsidRPr="00C46B6B" w:rsidRDefault="00C46B6B" w:rsidP="00C46B6B">
      <w:r>
        <w:rPr>
          <w:noProof/>
        </w:rPr>
        <w:drawing>
          <wp:inline distT="0" distB="0" distL="0" distR="0" wp14:anchorId="673B4933" wp14:editId="371C2639">
            <wp:extent cx="6120130" cy="606044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6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4791F454" w14:textId="77777777" w:rsidTr="00416F11">
        <w:tc>
          <w:tcPr>
            <w:tcW w:w="9628" w:type="dxa"/>
          </w:tcPr>
          <w:p w14:paraId="724B2331" w14:textId="77777777" w:rsidR="0048726F" w:rsidRDefault="0048726F" w:rsidP="00836252">
            <w:pPr>
              <w:pStyle w:val="Ttulo1"/>
              <w:spacing w:before="0"/>
              <w:rPr>
                <w:b/>
                <w:bCs/>
              </w:rPr>
            </w:pPr>
            <w:bookmarkStart w:id="10" w:name="_Toc52344852"/>
            <w:r>
              <w:rPr>
                <w:b/>
                <w:bCs/>
              </w:rPr>
              <w:lastRenderedPageBreak/>
              <w:t xml:space="preserve">História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0"/>
          </w:p>
        </w:tc>
      </w:tr>
    </w:tbl>
    <w:p w14:paraId="45571926" w14:textId="1190798B" w:rsidR="0048726F" w:rsidRDefault="00421659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1379766" wp14:editId="21854ABA">
            <wp:extent cx="6120130" cy="907605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7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39745" w14:textId="2F1F20BD" w:rsidR="00421659" w:rsidRDefault="00421659" w:rsidP="00421659"/>
    <w:p w14:paraId="5837B113" w14:textId="4903C579" w:rsidR="00421659" w:rsidRPr="00421659" w:rsidRDefault="00421659" w:rsidP="00421659">
      <w:r>
        <w:rPr>
          <w:noProof/>
        </w:rPr>
        <w:lastRenderedPageBreak/>
        <w:drawing>
          <wp:inline distT="0" distB="0" distL="0" distR="0" wp14:anchorId="30BB7FFC" wp14:editId="3DEF97A5">
            <wp:extent cx="6120130" cy="428942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19BA3054" w14:textId="77777777" w:rsidTr="00416F11">
        <w:tc>
          <w:tcPr>
            <w:tcW w:w="9628" w:type="dxa"/>
          </w:tcPr>
          <w:p w14:paraId="396CB074" w14:textId="77777777" w:rsidR="0048726F" w:rsidRDefault="0048726F" w:rsidP="00836252">
            <w:pPr>
              <w:pStyle w:val="Ttulo1"/>
              <w:spacing w:before="0"/>
              <w:rPr>
                <w:b/>
                <w:bCs/>
              </w:rPr>
            </w:pPr>
            <w:bookmarkStart w:id="11" w:name="_Toc52344853"/>
            <w:r>
              <w:rPr>
                <w:b/>
                <w:bCs/>
              </w:rPr>
              <w:lastRenderedPageBreak/>
              <w:t xml:space="preserve">Educação Física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1"/>
          </w:p>
        </w:tc>
      </w:tr>
    </w:tbl>
    <w:p w14:paraId="16DCC65B" w14:textId="01B0EB35" w:rsidR="0048726F" w:rsidRDefault="00421659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4F27535" wp14:editId="4919E69D">
            <wp:extent cx="6120130" cy="8689975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8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C0DC4" w14:textId="49E91D47" w:rsidR="00421659" w:rsidRDefault="00421659" w:rsidP="00421659"/>
    <w:p w14:paraId="0F150E21" w14:textId="681A410A" w:rsidR="00421659" w:rsidRDefault="00421659" w:rsidP="00421659"/>
    <w:p w14:paraId="523E07DB" w14:textId="28D54302" w:rsidR="00421659" w:rsidRDefault="00421659" w:rsidP="00421659"/>
    <w:p w14:paraId="18786418" w14:textId="5BC9727D" w:rsidR="00421659" w:rsidRDefault="00421659" w:rsidP="00421659"/>
    <w:p w14:paraId="5A3A1F9E" w14:textId="5B408F72" w:rsidR="00421659" w:rsidRDefault="00421659" w:rsidP="00421659"/>
    <w:p w14:paraId="56CBF85B" w14:textId="6613A511" w:rsidR="00421659" w:rsidRPr="00421659" w:rsidRDefault="00421659" w:rsidP="00421659">
      <w:r>
        <w:rPr>
          <w:noProof/>
        </w:rPr>
        <w:drawing>
          <wp:inline distT="0" distB="0" distL="0" distR="0" wp14:anchorId="1AB0786F" wp14:editId="6445DCBA">
            <wp:extent cx="6120130" cy="4613275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C575B44" w14:textId="77777777" w:rsidTr="00416F11">
        <w:tc>
          <w:tcPr>
            <w:tcW w:w="9628" w:type="dxa"/>
          </w:tcPr>
          <w:p w14:paraId="2EB2619C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2" w:name="_Toc52344854"/>
            <w:r>
              <w:rPr>
                <w:b/>
                <w:bCs/>
              </w:rPr>
              <w:lastRenderedPageBreak/>
              <w:t>Língua Portuguesa 3ª Semana</w:t>
            </w:r>
            <w:bookmarkEnd w:id="12"/>
          </w:p>
        </w:tc>
      </w:tr>
    </w:tbl>
    <w:p w14:paraId="0E54FF05" w14:textId="42A15841" w:rsidR="00A26CF2" w:rsidRDefault="00421659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45E1FA3" wp14:editId="5F791181">
            <wp:extent cx="6120130" cy="720725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3A003" w14:textId="1EB29B01" w:rsidR="00421659" w:rsidRDefault="00421659" w:rsidP="00421659">
      <w:r>
        <w:rPr>
          <w:noProof/>
        </w:rPr>
        <w:lastRenderedPageBreak/>
        <w:drawing>
          <wp:inline distT="0" distB="0" distL="0" distR="0" wp14:anchorId="503813C5" wp14:editId="26142559">
            <wp:extent cx="6120130" cy="7687945"/>
            <wp:effectExtent l="0" t="0" r="0" b="825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8906B8" wp14:editId="6425F19A">
            <wp:extent cx="6120130" cy="2679065"/>
            <wp:effectExtent l="0" t="0" r="0" b="698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14B15" w14:textId="742B5E98" w:rsidR="00421659" w:rsidRDefault="00421659" w:rsidP="00421659"/>
    <w:p w14:paraId="3ED8EC13" w14:textId="7CD304F2" w:rsidR="00421659" w:rsidRDefault="00421659" w:rsidP="00421659"/>
    <w:p w14:paraId="4671C36E" w14:textId="05876697" w:rsidR="00421659" w:rsidRDefault="00421659" w:rsidP="00421659"/>
    <w:p w14:paraId="36775A51" w14:textId="527E0990" w:rsidR="00421659" w:rsidRDefault="00421659" w:rsidP="00421659"/>
    <w:p w14:paraId="4841C49C" w14:textId="1106329C" w:rsidR="00421659" w:rsidRDefault="00421659" w:rsidP="00421659"/>
    <w:p w14:paraId="35D04784" w14:textId="31614BB0" w:rsidR="00421659" w:rsidRDefault="00421659" w:rsidP="00421659"/>
    <w:p w14:paraId="7CA17ED8" w14:textId="56DD4FC8" w:rsidR="00421659" w:rsidRDefault="00421659" w:rsidP="00421659"/>
    <w:p w14:paraId="034A88F2" w14:textId="32508F69" w:rsidR="00421659" w:rsidRDefault="00421659" w:rsidP="00421659"/>
    <w:p w14:paraId="579A8FA7" w14:textId="2472AA92" w:rsidR="00421659" w:rsidRDefault="00421659" w:rsidP="00421659"/>
    <w:p w14:paraId="5E066845" w14:textId="2C564C3C" w:rsidR="00421659" w:rsidRDefault="00421659" w:rsidP="00421659"/>
    <w:p w14:paraId="05B76EEB" w14:textId="68AB1902" w:rsidR="00421659" w:rsidRDefault="00421659" w:rsidP="00421659"/>
    <w:p w14:paraId="06EB4B87" w14:textId="6250689F" w:rsidR="00421659" w:rsidRDefault="00421659" w:rsidP="00421659"/>
    <w:p w14:paraId="41CA78BF" w14:textId="7B75001F" w:rsidR="00421659" w:rsidRDefault="00421659" w:rsidP="00421659"/>
    <w:p w14:paraId="52929CEC" w14:textId="6FAF21B2" w:rsidR="00421659" w:rsidRDefault="00421659" w:rsidP="00421659"/>
    <w:p w14:paraId="2CACADFD" w14:textId="162E0C06" w:rsidR="00421659" w:rsidRDefault="00421659" w:rsidP="00421659"/>
    <w:p w14:paraId="7F8FF461" w14:textId="6D51D44D" w:rsidR="00421659" w:rsidRDefault="00421659" w:rsidP="00421659"/>
    <w:p w14:paraId="774A9178" w14:textId="34333D2A" w:rsidR="00421659" w:rsidRDefault="00421659" w:rsidP="00421659"/>
    <w:p w14:paraId="2CBE51D8" w14:textId="126AF43B" w:rsidR="00421659" w:rsidRDefault="00421659" w:rsidP="00421659"/>
    <w:p w14:paraId="2C28308F" w14:textId="7636129C" w:rsidR="00421659" w:rsidRDefault="00421659" w:rsidP="00421659"/>
    <w:p w14:paraId="1374DC0B" w14:textId="06D533B9" w:rsidR="00421659" w:rsidRDefault="00421659" w:rsidP="00421659"/>
    <w:p w14:paraId="3C2DECB7" w14:textId="43F79329" w:rsidR="00421659" w:rsidRDefault="00421659" w:rsidP="00421659"/>
    <w:p w14:paraId="0BD56C41" w14:textId="11B659EA" w:rsidR="00421659" w:rsidRDefault="00421659" w:rsidP="00421659"/>
    <w:p w14:paraId="1BA4324A" w14:textId="292A4E24" w:rsidR="00421659" w:rsidRDefault="00421659" w:rsidP="00421659"/>
    <w:p w14:paraId="57047812" w14:textId="77777777" w:rsidR="00421659" w:rsidRPr="00421659" w:rsidRDefault="00421659" w:rsidP="0042165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32D7CCB8" w14:textId="77777777" w:rsidTr="00416F11">
        <w:tc>
          <w:tcPr>
            <w:tcW w:w="9628" w:type="dxa"/>
          </w:tcPr>
          <w:p w14:paraId="6DC828F2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3" w:name="_Toc52344855"/>
            <w:r>
              <w:rPr>
                <w:b/>
                <w:bCs/>
              </w:rPr>
              <w:lastRenderedPageBreak/>
              <w:t>Matemática 3ª Semana</w:t>
            </w:r>
            <w:bookmarkEnd w:id="13"/>
          </w:p>
        </w:tc>
      </w:tr>
    </w:tbl>
    <w:p w14:paraId="1BD56B9D" w14:textId="47E88B2D" w:rsidR="00A26CF2" w:rsidRDefault="00421659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85DDF5F" wp14:editId="1B41D72D">
            <wp:extent cx="6120130" cy="658050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8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00F2B" w14:textId="2C8FB03F" w:rsidR="00421659" w:rsidRPr="00421659" w:rsidRDefault="00421659" w:rsidP="00421659">
      <w:r>
        <w:rPr>
          <w:noProof/>
        </w:rPr>
        <w:lastRenderedPageBreak/>
        <w:drawing>
          <wp:inline distT="0" distB="0" distL="0" distR="0" wp14:anchorId="1F6929F2" wp14:editId="454AC1F6">
            <wp:extent cx="6120130" cy="8241665"/>
            <wp:effectExtent l="0" t="0" r="0" b="698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193E93B4" w14:textId="77777777" w:rsidTr="00416F11">
        <w:tc>
          <w:tcPr>
            <w:tcW w:w="9628" w:type="dxa"/>
          </w:tcPr>
          <w:p w14:paraId="658E256C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4" w:name="_Toc52344856"/>
            <w:r>
              <w:rPr>
                <w:b/>
                <w:bCs/>
              </w:rPr>
              <w:lastRenderedPageBreak/>
              <w:t>Ciências 3ª Semana</w:t>
            </w:r>
            <w:bookmarkEnd w:id="14"/>
          </w:p>
        </w:tc>
      </w:tr>
    </w:tbl>
    <w:p w14:paraId="10B51059" w14:textId="20A0F75C" w:rsidR="00A26CF2" w:rsidRDefault="00421659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305F9797" wp14:editId="033B9A74">
            <wp:extent cx="6120130" cy="6948170"/>
            <wp:effectExtent l="0" t="0" r="0" b="508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4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E4623" w14:textId="22E8C70A" w:rsidR="00421659" w:rsidRDefault="00421659" w:rsidP="00421659">
      <w:r>
        <w:rPr>
          <w:noProof/>
        </w:rPr>
        <w:lastRenderedPageBreak/>
        <w:drawing>
          <wp:inline distT="0" distB="0" distL="0" distR="0" wp14:anchorId="0D9B863F" wp14:editId="3E7829CF">
            <wp:extent cx="6120130" cy="427355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88021" w14:textId="37973E99" w:rsidR="00421659" w:rsidRDefault="00421659" w:rsidP="00421659"/>
    <w:p w14:paraId="40493345" w14:textId="3D12C7F2" w:rsidR="00421659" w:rsidRDefault="00421659" w:rsidP="00421659"/>
    <w:p w14:paraId="148D5C2B" w14:textId="6FC56D4D" w:rsidR="00421659" w:rsidRDefault="00421659" w:rsidP="00421659"/>
    <w:p w14:paraId="03FF2547" w14:textId="225A4333" w:rsidR="00421659" w:rsidRDefault="00421659" w:rsidP="00421659"/>
    <w:p w14:paraId="7BD0BFB5" w14:textId="73492BB4" w:rsidR="00421659" w:rsidRDefault="00421659" w:rsidP="00421659"/>
    <w:p w14:paraId="591E9AB1" w14:textId="2AE42623" w:rsidR="00421659" w:rsidRDefault="00421659" w:rsidP="00421659"/>
    <w:p w14:paraId="0D97E954" w14:textId="6F5543E0" w:rsidR="00421659" w:rsidRDefault="00421659" w:rsidP="00421659"/>
    <w:p w14:paraId="3519CB48" w14:textId="35CFE736" w:rsidR="00421659" w:rsidRDefault="00421659" w:rsidP="00421659"/>
    <w:p w14:paraId="03E5CA41" w14:textId="0CE4D09E" w:rsidR="00421659" w:rsidRDefault="00421659" w:rsidP="00421659"/>
    <w:p w14:paraId="4123EE8D" w14:textId="527239B0" w:rsidR="00421659" w:rsidRDefault="00421659" w:rsidP="00421659"/>
    <w:p w14:paraId="031C0123" w14:textId="0252362C" w:rsidR="00421659" w:rsidRDefault="00421659" w:rsidP="00421659"/>
    <w:p w14:paraId="26F4E5DE" w14:textId="48BF6978" w:rsidR="00421659" w:rsidRDefault="00421659" w:rsidP="00421659"/>
    <w:p w14:paraId="723DFCC1" w14:textId="00C76DEE" w:rsidR="00421659" w:rsidRDefault="00421659" w:rsidP="00421659"/>
    <w:p w14:paraId="7DD0EAA5" w14:textId="38D4D91E" w:rsidR="00421659" w:rsidRDefault="00421659" w:rsidP="00421659"/>
    <w:p w14:paraId="589A3348" w14:textId="07C1F74D" w:rsidR="00421659" w:rsidRDefault="00421659" w:rsidP="00421659"/>
    <w:p w14:paraId="3738F274" w14:textId="0F53DDA1" w:rsidR="00421659" w:rsidRDefault="00421659" w:rsidP="00421659"/>
    <w:p w14:paraId="1F6A1C11" w14:textId="25E201FE" w:rsidR="00421659" w:rsidRDefault="00421659" w:rsidP="00421659"/>
    <w:p w14:paraId="6A733CEC" w14:textId="3258AB97" w:rsidR="00421659" w:rsidRDefault="00421659" w:rsidP="00421659"/>
    <w:p w14:paraId="0EBB9E32" w14:textId="77777777" w:rsidR="00421659" w:rsidRPr="00421659" w:rsidRDefault="00421659" w:rsidP="0042165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D609B52" w14:textId="77777777" w:rsidTr="00416F11">
        <w:tc>
          <w:tcPr>
            <w:tcW w:w="9628" w:type="dxa"/>
          </w:tcPr>
          <w:p w14:paraId="0D40E367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5" w:name="_Toc52344857"/>
            <w:r>
              <w:rPr>
                <w:b/>
                <w:bCs/>
              </w:rPr>
              <w:lastRenderedPageBreak/>
              <w:t>Geografia 3ª Semana</w:t>
            </w:r>
            <w:bookmarkEnd w:id="15"/>
          </w:p>
        </w:tc>
      </w:tr>
    </w:tbl>
    <w:p w14:paraId="4E335568" w14:textId="784CEE64" w:rsidR="00A26CF2" w:rsidRDefault="00421659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79BB334" wp14:editId="0289E00C">
            <wp:extent cx="6120130" cy="6583680"/>
            <wp:effectExtent l="0" t="0" r="0" b="762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25E27" w14:textId="509F90C3" w:rsidR="00CE472B" w:rsidRDefault="00CE472B" w:rsidP="00CE472B">
      <w:r>
        <w:rPr>
          <w:noProof/>
        </w:rPr>
        <w:lastRenderedPageBreak/>
        <w:drawing>
          <wp:inline distT="0" distB="0" distL="0" distR="0" wp14:anchorId="77C8976B" wp14:editId="47778E6C">
            <wp:extent cx="6120130" cy="8145780"/>
            <wp:effectExtent l="0" t="0" r="0" b="762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16647" w14:textId="48E3A790" w:rsidR="00CE472B" w:rsidRDefault="00CE472B" w:rsidP="00CE472B">
      <w:r>
        <w:rPr>
          <w:noProof/>
        </w:rPr>
        <w:lastRenderedPageBreak/>
        <w:drawing>
          <wp:inline distT="0" distB="0" distL="0" distR="0" wp14:anchorId="05046150" wp14:editId="2B070F53">
            <wp:extent cx="6120130" cy="3188335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12EE" w14:textId="276774A7" w:rsidR="00CE472B" w:rsidRDefault="00CE472B" w:rsidP="00CE472B"/>
    <w:p w14:paraId="46F304A8" w14:textId="6A30829E" w:rsidR="00CE472B" w:rsidRDefault="00CE472B" w:rsidP="00CE472B"/>
    <w:p w14:paraId="620FD970" w14:textId="5A03DB49" w:rsidR="00CE472B" w:rsidRDefault="00CE472B" w:rsidP="00CE472B"/>
    <w:p w14:paraId="610058C2" w14:textId="5D7058C6" w:rsidR="00CE472B" w:rsidRDefault="00CE472B" w:rsidP="00CE472B"/>
    <w:p w14:paraId="3A0A8BDB" w14:textId="7C0D7E91" w:rsidR="00CE472B" w:rsidRDefault="00CE472B" w:rsidP="00CE472B"/>
    <w:p w14:paraId="2CBD68E7" w14:textId="56E5B126" w:rsidR="00CE472B" w:rsidRDefault="00CE472B" w:rsidP="00CE472B"/>
    <w:p w14:paraId="44C9E741" w14:textId="2E7F765D" w:rsidR="00CE472B" w:rsidRDefault="00CE472B" w:rsidP="00CE472B"/>
    <w:p w14:paraId="6AEC9D5B" w14:textId="34CD75D1" w:rsidR="00CE472B" w:rsidRDefault="00CE472B" w:rsidP="00CE472B"/>
    <w:p w14:paraId="492DB0A9" w14:textId="3417060C" w:rsidR="00CE472B" w:rsidRDefault="00CE472B" w:rsidP="00CE472B"/>
    <w:p w14:paraId="724FD5C5" w14:textId="7ED2ACCC" w:rsidR="00CE472B" w:rsidRDefault="00CE472B" w:rsidP="00CE472B"/>
    <w:p w14:paraId="733C05D8" w14:textId="75584FE6" w:rsidR="00CE472B" w:rsidRDefault="00CE472B" w:rsidP="00CE472B"/>
    <w:p w14:paraId="57FE279C" w14:textId="5932E2C3" w:rsidR="00CE472B" w:rsidRDefault="00CE472B" w:rsidP="00CE472B"/>
    <w:p w14:paraId="10323FCA" w14:textId="1E7DEEB5" w:rsidR="00CE472B" w:rsidRDefault="00CE472B" w:rsidP="00CE472B"/>
    <w:p w14:paraId="603B51D8" w14:textId="2374C913" w:rsidR="00CE472B" w:rsidRDefault="00CE472B" w:rsidP="00CE472B"/>
    <w:p w14:paraId="52529460" w14:textId="563D629B" w:rsidR="00CE472B" w:rsidRDefault="00CE472B" w:rsidP="00CE472B"/>
    <w:p w14:paraId="0BFCACA7" w14:textId="09860E5E" w:rsidR="00CE472B" w:rsidRDefault="00CE472B" w:rsidP="00CE472B"/>
    <w:p w14:paraId="76E1D236" w14:textId="21D2654E" w:rsidR="00CE472B" w:rsidRDefault="00CE472B" w:rsidP="00CE472B"/>
    <w:p w14:paraId="1F85132A" w14:textId="0AEA3F35" w:rsidR="00CE472B" w:rsidRDefault="00CE472B" w:rsidP="00CE472B"/>
    <w:p w14:paraId="57877A8B" w14:textId="4C86D691" w:rsidR="00CE472B" w:rsidRDefault="00CE472B" w:rsidP="00CE472B"/>
    <w:p w14:paraId="6BE24A6C" w14:textId="77777777" w:rsidR="00CE472B" w:rsidRPr="00CE472B" w:rsidRDefault="00CE472B" w:rsidP="00CE472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63B418EC" w14:textId="77777777" w:rsidTr="00416F11">
        <w:tc>
          <w:tcPr>
            <w:tcW w:w="9628" w:type="dxa"/>
          </w:tcPr>
          <w:p w14:paraId="22604E99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6" w:name="_Toc52344858"/>
            <w:r>
              <w:rPr>
                <w:b/>
                <w:bCs/>
              </w:rPr>
              <w:lastRenderedPageBreak/>
              <w:t>História 3ª Semana</w:t>
            </w:r>
            <w:bookmarkEnd w:id="16"/>
          </w:p>
        </w:tc>
      </w:tr>
    </w:tbl>
    <w:p w14:paraId="0F2D11AB" w14:textId="6823AAB0" w:rsidR="00A26CF2" w:rsidRDefault="00CE47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6681ADD" wp14:editId="32C26EDC">
            <wp:extent cx="6120130" cy="9039860"/>
            <wp:effectExtent l="0" t="0" r="0" b="889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3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807B1" w14:textId="3B2BDE67" w:rsidR="00CE472B" w:rsidRDefault="00CE472B" w:rsidP="00CE472B"/>
    <w:p w14:paraId="1CFFEBBD" w14:textId="3B5890DD" w:rsidR="00CE472B" w:rsidRDefault="00CE472B" w:rsidP="00CE472B">
      <w:r>
        <w:rPr>
          <w:noProof/>
        </w:rPr>
        <w:lastRenderedPageBreak/>
        <w:drawing>
          <wp:inline distT="0" distB="0" distL="0" distR="0" wp14:anchorId="02468306" wp14:editId="699CB1A9">
            <wp:extent cx="6120130" cy="5153025"/>
            <wp:effectExtent l="0" t="0" r="0" b="952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A3A69" w14:textId="01741C4D" w:rsidR="00CE472B" w:rsidRDefault="00CE472B" w:rsidP="00CE472B"/>
    <w:p w14:paraId="5E6E66C0" w14:textId="497CA7C2" w:rsidR="00CE472B" w:rsidRDefault="00CE472B" w:rsidP="00CE472B"/>
    <w:p w14:paraId="4E3CAA92" w14:textId="06F2FC4C" w:rsidR="00CE472B" w:rsidRDefault="00CE472B" w:rsidP="00CE472B"/>
    <w:p w14:paraId="32C5A4A9" w14:textId="73D72F49" w:rsidR="00CE472B" w:rsidRDefault="00CE472B" w:rsidP="00CE472B"/>
    <w:p w14:paraId="213DF869" w14:textId="3AC38799" w:rsidR="00CE472B" w:rsidRDefault="00CE472B" w:rsidP="00CE472B"/>
    <w:p w14:paraId="7A35BF03" w14:textId="6E707323" w:rsidR="00CE472B" w:rsidRDefault="00CE472B" w:rsidP="00CE472B"/>
    <w:p w14:paraId="6AFDF20F" w14:textId="39049F1C" w:rsidR="00CE472B" w:rsidRDefault="00CE472B" w:rsidP="00CE472B"/>
    <w:p w14:paraId="0158CA12" w14:textId="286FFCBE" w:rsidR="00CE472B" w:rsidRDefault="00CE472B" w:rsidP="00CE472B"/>
    <w:p w14:paraId="6B3FCB01" w14:textId="76B4180D" w:rsidR="00CE472B" w:rsidRDefault="00CE472B" w:rsidP="00CE472B"/>
    <w:p w14:paraId="760BA53A" w14:textId="32E93495" w:rsidR="00CE472B" w:rsidRDefault="00CE472B" w:rsidP="00CE472B"/>
    <w:p w14:paraId="3792FF3D" w14:textId="77777777" w:rsidR="00CE472B" w:rsidRPr="00CE472B" w:rsidRDefault="00CE472B" w:rsidP="00CE472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9CF628C" w14:textId="77777777" w:rsidTr="00416F11">
        <w:tc>
          <w:tcPr>
            <w:tcW w:w="9628" w:type="dxa"/>
          </w:tcPr>
          <w:p w14:paraId="4F0B913B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7" w:name="_Toc52344859"/>
            <w:r>
              <w:rPr>
                <w:b/>
                <w:bCs/>
              </w:rPr>
              <w:lastRenderedPageBreak/>
              <w:t>Educação Física 3ª Semana</w:t>
            </w:r>
            <w:bookmarkEnd w:id="17"/>
          </w:p>
        </w:tc>
      </w:tr>
    </w:tbl>
    <w:p w14:paraId="74044DBA" w14:textId="3E2CC0EE" w:rsidR="00A26CF2" w:rsidRDefault="00CE47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F026AE0" wp14:editId="65711483">
            <wp:extent cx="6120130" cy="846074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6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2E0C" w14:textId="46DD560E" w:rsidR="00CE472B" w:rsidRDefault="00CE472B" w:rsidP="00CE472B"/>
    <w:p w14:paraId="343B2CCE" w14:textId="79059B27" w:rsidR="00CE472B" w:rsidRDefault="00CE472B" w:rsidP="00CE472B">
      <w:r>
        <w:rPr>
          <w:noProof/>
        </w:rPr>
        <w:lastRenderedPageBreak/>
        <w:drawing>
          <wp:inline distT="0" distB="0" distL="0" distR="0" wp14:anchorId="7C93B419" wp14:editId="173F78AF">
            <wp:extent cx="6120130" cy="5401310"/>
            <wp:effectExtent l="0" t="0" r="0" b="889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0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E0F3E" w14:textId="222717A5" w:rsidR="00CE472B" w:rsidRDefault="00CE472B" w:rsidP="00CE472B"/>
    <w:p w14:paraId="50C2DB73" w14:textId="10775132" w:rsidR="00CE472B" w:rsidRDefault="00CE472B" w:rsidP="00CE472B"/>
    <w:p w14:paraId="4C72AAC7" w14:textId="67D135A6" w:rsidR="00CE472B" w:rsidRDefault="00CE472B" w:rsidP="00CE472B"/>
    <w:p w14:paraId="6004185D" w14:textId="14373A68" w:rsidR="00CE472B" w:rsidRDefault="00CE472B" w:rsidP="00CE472B"/>
    <w:p w14:paraId="25C854D1" w14:textId="4E25A273" w:rsidR="00CE472B" w:rsidRDefault="00CE472B" w:rsidP="00CE472B"/>
    <w:p w14:paraId="14D603DA" w14:textId="4344F082" w:rsidR="00CE472B" w:rsidRDefault="00CE472B" w:rsidP="00CE472B"/>
    <w:p w14:paraId="46CB8630" w14:textId="6297CFF9" w:rsidR="00CE472B" w:rsidRDefault="00CE472B" w:rsidP="00CE472B"/>
    <w:p w14:paraId="7512671C" w14:textId="1E205885" w:rsidR="00CE472B" w:rsidRDefault="00CE472B" w:rsidP="00CE472B"/>
    <w:p w14:paraId="59F0ACF9" w14:textId="22A8087A" w:rsidR="00CE472B" w:rsidRDefault="00CE472B" w:rsidP="00CE472B"/>
    <w:p w14:paraId="2359F465" w14:textId="2C917389" w:rsidR="00CE472B" w:rsidRDefault="00CE472B" w:rsidP="00CE472B"/>
    <w:p w14:paraId="630A2469" w14:textId="44FC5B4B" w:rsidR="00CE472B" w:rsidRDefault="00CE472B" w:rsidP="00CE472B"/>
    <w:p w14:paraId="20471D65" w14:textId="7ADFD281" w:rsidR="00CE472B" w:rsidRDefault="00CE472B" w:rsidP="00CE472B"/>
    <w:p w14:paraId="779BA9DA" w14:textId="70B605E4" w:rsidR="00CE472B" w:rsidRDefault="00CE472B" w:rsidP="00CE472B"/>
    <w:p w14:paraId="120CE1CF" w14:textId="5BDD2AAD" w:rsidR="00CE472B" w:rsidRDefault="00CE472B" w:rsidP="00CE472B"/>
    <w:p w14:paraId="4EBB2648" w14:textId="77777777" w:rsidR="00CE472B" w:rsidRPr="00CE472B" w:rsidRDefault="00CE472B" w:rsidP="00CE472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40909EAD" w14:textId="77777777" w:rsidTr="00416F11">
        <w:tc>
          <w:tcPr>
            <w:tcW w:w="9628" w:type="dxa"/>
          </w:tcPr>
          <w:p w14:paraId="6426D39A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8" w:name="_Toc52344860"/>
            <w:r>
              <w:rPr>
                <w:b/>
                <w:bCs/>
              </w:rPr>
              <w:lastRenderedPageBreak/>
              <w:t>Língua Portuguesa 4ª Semana</w:t>
            </w:r>
            <w:bookmarkEnd w:id="18"/>
          </w:p>
        </w:tc>
      </w:tr>
    </w:tbl>
    <w:p w14:paraId="072423A0" w14:textId="1B22C8A5" w:rsidR="00A26CF2" w:rsidRDefault="00CE47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EAD045B" wp14:editId="320F970E">
            <wp:extent cx="6120130" cy="6911975"/>
            <wp:effectExtent l="0" t="0" r="0" b="317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1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827E4" w14:textId="3C9F0BAA" w:rsidR="00CE472B" w:rsidRDefault="00CE472B" w:rsidP="00CE472B"/>
    <w:p w14:paraId="3C8F52EF" w14:textId="5550948E" w:rsidR="00CE472B" w:rsidRDefault="00CE472B" w:rsidP="00CE472B"/>
    <w:p w14:paraId="0F5FEDAC" w14:textId="2E24F689" w:rsidR="00CE472B" w:rsidRDefault="00CE472B" w:rsidP="00CE472B">
      <w:r>
        <w:rPr>
          <w:noProof/>
        </w:rPr>
        <w:lastRenderedPageBreak/>
        <w:drawing>
          <wp:inline distT="0" distB="0" distL="0" distR="0" wp14:anchorId="4B6299CD" wp14:editId="392DD3D9">
            <wp:extent cx="6120130" cy="8251825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5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C347" w14:textId="7AECA3AC" w:rsidR="00CE472B" w:rsidRPr="00CE472B" w:rsidRDefault="00CE472B" w:rsidP="00CE472B">
      <w:r>
        <w:rPr>
          <w:noProof/>
        </w:rPr>
        <w:lastRenderedPageBreak/>
        <w:drawing>
          <wp:inline distT="0" distB="0" distL="0" distR="0" wp14:anchorId="634FFCDC" wp14:editId="1F4D8CBD">
            <wp:extent cx="6120130" cy="7482205"/>
            <wp:effectExtent l="0" t="0" r="0" b="444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8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4E41864A" w14:textId="77777777" w:rsidTr="00416F11">
        <w:tc>
          <w:tcPr>
            <w:tcW w:w="9628" w:type="dxa"/>
          </w:tcPr>
          <w:p w14:paraId="10775D43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19" w:name="_Toc52344861"/>
            <w:r>
              <w:rPr>
                <w:b/>
                <w:bCs/>
              </w:rPr>
              <w:lastRenderedPageBreak/>
              <w:t>Matemática 4ª Semana</w:t>
            </w:r>
            <w:bookmarkEnd w:id="19"/>
          </w:p>
        </w:tc>
      </w:tr>
    </w:tbl>
    <w:p w14:paraId="42C9B281" w14:textId="4E52CA30" w:rsidR="00A26CF2" w:rsidRDefault="00CE47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5D59979" wp14:editId="1DE75273">
            <wp:extent cx="6120130" cy="7137400"/>
            <wp:effectExtent l="0" t="0" r="0" b="635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3670E" w14:textId="2C9F6A11" w:rsidR="00CE472B" w:rsidRDefault="00CE472B" w:rsidP="00CE472B">
      <w:r>
        <w:rPr>
          <w:noProof/>
        </w:rPr>
        <w:lastRenderedPageBreak/>
        <w:drawing>
          <wp:inline distT="0" distB="0" distL="0" distR="0" wp14:anchorId="16A2DD17" wp14:editId="37D97662">
            <wp:extent cx="6120130" cy="7266940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6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4C731" w14:textId="1844EB72" w:rsidR="00CE472B" w:rsidRDefault="00CE472B" w:rsidP="00CE472B">
      <w:r>
        <w:rPr>
          <w:noProof/>
        </w:rPr>
        <w:lastRenderedPageBreak/>
        <w:drawing>
          <wp:inline distT="0" distB="0" distL="0" distR="0" wp14:anchorId="552761F7" wp14:editId="282E6E29">
            <wp:extent cx="6120130" cy="7002780"/>
            <wp:effectExtent l="0" t="0" r="0" b="762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0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93202" w14:textId="7B2C2EA6" w:rsidR="00CE472B" w:rsidRDefault="00CE472B" w:rsidP="00CE472B"/>
    <w:p w14:paraId="69069B73" w14:textId="75FCD369" w:rsidR="00CE472B" w:rsidRDefault="00CE472B" w:rsidP="00CE472B"/>
    <w:p w14:paraId="7F475375" w14:textId="59A19330" w:rsidR="00CE472B" w:rsidRDefault="00CE472B" w:rsidP="00CE472B"/>
    <w:p w14:paraId="26987919" w14:textId="1F856DE0" w:rsidR="00CE472B" w:rsidRDefault="00CE472B" w:rsidP="00CE472B"/>
    <w:p w14:paraId="5CD4E87D" w14:textId="5AAA5DB9" w:rsidR="00CE472B" w:rsidRDefault="00CE472B" w:rsidP="00CE472B"/>
    <w:p w14:paraId="54DA79F1" w14:textId="282F68BD" w:rsidR="00CE472B" w:rsidRDefault="00CE472B" w:rsidP="00CE472B"/>
    <w:p w14:paraId="3DD1F4CD" w14:textId="24FC42EA" w:rsidR="00CE472B" w:rsidRDefault="00CE472B" w:rsidP="00CE472B"/>
    <w:p w14:paraId="7C9FC8AC" w14:textId="22E12F57" w:rsidR="00CE472B" w:rsidRDefault="00CE472B" w:rsidP="00CE472B"/>
    <w:p w14:paraId="33E1F3E6" w14:textId="77777777" w:rsidR="00CE472B" w:rsidRPr="00CE472B" w:rsidRDefault="00CE472B" w:rsidP="00CE472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61F4F443" w14:textId="77777777" w:rsidTr="00416F11">
        <w:tc>
          <w:tcPr>
            <w:tcW w:w="9628" w:type="dxa"/>
          </w:tcPr>
          <w:p w14:paraId="4ED1CEBC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20" w:name="_Toc52344862"/>
            <w:r>
              <w:rPr>
                <w:b/>
                <w:bCs/>
              </w:rPr>
              <w:lastRenderedPageBreak/>
              <w:t>Ciências 4ª Semana</w:t>
            </w:r>
            <w:bookmarkEnd w:id="20"/>
          </w:p>
        </w:tc>
      </w:tr>
    </w:tbl>
    <w:p w14:paraId="0D4B92BF" w14:textId="3572F2A9" w:rsidR="00A26CF2" w:rsidRDefault="00CE472B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DA1DF49" wp14:editId="40F6F3E2">
            <wp:extent cx="6120130" cy="7823200"/>
            <wp:effectExtent l="0" t="0" r="0" b="635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3FD89" w14:textId="51854F83" w:rsidR="0000295E" w:rsidRDefault="0000295E" w:rsidP="0000295E">
      <w:r>
        <w:rPr>
          <w:noProof/>
        </w:rPr>
        <w:lastRenderedPageBreak/>
        <w:drawing>
          <wp:inline distT="0" distB="0" distL="0" distR="0" wp14:anchorId="1A732083" wp14:editId="5332737C">
            <wp:extent cx="6120130" cy="5953125"/>
            <wp:effectExtent l="0" t="0" r="0" b="952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82AE9" w14:textId="289B6675" w:rsidR="0000295E" w:rsidRDefault="0000295E" w:rsidP="0000295E"/>
    <w:p w14:paraId="6CB66CAB" w14:textId="1471B342" w:rsidR="0000295E" w:rsidRDefault="0000295E" w:rsidP="0000295E"/>
    <w:p w14:paraId="68F69F59" w14:textId="3FF8B64D" w:rsidR="0000295E" w:rsidRDefault="0000295E" w:rsidP="0000295E"/>
    <w:p w14:paraId="43766FD4" w14:textId="63CD13FF" w:rsidR="0000295E" w:rsidRDefault="0000295E" w:rsidP="0000295E"/>
    <w:p w14:paraId="4D8510F3" w14:textId="4E05E5EC" w:rsidR="0000295E" w:rsidRDefault="0000295E" w:rsidP="0000295E"/>
    <w:p w14:paraId="535278C2" w14:textId="3608CA45" w:rsidR="0000295E" w:rsidRDefault="0000295E" w:rsidP="0000295E"/>
    <w:p w14:paraId="0A448B6B" w14:textId="47B205DB" w:rsidR="0000295E" w:rsidRDefault="0000295E" w:rsidP="0000295E"/>
    <w:p w14:paraId="13978C36" w14:textId="194A7461" w:rsidR="0000295E" w:rsidRDefault="0000295E" w:rsidP="0000295E"/>
    <w:p w14:paraId="585F6AD4" w14:textId="1BAC628D" w:rsidR="0000295E" w:rsidRDefault="0000295E" w:rsidP="0000295E"/>
    <w:p w14:paraId="3F4D77EA" w14:textId="485FC609" w:rsidR="0000295E" w:rsidRDefault="0000295E" w:rsidP="0000295E"/>
    <w:p w14:paraId="1D3D2E39" w14:textId="057B94A3" w:rsidR="0000295E" w:rsidRDefault="0000295E" w:rsidP="0000295E"/>
    <w:p w14:paraId="7101D421" w14:textId="76E59E30" w:rsidR="0000295E" w:rsidRDefault="0000295E" w:rsidP="0000295E"/>
    <w:p w14:paraId="61F2976A" w14:textId="68A96131" w:rsidR="0000295E" w:rsidRDefault="0000295E" w:rsidP="0000295E"/>
    <w:p w14:paraId="4502917B" w14:textId="74733316" w:rsidR="0000295E" w:rsidRDefault="0000295E" w:rsidP="0000295E"/>
    <w:p w14:paraId="027BD12D" w14:textId="30C10D1B" w:rsidR="0000295E" w:rsidRDefault="0000295E" w:rsidP="0000295E"/>
    <w:p w14:paraId="792099D9" w14:textId="77777777" w:rsidR="0000295E" w:rsidRPr="0000295E" w:rsidRDefault="0000295E" w:rsidP="0000295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46C6C193" w14:textId="77777777" w:rsidTr="00416F11">
        <w:tc>
          <w:tcPr>
            <w:tcW w:w="9628" w:type="dxa"/>
          </w:tcPr>
          <w:p w14:paraId="27496C26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21" w:name="_Toc52344863"/>
            <w:r>
              <w:rPr>
                <w:b/>
                <w:bCs/>
              </w:rPr>
              <w:lastRenderedPageBreak/>
              <w:t>Geografia 4ª Semana</w:t>
            </w:r>
            <w:bookmarkEnd w:id="21"/>
          </w:p>
        </w:tc>
      </w:tr>
    </w:tbl>
    <w:p w14:paraId="51FD0116" w14:textId="1698DF16" w:rsidR="00A26CF2" w:rsidRDefault="0000295E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3E706499" wp14:editId="7A57D525">
            <wp:extent cx="6120130" cy="7369175"/>
            <wp:effectExtent l="0" t="0" r="0" b="317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6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2FF2D" w14:textId="4B1313EA" w:rsidR="0000295E" w:rsidRDefault="0000295E" w:rsidP="0000295E">
      <w:r>
        <w:rPr>
          <w:noProof/>
        </w:rPr>
        <w:lastRenderedPageBreak/>
        <w:drawing>
          <wp:inline distT="0" distB="0" distL="0" distR="0" wp14:anchorId="6943F3A3" wp14:editId="29F8DBC0">
            <wp:extent cx="6120130" cy="800290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0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FD691" w14:textId="47C1F01B" w:rsidR="0000295E" w:rsidRDefault="0000295E" w:rsidP="0000295E"/>
    <w:p w14:paraId="76250E00" w14:textId="6D3A6328" w:rsidR="0000295E" w:rsidRDefault="0000295E" w:rsidP="0000295E"/>
    <w:p w14:paraId="73FAF5BB" w14:textId="724C321B" w:rsidR="0000295E" w:rsidRDefault="0000295E" w:rsidP="0000295E"/>
    <w:p w14:paraId="702B2B25" w14:textId="7006E7E8" w:rsidR="0000295E" w:rsidRDefault="0000295E" w:rsidP="0000295E"/>
    <w:p w14:paraId="53FBA9F0" w14:textId="089BC3E9" w:rsidR="0000295E" w:rsidRDefault="0000295E" w:rsidP="0000295E"/>
    <w:p w14:paraId="5AB785D4" w14:textId="4B499A6C" w:rsidR="0000295E" w:rsidRDefault="0000295E" w:rsidP="0000295E"/>
    <w:p w14:paraId="61B6014A" w14:textId="77777777" w:rsidR="0000295E" w:rsidRPr="0000295E" w:rsidRDefault="0000295E" w:rsidP="0000295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41E1A966" w14:textId="77777777" w:rsidTr="00416F11">
        <w:tc>
          <w:tcPr>
            <w:tcW w:w="9628" w:type="dxa"/>
          </w:tcPr>
          <w:p w14:paraId="721F9D47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22" w:name="_Toc52344864"/>
            <w:r>
              <w:rPr>
                <w:b/>
                <w:bCs/>
              </w:rPr>
              <w:lastRenderedPageBreak/>
              <w:t xml:space="preserve">História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2"/>
          </w:p>
        </w:tc>
      </w:tr>
    </w:tbl>
    <w:p w14:paraId="092C8A98" w14:textId="1BC98AE7" w:rsidR="00A26CF2" w:rsidRDefault="0000295E" w:rsidP="00836252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D4B30AF" wp14:editId="090B9115">
            <wp:extent cx="6120130" cy="8108315"/>
            <wp:effectExtent l="0" t="0" r="0" b="698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8335" w14:textId="2778BE0C" w:rsidR="0000295E" w:rsidRDefault="0000295E" w:rsidP="0000295E">
      <w:r>
        <w:rPr>
          <w:noProof/>
        </w:rPr>
        <w:lastRenderedPageBreak/>
        <w:drawing>
          <wp:inline distT="0" distB="0" distL="0" distR="0" wp14:anchorId="136F7A96" wp14:editId="782B12AF">
            <wp:extent cx="6120130" cy="6187440"/>
            <wp:effectExtent l="0" t="0" r="0" b="381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F94F8" w14:textId="66E574AE" w:rsidR="0000295E" w:rsidRDefault="0000295E" w:rsidP="0000295E">
      <w:r>
        <w:rPr>
          <w:noProof/>
        </w:rPr>
        <w:lastRenderedPageBreak/>
        <w:drawing>
          <wp:inline distT="0" distB="0" distL="0" distR="0" wp14:anchorId="666F0537" wp14:editId="7489D60C">
            <wp:extent cx="6120130" cy="8759825"/>
            <wp:effectExtent l="0" t="0" r="0" b="317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5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A2DD3" w14:textId="617B8E78" w:rsidR="0000295E" w:rsidRDefault="0000295E" w:rsidP="0000295E"/>
    <w:p w14:paraId="5C157253" w14:textId="4E70DF6C" w:rsidR="0000295E" w:rsidRDefault="0000295E" w:rsidP="0000295E"/>
    <w:p w14:paraId="5B381344" w14:textId="7BFB636F" w:rsidR="0000295E" w:rsidRDefault="0000295E" w:rsidP="0000295E"/>
    <w:p w14:paraId="762292A1" w14:textId="777C1DEA" w:rsidR="0000295E" w:rsidRPr="0000295E" w:rsidRDefault="0000295E" w:rsidP="0000295E">
      <w:r>
        <w:rPr>
          <w:noProof/>
        </w:rPr>
        <w:lastRenderedPageBreak/>
        <w:drawing>
          <wp:inline distT="0" distB="0" distL="0" distR="0" wp14:anchorId="6F948527" wp14:editId="7259492B">
            <wp:extent cx="6120130" cy="4403090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48E134BD" w14:textId="77777777" w:rsidTr="00416F11">
        <w:tc>
          <w:tcPr>
            <w:tcW w:w="9628" w:type="dxa"/>
          </w:tcPr>
          <w:p w14:paraId="0CCDA936" w14:textId="77777777" w:rsidR="00A26CF2" w:rsidRDefault="00A26CF2" w:rsidP="00836252">
            <w:pPr>
              <w:pStyle w:val="Ttulo1"/>
              <w:spacing w:before="0"/>
              <w:rPr>
                <w:b/>
                <w:bCs/>
              </w:rPr>
            </w:pPr>
            <w:bookmarkStart w:id="23" w:name="_Toc52344865"/>
            <w:r>
              <w:rPr>
                <w:b/>
                <w:bCs/>
              </w:rPr>
              <w:t xml:space="preserve">Educação Física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3"/>
          </w:p>
        </w:tc>
      </w:tr>
    </w:tbl>
    <w:p w14:paraId="02B11260" w14:textId="77777777" w:rsidR="00A26CF2" w:rsidRPr="003F6F8A" w:rsidRDefault="00A26CF2" w:rsidP="00836252">
      <w:pPr>
        <w:pStyle w:val="Ttulo1"/>
        <w:spacing w:before="0"/>
        <w:rPr>
          <w:b/>
          <w:bCs/>
        </w:rPr>
      </w:pPr>
    </w:p>
    <w:sectPr w:rsidR="00A26CF2" w:rsidRPr="003F6F8A" w:rsidSect="00421659">
      <w:footerReference w:type="default" r:id="rId64"/>
      <w:pgSz w:w="11906" w:h="16838"/>
      <w:pgMar w:top="567" w:right="1134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E9A0E" w14:textId="77777777" w:rsidR="00D53167" w:rsidRDefault="00D53167" w:rsidP="003F6F8A">
      <w:r>
        <w:separator/>
      </w:r>
    </w:p>
  </w:endnote>
  <w:endnote w:type="continuationSeparator" w:id="0">
    <w:p w14:paraId="0D7348FB" w14:textId="77777777" w:rsidR="00D53167" w:rsidRDefault="00D53167" w:rsidP="003F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143202"/>
      <w:docPartObj>
        <w:docPartGallery w:val="Page Numbers (Bottom of Page)"/>
        <w:docPartUnique/>
      </w:docPartObj>
    </w:sdtPr>
    <w:sdtContent>
      <w:p w14:paraId="07F198C4" w14:textId="3D0EC3D6" w:rsidR="0008254B" w:rsidRDefault="0008254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CCDF5A" w14:textId="77777777" w:rsidR="0008254B" w:rsidRDefault="000825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CA934" w14:textId="77777777" w:rsidR="00D53167" w:rsidRDefault="00D53167" w:rsidP="003F6F8A">
      <w:r>
        <w:separator/>
      </w:r>
    </w:p>
  </w:footnote>
  <w:footnote w:type="continuationSeparator" w:id="0">
    <w:p w14:paraId="2E7D21B9" w14:textId="77777777" w:rsidR="00D53167" w:rsidRDefault="00D53167" w:rsidP="003F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52"/>
    <w:rsid w:val="0000295E"/>
    <w:rsid w:val="00066F5B"/>
    <w:rsid w:val="0008254B"/>
    <w:rsid w:val="00120972"/>
    <w:rsid w:val="003B7A4C"/>
    <w:rsid w:val="003F6F8A"/>
    <w:rsid w:val="004129B1"/>
    <w:rsid w:val="00421659"/>
    <w:rsid w:val="0048726F"/>
    <w:rsid w:val="004C320B"/>
    <w:rsid w:val="00514930"/>
    <w:rsid w:val="005A642B"/>
    <w:rsid w:val="00755F1C"/>
    <w:rsid w:val="00836252"/>
    <w:rsid w:val="00A26CF2"/>
    <w:rsid w:val="00B34606"/>
    <w:rsid w:val="00B62457"/>
    <w:rsid w:val="00C46B6B"/>
    <w:rsid w:val="00CE472B"/>
    <w:rsid w:val="00CE6BFE"/>
    <w:rsid w:val="00D44607"/>
    <w:rsid w:val="00D53167"/>
    <w:rsid w:val="00EA39AB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D3C9"/>
  <w15:chartTrackingRefBased/>
  <w15:docId w15:val="{1E707825-F7A4-4163-A4AB-4BE4D794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607"/>
  </w:style>
  <w:style w:type="paragraph" w:styleId="Ttulo1">
    <w:name w:val="heading 1"/>
    <w:basedOn w:val="Normal"/>
    <w:next w:val="Normal"/>
    <w:link w:val="Ttulo1Char"/>
    <w:uiPriority w:val="9"/>
    <w:qFormat/>
    <w:rsid w:val="00836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6F8A"/>
  </w:style>
  <w:style w:type="paragraph" w:styleId="Rodap">
    <w:name w:val="footer"/>
    <w:basedOn w:val="Normal"/>
    <w:link w:val="Rodap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6F8A"/>
  </w:style>
  <w:style w:type="table" w:styleId="Tabelacomgrade">
    <w:name w:val="Table Grid"/>
    <w:basedOn w:val="Tabelanormal"/>
    <w:uiPriority w:val="39"/>
    <w:rsid w:val="00B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836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836252"/>
    <w:pPr>
      <w:spacing w:line="259" w:lineRule="auto"/>
      <w:jc w:val="left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36252"/>
    <w:pPr>
      <w:spacing w:after="100"/>
    </w:pPr>
  </w:style>
  <w:style w:type="character" w:styleId="Hyperlink">
    <w:name w:val="Hyperlink"/>
    <w:basedOn w:val="Fontepargpadro"/>
    <w:uiPriority w:val="99"/>
    <w:unhideWhenUsed/>
    <w:rsid w:val="008362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5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EE25D-25CB-4306-80D2-F2D768C90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5</Template>
  <TotalTime>13</TotalTime>
  <Pages>57</Pages>
  <Words>460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cp:lastPrinted>2020-09-30T11:06:00Z</cp:lastPrinted>
  <dcterms:created xsi:type="dcterms:W3CDTF">2020-09-30T10:53:00Z</dcterms:created>
  <dcterms:modified xsi:type="dcterms:W3CDTF">2020-09-30T11:06:00Z</dcterms:modified>
</cp:coreProperties>
</file>