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19340" w14:textId="77777777" w:rsidR="00041529" w:rsidRDefault="00041529"/>
    <w:p w14:paraId="373AF756" w14:textId="10FA5979" w:rsidR="001A242B" w:rsidRPr="00041529" w:rsidRDefault="00281E2C" w:rsidP="00041529">
      <w:pPr>
        <w:jc w:val="center"/>
        <w:rPr>
          <w:b/>
          <w:bCs/>
        </w:rPr>
      </w:pPr>
      <w:r w:rsidRPr="00041529">
        <w:rPr>
          <w:b/>
          <w:bCs/>
        </w:rPr>
        <w:t xml:space="preserve">PET </w:t>
      </w:r>
      <w:r w:rsidR="00351A14">
        <w:rPr>
          <w:b/>
          <w:bCs/>
        </w:rPr>
        <w:t>3</w:t>
      </w:r>
      <w:r w:rsidRPr="00041529">
        <w:rPr>
          <w:b/>
          <w:bCs/>
        </w:rPr>
        <w:t xml:space="preserve"> – </w:t>
      </w:r>
      <w:r w:rsidR="000F69FF">
        <w:rPr>
          <w:b/>
          <w:bCs/>
        </w:rPr>
        <w:t>5</w:t>
      </w:r>
      <w:r w:rsidRPr="00041529">
        <w:rPr>
          <w:b/>
          <w:bCs/>
        </w:rPr>
        <w:t xml:space="preserve">º ano </w:t>
      </w:r>
      <w:r w:rsidR="00F3516B" w:rsidRPr="00041529">
        <w:rPr>
          <w:b/>
          <w:bCs/>
        </w:rPr>
        <w:t>–</w:t>
      </w:r>
      <w:r w:rsidRPr="00041529">
        <w:rPr>
          <w:b/>
          <w:bCs/>
        </w:rPr>
        <w:t xml:space="preserve"> 2021</w:t>
      </w:r>
    </w:p>
    <w:p w14:paraId="6C2F6619" w14:textId="77777777" w:rsidR="00F3516B" w:rsidRDefault="00F3516B"/>
    <w:p w14:paraId="716CAE56" w14:textId="77777777" w:rsidR="00F3516B" w:rsidRDefault="00DC2E30" w:rsidP="00041529">
      <w:pPr>
        <w:spacing w:line="480" w:lineRule="auto"/>
      </w:pPr>
      <w:r>
        <w:t>ESCOLA:____________________________________________________________________</w:t>
      </w:r>
    </w:p>
    <w:p w14:paraId="716910C0" w14:textId="77777777" w:rsidR="00F3516B" w:rsidRDefault="00DC2E30" w:rsidP="00041529">
      <w:pPr>
        <w:spacing w:line="480" w:lineRule="auto"/>
      </w:pPr>
      <w:r>
        <w:t>NOME:______________________________________________________________________</w:t>
      </w:r>
    </w:p>
    <w:p w14:paraId="66B48B29" w14:textId="77777777" w:rsidR="007401EA" w:rsidRDefault="00DC2E30" w:rsidP="00041529">
      <w:pPr>
        <w:spacing w:line="480" w:lineRule="auto"/>
      </w:pPr>
      <w:r>
        <w:t xml:space="preserve">ANO: </w:t>
      </w:r>
      <w:r>
        <w:softHyphen/>
      </w:r>
      <w:r>
        <w:softHyphen/>
      </w:r>
      <w:r>
        <w:softHyphen/>
      </w:r>
      <w:r>
        <w:softHyphen/>
        <w:t xml:space="preserve">________ TURMA:____________________ PROF. </w:t>
      </w:r>
      <w:r w:rsidR="00041529">
        <w:t>_____________________________</w:t>
      </w:r>
    </w:p>
    <w:p w14:paraId="374B9603" w14:textId="77777777" w:rsidR="00DC2E30" w:rsidRDefault="00DC2E30" w:rsidP="00041529">
      <w:pPr>
        <w:spacing w:line="480" w:lineRule="auto"/>
      </w:pPr>
    </w:p>
    <w:sdt>
      <w:sdtPr>
        <w:rPr>
          <w:rFonts w:ascii="Arial" w:eastAsiaTheme="minorHAnsi" w:hAnsi="Arial" w:cstheme="minorBidi"/>
          <w:b/>
          <w:bCs/>
          <w:color w:val="auto"/>
          <w:sz w:val="24"/>
          <w:szCs w:val="22"/>
          <w:lang w:eastAsia="en-US"/>
        </w:rPr>
        <w:id w:val="-1506743311"/>
        <w:docPartObj>
          <w:docPartGallery w:val="Table of Contents"/>
          <w:docPartUnique/>
        </w:docPartObj>
      </w:sdtPr>
      <w:sdtEndPr/>
      <w:sdtContent>
        <w:p w14:paraId="69C6BD11" w14:textId="77777777" w:rsidR="002901B3" w:rsidRPr="00C31CDC" w:rsidRDefault="00DC2E30" w:rsidP="00C31CDC">
          <w:pPr>
            <w:pStyle w:val="CabealhodoSumrio"/>
            <w:spacing w:line="276" w:lineRule="auto"/>
            <w:jc w:val="center"/>
            <w:rPr>
              <w:b/>
              <w:bCs/>
            </w:rPr>
          </w:pPr>
          <w:r w:rsidRPr="00C31CDC">
            <w:rPr>
              <w:b/>
              <w:bCs/>
            </w:rPr>
            <w:t>SUMÁRIO</w:t>
          </w:r>
        </w:p>
        <w:p w14:paraId="08501610" w14:textId="6016A9BB" w:rsidR="00DA59CA" w:rsidRDefault="002901B3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78045512" w:history="1">
            <w:r w:rsidR="000F69FF" w:rsidRPr="00E10AEF">
              <w:rPr>
                <w:rStyle w:val="Hyperlink"/>
                <w:b/>
                <w:bCs/>
                <w:noProof/>
              </w:rPr>
              <w:t>língua Portuguesa 1ª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_Toc78045512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3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036B11F9" w14:textId="164B81CD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13" w:history="1">
            <w:r w:rsidR="000F69FF" w:rsidRPr="00E10AEF">
              <w:rPr>
                <w:rStyle w:val="Hyperlink"/>
                <w:b/>
                <w:bCs/>
                <w:noProof/>
              </w:rPr>
              <w:t>Língua Portuguesa 2ª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_Toc78045513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7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3D9D2CBD" w14:textId="6A3BE580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14" w:history="1">
            <w:r w:rsidR="000F69FF" w:rsidRPr="00E10AEF">
              <w:rPr>
                <w:rStyle w:val="Hyperlink"/>
                <w:b/>
                <w:bCs/>
                <w:noProof/>
              </w:rPr>
              <w:t>Língua Portuguesa 3ª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_Toc78045514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10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51CA19BD" w14:textId="349CBDEA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15" w:history="1">
            <w:r w:rsidR="000F69FF" w:rsidRPr="00E10AEF">
              <w:rPr>
                <w:rStyle w:val="Hyperlink"/>
                <w:b/>
                <w:bCs/>
                <w:noProof/>
              </w:rPr>
              <w:t>Língua Portuguesa 4ª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_Toc78045515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13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514A41A6" w14:textId="2063CF18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16" w:history="1">
            <w:r w:rsidR="000F69FF" w:rsidRPr="00E10AEF">
              <w:rPr>
                <w:rStyle w:val="Hyperlink"/>
                <w:b/>
                <w:bCs/>
                <w:noProof/>
              </w:rPr>
              <w:t>Língua Portuguesa 5ª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_Toc78045516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16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28C55CEA" w14:textId="6DEDCB00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17" w:history="1">
            <w:r w:rsidR="000F69FF" w:rsidRPr="00E10AEF">
              <w:rPr>
                <w:rStyle w:val="Hyperlink"/>
                <w:b/>
                <w:bCs/>
                <w:noProof/>
              </w:rPr>
              <w:t>Língua Portuguesa 6ª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_Toc78045517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19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368A4E28" w14:textId="2FD1461B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18" w:history="1">
            <w:r w:rsidR="000F69FF" w:rsidRPr="00E10AEF">
              <w:rPr>
                <w:rStyle w:val="Hyperlink"/>
                <w:b/>
                <w:bCs/>
                <w:noProof/>
              </w:rPr>
              <w:t>Matemática 1ª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_Toc78045518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22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72E52381" w14:textId="35A1575E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19" w:history="1">
            <w:r w:rsidR="000F69FF" w:rsidRPr="00E10AEF">
              <w:rPr>
                <w:rStyle w:val="Hyperlink"/>
                <w:b/>
                <w:bCs/>
                <w:noProof/>
              </w:rPr>
              <w:t>Matemática 2ª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_Toc78045519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26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5B8FF6EF" w14:textId="16B3EE32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20" w:history="1">
            <w:r w:rsidR="000F69FF" w:rsidRPr="00E10AEF">
              <w:rPr>
                <w:rStyle w:val="Hyperlink"/>
                <w:b/>
                <w:bCs/>
                <w:noProof/>
              </w:rPr>
              <w:t>Matemática 3ª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_Toc78045520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28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3D011E65" w14:textId="2DEAE2AC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21" w:history="1">
            <w:r w:rsidR="000F69FF" w:rsidRPr="00E10AEF">
              <w:rPr>
                <w:rStyle w:val="Hyperlink"/>
                <w:b/>
                <w:bCs/>
                <w:noProof/>
              </w:rPr>
              <w:t>Matemática 4ª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_Toc78045521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32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6EF7CDEC" w14:textId="467A8718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22" w:history="1">
            <w:r w:rsidR="000F69FF" w:rsidRPr="00E10AEF">
              <w:rPr>
                <w:rStyle w:val="Hyperlink"/>
                <w:b/>
                <w:bCs/>
                <w:noProof/>
              </w:rPr>
              <w:t>Matemática 5ª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_Toc78045522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37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33A3D0A5" w14:textId="65DE0902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23" w:history="1">
            <w:r w:rsidR="000F69FF" w:rsidRPr="00E10AEF">
              <w:rPr>
                <w:rStyle w:val="Hyperlink"/>
                <w:b/>
                <w:bCs/>
                <w:noProof/>
              </w:rPr>
              <w:t>Matemática 6ª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_Toc78045523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41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2E8811CD" w14:textId="035076CA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24" w:history="1">
            <w:r w:rsidR="000F69FF" w:rsidRPr="00E10AEF">
              <w:rPr>
                <w:rStyle w:val="Hyperlink"/>
                <w:b/>
                <w:bCs/>
                <w:noProof/>
              </w:rPr>
              <w:t>Ciências 1ª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_Toc78045524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44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351FA05E" w14:textId="655D6DAC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25" w:history="1">
            <w:r w:rsidR="000F69FF" w:rsidRPr="00E10AEF">
              <w:rPr>
                <w:rStyle w:val="Hyperlink"/>
                <w:b/>
                <w:bCs/>
                <w:noProof/>
              </w:rPr>
              <w:t>Ciências 2ª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_Toc78045525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46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19580726" w14:textId="1A5E0CAB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26" w:history="1">
            <w:r w:rsidR="000F69FF" w:rsidRPr="00E10AEF">
              <w:rPr>
                <w:rStyle w:val="Hyperlink"/>
                <w:b/>
                <w:bCs/>
                <w:noProof/>
              </w:rPr>
              <w:t>Ciências 3ª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_Toc78045526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48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6116FDD7" w14:textId="3EE75453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27" w:history="1">
            <w:r w:rsidR="000F69FF" w:rsidRPr="00E10AEF">
              <w:rPr>
                <w:rStyle w:val="Hyperlink"/>
                <w:b/>
                <w:bCs/>
                <w:noProof/>
              </w:rPr>
              <w:t>Ciências 4ª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_Toc78045527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52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4A15146B" w14:textId="0B2E2E59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28" w:history="1">
            <w:r w:rsidR="000F69FF" w:rsidRPr="00E10AEF">
              <w:rPr>
                <w:rStyle w:val="Hyperlink"/>
                <w:b/>
                <w:bCs/>
                <w:noProof/>
              </w:rPr>
              <w:t>Ciências 5ª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_Toc78045528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55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25BD3B9E" w14:textId="02C4B326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29" w:history="1">
            <w:r w:rsidR="000F69FF" w:rsidRPr="00E10AEF">
              <w:rPr>
                <w:rStyle w:val="Hyperlink"/>
                <w:b/>
                <w:bCs/>
                <w:noProof/>
              </w:rPr>
              <w:t>Ciências 6ª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_Toc78045529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58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67A4E1B4" w14:textId="1FABFD31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30" w:history="1">
            <w:r w:rsidR="000F69FF" w:rsidRPr="00E10AEF">
              <w:rPr>
                <w:rStyle w:val="Hyperlink"/>
                <w:b/>
                <w:bCs/>
                <w:noProof/>
              </w:rPr>
              <w:t>Geografia 1ª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_Toc78045530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60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3B73B745" w14:textId="08779B14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31" w:history="1">
            <w:r w:rsidR="000F69FF" w:rsidRPr="00E10AEF">
              <w:rPr>
                <w:rStyle w:val="Hyperlink"/>
                <w:b/>
                <w:bCs/>
                <w:noProof/>
              </w:rPr>
              <w:t>Geografia 2ª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_Toc78045531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63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614A95BA" w14:textId="5B2818A3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32" w:history="1">
            <w:r w:rsidR="000F69FF" w:rsidRPr="00E10AEF">
              <w:rPr>
                <w:rStyle w:val="Hyperlink"/>
                <w:b/>
                <w:bCs/>
                <w:noProof/>
              </w:rPr>
              <w:t>Geografia 3ª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_Toc78045532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66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055EDB3D" w14:textId="14B2899F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33" w:history="1">
            <w:r w:rsidR="000F69FF" w:rsidRPr="00E10AEF">
              <w:rPr>
                <w:rStyle w:val="Hyperlink"/>
                <w:b/>
                <w:bCs/>
                <w:noProof/>
              </w:rPr>
              <w:t>Geografia 4ª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_Toc78045533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69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230D5E65" w14:textId="2CE22D5D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34" w:history="1">
            <w:r w:rsidR="000F69FF" w:rsidRPr="00E10AEF">
              <w:rPr>
                <w:rStyle w:val="Hyperlink"/>
                <w:b/>
                <w:bCs/>
                <w:noProof/>
              </w:rPr>
              <w:t>Geografia 5ª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_Toc78045534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72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52EB1B1D" w14:textId="37C3B9F9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35" w:history="1">
            <w:r w:rsidR="000F69FF" w:rsidRPr="00E10AEF">
              <w:rPr>
                <w:rStyle w:val="Hyperlink"/>
                <w:b/>
                <w:bCs/>
                <w:noProof/>
              </w:rPr>
              <w:t>Geografia 6ª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_Toc78045535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75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207BF9E2" w14:textId="3C5EC8D6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36" w:history="1">
            <w:r w:rsidR="000F69FF" w:rsidRPr="00E10AEF">
              <w:rPr>
                <w:rStyle w:val="Hyperlink"/>
                <w:b/>
                <w:bCs/>
                <w:noProof/>
              </w:rPr>
              <w:t>História 1ª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_Toc78045536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78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4F2E1E7B" w14:textId="3BE85E22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37" w:history="1">
            <w:r w:rsidR="000F69FF" w:rsidRPr="00E10AEF">
              <w:rPr>
                <w:rStyle w:val="Hyperlink"/>
                <w:b/>
                <w:bCs/>
                <w:noProof/>
              </w:rPr>
              <w:t>História 2ª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_Toc78045537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82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3754242F" w14:textId="4FD08A57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38" w:history="1">
            <w:r w:rsidR="000F69FF" w:rsidRPr="00E10AEF">
              <w:rPr>
                <w:rStyle w:val="Hyperlink"/>
                <w:b/>
                <w:bCs/>
                <w:noProof/>
              </w:rPr>
              <w:t>História 3ª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_Toc78045538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85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31FCEE33" w14:textId="6173FC7B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39" w:history="1">
            <w:r w:rsidR="000F69FF" w:rsidRPr="00E10AEF">
              <w:rPr>
                <w:rStyle w:val="Hyperlink"/>
                <w:b/>
                <w:bCs/>
                <w:noProof/>
              </w:rPr>
              <w:t>História 4ª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_Toc78045539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89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4F4AED2C" w14:textId="46F9BFEF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40" w:history="1">
            <w:r w:rsidR="000F69FF" w:rsidRPr="00E10AEF">
              <w:rPr>
                <w:rStyle w:val="Hyperlink"/>
                <w:b/>
                <w:bCs/>
                <w:noProof/>
              </w:rPr>
              <w:t>História 5ª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_Toc78045540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94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0879983D" w14:textId="50BFD4B9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41" w:history="1">
            <w:r w:rsidR="000F69FF" w:rsidRPr="00E10AEF">
              <w:rPr>
                <w:rStyle w:val="Hyperlink"/>
                <w:b/>
                <w:bCs/>
                <w:noProof/>
              </w:rPr>
              <w:t>História 6ª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_Toc78045541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98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3BD21B2D" w14:textId="33C1D65F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42" w:history="1">
            <w:r w:rsidR="000F69FF" w:rsidRPr="00E10AEF">
              <w:rPr>
                <w:rStyle w:val="Hyperlink"/>
                <w:b/>
                <w:bCs/>
                <w:noProof/>
              </w:rPr>
              <w:t>Educação Física 1ª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_Toc78045542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102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06695DF9" w14:textId="6289852D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43" w:history="1">
            <w:r w:rsidR="000F69FF" w:rsidRPr="00E10AEF">
              <w:rPr>
                <w:rStyle w:val="Hyperlink"/>
                <w:b/>
                <w:bCs/>
                <w:noProof/>
              </w:rPr>
              <w:t>Educação Física 2ª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_Toc78045543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105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1346DE05" w14:textId="7A1AA609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44" w:history="1">
            <w:r w:rsidR="000F69FF" w:rsidRPr="00E10AEF">
              <w:rPr>
                <w:rStyle w:val="Hyperlink"/>
                <w:b/>
                <w:bCs/>
                <w:noProof/>
              </w:rPr>
              <w:t>Educação Física 3ª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_Toc78045544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108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20C02103" w14:textId="77924CDB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45" w:history="1">
            <w:r w:rsidR="000F69FF" w:rsidRPr="00E10AEF">
              <w:rPr>
                <w:rStyle w:val="Hyperlink"/>
                <w:b/>
                <w:bCs/>
                <w:noProof/>
              </w:rPr>
              <w:t>Educação Física 4ª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_Toc78045545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111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05BF369A" w14:textId="5C0E8EC8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46" w:history="1">
            <w:r w:rsidR="000F69FF" w:rsidRPr="00E10AEF">
              <w:rPr>
                <w:rStyle w:val="Hyperlink"/>
                <w:b/>
                <w:bCs/>
                <w:noProof/>
              </w:rPr>
              <w:t>Educação Física 5ª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_Toc78045546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114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139E6280" w14:textId="4D657E93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47" w:history="1">
            <w:r w:rsidR="000F69FF" w:rsidRPr="00E10AEF">
              <w:rPr>
                <w:rStyle w:val="Hyperlink"/>
                <w:b/>
                <w:bCs/>
                <w:noProof/>
              </w:rPr>
              <w:t>Educação Física 6ª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_Toc78045547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117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3E3596F3" w14:textId="5A9B5326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48" w:history="1">
            <w:r w:rsidR="000F69FF" w:rsidRPr="00E10AEF">
              <w:rPr>
                <w:rStyle w:val="Hyperlink"/>
                <w:b/>
                <w:bCs/>
                <w:noProof/>
              </w:rPr>
              <w:t>Arte 1ª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_Toc78045548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119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28ECC8F0" w14:textId="70B07F3D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49" w:history="1">
            <w:r w:rsidR="000F69FF" w:rsidRPr="00E10AEF">
              <w:rPr>
                <w:rStyle w:val="Hyperlink"/>
                <w:b/>
                <w:bCs/>
                <w:noProof/>
              </w:rPr>
              <w:t>Arte 2ª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_Toc78045549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121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1EE55ECE" w14:textId="4167D40D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50" w:history="1">
            <w:r w:rsidR="000F69FF" w:rsidRPr="00E10AEF">
              <w:rPr>
                <w:rStyle w:val="Hyperlink"/>
                <w:b/>
                <w:bCs/>
                <w:noProof/>
              </w:rPr>
              <w:t>Arte 3ª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_Toc78045550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123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6072C07A" w14:textId="507D8E5A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51" w:history="1">
            <w:r w:rsidR="000F69FF" w:rsidRPr="00E10AEF">
              <w:rPr>
                <w:rStyle w:val="Hyperlink"/>
                <w:b/>
                <w:bCs/>
                <w:noProof/>
              </w:rPr>
              <w:t>Arte 4ª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_Toc78045551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125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2D4EF8A4" w14:textId="369E4A60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52" w:history="1">
            <w:r w:rsidR="000F69FF" w:rsidRPr="00E10AEF">
              <w:rPr>
                <w:rStyle w:val="Hyperlink"/>
                <w:b/>
                <w:bCs/>
                <w:noProof/>
              </w:rPr>
              <w:t>Arte 5ª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_Toc78045552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128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49A569C5" w14:textId="752115AA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53" w:history="1">
            <w:r w:rsidR="000F69FF" w:rsidRPr="00E10AEF">
              <w:rPr>
                <w:rStyle w:val="Hyperlink"/>
                <w:b/>
                <w:bCs/>
                <w:noProof/>
              </w:rPr>
              <w:t>Arte 6ª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_Toc78045553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129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69D77B43" w14:textId="3C62A3B3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54" w:history="1">
            <w:r w:rsidR="000F69FF" w:rsidRPr="00E10AEF">
              <w:rPr>
                <w:rStyle w:val="Hyperlink"/>
                <w:b/>
                <w:bCs/>
                <w:noProof/>
              </w:rPr>
              <w:t>Ensino Religioso 1ª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_Toc78045554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131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0AA0AB3C" w14:textId="36BD183E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55" w:history="1">
            <w:r w:rsidR="000F69FF" w:rsidRPr="00E10AEF">
              <w:rPr>
                <w:rStyle w:val="Hyperlink"/>
                <w:b/>
                <w:bCs/>
                <w:noProof/>
              </w:rPr>
              <w:t>Ensino Religioso 2ª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_Toc78045555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133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50D5D3DE" w14:textId="35AE2FFD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56" w:history="1">
            <w:r w:rsidR="000F69FF" w:rsidRPr="00E10AEF">
              <w:rPr>
                <w:rStyle w:val="Hyperlink"/>
                <w:b/>
                <w:bCs/>
                <w:noProof/>
              </w:rPr>
              <w:t>Ensino Religioso 3ª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_Toc78045556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136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362DD8E5" w14:textId="531C8B47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57" w:history="1">
            <w:r w:rsidR="000F69FF" w:rsidRPr="00E10AEF">
              <w:rPr>
                <w:rStyle w:val="Hyperlink"/>
                <w:b/>
                <w:bCs/>
                <w:noProof/>
              </w:rPr>
              <w:t>Ensino Religioso 4ª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_Toc78045557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138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17E69C97" w14:textId="79185AF3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58" w:history="1">
            <w:r w:rsidR="000F69FF" w:rsidRPr="00E10AEF">
              <w:rPr>
                <w:rStyle w:val="Hyperlink"/>
                <w:b/>
                <w:bCs/>
                <w:noProof/>
              </w:rPr>
              <w:t>Ensino Religioso 5ª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_Toc78045558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140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051206B4" w14:textId="0698E9D9" w:rsidR="00DA59CA" w:rsidRDefault="000E7834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59" w:history="1">
            <w:r w:rsidR="000F69FF" w:rsidRPr="00E10AEF">
              <w:rPr>
                <w:rStyle w:val="Hyperlink"/>
                <w:b/>
                <w:bCs/>
                <w:noProof/>
              </w:rPr>
              <w:t>Ensino Religioso 6ª Semana</w:t>
            </w:r>
            <w:r w:rsidR="000F69FF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_Toc78045559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343140">
              <w:rPr>
                <w:noProof/>
                <w:webHidden/>
              </w:rPr>
              <w:t>142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1F97E38F" w14:textId="77777777" w:rsidR="002901B3" w:rsidRDefault="002901B3" w:rsidP="00DC2E30">
          <w:pPr>
            <w:spacing w:line="360" w:lineRule="auto"/>
          </w:pPr>
          <w:r>
            <w:rPr>
              <w:b/>
              <w:bCs/>
            </w:rPr>
            <w:fldChar w:fldCharType="end"/>
          </w:r>
        </w:p>
      </w:sdtContent>
    </w:sdt>
    <w:p w14:paraId="2101B952" w14:textId="5E4130B1" w:rsidR="00351A14" w:rsidRDefault="00351A14" w:rsidP="007A4AB0">
      <w:pPr>
        <w:pStyle w:val="Ttulo1"/>
        <w:rPr>
          <w:b/>
          <w:bCs/>
        </w:rPr>
      </w:pPr>
    </w:p>
    <w:p w14:paraId="05F5D889" w14:textId="4380B844" w:rsidR="008D40A7" w:rsidRDefault="008D40A7" w:rsidP="008D40A7"/>
    <w:p w14:paraId="3C29E0E5" w14:textId="2DA58304" w:rsidR="008D40A7" w:rsidRDefault="008D40A7" w:rsidP="008D40A7"/>
    <w:p w14:paraId="419FF16B" w14:textId="2FFD5BDB" w:rsidR="008D40A7" w:rsidRDefault="008D40A7" w:rsidP="008D40A7"/>
    <w:p w14:paraId="25B9AD10" w14:textId="5F3103BF" w:rsidR="008D40A7" w:rsidRDefault="008D40A7" w:rsidP="008D40A7"/>
    <w:p w14:paraId="7669946B" w14:textId="4B6FCB80" w:rsidR="008D40A7" w:rsidRDefault="008D40A7" w:rsidP="008D40A7"/>
    <w:p w14:paraId="1ADEC671" w14:textId="6F6FA7D4" w:rsidR="008D40A7" w:rsidRDefault="008D40A7" w:rsidP="008D40A7"/>
    <w:p w14:paraId="2986547F" w14:textId="216455F1" w:rsidR="008D40A7" w:rsidRDefault="008D40A7" w:rsidP="008D40A7"/>
    <w:p w14:paraId="2141D52C" w14:textId="759BAB8F" w:rsidR="008D40A7" w:rsidRDefault="008D40A7" w:rsidP="008D40A7"/>
    <w:p w14:paraId="70117E17" w14:textId="6A1F1CFB" w:rsidR="008D40A7" w:rsidRDefault="008D40A7" w:rsidP="008D40A7"/>
    <w:p w14:paraId="46A7C74A" w14:textId="2D953042" w:rsidR="008D40A7" w:rsidRDefault="008D40A7" w:rsidP="008D40A7"/>
    <w:p w14:paraId="4F692DAA" w14:textId="1109BCDC" w:rsidR="008D40A7" w:rsidRDefault="008D40A7" w:rsidP="008D40A7"/>
    <w:p w14:paraId="3D9EFF31" w14:textId="17B0C848" w:rsidR="008D40A7" w:rsidRDefault="008D40A7" w:rsidP="008D40A7"/>
    <w:p w14:paraId="74001E96" w14:textId="43A255AE" w:rsidR="008D40A7" w:rsidRDefault="008D40A7" w:rsidP="008D40A7"/>
    <w:p w14:paraId="45BDD159" w14:textId="1E1514B5" w:rsidR="008D40A7" w:rsidRDefault="008D40A7" w:rsidP="008D40A7"/>
    <w:p w14:paraId="29C82146" w14:textId="7DB132C6" w:rsidR="008D40A7" w:rsidRDefault="008D40A7" w:rsidP="008D40A7"/>
    <w:p w14:paraId="11F5C68D" w14:textId="1CCEC300" w:rsidR="008D40A7" w:rsidRDefault="008D40A7" w:rsidP="008D40A7"/>
    <w:p w14:paraId="431B9E2F" w14:textId="159039FB" w:rsidR="008D40A7" w:rsidRDefault="008D40A7" w:rsidP="008D40A7"/>
    <w:p w14:paraId="590D21E8" w14:textId="67DAA54F" w:rsidR="008D40A7" w:rsidRDefault="008D40A7" w:rsidP="008D40A7"/>
    <w:p w14:paraId="4A04B458" w14:textId="31877C58" w:rsidR="008D40A7" w:rsidRDefault="008D40A7" w:rsidP="008D40A7"/>
    <w:p w14:paraId="35BA16C8" w14:textId="3F08D631" w:rsidR="008D40A7" w:rsidRDefault="008D40A7" w:rsidP="008D40A7"/>
    <w:p w14:paraId="510DDFFB" w14:textId="1C567348" w:rsidR="008D40A7" w:rsidRDefault="008D40A7" w:rsidP="008D40A7"/>
    <w:p w14:paraId="3B91557E" w14:textId="51898F6D" w:rsidR="008D40A7" w:rsidRDefault="008D40A7" w:rsidP="008D40A7"/>
    <w:p w14:paraId="25501B78" w14:textId="0D3AA064" w:rsidR="008D40A7" w:rsidRDefault="008D40A7" w:rsidP="008D40A7"/>
    <w:p w14:paraId="1D27CEFB" w14:textId="1B3C44EF" w:rsidR="008D40A7" w:rsidRDefault="008D40A7" w:rsidP="008D40A7"/>
    <w:p w14:paraId="722D3ED1" w14:textId="77777777" w:rsidR="008D40A7" w:rsidRPr="008D40A7" w:rsidRDefault="008D40A7" w:rsidP="008D40A7"/>
    <w:p w14:paraId="5A2F467F" w14:textId="77777777" w:rsidR="00351A14" w:rsidRDefault="00351A14" w:rsidP="00351A14"/>
    <w:p w14:paraId="1FFEE6BF" w14:textId="77777777" w:rsidR="007A4AB0" w:rsidRDefault="009C4BD0" w:rsidP="007A4AB0">
      <w:pPr>
        <w:pStyle w:val="Ttulo1"/>
        <w:rPr>
          <w:b/>
          <w:bCs/>
        </w:rPr>
      </w:pPr>
      <w:bookmarkStart w:id="0" w:name="_Toc78045512"/>
      <w:r w:rsidRPr="002901B3">
        <w:rPr>
          <w:b/>
          <w:bCs/>
        </w:rPr>
        <w:t>LÍNGUA PORTUGUESA 1ª SEMANA</w:t>
      </w:r>
      <w:bookmarkEnd w:id="0"/>
    </w:p>
    <w:p w14:paraId="10E6EDAE" w14:textId="7CA57672" w:rsidR="007A4AB0" w:rsidRDefault="008D40A7" w:rsidP="007A4AB0">
      <w:r>
        <w:rPr>
          <w:noProof/>
        </w:rPr>
        <w:drawing>
          <wp:inline distT="0" distB="0" distL="0" distR="0" wp14:anchorId="72BDE7B4" wp14:editId="54F44147">
            <wp:extent cx="6479540" cy="3256915"/>
            <wp:effectExtent l="0" t="0" r="0" b="63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5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9FEB2" w14:textId="4BE2C52F" w:rsidR="00794F63" w:rsidRDefault="00741516" w:rsidP="007A4AB0">
      <w:r>
        <w:rPr>
          <w:noProof/>
        </w:rPr>
        <w:drawing>
          <wp:inline distT="0" distB="0" distL="0" distR="0" wp14:anchorId="55B370D1" wp14:editId="63398177">
            <wp:extent cx="6479540" cy="282257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2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CDA96" w14:textId="77777777" w:rsidR="00794F63" w:rsidRDefault="00794F63" w:rsidP="007A4AB0"/>
    <w:p w14:paraId="00DAAA3A" w14:textId="77777777" w:rsidR="00794F63" w:rsidRDefault="00794F63" w:rsidP="007A4AB0"/>
    <w:p w14:paraId="5FC11EC0" w14:textId="1773E363" w:rsidR="00794F63" w:rsidRDefault="00741516" w:rsidP="007A4AB0">
      <w:r>
        <w:rPr>
          <w:noProof/>
        </w:rPr>
        <w:drawing>
          <wp:inline distT="0" distB="0" distL="0" distR="0" wp14:anchorId="53E708FB" wp14:editId="23B074E4">
            <wp:extent cx="6479540" cy="892810"/>
            <wp:effectExtent l="0" t="0" r="0" b="254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9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5A7FC" w14:textId="3109E786" w:rsidR="00794F63" w:rsidRDefault="00741516" w:rsidP="007A4AB0">
      <w:r>
        <w:rPr>
          <w:noProof/>
        </w:rPr>
        <w:drawing>
          <wp:inline distT="0" distB="0" distL="0" distR="0" wp14:anchorId="74716BA6" wp14:editId="30B83901">
            <wp:extent cx="6478748" cy="4922874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3063" cy="4926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3D984" w14:textId="266FAD69" w:rsidR="00741516" w:rsidRDefault="00741516" w:rsidP="007A4AB0">
      <w:r>
        <w:rPr>
          <w:noProof/>
        </w:rPr>
        <w:drawing>
          <wp:inline distT="0" distB="0" distL="0" distR="0" wp14:anchorId="393FBEE5" wp14:editId="4174549B">
            <wp:extent cx="6479540" cy="4612581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0977" cy="4613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C6B04" w14:textId="2464C360" w:rsidR="00741516" w:rsidRDefault="00E211F7" w:rsidP="007A4AB0">
      <w:r>
        <w:rPr>
          <w:noProof/>
        </w:rPr>
        <w:drawing>
          <wp:inline distT="0" distB="0" distL="0" distR="0" wp14:anchorId="635BBD52" wp14:editId="4890DBC4">
            <wp:extent cx="6479165" cy="3466214"/>
            <wp:effectExtent l="0" t="0" r="0" b="127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82108" cy="3467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7EF73" w14:textId="62411462" w:rsidR="00E211F7" w:rsidRDefault="00E211F7" w:rsidP="007A4AB0">
      <w:r>
        <w:rPr>
          <w:noProof/>
        </w:rPr>
        <w:drawing>
          <wp:inline distT="0" distB="0" distL="0" distR="0" wp14:anchorId="75B7DD8C" wp14:editId="1D62E5DD">
            <wp:extent cx="6478546" cy="3179135"/>
            <wp:effectExtent l="0" t="0" r="0" b="254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b="49578"/>
                    <a:stretch/>
                  </pic:blipFill>
                  <pic:spPr bwMode="auto">
                    <a:xfrm>
                      <a:off x="0" y="0"/>
                      <a:ext cx="6483189" cy="31814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C6B962" w14:textId="40F7AA85" w:rsidR="00E211F7" w:rsidRDefault="00E211F7" w:rsidP="007A4AB0"/>
    <w:p w14:paraId="78559398" w14:textId="624FA7EE" w:rsidR="00F51A4D" w:rsidRDefault="00F51A4D" w:rsidP="007A4AB0"/>
    <w:p w14:paraId="24EA31D9" w14:textId="0C4DF700" w:rsidR="00F51A4D" w:rsidRDefault="00F51A4D" w:rsidP="007A4AB0"/>
    <w:p w14:paraId="2609821C" w14:textId="1953C91C" w:rsidR="00F51A4D" w:rsidRDefault="00F51A4D" w:rsidP="007A4AB0"/>
    <w:p w14:paraId="3E5700FA" w14:textId="7AD8DD43" w:rsidR="00F51A4D" w:rsidRDefault="00F51A4D" w:rsidP="007A4AB0"/>
    <w:p w14:paraId="6CAD5E2E" w14:textId="01033BE0" w:rsidR="00F51A4D" w:rsidRDefault="00F51A4D" w:rsidP="007A4AB0"/>
    <w:p w14:paraId="741CA0AB" w14:textId="31578709" w:rsidR="00F51A4D" w:rsidRDefault="00F51A4D" w:rsidP="007A4AB0"/>
    <w:p w14:paraId="05E42E61" w14:textId="10A28792" w:rsidR="00F51A4D" w:rsidRDefault="00F51A4D" w:rsidP="007A4AB0"/>
    <w:p w14:paraId="46379C11" w14:textId="3BF80FDA" w:rsidR="00F51A4D" w:rsidRDefault="00F51A4D" w:rsidP="007A4AB0"/>
    <w:p w14:paraId="3684F27E" w14:textId="2FE8ECC6" w:rsidR="00F51A4D" w:rsidRDefault="00F51A4D" w:rsidP="007A4AB0"/>
    <w:p w14:paraId="15D02BBE" w14:textId="1E5B50E9" w:rsidR="00F51A4D" w:rsidRDefault="00F51A4D" w:rsidP="007A4AB0"/>
    <w:p w14:paraId="303BCCFE" w14:textId="2DBDEDBF" w:rsidR="00F51A4D" w:rsidRDefault="00F51A4D" w:rsidP="007A4AB0"/>
    <w:p w14:paraId="6A56967F" w14:textId="05E7424B" w:rsidR="00F51A4D" w:rsidRDefault="00F51A4D" w:rsidP="007A4AB0"/>
    <w:p w14:paraId="13E6FA16" w14:textId="67A792C7" w:rsidR="00F51A4D" w:rsidRDefault="00F51A4D" w:rsidP="007A4AB0"/>
    <w:p w14:paraId="22B6D574" w14:textId="5AAA4F05" w:rsidR="00F51A4D" w:rsidRDefault="00F51A4D" w:rsidP="007A4AB0"/>
    <w:p w14:paraId="52A656B2" w14:textId="27B9F60E" w:rsidR="00F51A4D" w:rsidRDefault="00F51A4D" w:rsidP="007A4AB0"/>
    <w:p w14:paraId="2421374D" w14:textId="618E28D0" w:rsidR="00F51A4D" w:rsidRDefault="00F51A4D" w:rsidP="007A4AB0">
      <w:r>
        <w:rPr>
          <w:noProof/>
        </w:rPr>
        <w:drawing>
          <wp:inline distT="0" distB="0" distL="0" distR="0" wp14:anchorId="25C0AAC6" wp14:editId="55D4C023">
            <wp:extent cx="6479540" cy="5480685"/>
            <wp:effectExtent l="0" t="0" r="0" b="571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48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70323" w14:textId="7C7C2FA0" w:rsidR="00F51A4D" w:rsidRDefault="00F51A4D" w:rsidP="007A4AB0">
      <w:r>
        <w:rPr>
          <w:noProof/>
        </w:rPr>
        <w:drawing>
          <wp:inline distT="0" distB="0" distL="0" distR="0" wp14:anchorId="47FFCE31" wp14:editId="45377B26">
            <wp:extent cx="6479540" cy="3162300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C10A0" w14:textId="092F1089" w:rsidR="00F51A4D" w:rsidRDefault="00F51A4D" w:rsidP="007A4AB0"/>
    <w:p w14:paraId="6D9A06BF" w14:textId="46089F68" w:rsidR="00F51A4D" w:rsidRDefault="00F51A4D" w:rsidP="007A4AB0"/>
    <w:p w14:paraId="53D82FC6" w14:textId="77777777" w:rsidR="00F51A4D" w:rsidRDefault="00F51A4D" w:rsidP="007A4AB0"/>
    <w:p w14:paraId="4FCA33A1" w14:textId="77777777" w:rsidR="009C4BD0" w:rsidRDefault="009C4BD0" w:rsidP="002901B3">
      <w:pPr>
        <w:pStyle w:val="Ttulo1"/>
        <w:rPr>
          <w:b/>
          <w:bCs/>
        </w:rPr>
      </w:pPr>
      <w:bookmarkStart w:id="1" w:name="_Toc78045513"/>
      <w:r w:rsidRPr="002901B3">
        <w:rPr>
          <w:b/>
          <w:bCs/>
        </w:rPr>
        <w:t>LÍNGUA PORTUGUESA 2ª SEMANA</w:t>
      </w:r>
      <w:bookmarkEnd w:id="1"/>
    </w:p>
    <w:p w14:paraId="1B2B9376" w14:textId="5E25C4D1" w:rsidR="00156511" w:rsidRDefault="00F51A4D" w:rsidP="00156511">
      <w:r>
        <w:rPr>
          <w:noProof/>
        </w:rPr>
        <w:drawing>
          <wp:inline distT="0" distB="0" distL="0" distR="0" wp14:anchorId="69FC6F46" wp14:editId="5EA49FD1">
            <wp:extent cx="6305107" cy="4949190"/>
            <wp:effectExtent l="0" t="0" r="635" b="381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12465" cy="4954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4355E" w14:textId="4A4D9ADF" w:rsidR="00156511" w:rsidRPr="00156511" w:rsidRDefault="00F51A4D" w:rsidP="00156511">
      <w:r>
        <w:rPr>
          <w:noProof/>
        </w:rPr>
        <w:drawing>
          <wp:inline distT="0" distB="0" distL="0" distR="0" wp14:anchorId="1E3B3C06" wp14:editId="08447885">
            <wp:extent cx="6478510" cy="240256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84063" cy="2404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02772" w14:textId="2E839B10" w:rsidR="0012383F" w:rsidRDefault="00F51A4D" w:rsidP="00C31CDC">
      <w:r>
        <w:rPr>
          <w:noProof/>
        </w:rPr>
        <w:drawing>
          <wp:inline distT="0" distB="0" distL="0" distR="0" wp14:anchorId="09E07F85" wp14:editId="2CB58C68">
            <wp:extent cx="6478073" cy="1818167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86461" cy="1820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60906" w14:textId="77777777" w:rsidR="0012383F" w:rsidRDefault="0012383F" w:rsidP="00C31CDC"/>
    <w:p w14:paraId="29B4EA7F" w14:textId="438F7068" w:rsidR="0012383F" w:rsidRDefault="00ED160B" w:rsidP="00C31CDC">
      <w:r>
        <w:rPr>
          <w:noProof/>
        </w:rPr>
        <w:drawing>
          <wp:inline distT="0" distB="0" distL="0" distR="0" wp14:anchorId="70D8101C" wp14:editId="6D13C62B">
            <wp:extent cx="6479540" cy="3535045"/>
            <wp:effectExtent l="0" t="0" r="0" b="825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3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4D046" w14:textId="214350EA" w:rsidR="0012383F" w:rsidRDefault="00ED160B" w:rsidP="00C31CDC">
      <w:r>
        <w:rPr>
          <w:noProof/>
        </w:rPr>
        <w:drawing>
          <wp:inline distT="0" distB="0" distL="0" distR="0" wp14:anchorId="2E83D42F" wp14:editId="1B7087E4">
            <wp:extent cx="6479540" cy="4925060"/>
            <wp:effectExtent l="0" t="0" r="0" b="889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2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6C182" w14:textId="77777777" w:rsidR="0012383F" w:rsidRDefault="0012383F" w:rsidP="00C31CDC"/>
    <w:p w14:paraId="623A54EB" w14:textId="77777777" w:rsidR="0012383F" w:rsidRDefault="0012383F" w:rsidP="00C31CDC"/>
    <w:p w14:paraId="72D89A27" w14:textId="4719EBA0" w:rsidR="0012383F" w:rsidRDefault="0012383F" w:rsidP="00C31CDC"/>
    <w:p w14:paraId="48714300" w14:textId="3C2423BA" w:rsidR="00ED160B" w:rsidRDefault="00ED160B" w:rsidP="00C31CDC"/>
    <w:p w14:paraId="517B7069" w14:textId="6FF375A6" w:rsidR="00ED160B" w:rsidRDefault="00ED160B" w:rsidP="00C31CDC"/>
    <w:p w14:paraId="69F5536B" w14:textId="148736EA" w:rsidR="00ED160B" w:rsidRDefault="00ED160B" w:rsidP="00C31CDC"/>
    <w:p w14:paraId="22525EBD" w14:textId="567141D2" w:rsidR="00ED160B" w:rsidRDefault="00ED160B" w:rsidP="00C31CDC">
      <w:r>
        <w:rPr>
          <w:noProof/>
        </w:rPr>
        <w:drawing>
          <wp:inline distT="0" distB="0" distL="0" distR="0" wp14:anchorId="483C52A0" wp14:editId="62C5B9AE">
            <wp:extent cx="6479540" cy="3967480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6E78F" w14:textId="07F2E960" w:rsidR="00ED160B" w:rsidRDefault="00ED160B" w:rsidP="00C31CDC">
      <w:r>
        <w:rPr>
          <w:noProof/>
        </w:rPr>
        <w:drawing>
          <wp:inline distT="0" distB="0" distL="0" distR="0" wp14:anchorId="0CEFCED6" wp14:editId="464A9C32">
            <wp:extent cx="6479540" cy="5202555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0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EC1C0" w14:textId="77777777" w:rsidR="009C4BD0" w:rsidRDefault="009C4BD0" w:rsidP="002901B3">
      <w:pPr>
        <w:pStyle w:val="Ttulo1"/>
        <w:rPr>
          <w:b/>
          <w:bCs/>
        </w:rPr>
      </w:pPr>
      <w:bookmarkStart w:id="2" w:name="_Toc78045514"/>
      <w:r w:rsidRPr="002901B3">
        <w:rPr>
          <w:b/>
          <w:bCs/>
        </w:rPr>
        <w:t>LÍNGUA PORTUGUESA 3ª SEMANA</w:t>
      </w:r>
      <w:bookmarkEnd w:id="2"/>
    </w:p>
    <w:p w14:paraId="377BDF0F" w14:textId="27EEAC2D" w:rsidR="0012383F" w:rsidRDefault="00ED160B" w:rsidP="0012383F">
      <w:r>
        <w:rPr>
          <w:noProof/>
        </w:rPr>
        <w:drawing>
          <wp:inline distT="0" distB="0" distL="0" distR="0" wp14:anchorId="0A50002F" wp14:editId="3BDB1156">
            <wp:extent cx="6478984" cy="5273276"/>
            <wp:effectExtent l="0" t="0" r="0" b="381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80809" cy="5274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9031D" w14:textId="758CE301" w:rsidR="0012383F" w:rsidRDefault="00ED160B" w:rsidP="0012383F">
      <w:r>
        <w:rPr>
          <w:noProof/>
        </w:rPr>
        <w:drawing>
          <wp:inline distT="0" distB="0" distL="0" distR="0" wp14:anchorId="38EDA416" wp14:editId="3065E8BF">
            <wp:extent cx="6479540" cy="3972486"/>
            <wp:effectExtent l="0" t="0" r="0" b="9525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81361" cy="3973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94003" w14:textId="55ECC64D" w:rsidR="00367A05" w:rsidRDefault="00BC3D48" w:rsidP="0012383F">
      <w:r>
        <w:rPr>
          <w:noProof/>
        </w:rPr>
        <w:drawing>
          <wp:inline distT="0" distB="0" distL="0" distR="0" wp14:anchorId="77805DA6" wp14:editId="51B29DF6">
            <wp:extent cx="6479540" cy="4604385"/>
            <wp:effectExtent l="0" t="0" r="0" b="5715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0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969B6" w14:textId="7E91824B" w:rsidR="00367A05" w:rsidRDefault="00BC3D48" w:rsidP="0012383F">
      <w:r>
        <w:rPr>
          <w:noProof/>
        </w:rPr>
        <w:drawing>
          <wp:inline distT="0" distB="0" distL="0" distR="0" wp14:anchorId="2F407461" wp14:editId="3764E1F5">
            <wp:extent cx="6479540" cy="3037205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3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954EB" w14:textId="77777777" w:rsidR="0012383F" w:rsidRPr="0012383F" w:rsidRDefault="0012383F" w:rsidP="0012383F"/>
    <w:p w14:paraId="3D6B8121" w14:textId="77777777" w:rsidR="0061231A" w:rsidRDefault="0061231A" w:rsidP="00C31CDC"/>
    <w:p w14:paraId="6045ACF2" w14:textId="77777777" w:rsidR="0061231A" w:rsidRDefault="0061231A" w:rsidP="00C31CDC"/>
    <w:p w14:paraId="6C08B792" w14:textId="7C2E153A" w:rsidR="0061231A" w:rsidRDefault="00BC3D48" w:rsidP="00C31CDC">
      <w:r>
        <w:rPr>
          <w:noProof/>
        </w:rPr>
        <w:drawing>
          <wp:inline distT="0" distB="0" distL="0" distR="0" wp14:anchorId="6100A450" wp14:editId="6EF4AAB6">
            <wp:extent cx="6479540" cy="5082363"/>
            <wp:effectExtent l="0" t="0" r="0" b="4445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82841" cy="5084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F148FC" wp14:editId="64F420D5">
            <wp:extent cx="6479540" cy="4301490"/>
            <wp:effectExtent l="0" t="0" r="0" b="381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0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75F51" w14:textId="77777777" w:rsidR="009C4BD0" w:rsidRDefault="009C4BD0" w:rsidP="002901B3">
      <w:pPr>
        <w:pStyle w:val="Ttulo1"/>
        <w:rPr>
          <w:b/>
          <w:bCs/>
        </w:rPr>
      </w:pPr>
      <w:bookmarkStart w:id="3" w:name="_Toc78045515"/>
      <w:r w:rsidRPr="002901B3">
        <w:rPr>
          <w:b/>
          <w:bCs/>
        </w:rPr>
        <w:t>LÍNGUA PORTUGUESA 4ª SEMANA</w:t>
      </w:r>
      <w:bookmarkEnd w:id="3"/>
    </w:p>
    <w:p w14:paraId="6F9062E4" w14:textId="6B687B53" w:rsidR="0061231A" w:rsidRDefault="00BC3D48" w:rsidP="0061231A">
      <w:pPr>
        <w:jc w:val="center"/>
      </w:pPr>
      <w:r>
        <w:rPr>
          <w:noProof/>
        </w:rPr>
        <w:drawing>
          <wp:inline distT="0" distB="0" distL="0" distR="0" wp14:anchorId="225011A5" wp14:editId="782A4C45">
            <wp:extent cx="6479540" cy="4602480"/>
            <wp:effectExtent l="0" t="0" r="0" b="762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0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EB513" w14:textId="77777777" w:rsidR="00904BE0" w:rsidRDefault="00904BE0" w:rsidP="0061231A">
      <w:pPr>
        <w:jc w:val="center"/>
      </w:pPr>
    </w:p>
    <w:p w14:paraId="47E55146" w14:textId="3DD8B13A" w:rsidR="0061231A" w:rsidRDefault="00BC3D48" w:rsidP="0061231A">
      <w:r>
        <w:rPr>
          <w:noProof/>
        </w:rPr>
        <w:drawing>
          <wp:inline distT="0" distB="0" distL="0" distR="0" wp14:anchorId="3D13CDF2" wp14:editId="28759975">
            <wp:extent cx="6479540" cy="3561080"/>
            <wp:effectExtent l="0" t="0" r="0" b="127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6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BCD2F" w14:textId="178DA8D7" w:rsidR="0048294B" w:rsidRDefault="007D5786" w:rsidP="0061231A">
      <w:r>
        <w:rPr>
          <w:noProof/>
        </w:rPr>
        <w:drawing>
          <wp:inline distT="0" distB="0" distL="0" distR="0" wp14:anchorId="3093087D" wp14:editId="3C220CA2">
            <wp:extent cx="6479540" cy="561340"/>
            <wp:effectExtent l="0" t="0" r="0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6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B6D5A" w14:textId="77777777" w:rsidR="0048294B" w:rsidRDefault="0048294B" w:rsidP="0061231A"/>
    <w:p w14:paraId="608ED109" w14:textId="77777777" w:rsidR="0074329D" w:rsidRDefault="0074329D" w:rsidP="0061231A"/>
    <w:p w14:paraId="61F64113" w14:textId="5560E487" w:rsidR="0048294B" w:rsidRDefault="007D5786" w:rsidP="0061231A">
      <w:r>
        <w:rPr>
          <w:noProof/>
        </w:rPr>
        <w:drawing>
          <wp:inline distT="0" distB="0" distL="0" distR="0" wp14:anchorId="012C02F6" wp14:editId="6E3F3504">
            <wp:extent cx="6479540" cy="4249051"/>
            <wp:effectExtent l="0" t="0" r="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85600" cy="42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B6AF1" w14:textId="0E65846E" w:rsidR="0048294B" w:rsidRDefault="007D5786" w:rsidP="0061231A">
      <w:r>
        <w:rPr>
          <w:noProof/>
        </w:rPr>
        <w:drawing>
          <wp:inline distT="0" distB="0" distL="0" distR="0" wp14:anchorId="67961DBD" wp14:editId="44A51D03">
            <wp:extent cx="6479224" cy="4561367"/>
            <wp:effectExtent l="0" t="0" r="0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85164" cy="4565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26EBF" w14:textId="288B6BF5" w:rsidR="0048294B" w:rsidRDefault="00041AD2" w:rsidP="0061231A">
      <w:r>
        <w:rPr>
          <w:noProof/>
        </w:rPr>
        <w:drawing>
          <wp:inline distT="0" distB="0" distL="0" distR="0" wp14:anchorId="4EE437A5" wp14:editId="6AD42B2D">
            <wp:extent cx="6390168" cy="3191510"/>
            <wp:effectExtent l="0" t="0" r="0" b="889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394060" cy="3193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B963A2" wp14:editId="5D76794D">
            <wp:extent cx="6390005" cy="6336665"/>
            <wp:effectExtent l="0" t="0" r="0" b="6985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395097" cy="6341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F955C" w14:textId="77777777" w:rsidR="00F927FB" w:rsidRDefault="00F927FB" w:rsidP="00F927FB">
      <w:pPr>
        <w:pStyle w:val="Ttulo1"/>
        <w:rPr>
          <w:b/>
          <w:bCs/>
        </w:rPr>
      </w:pPr>
      <w:bookmarkStart w:id="4" w:name="_Toc78045516"/>
      <w:r w:rsidRPr="002901B3">
        <w:rPr>
          <w:b/>
          <w:bCs/>
        </w:rPr>
        <w:t xml:space="preserve">LÍNGUA PORTUGUESA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4"/>
    </w:p>
    <w:p w14:paraId="3721F3EB" w14:textId="46387F16" w:rsidR="002046B6" w:rsidRDefault="00041AD2" w:rsidP="002046B6">
      <w:pPr>
        <w:jc w:val="both"/>
        <w:rPr>
          <w:rFonts w:cs="Arial"/>
          <w:color w:val="242021"/>
          <w:szCs w:val="24"/>
        </w:rPr>
      </w:pPr>
      <w:r>
        <w:rPr>
          <w:noProof/>
        </w:rPr>
        <w:drawing>
          <wp:inline distT="0" distB="0" distL="0" distR="0" wp14:anchorId="00704BD5" wp14:editId="3F12CAA7">
            <wp:extent cx="6479540" cy="5774690"/>
            <wp:effectExtent l="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77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73DD6" w14:textId="7BA93A8F" w:rsidR="002046B6" w:rsidRDefault="00354385" w:rsidP="002046B6">
      <w:pPr>
        <w:jc w:val="both"/>
        <w:rPr>
          <w:rFonts w:cs="Arial"/>
          <w:b/>
          <w:bCs/>
          <w:color w:val="242021"/>
          <w:szCs w:val="24"/>
        </w:rPr>
      </w:pPr>
      <w:r>
        <w:rPr>
          <w:noProof/>
        </w:rPr>
        <w:drawing>
          <wp:inline distT="0" distB="0" distL="0" distR="0" wp14:anchorId="26388267" wp14:editId="2C94C356">
            <wp:extent cx="6479540" cy="3112135"/>
            <wp:effectExtent l="0" t="0" r="0" b="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1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C0ED0" w14:textId="77777777" w:rsidR="00CA4F39" w:rsidRPr="002046B6" w:rsidRDefault="00CA4F39" w:rsidP="002046B6">
      <w:pPr>
        <w:jc w:val="both"/>
        <w:rPr>
          <w:rFonts w:cs="Arial"/>
          <w:b/>
          <w:bCs/>
          <w:color w:val="242021"/>
          <w:szCs w:val="24"/>
        </w:rPr>
      </w:pPr>
    </w:p>
    <w:p w14:paraId="524113C2" w14:textId="77777777" w:rsidR="0048294B" w:rsidRDefault="0048294B" w:rsidP="0048294B"/>
    <w:p w14:paraId="259FDD48" w14:textId="16FED198" w:rsidR="002046B6" w:rsidRDefault="00354385" w:rsidP="0048294B">
      <w:r>
        <w:rPr>
          <w:noProof/>
        </w:rPr>
        <w:drawing>
          <wp:inline distT="0" distB="0" distL="0" distR="0" wp14:anchorId="48BB781B" wp14:editId="7AE19458">
            <wp:extent cx="6479540" cy="5173980"/>
            <wp:effectExtent l="0" t="0" r="0" b="762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7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8EAE7" w14:textId="1391AC16" w:rsidR="00CA4F39" w:rsidRDefault="00354385" w:rsidP="0048294B">
      <w:r>
        <w:rPr>
          <w:noProof/>
        </w:rPr>
        <w:drawing>
          <wp:inline distT="0" distB="0" distL="0" distR="0" wp14:anchorId="568393D2" wp14:editId="35EF3C43">
            <wp:extent cx="6479540" cy="2976245"/>
            <wp:effectExtent l="0" t="0" r="0" b="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7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847ED" w14:textId="77777777" w:rsidR="00CA4F39" w:rsidRDefault="00CA4F39" w:rsidP="0048294B"/>
    <w:p w14:paraId="1DCC4F27" w14:textId="77777777" w:rsidR="00CA4F39" w:rsidRDefault="00CA4F39" w:rsidP="0048294B"/>
    <w:p w14:paraId="42055A5E" w14:textId="77777777" w:rsidR="00CA4F39" w:rsidRDefault="00CA4F39" w:rsidP="0048294B"/>
    <w:p w14:paraId="6268A1C3" w14:textId="77777777" w:rsidR="00CA4F39" w:rsidRDefault="00CA4F39" w:rsidP="0048294B"/>
    <w:p w14:paraId="631298F8" w14:textId="35E7A65D" w:rsidR="00CA4F39" w:rsidRDefault="00CA4F39" w:rsidP="0048294B"/>
    <w:p w14:paraId="12E61754" w14:textId="62CF70EA" w:rsidR="00354385" w:rsidRDefault="00354385" w:rsidP="0048294B"/>
    <w:p w14:paraId="4B2B9AD9" w14:textId="62E04881" w:rsidR="00354385" w:rsidRDefault="00354385" w:rsidP="0048294B"/>
    <w:p w14:paraId="514A5641" w14:textId="2BDBC9D7" w:rsidR="00354385" w:rsidRDefault="00354385" w:rsidP="0048294B"/>
    <w:p w14:paraId="29DB08DC" w14:textId="0019A0A2" w:rsidR="00354385" w:rsidRDefault="00354385" w:rsidP="0048294B">
      <w:r>
        <w:rPr>
          <w:noProof/>
        </w:rPr>
        <w:drawing>
          <wp:inline distT="0" distB="0" distL="0" distR="0" wp14:anchorId="72340F76" wp14:editId="4FC984AA">
            <wp:extent cx="6479540" cy="4592955"/>
            <wp:effectExtent l="0" t="0" r="0" b="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9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347D8" w14:textId="43095700" w:rsidR="007D43A5" w:rsidRDefault="00354385" w:rsidP="0048294B">
      <w:r>
        <w:rPr>
          <w:noProof/>
        </w:rPr>
        <w:drawing>
          <wp:inline distT="0" distB="0" distL="0" distR="0" wp14:anchorId="585B68D9" wp14:editId="366B0888">
            <wp:extent cx="6479540" cy="4791075"/>
            <wp:effectExtent l="0" t="0" r="0" b="9525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81CEF" w14:textId="43330859" w:rsidR="00F927FB" w:rsidRDefault="00F927FB" w:rsidP="00F927FB">
      <w:pPr>
        <w:pStyle w:val="Ttulo1"/>
        <w:rPr>
          <w:b/>
          <w:bCs/>
        </w:rPr>
      </w:pPr>
      <w:bookmarkStart w:id="5" w:name="_Toc78045517"/>
      <w:r w:rsidRPr="002901B3">
        <w:rPr>
          <w:b/>
          <w:bCs/>
        </w:rPr>
        <w:t xml:space="preserve">LÍNGUA PORTUGUESA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5"/>
    </w:p>
    <w:p w14:paraId="17D407FD" w14:textId="6DB60DA3" w:rsidR="00354385" w:rsidRPr="00354385" w:rsidRDefault="00A813F3" w:rsidP="00354385">
      <w:r>
        <w:rPr>
          <w:noProof/>
        </w:rPr>
        <w:drawing>
          <wp:inline distT="0" distB="0" distL="0" distR="0" wp14:anchorId="7C361BB3" wp14:editId="2EE96052">
            <wp:extent cx="6479540" cy="4776382"/>
            <wp:effectExtent l="0" t="0" r="0" b="5715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483534" cy="4779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AD324" w14:textId="45267052" w:rsidR="007D43A5" w:rsidRDefault="00A813F3" w:rsidP="007D43A5">
      <w:r>
        <w:rPr>
          <w:noProof/>
        </w:rPr>
        <w:drawing>
          <wp:inline distT="0" distB="0" distL="0" distR="0" wp14:anchorId="6EAFD19A" wp14:editId="596763AA">
            <wp:extent cx="6479540" cy="3613652"/>
            <wp:effectExtent l="0" t="0" r="0" b="635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480440" cy="3614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2EF82" w14:textId="77777777" w:rsidR="007D43A5" w:rsidRDefault="007D43A5" w:rsidP="007D43A5"/>
    <w:p w14:paraId="1EDB2991" w14:textId="77777777" w:rsidR="007D43A5" w:rsidRDefault="007D43A5" w:rsidP="007D43A5"/>
    <w:p w14:paraId="58D66343" w14:textId="77777777" w:rsidR="007D43A5" w:rsidRPr="007D43A5" w:rsidRDefault="007D43A5" w:rsidP="007D43A5"/>
    <w:p w14:paraId="33AAD509" w14:textId="0D946C9A" w:rsidR="00C001AC" w:rsidRDefault="00A813F3" w:rsidP="00F927FB">
      <w:r>
        <w:rPr>
          <w:noProof/>
        </w:rPr>
        <w:drawing>
          <wp:inline distT="0" distB="0" distL="0" distR="0" wp14:anchorId="338F9B69" wp14:editId="6FE8B43C">
            <wp:extent cx="6479540" cy="4984115"/>
            <wp:effectExtent l="0" t="0" r="0" b="6985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8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043E">
        <w:rPr>
          <w:noProof/>
        </w:rPr>
        <w:drawing>
          <wp:inline distT="0" distB="0" distL="0" distR="0" wp14:anchorId="121712C9" wp14:editId="77DA6758">
            <wp:extent cx="6479540" cy="4606925"/>
            <wp:effectExtent l="0" t="0" r="0" b="3175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0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B8FFD" w14:textId="2B778AD7" w:rsidR="00F927FB" w:rsidRDefault="00D8043E" w:rsidP="00F927FB">
      <w:r>
        <w:rPr>
          <w:noProof/>
        </w:rPr>
        <w:drawing>
          <wp:inline distT="0" distB="0" distL="0" distR="0" wp14:anchorId="5922C34B" wp14:editId="3D7ACF82">
            <wp:extent cx="6479540" cy="1884045"/>
            <wp:effectExtent l="0" t="0" r="0" b="1905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88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62111" w14:textId="4C885C4E" w:rsidR="00D8043E" w:rsidRDefault="00D8043E" w:rsidP="00F927FB"/>
    <w:p w14:paraId="2649F43B" w14:textId="0B490D49" w:rsidR="00D8043E" w:rsidRDefault="00D8043E" w:rsidP="00F927FB"/>
    <w:p w14:paraId="0C8F64B7" w14:textId="03828978" w:rsidR="00D8043E" w:rsidRDefault="00D8043E" w:rsidP="00F927FB"/>
    <w:p w14:paraId="41E07AE3" w14:textId="29341268" w:rsidR="00D8043E" w:rsidRDefault="00D8043E" w:rsidP="00F927FB"/>
    <w:p w14:paraId="4DB2DE0C" w14:textId="220A0917" w:rsidR="00D8043E" w:rsidRDefault="00D8043E" w:rsidP="00F927FB"/>
    <w:p w14:paraId="760B7AB7" w14:textId="54A3E47D" w:rsidR="00D8043E" w:rsidRDefault="00D8043E" w:rsidP="00F927FB"/>
    <w:p w14:paraId="2E81679A" w14:textId="501F6563" w:rsidR="00D8043E" w:rsidRDefault="00D8043E" w:rsidP="00F927FB"/>
    <w:p w14:paraId="5F8179D4" w14:textId="06AFB35A" w:rsidR="00D8043E" w:rsidRDefault="00D8043E" w:rsidP="00F927FB"/>
    <w:p w14:paraId="1D803646" w14:textId="7678ED06" w:rsidR="00D8043E" w:rsidRDefault="00D8043E" w:rsidP="00F927FB"/>
    <w:p w14:paraId="1829F532" w14:textId="3230295F" w:rsidR="00D8043E" w:rsidRDefault="00D8043E" w:rsidP="00F927FB"/>
    <w:p w14:paraId="7CAFFFC5" w14:textId="67C2D031" w:rsidR="00D8043E" w:rsidRDefault="00D8043E" w:rsidP="00F927FB"/>
    <w:p w14:paraId="37B9C5D6" w14:textId="0EF3AF3D" w:rsidR="00D8043E" w:rsidRDefault="00D8043E" w:rsidP="00F927FB"/>
    <w:p w14:paraId="35965E20" w14:textId="46FD56EC" w:rsidR="00D8043E" w:rsidRDefault="00D8043E" w:rsidP="00F927FB"/>
    <w:p w14:paraId="7FFC7425" w14:textId="1F784B7E" w:rsidR="00D8043E" w:rsidRDefault="00D8043E" w:rsidP="00F927FB"/>
    <w:p w14:paraId="64F4DE96" w14:textId="4CAA9CD5" w:rsidR="00D8043E" w:rsidRDefault="00D8043E" w:rsidP="00F927FB"/>
    <w:p w14:paraId="484F6FDE" w14:textId="05F88E0C" w:rsidR="00D8043E" w:rsidRDefault="00D8043E" w:rsidP="00F927FB"/>
    <w:p w14:paraId="2B6E20C7" w14:textId="194A9663" w:rsidR="00D8043E" w:rsidRDefault="00D8043E" w:rsidP="00F927FB"/>
    <w:p w14:paraId="5D781048" w14:textId="62A5A0BB" w:rsidR="00D8043E" w:rsidRDefault="00D8043E" w:rsidP="00F927FB"/>
    <w:p w14:paraId="07141EA6" w14:textId="0066FE03" w:rsidR="00D8043E" w:rsidRDefault="00D8043E" w:rsidP="00F927FB"/>
    <w:p w14:paraId="0A2B6560" w14:textId="02E41A21" w:rsidR="00D8043E" w:rsidRDefault="00D8043E" w:rsidP="00F927FB"/>
    <w:p w14:paraId="03CB0E7A" w14:textId="763B2CE9" w:rsidR="00D8043E" w:rsidRDefault="00D8043E" w:rsidP="00F927FB"/>
    <w:p w14:paraId="5736EEB7" w14:textId="39C12B48" w:rsidR="00D8043E" w:rsidRDefault="00D8043E" w:rsidP="00F927FB"/>
    <w:p w14:paraId="42A62A58" w14:textId="76DDAFDE" w:rsidR="00D8043E" w:rsidRDefault="00D8043E" w:rsidP="00F927FB"/>
    <w:p w14:paraId="31B0D17C" w14:textId="5C27F567" w:rsidR="00D8043E" w:rsidRDefault="00D8043E" w:rsidP="00F927FB"/>
    <w:p w14:paraId="03FE5BB8" w14:textId="61033E22" w:rsidR="00D8043E" w:rsidRDefault="00D8043E" w:rsidP="00F927FB"/>
    <w:p w14:paraId="5473818E" w14:textId="2AFB060E" w:rsidR="00D8043E" w:rsidRDefault="00D8043E" w:rsidP="00F927FB"/>
    <w:p w14:paraId="7B240E90" w14:textId="0EEC266D" w:rsidR="00D8043E" w:rsidRDefault="00D8043E" w:rsidP="00F927FB"/>
    <w:p w14:paraId="148AD7AD" w14:textId="77F5C897" w:rsidR="00D8043E" w:rsidRDefault="00D8043E" w:rsidP="00F927FB"/>
    <w:p w14:paraId="2B1D452A" w14:textId="3CF6803E" w:rsidR="00D8043E" w:rsidRDefault="00D8043E" w:rsidP="00F927FB"/>
    <w:p w14:paraId="57A28DF5" w14:textId="17486CCB" w:rsidR="00D8043E" w:rsidRDefault="00D8043E" w:rsidP="00F927FB"/>
    <w:p w14:paraId="50825E4B" w14:textId="23316407" w:rsidR="00D8043E" w:rsidRDefault="00D8043E" w:rsidP="00F927FB"/>
    <w:p w14:paraId="38D7355D" w14:textId="71CAF1ED" w:rsidR="00D8043E" w:rsidRDefault="00D8043E" w:rsidP="00F927FB"/>
    <w:p w14:paraId="11B00910" w14:textId="1E14ADB1" w:rsidR="00D8043E" w:rsidRDefault="00D8043E" w:rsidP="00F927FB"/>
    <w:p w14:paraId="1A582F2D" w14:textId="5890CE56" w:rsidR="00D8043E" w:rsidRDefault="00D8043E" w:rsidP="00F927FB"/>
    <w:p w14:paraId="46488D03" w14:textId="13AA2297" w:rsidR="00D8043E" w:rsidRDefault="00D8043E" w:rsidP="00F927FB"/>
    <w:p w14:paraId="00FDB0F5" w14:textId="2AD20DDC" w:rsidR="00D8043E" w:rsidRDefault="00D8043E" w:rsidP="00F927FB"/>
    <w:p w14:paraId="576A8328" w14:textId="3BA2ECC4" w:rsidR="00D8043E" w:rsidRDefault="00D8043E" w:rsidP="00F927FB"/>
    <w:p w14:paraId="7461DDE3" w14:textId="247EAE08" w:rsidR="00D8043E" w:rsidRDefault="00D8043E" w:rsidP="00F927FB"/>
    <w:p w14:paraId="2AE73E8D" w14:textId="179235FA" w:rsidR="00D8043E" w:rsidRDefault="00D8043E" w:rsidP="00F927FB"/>
    <w:p w14:paraId="5F2D88F7" w14:textId="4793C474" w:rsidR="00D8043E" w:rsidRDefault="00D8043E" w:rsidP="00F927FB"/>
    <w:p w14:paraId="0AE481BE" w14:textId="77777777" w:rsidR="00D8043E" w:rsidRDefault="00D8043E" w:rsidP="00F927FB"/>
    <w:p w14:paraId="258FAEF5" w14:textId="77777777" w:rsidR="009C4BD0" w:rsidRDefault="001F4511" w:rsidP="002901B3">
      <w:pPr>
        <w:pStyle w:val="Ttulo1"/>
        <w:rPr>
          <w:b/>
          <w:bCs/>
        </w:rPr>
      </w:pPr>
      <w:bookmarkStart w:id="6" w:name="_Toc78045518"/>
      <w:r w:rsidRPr="002901B3">
        <w:rPr>
          <w:b/>
          <w:bCs/>
        </w:rPr>
        <w:t>MATEMÁTICA</w:t>
      </w:r>
      <w:r w:rsidR="009C4BD0" w:rsidRPr="002901B3">
        <w:rPr>
          <w:b/>
          <w:bCs/>
        </w:rPr>
        <w:t xml:space="preserve"> 1ª SEMANA</w:t>
      </w:r>
      <w:bookmarkEnd w:id="6"/>
    </w:p>
    <w:p w14:paraId="1437C2E0" w14:textId="1E8CDA87" w:rsidR="00151BAF" w:rsidRDefault="00D8043E" w:rsidP="00151BAF">
      <w:r>
        <w:rPr>
          <w:noProof/>
        </w:rPr>
        <w:drawing>
          <wp:inline distT="0" distB="0" distL="0" distR="0" wp14:anchorId="1CA82637" wp14:editId="0138A141">
            <wp:extent cx="6479540" cy="3039745"/>
            <wp:effectExtent l="0" t="0" r="0" b="8255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3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BC4FF" w14:textId="3746F500" w:rsidR="00151BAF" w:rsidRDefault="00F16DCB" w:rsidP="00151BAF">
      <w:r>
        <w:rPr>
          <w:noProof/>
        </w:rPr>
        <w:drawing>
          <wp:inline distT="0" distB="0" distL="0" distR="0" wp14:anchorId="3831BF57" wp14:editId="3D739EA2">
            <wp:extent cx="6479540" cy="4578350"/>
            <wp:effectExtent l="0" t="0" r="0" b="0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7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13844" w14:textId="77777777" w:rsidR="00151BAF" w:rsidRDefault="00151BAF" w:rsidP="00151BAF"/>
    <w:p w14:paraId="23D84313" w14:textId="549D8BFF" w:rsidR="00151BAF" w:rsidRDefault="00F16DCB" w:rsidP="00F16DCB">
      <w:pPr>
        <w:jc w:val="center"/>
      </w:pPr>
      <w:r>
        <w:rPr>
          <w:noProof/>
        </w:rPr>
        <w:drawing>
          <wp:inline distT="0" distB="0" distL="0" distR="0" wp14:anchorId="3B108882" wp14:editId="5C07694E">
            <wp:extent cx="4969716" cy="599541"/>
            <wp:effectExtent l="0" t="0" r="2540" b="0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978512" cy="600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1F67C" w14:textId="77777777" w:rsidR="00151BAF" w:rsidRDefault="00151BAF" w:rsidP="00151BAF"/>
    <w:p w14:paraId="0CA9D0EF" w14:textId="51499359" w:rsidR="00151BAF" w:rsidRDefault="00F16DCB" w:rsidP="00151BAF">
      <w:r>
        <w:rPr>
          <w:noProof/>
        </w:rPr>
        <w:drawing>
          <wp:inline distT="0" distB="0" distL="0" distR="0" wp14:anchorId="06105B70" wp14:editId="517359D1">
            <wp:extent cx="6479540" cy="3110865"/>
            <wp:effectExtent l="0" t="0" r="0" b="0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1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690CE" w14:textId="36E4BA46" w:rsidR="00F16DCB" w:rsidRDefault="00F16DCB" w:rsidP="00151BAF">
      <w:r>
        <w:rPr>
          <w:noProof/>
        </w:rPr>
        <w:drawing>
          <wp:inline distT="0" distB="0" distL="0" distR="0" wp14:anchorId="032160C1" wp14:editId="63AE147D">
            <wp:extent cx="6479540" cy="2748915"/>
            <wp:effectExtent l="0" t="0" r="0" b="0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39D4">
        <w:rPr>
          <w:noProof/>
        </w:rPr>
        <w:drawing>
          <wp:inline distT="0" distB="0" distL="0" distR="0" wp14:anchorId="54895A75" wp14:editId="4514F637">
            <wp:extent cx="6479540" cy="1769110"/>
            <wp:effectExtent l="0" t="0" r="0" b="2540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76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39D4">
        <w:rPr>
          <w:noProof/>
        </w:rPr>
        <w:drawing>
          <wp:inline distT="0" distB="0" distL="0" distR="0" wp14:anchorId="256C0231" wp14:editId="7C35CC1F">
            <wp:extent cx="6479540" cy="1139825"/>
            <wp:effectExtent l="0" t="0" r="0" b="3175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13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AD064" w14:textId="144E6E60" w:rsidR="007F39D4" w:rsidRDefault="007F39D4" w:rsidP="00151BAF"/>
    <w:p w14:paraId="1FED084F" w14:textId="5B89DE68" w:rsidR="007F39D4" w:rsidRDefault="007F39D4" w:rsidP="00151BAF"/>
    <w:p w14:paraId="53262C3F" w14:textId="60E37D04" w:rsidR="007F39D4" w:rsidRDefault="007F39D4" w:rsidP="00151BAF"/>
    <w:p w14:paraId="123FDFD1" w14:textId="465ADA98" w:rsidR="007F39D4" w:rsidRDefault="007F39D4" w:rsidP="00151BAF"/>
    <w:p w14:paraId="2680DF46" w14:textId="2525B5F0" w:rsidR="007F39D4" w:rsidRDefault="007F39D4" w:rsidP="00151BAF">
      <w:r>
        <w:rPr>
          <w:noProof/>
        </w:rPr>
        <w:drawing>
          <wp:inline distT="0" distB="0" distL="0" distR="0" wp14:anchorId="3344B131" wp14:editId="0BA27CE1">
            <wp:extent cx="6479540" cy="1692482"/>
            <wp:effectExtent l="0" t="0" r="0" b="3175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482289" cy="169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67B839" wp14:editId="3D56607C">
            <wp:extent cx="6478905" cy="7878199"/>
            <wp:effectExtent l="0" t="0" r="0" b="8890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483196" cy="7883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17FF8" w14:textId="555AD838" w:rsidR="00A44546" w:rsidRDefault="00A44546" w:rsidP="00151BAF">
      <w:r>
        <w:rPr>
          <w:noProof/>
        </w:rPr>
        <w:drawing>
          <wp:inline distT="0" distB="0" distL="0" distR="0" wp14:anchorId="03BF862F" wp14:editId="1D475A2B">
            <wp:extent cx="6479540" cy="8899525"/>
            <wp:effectExtent l="0" t="0" r="0" b="0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89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5C9D1" w14:textId="62675EBE" w:rsidR="00A44546" w:rsidRDefault="00A44546" w:rsidP="00151BAF"/>
    <w:p w14:paraId="32AA9C01" w14:textId="77777777" w:rsidR="00A44546" w:rsidRDefault="00A44546" w:rsidP="00151BAF"/>
    <w:p w14:paraId="69C12B27" w14:textId="45B4FA65" w:rsidR="009C4BD0" w:rsidRDefault="001F4511" w:rsidP="002901B3">
      <w:pPr>
        <w:pStyle w:val="Ttulo1"/>
        <w:rPr>
          <w:b/>
          <w:bCs/>
        </w:rPr>
      </w:pPr>
      <w:bookmarkStart w:id="7" w:name="_Toc78045519"/>
      <w:r w:rsidRPr="002901B3">
        <w:rPr>
          <w:b/>
          <w:bCs/>
        </w:rPr>
        <w:t xml:space="preserve">MATEMÁTICA </w:t>
      </w:r>
      <w:r w:rsidR="009C4BD0" w:rsidRPr="002901B3">
        <w:rPr>
          <w:b/>
          <w:bCs/>
        </w:rPr>
        <w:t>2ª SEMANA</w:t>
      </w:r>
      <w:bookmarkEnd w:id="7"/>
    </w:p>
    <w:p w14:paraId="4AF6C96F" w14:textId="2D367A16" w:rsidR="00CE0320" w:rsidRDefault="00CE0320" w:rsidP="00CE0320">
      <w:r>
        <w:rPr>
          <w:noProof/>
        </w:rPr>
        <w:drawing>
          <wp:inline distT="0" distB="0" distL="0" distR="0" wp14:anchorId="1DF66ACC" wp14:editId="2A064745">
            <wp:extent cx="6478638" cy="4050414"/>
            <wp:effectExtent l="0" t="0" r="0" b="7620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485192" cy="4054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AFD17" w14:textId="1AC536DF" w:rsidR="00CE0320" w:rsidRDefault="00CE0320" w:rsidP="00CE0320">
      <w:r>
        <w:rPr>
          <w:noProof/>
        </w:rPr>
        <w:drawing>
          <wp:inline distT="0" distB="0" distL="0" distR="0" wp14:anchorId="1AD6C422" wp14:editId="181B0994">
            <wp:extent cx="6479385" cy="5039700"/>
            <wp:effectExtent l="0" t="0" r="0" b="889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486103" cy="5044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54E82" w14:textId="1F11AD2A" w:rsidR="00CE0320" w:rsidRDefault="00CE0320" w:rsidP="00CE0320"/>
    <w:p w14:paraId="042CF93B" w14:textId="1DB9C7D3" w:rsidR="00CE0320" w:rsidRDefault="00CE0320" w:rsidP="00CE0320">
      <w:r>
        <w:rPr>
          <w:noProof/>
        </w:rPr>
        <w:drawing>
          <wp:inline distT="0" distB="0" distL="0" distR="0" wp14:anchorId="7B33BC4C" wp14:editId="0006FAB3">
            <wp:extent cx="6479540" cy="2446020"/>
            <wp:effectExtent l="0" t="0" r="0" b="0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6A09C" w14:textId="55CC5CE8" w:rsidR="00CE0320" w:rsidRDefault="00CE0320" w:rsidP="00CE0320"/>
    <w:p w14:paraId="1C152120" w14:textId="07A4A16E" w:rsidR="00CE0320" w:rsidRDefault="00CE0320" w:rsidP="00CE0320">
      <w:r>
        <w:rPr>
          <w:noProof/>
        </w:rPr>
        <w:drawing>
          <wp:inline distT="0" distB="0" distL="0" distR="0" wp14:anchorId="51D1A28C" wp14:editId="68311AFF">
            <wp:extent cx="6479540" cy="4934585"/>
            <wp:effectExtent l="0" t="0" r="0" b="0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3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45EA6" w14:textId="128FD475" w:rsidR="00CE0320" w:rsidRDefault="00CE0320" w:rsidP="00CE0320"/>
    <w:p w14:paraId="32D6514A" w14:textId="62F953FB" w:rsidR="00CE0320" w:rsidRDefault="00CE0320" w:rsidP="00CE0320"/>
    <w:p w14:paraId="1217A4B2" w14:textId="3015F258" w:rsidR="00CE0320" w:rsidRDefault="00CE0320" w:rsidP="00CE0320"/>
    <w:p w14:paraId="54FEDDDA" w14:textId="5091E3C3" w:rsidR="00CE0320" w:rsidRDefault="00CE0320" w:rsidP="00CE0320"/>
    <w:p w14:paraId="72C17EFB" w14:textId="6778A7AB" w:rsidR="00151BAF" w:rsidRDefault="00151BAF" w:rsidP="00151BAF"/>
    <w:p w14:paraId="043156F4" w14:textId="77777777" w:rsidR="00522443" w:rsidRDefault="00522443" w:rsidP="00151BAF"/>
    <w:p w14:paraId="73E1742D" w14:textId="77777777" w:rsidR="004834AD" w:rsidRDefault="004834AD" w:rsidP="00151BAF"/>
    <w:p w14:paraId="2B32E2A0" w14:textId="77777777" w:rsidR="004834AD" w:rsidRDefault="004834AD" w:rsidP="00151BAF"/>
    <w:p w14:paraId="5A2CECC4" w14:textId="77777777" w:rsidR="004B291D" w:rsidRDefault="004B291D" w:rsidP="00151BAF"/>
    <w:p w14:paraId="0883F07A" w14:textId="77777777" w:rsidR="004834AD" w:rsidRDefault="004834AD" w:rsidP="00151BAF"/>
    <w:p w14:paraId="48AD208E" w14:textId="77777777" w:rsidR="009C4BD0" w:rsidRDefault="006E38A9" w:rsidP="002901B3">
      <w:pPr>
        <w:pStyle w:val="Ttulo1"/>
        <w:rPr>
          <w:b/>
          <w:bCs/>
        </w:rPr>
      </w:pPr>
      <w:bookmarkStart w:id="8" w:name="_Toc78045520"/>
      <w:r w:rsidRPr="002901B3">
        <w:rPr>
          <w:b/>
          <w:bCs/>
        </w:rPr>
        <w:t>MATEMÁTICA</w:t>
      </w:r>
      <w:r w:rsidR="009C4BD0" w:rsidRPr="002901B3">
        <w:rPr>
          <w:b/>
          <w:bCs/>
        </w:rPr>
        <w:t xml:space="preserve"> 3ª SEMANA</w:t>
      </w:r>
      <w:bookmarkEnd w:id="8"/>
    </w:p>
    <w:p w14:paraId="34C6D62E" w14:textId="547378DF" w:rsidR="004834AD" w:rsidRDefault="00734BA7" w:rsidP="004834AD">
      <w:r>
        <w:rPr>
          <w:noProof/>
        </w:rPr>
        <w:drawing>
          <wp:inline distT="0" distB="0" distL="0" distR="0" wp14:anchorId="6CF0EEC2" wp14:editId="6A584605">
            <wp:extent cx="6479540" cy="3680460"/>
            <wp:effectExtent l="0" t="0" r="0" b="0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38072" w14:textId="09D3BB32" w:rsidR="004834AD" w:rsidRDefault="00734BA7" w:rsidP="004834AD">
      <w:r>
        <w:rPr>
          <w:noProof/>
        </w:rPr>
        <w:drawing>
          <wp:inline distT="0" distB="0" distL="0" distR="0" wp14:anchorId="1AC1298F" wp14:editId="0F0DCAA5">
            <wp:extent cx="6479540" cy="4713605"/>
            <wp:effectExtent l="0" t="0" r="0" b="0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1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3782B" w14:textId="1740628B" w:rsidR="004B291D" w:rsidRDefault="00734BA7" w:rsidP="004834AD">
      <w:r>
        <w:rPr>
          <w:noProof/>
        </w:rPr>
        <w:drawing>
          <wp:inline distT="0" distB="0" distL="0" distR="0" wp14:anchorId="1C111DEE" wp14:editId="4DA2F501">
            <wp:extent cx="6479540" cy="744220"/>
            <wp:effectExtent l="0" t="0" r="0" b="0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4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5F2E5" w14:textId="77777777" w:rsidR="004B291D" w:rsidRDefault="004B291D" w:rsidP="004834AD"/>
    <w:p w14:paraId="76941CE5" w14:textId="494788AC" w:rsidR="004834AD" w:rsidRDefault="00734BA7" w:rsidP="004834AD">
      <w:r>
        <w:rPr>
          <w:noProof/>
        </w:rPr>
        <w:drawing>
          <wp:inline distT="0" distB="0" distL="0" distR="0" wp14:anchorId="58530447" wp14:editId="43739FE2">
            <wp:extent cx="6479540" cy="3273425"/>
            <wp:effectExtent l="0" t="0" r="0" b="3175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7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57800" w14:textId="2531495B" w:rsidR="004834AD" w:rsidRDefault="00734BA7" w:rsidP="004834AD">
      <w:r>
        <w:rPr>
          <w:noProof/>
        </w:rPr>
        <w:drawing>
          <wp:inline distT="0" distB="0" distL="0" distR="0" wp14:anchorId="6ED7FE73" wp14:editId="18CC61B3">
            <wp:extent cx="6479540" cy="6164580"/>
            <wp:effectExtent l="0" t="0" r="0" b="7620"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16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966C0" w14:textId="2606C745" w:rsidR="004834AD" w:rsidRDefault="00123F5A" w:rsidP="004834AD">
      <w:r>
        <w:rPr>
          <w:noProof/>
        </w:rPr>
        <w:drawing>
          <wp:inline distT="0" distB="0" distL="0" distR="0" wp14:anchorId="6D177443" wp14:editId="1D0E2089">
            <wp:extent cx="6479540" cy="2020570"/>
            <wp:effectExtent l="0" t="0" r="0" b="0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2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7A9EA" w14:textId="59FAD3C1" w:rsidR="004834AD" w:rsidRDefault="00123F5A" w:rsidP="004834AD">
      <w:r>
        <w:rPr>
          <w:noProof/>
        </w:rPr>
        <w:drawing>
          <wp:inline distT="0" distB="0" distL="0" distR="0" wp14:anchorId="069A82FC" wp14:editId="45E5BB44">
            <wp:extent cx="6479540" cy="2296633"/>
            <wp:effectExtent l="0" t="0" r="0" b="8890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484952" cy="2298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E71DE" w14:textId="1EDB2B51" w:rsidR="004834AD" w:rsidRDefault="00123F5A" w:rsidP="004834AD">
      <w:r>
        <w:rPr>
          <w:noProof/>
        </w:rPr>
        <w:drawing>
          <wp:inline distT="0" distB="0" distL="0" distR="0" wp14:anchorId="59197D05" wp14:editId="655207AF">
            <wp:extent cx="6479540" cy="5163717"/>
            <wp:effectExtent l="0" t="0" r="0" b="0"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481853" cy="516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30ECA" w14:textId="20F93936" w:rsidR="004834AD" w:rsidRDefault="00123F5A" w:rsidP="004834AD">
      <w:r>
        <w:rPr>
          <w:noProof/>
        </w:rPr>
        <w:drawing>
          <wp:inline distT="0" distB="0" distL="0" distR="0" wp14:anchorId="7365C2BD" wp14:editId="01FEA47E">
            <wp:extent cx="6479540" cy="2099945"/>
            <wp:effectExtent l="0" t="0" r="0" b="0"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9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49261" w14:textId="744061D6" w:rsidR="00123F5A" w:rsidRDefault="00123F5A" w:rsidP="004834AD"/>
    <w:p w14:paraId="64F63D56" w14:textId="1F1236AE" w:rsidR="00123F5A" w:rsidRDefault="00123F5A" w:rsidP="004834AD"/>
    <w:p w14:paraId="18C86C8F" w14:textId="781D9853" w:rsidR="00123F5A" w:rsidRDefault="00123F5A" w:rsidP="004834AD"/>
    <w:p w14:paraId="2269A822" w14:textId="0AE0ACC6" w:rsidR="00123F5A" w:rsidRDefault="00123F5A" w:rsidP="004834AD"/>
    <w:p w14:paraId="6850D7F5" w14:textId="2A2C5B4F" w:rsidR="00123F5A" w:rsidRDefault="00123F5A" w:rsidP="004834AD"/>
    <w:p w14:paraId="02B79F19" w14:textId="34123880" w:rsidR="00123F5A" w:rsidRDefault="00123F5A" w:rsidP="004834AD"/>
    <w:p w14:paraId="3A0E65E2" w14:textId="237D444E" w:rsidR="00123F5A" w:rsidRDefault="00123F5A" w:rsidP="004834AD"/>
    <w:p w14:paraId="17B2382F" w14:textId="60798A42" w:rsidR="00123F5A" w:rsidRDefault="00123F5A" w:rsidP="004834AD"/>
    <w:p w14:paraId="31B9DEEB" w14:textId="23592040" w:rsidR="00123F5A" w:rsidRDefault="00123F5A" w:rsidP="004834AD"/>
    <w:p w14:paraId="2D3706E7" w14:textId="463D6BB1" w:rsidR="00123F5A" w:rsidRDefault="00123F5A" w:rsidP="004834AD"/>
    <w:p w14:paraId="3D59306B" w14:textId="6BFB3C67" w:rsidR="00123F5A" w:rsidRDefault="00123F5A" w:rsidP="004834AD"/>
    <w:p w14:paraId="20492F2F" w14:textId="110705F1" w:rsidR="00123F5A" w:rsidRDefault="00123F5A" w:rsidP="004834AD"/>
    <w:p w14:paraId="557B9D74" w14:textId="2EC2C15F" w:rsidR="00123F5A" w:rsidRDefault="00123F5A" w:rsidP="004834AD"/>
    <w:p w14:paraId="00812CE9" w14:textId="385CA689" w:rsidR="00123F5A" w:rsidRDefault="00123F5A" w:rsidP="004834AD"/>
    <w:p w14:paraId="556DA365" w14:textId="26807899" w:rsidR="00123F5A" w:rsidRDefault="00123F5A" w:rsidP="004834AD"/>
    <w:p w14:paraId="299F4FEA" w14:textId="34259EBD" w:rsidR="00123F5A" w:rsidRDefault="00123F5A" w:rsidP="004834AD"/>
    <w:p w14:paraId="2247847D" w14:textId="42C8822F" w:rsidR="00123F5A" w:rsidRDefault="00123F5A" w:rsidP="004834AD"/>
    <w:p w14:paraId="21371733" w14:textId="2B916149" w:rsidR="00123F5A" w:rsidRDefault="00123F5A" w:rsidP="004834AD"/>
    <w:p w14:paraId="034E0ABC" w14:textId="51B17086" w:rsidR="00123F5A" w:rsidRDefault="00123F5A" w:rsidP="004834AD"/>
    <w:p w14:paraId="1F36A8B6" w14:textId="423FD7C6" w:rsidR="00123F5A" w:rsidRDefault="00123F5A" w:rsidP="004834AD"/>
    <w:p w14:paraId="2645A677" w14:textId="342A16DC" w:rsidR="00123F5A" w:rsidRDefault="00123F5A" w:rsidP="004834AD"/>
    <w:p w14:paraId="4DBBC293" w14:textId="326A7EB9" w:rsidR="00123F5A" w:rsidRDefault="00123F5A" w:rsidP="004834AD"/>
    <w:p w14:paraId="3A8C50F4" w14:textId="312E82F0" w:rsidR="00123F5A" w:rsidRDefault="00123F5A" w:rsidP="004834AD"/>
    <w:p w14:paraId="6061F9A4" w14:textId="3E513BB2" w:rsidR="00123F5A" w:rsidRDefault="00123F5A" w:rsidP="004834AD"/>
    <w:p w14:paraId="4D6BF2CE" w14:textId="1FAD87D3" w:rsidR="00123F5A" w:rsidRDefault="00123F5A" w:rsidP="004834AD"/>
    <w:p w14:paraId="5F405ABB" w14:textId="1E4ACB31" w:rsidR="00123F5A" w:rsidRDefault="00123F5A" w:rsidP="004834AD"/>
    <w:p w14:paraId="3661E028" w14:textId="1BAE2232" w:rsidR="00123F5A" w:rsidRDefault="00123F5A" w:rsidP="004834AD"/>
    <w:p w14:paraId="0262AB6A" w14:textId="1DC302C8" w:rsidR="00123F5A" w:rsidRDefault="00123F5A" w:rsidP="004834AD"/>
    <w:p w14:paraId="5D4E786A" w14:textId="53423BBD" w:rsidR="00123F5A" w:rsidRDefault="00123F5A" w:rsidP="004834AD"/>
    <w:p w14:paraId="2EFAA47E" w14:textId="40D3DD6F" w:rsidR="00123F5A" w:rsidRDefault="00123F5A" w:rsidP="004834AD"/>
    <w:p w14:paraId="1AE2B67B" w14:textId="79D47DAD" w:rsidR="00123F5A" w:rsidRDefault="00123F5A" w:rsidP="004834AD"/>
    <w:p w14:paraId="67E647A9" w14:textId="4EA854D0" w:rsidR="00123F5A" w:rsidRDefault="00123F5A" w:rsidP="004834AD"/>
    <w:p w14:paraId="2ACA93AB" w14:textId="3F364E64" w:rsidR="00123F5A" w:rsidRDefault="00123F5A" w:rsidP="004834AD"/>
    <w:p w14:paraId="216A2E58" w14:textId="22ED0F98" w:rsidR="00123F5A" w:rsidRDefault="00123F5A" w:rsidP="004834AD"/>
    <w:p w14:paraId="7B7C0AFD" w14:textId="5C934F3A" w:rsidR="00123F5A" w:rsidRDefault="00123F5A" w:rsidP="004834AD"/>
    <w:p w14:paraId="1A535630" w14:textId="01CBFADA" w:rsidR="00123F5A" w:rsidRDefault="00123F5A" w:rsidP="004834AD"/>
    <w:p w14:paraId="09632C7B" w14:textId="7BA81FE3" w:rsidR="00123F5A" w:rsidRDefault="00123F5A" w:rsidP="004834AD"/>
    <w:p w14:paraId="7BDC3DC6" w14:textId="2A5928F0" w:rsidR="00123F5A" w:rsidRDefault="00123F5A" w:rsidP="004834AD"/>
    <w:p w14:paraId="39844BB1" w14:textId="4505ACA5" w:rsidR="00123F5A" w:rsidRDefault="00123F5A" w:rsidP="004834AD"/>
    <w:p w14:paraId="05BD0EBC" w14:textId="5ADE67AB" w:rsidR="00123F5A" w:rsidRDefault="00123F5A" w:rsidP="004834AD"/>
    <w:p w14:paraId="213BE1D1" w14:textId="77777777" w:rsidR="00123F5A" w:rsidRDefault="00123F5A" w:rsidP="004834AD"/>
    <w:p w14:paraId="60AB3D9D" w14:textId="77777777" w:rsidR="0004276D" w:rsidRDefault="006E38A9" w:rsidP="00EC6D23">
      <w:pPr>
        <w:pStyle w:val="Ttulo1"/>
        <w:rPr>
          <w:b/>
          <w:bCs/>
        </w:rPr>
      </w:pPr>
      <w:bookmarkStart w:id="9" w:name="_Toc78045521"/>
      <w:r w:rsidRPr="002901B3">
        <w:rPr>
          <w:b/>
          <w:bCs/>
        </w:rPr>
        <w:t xml:space="preserve">MATEMÁTICA </w:t>
      </w:r>
      <w:r w:rsidR="009C4BD0" w:rsidRPr="002901B3">
        <w:rPr>
          <w:b/>
          <w:bCs/>
        </w:rPr>
        <w:t>4ª SEMANA</w:t>
      </w:r>
      <w:bookmarkEnd w:id="9"/>
    </w:p>
    <w:p w14:paraId="24678EF9" w14:textId="587D5A62" w:rsidR="00E006D3" w:rsidRPr="00E006D3" w:rsidRDefault="00823BBD" w:rsidP="00E006D3">
      <w:r>
        <w:rPr>
          <w:noProof/>
        </w:rPr>
        <w:drawing>
          <wp:inline distT="0" distB="0" distL="0" distR="0" wp14:anchorId="5C014195" wp14:editId="029B12D2">
            <wp:extent cx="6479540" cy="4778375"/>
            <wp:effectExtent l="0" t="0" r="0" b="3175"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7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49F41" w14:textId="2785C8A3" w:rsidR="0004276D" w:rsidRDefault="00823BBD" w:rsidP="0004276D">
      <w:pPr>
        <w:spacing w:line="360" w:lineRule="auto"/>
      </w:pPr>
      <w:r>
        <w:rPr>
          <w:noProof/>
        </w:rPr>
        <w:drawing>
          <wp:inline distT="0" distB="0" distL="0" distR="0" wp14:anchorId="6418CCCC" wp14:editId="5B74B663">
            <wp:extent cx="6479540" cy="4361608"/>
            <wp:effectExtent l="0" t="0" r="0" b="1270"/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481730" cy="4363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ED26E" w14:textId="3E3C3CDA" w:rsidR="00823BBD" w:rsidRDefault="00823BBD" w:rsidP="0004276D">
      <w:pPr>
        <w:spacing w:line="360" w:lineRule="auto"/>
      </w:pPr>
      <w:r>
        <w:rPr>
          <w:noProof/>
        </w:rPr>
        <w:drawing>
          <wp:inline distT="0" distB="0" distL="0" distR="0" wp14:anchorId="6EDE42F3" wp14:editId="5366C402">
            <wp:extent cx="6479540" cy="3242945"/>
            <wp:effectExtent l="0" t="0" r="0" b="0"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4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</w:t>
      </w:r>
      <w:r>
        <w:rPr>
          <w:noProof/>
        </w:rPr>
        <w:drawing>
          <wp:inline distT="0" distB="0" distL="0" distR="0" wp14:anchorId="52E10988" wp14:editId="41D5B2E1">
            <wp:extent cx="6479540" cy="5662295"/>
            <wp:effectExtent l="0" t="0" r="0" b="0"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66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74C3E" w14:textId="18423E6F" w:rsidR="00823BBD" w:rsidRDefault="00823BBD" w:rsidP="0004276D">
      <w:pPr>
        <w:spacing w:line="360" w:lineRule="auto"/>
      </w:pPr>
    </w:p>
    <w:p w14:paraId="4061DC53" w14:textId="49D3953B" w:rsidR="00823BBD" w:rsidRDefault="00823BBD" w:rsidP="0004276D">
      <w:pPr>
        <w:spacing w:line="360" w:lineRule="auto"/>
      </w:pPr>
      <w:r>
        <w:rPr>
          <w:noProof/>
        </w:rPr>
        <w:drawing>
          <wp:inline distT="0" distB="0" distL="0" distR="0" wp14:anchorId="7FCBF832" wp14:editId="4D5C4E4C">
            <wp:extent cx="6479540" cy="2960370"/>
            <wp:effectExtent l="0" t="0" r="0" b="0"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6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0DE69" w14:textId="1F87BC6C" w:rsidR="00762C40" w:rsidRDefault="00762C40" w:rsidP="0004276D">
      <w:pPr>
        <w:spacing w:line="360" w:lineRule="auto"/>
      </w:pPr>
      <w:r>
        <w:rPr>
          <w:noProof/>
        </w:rPr>
        <w:drawing>
          <wp:inline distT="0" distB="0" distL="0" distR="0" wp14:anchorId="790F6C19" wp14:editId="266C305A">
            <wp:extent cx="6479540" cy="5709920"/>
            <wp:effectExtent l="0" t="0" r="0" b="5080"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70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438E7" w14:textId="500EF556" w:rsidR="00762C40" w:rsidRDefault="00762C40" w:rsidP="0004276D">
      <w:pPr>
        <w:spacing w:line="360" w:lineRule="auto"/>
      </w:pPr>
    </w:p>
    <w:p w14:paraId="68E6D0A9" w14:textId="006C0C60" w:rsidR="00762C40" w:rsidRDefault="00762C40" w:rsidP="0004276D">
      <w:pPr>
        <w:spacing w:line="360" w:lineRule="auto"/>
      </w:pPr>
    </w:p>
    <w:p w14:paraId="4C237439" w14:textId="508E68A4" w:rsidR="00762C40" w:rsidRDefault="00762C40" w:rsidP="0004276D">
      <w:pPr>
        <w:spacing w:line="360" w:lineRule="auto"/>
      </w:pPr>
    </w:p>
    <w:p w14:paraId="025131AD" w14:textId="7DC1E90D" w:rsidR="00762C40" w:rsidRDefault="00762C40" w:rsidP="0004276D">
      <w:pPr>
        <w:spacing w:line="360" w:lineRule="auto"/>
      </w:pPr>
      <w:r>
        <w:rPr>
          <w:noProof/>
        </w:rPr>
        <w:drawing>
          <wp:inline distT="0" distB="0" distL="0" distR="0" wp14:anchorId="7CAB826D" wp14:editId="6FA09004">
            <wp:extent cx="6479540" cy="2699385"/>
            <wp:effectExtent l="0" t="0" r="0" b="5715"/>
            <wp:docPr id="73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9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6A4D1" w14:textId="4922410A" w:rsidR="00762C40" w:rsidRDefault="00762C40" w:rsidP="0004276D">
      <w:pPr>
        <w:spacing w:line="360" w:lineRule="auto"/>
      </w:pPr>
      <w:r>
        <w:rPr>
          <w:noProof/>
        </w:rPr>
        <w:drawing>
          <wp:inline distT="0" distB="0" distL="0" distR="0" wp14:anchorId="0E3A0979" wp14:editId="2AF4901F">
            <wp:extent cx="6479540" cy="4837814"/>
            <wp:effectExtent l="0" t="0" r="0" b="1270"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480861" cy="48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5E982" w14:textId="6FB9EDF3" w:rsidR="00762C40" w:rsidRDefault="00762C40" w:rsidP="0004276D">
      <w:pPr>
        <w:spacing w:line="360" w:lineRule="auto"/>
      </w:pPr>
      <w:r>
        <w:rPr>
          <w:noProof/>
        </w:rPr>
        <w:drawing>
          <wp:inline distT="0" distB="0" distL="0" distR="0" wp14:anchorId="416829B6" wp14:editId="2E0740C6">
            <wp:extent cx="6479540" cy="1701800"/>
            <wp:effectExtent l="0" t="0" r="0" b="0"/>
            <wp:docPr id="7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70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A72B2" w14:textId="6265147A" w:rsidR="00762C40" w:rsidRDefault="00762C40" w:rsidP="0004276D">
      <w:pPr>
        <w:spacing w:line="360" w:lineRule="auto"/>
      </w:pPr>
      <w:r>
        <w:rPr>
          <w:noProof/>
        </w:rPr>
        <w:drawing>
          <wp:inline distT="0" distB="0" distL="0" distR="0" wp14:anchorId="5ACF6928" wp14:editId="0B12D0CE">
            <wp:extent cx="6479540" cy="1873250"/>
            <wp:effectExtent l="0" t="0" r="0" b="0"/>
            <wp:docPr id="76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87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64E34" w14:textId="4060AA34" w:rsidR="00762C40" w:rsidRDefault="002B485F" w:rsidP="0004276D">
      <w:pPr>
        <w:spacing w:line="360" w:lineRule="auto"/>
      </w:pPr>
      <w:r>
        <w:rPr>
          <w:noProof/>
        </w:rPr>
        <w:drawing>
          <wp:inline distT="0" distB="0" distL="0" distR="0" wp14:anchorId="5FA6DE72" wp14:editId="49078406">
            <wp:extent cx="6479540" cy="3134360"/>
            <wp:effectExtent l="0" t="0" r="0" b="8890"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3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E666E" w14:textId="2E871471" w:rsidR="002B485F" w:rsidRDefault="002B485F" w:rsidP="0004276D">
      <w:pPr>
        <w:spacing w:line="360" w:lineRule="auto"/>
      </w:pPr>
    </w:p>
    <w:p w14:paraId="0F280CE5" w14:textId="3BF39C0E" w:rsidR="002B485F" w:rsidRDefault="002B485F" w:rsidP="0004276D">
      <w:pPr>
        <w:spacing w:line="360" w:lineRule="auto"/>
      </w:pPr>
    </w:p>
    <w:p w14:paraId="0BB690D8" w14:textId="6A33982E" w:rsidR="002B485F" w:rsidRDefault="002B485F" w:rsidP="0004276D">
      <w:pPr>
        <w:spacing w:line="360" w:lineRule="auto"/>
      </w:pPr>
    </w:p>
    <w:p w14:paraId="58621FAF" w14:textId="7D9433AB" w:rsidR="002B485F" w:rsidRDefault="002B485F" w:rsidP="0004276D">
      <w:pPr>
        <w:spacing w:line="360" w:lineRule="auto"/>
      </w:pPr>
    </w:p>
    <w:p w14:paraId="398F3064" w14:textId="292CC0C2" w:rsidR="002B485F" w:rsidRDefault="002B485F" w:rsidP="0004276D">
      <w:pPr>
        <w:spacing w:line="360" w:lineRule="auto"/>
      </w:pPr>
    </w:p>
    <w:p w14:paraId="34EB9A1C" w14:textId="2EB9BFE9" w:rsidR="002B485F" w:rsidRDefault="002B485F" w:rsidP="0004276D">
      <w:pPr>
        <w:spacing w:line="360" w:lineRule="auto"/>
      </w:pPr>
    </w:p>
    <w:p w14:paraId="2704252A" w14:textId="4D112ABC" w:rsidR="002B485F" w:rsidRDefault="002B485F" w:rsidP="0004276D">
      <w:pPr>
        <w:spacing w:line="360" w:lineRule="auto"/>
      </w:pPr>
    </w:p>
    <w:p w14:paraId="26A15A7F" w14:textId="5890BDF6" w:rsidR="002B485F" w:rsidRDefault="002B485F" w:rsidP="0004276D">
      <w:pPr>
        <w:spacing w:line="360" w:lineRule="auto"/>
      </w:pPr>
    </w:p>
    <w:p w14:paraId="43D465AD" w14:textId="4CEE6370" w:rsidR="002B485F" w:rsidRDefault="002B485F" w:rsidP="0004276D">
      <w:pPr>
        <w:spacing w:line="360" w:lineRule="auto"/>
      </w:pPr>
    </w:p>
    <w:p w14:paraId="706996E7" w14:textId="73079C02" w:rsidR="002B485F" w:rsidRDefault="002B485F" w:rsidP="0004276D">
      <w:pPr>
        <w:spacing w:line="360" w:lineRule="auto"/>
      </w:pPr>
    </w:p>
    <w:p w14:paraId="05F8EEE4" w14:textId="7F0276F7" w:rsidR="002B485F" w:rsidRDefault="002B485F" w:rsidP="0004276D">
      <w:pPr>
        <w:spacing w:line="360" w:lineRule="auto"/>
      </w:pPr>
    </w:p>
    <w:p w14:paraId="1C9ADFD6" w14:textId="63A101A1" w:rsidR="002B485F" w:rsidRDefault="002B485F" w:rsidP="0004276D">
      <w:pPr>
        <w:spacing w:line="360" w:lineRule="auto"/>
      </w:pPr>
    </w:p>
    <w:p w14:paraId="32C86D6F" w14:textId="0F7CFC0F" w:rsidR="002B485F" w:rsidRDefault="002B485F" w:rsidP="0004276D">
      <w:pPr>
        <w:spacing w:line="360" w:lineRule="auto"/>
      </w:pPr>
    </w:p>
    <w:p w14:paraId="48DE9434" w14:textId="77AED7D0" w:rsidR="002B485F" w:rsidRDefault="002B485F" w:rsidP="0004276D">
      <w:pPr>
        <w:spacing w:line="360" w:lineRule="auto"/>
      </w:pPr>
    </w:p>
    <w:p w14:paraId="099A35FC" w14:textId="1C85FA0D" w:rsidR="002B485F" w:rsidRDefault="002B485F" w:rsidP="0004276D">
      <w:pPr>
        <w:spacing w:line="360" w:lineRule="auto"/>
      </w:pPr>
    </w:p>
    <w:p w14:paraId="208FD520" w14:textId="7148ED64" w:rsidR="002B485F" w:rsidRDefault="002B485F" w:rsidP="0004276D">
      <w:pPr>
        <w:spacing w:line="360" w:lineRule="auto"/>
      </w:pPr>
    </w:p>
    <w:p w14:paraId="15C80AF8" w14:textId="77777777" w:rsidR="002B485F" w:rsidRPr="0004276D" w:rsidRDefault="002B485F" w:rsidP="0004276D">
      <w:pPr>
        <w:spacing w:line="360" w:lineRule="auto"/>
      </w:pPr>
    </w:p>
    <w:p w14:paraId="64BE4E50" w14:textId="77777777" w:rsidR="00F927FB" w:rsidRDefault="00F927FB" w:rsidP="00F927FB">
      <w:pPr>
        <w:pStyle w:val="Ttulo1"/>
        <w:rPr>
          <w:b/>
          <w:bCs/>
        </w:rPr>
      </w:pPr>
      <w:bookmarkStart w:id="10" w:name="_Toc78045522"/>
      <w:r w:rsidRPr="002901B3">
        <w:rPr>
          <w:b/>
          <w:bCs/>
        </w:rPr>
        <w:t xml:space="preserve">MATEMÁTICA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10"/>
    </w:p>
    <w:p w14:paraId="73CF3AC3" w14:textId="6FF4A212" w:rsidR="0018663F" w:rsidRDefault="002B485F" w:rsidP="0004276D">
      <w:r>
        <w:rPr>
          <w:noProof/>
        </w:rPr>
        <w:drawing>
          <wp:inline distT="0" distB="0" distL="0" distR="0" wp14:anchorId="16FA7ECF" wp14:editId="31E3947D">
            <wp:extent cx="6479476" cy="4327451"/>
            <wp:effectExtent l="0" t="0" r="0" b="0"/>
            <wp:docPr id="78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482561" cy="4329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E33A9" w14:textId="1AD3FBB9" w:rsidR="0018663F" w:rsidRDefault="002B485F" w:rsidP="0004276D">
      <w:r>
        <w:rPr>
          <w:noProof/>
        </w:rPr>
        <w:drawing>
          <wp:inline distT="0" distB="0" distL="0" distR="0" wp14:anchorId="516C9A2F" wp14:editId="266232A9">
            <wp:extent cx="6479540" cy="4997302"/>
            <wp:effectExtent l="0" t="0" r="0" b="0"/>
            <wp:docPr id="79" name="Image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481106" cy="499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0DF17" w14:textId="22EF96F9" w:rsidR="0018663F" w:rsidRDefault="002B485F" w:rsidP="0004276D">
      <w:r>
        <w:rPr>
          <w:noProof/>
        </w:rPr>
        <w:drawing>
          <wp:inline distT="0" distB="0" distL="0" distR="0" wp14:anchorId="50890114" wp14:editId="1E223FA0">
            <wp:extent cx="6479540" cy="3524885"/>
            <wp:effectExtent l="0" t="0" r="0" b="0"/>
            <wp:docPr id="80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2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F8A9F" w14:textId="7F1CA661" w:rsidR="002B485F" w:rsidRDefault="002B485F" w:rsidP="0004276D">
      <w:r>
        <w:rPr>
          <w:noProof/>
        </w:rPr>
        <w:drawing>
          <wp:inline distT="0" distB="0" distL="0" distR="0" wp14:anchorId="7AEABF69" wp14:editId="22CB9F97">
            <wp:extent cx="6479540" cy="5297170"/>
            <wp:effectExtent l="0" t="0" r="0" b="0"/>
            <wp:docPr id="81" name="Imagem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9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7E036" w14:textId="04486089" w:rsidR="009248E3" w:rsidRDefault="009248E3" w:rsidP="0004276D"/>
    <w:p w14:paraId="67AC171F" w14:textId="055AC0AF" w:rsidR="009248E3" w:rsidRDefault="009248E3" w:rsidP="0004276D"/>
    <w:p w14:paraId="059EA0D7" w14:textId="0D98B3CE" w:rsidR="009248E3" w:rsidRDefault="009248E3" w:rsidP="0004276D"/>
    <w:p w14:paraId="3636B02A" w14:textId="17E04829" w:rsidR="009248E3" w:rsidRDefault="009248E3" w:rsidP="0004276D"/>
    <w:p w14:paraId="123D004C" w14:textId="3DD6960D" w:rsidR="009248E3" w:rsidRDefault="009248E3" w:rsidP="0004276D">
      <w:r>
        <w:rPr>
          <w:noProof/>
        </w:rPr>
        <w:drawing>
          <wp:inline distT="0" distB="0" distL="0" distR="0" wp14:anchorId="1BC9BCF8" wp14:editId="4C7BA0DA">
            <wp:extent cx="6479540" cy="2520950"/>
            <wp:effectExtent l="0" t="0" r="0" b="0"/>
            <wp:docPr id="82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52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735CE" w14:textId="11C595F2" w:rsidR="009248E3" w:rsidRDefault="009248E3" w:rsidP="0004276D"/>
    <w:p w14:paraId="64161FBB" w14:textId="1B4C896D" w:rsidR="009248E3" w:rsidRDefault="009248E3" w:rsidP="0004276D"/>
    <w:p w14:paraId="6240E680" w14:textId="204DA1EF" w:rsidR="009248E3" w:rsidRDefault="009248E3" w:rsidP="0004276D"/>
    <w:p w14:paraId="5D4A21AB" w14:textId="38E1C1C6" w:rsidR="009248E3" w:rsidRDefault="009248E3" w:rsidP="0004276D"/>
    <w:p w14:paraId="47D3A8D6" w14:textId="77777777" w:rsidR="009248E3" w:rsidRDefault="009248E3" w:rsidP="0004276D"/>
    <w:p w14:paraId="6EDB535F" w14:textId="19F2DE37" w:rsidR="009248E3" w:rsidRDefault="009248E3" w:rsidP="0004276D"/>
    <w:p w14:paraId="15439523" w14:textId="7A03E299" w:rsidR="009248E3" w:rsidRDefault="009248E3" w:rsidP="0004276D"/>
    <w:p w14:paraId="0218F3C8" w14:textId="1E0106C4" w:rsidR="009248E3" w:rsidRDefault="009248E3" w:rsidP="0004276D">
      <w:r>
        <w:rPr>
          <w:noProof/>
        </w:rPr>
        <w:drawing>
          <wp:inline distT="0" distB="0" distL="0" distR="0" wp14:anchorId="6289BC83" wp14:editId="716A911B">
            <wp:extent cx="6479540" cy="4405630"/>
            <wp:effectExtent l="0" t="0" r="0" b="0"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0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D4BB2" w14:textId="21A7C9FF" w:rsidR="009248E3" w:rsidRDefault="009248E3" w:rsidP="0004276D"/>
    <w:p w14:paraId="3CFD0956" w14:textId="15293623" w:rsidR="009248E3" w:rsidRDefault="009248E3" w:rsidP="0004276D"/>
    <w:p w14:paraId="690EA385" w14:textId="3B6828F2" w:rsidR="009248E3" w:rsidRDefault="009248E3" w:rsidP="0004276D"/>
    <w:p w14:paraId="25F7AAC6" w14:textId="148E3DF5" w:rsidR="009248E3" w:rsidRDefault="009248E3" w:rsidP="0004276D"/>
    <w:p w14:paraId="2FEBA5FD" w14:textId="52019716" w:rsidR="009248E3" w:rsidRDefault="009248E3" w:rsidP="0004276D"/>
    <w:p w14:paraId="220DFF43" w14:textId="57661380" w:rsidR="009248E3" w:rsidRDefault="009248E3" w:rsidP="0004276D"/>
    <w:p w14:paraId="020704D9" w14:textId="568EE17F" w:rsidR="009248E3" w:rsidRDefault="009248E3" w:rsidP="0004276D"/>
    <w:p w14:paraId="426DA113" w14:textId="62EB6C29" w:rsidR="009248E3" w:rsidRDefault="009248E3" w:rsidP="0004276D"/>
    <w:p w14:paraId="7CA15435" w14:textId="2A8FD8F6" w:rsidR="009248E3" w:rsidRDefault="009248E3" w:rsidP="0004276D">
      <w:r>
        <w:rPr>
          <w:noProof/>
        </w:rPr>
        <w:drawing>
          <wp:inline distT="0" distB="0" distL="0" distR="0" wp14:anchorId="49CDF4B7" wp14:editId="6BA4C113">
            <wp:extent cx="6479540" cy="4275455"/>
            <wp:effectExtent l="0" t="0" r="0" b="0"/>
            <wp:docPr id="84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7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30DF0" w14:textId="052377EB" w:rsidR="009248E3" w:rsidRDefault="009248E3" w:rsidP="0004276D"/>
    <w:p w14:paraId="3CBC2B04" w14:textId="44D81ED4" w:rsidR="009248E3" w:rsidRDefault="009248E3" w:rsidP="0004276D"/>
    <w:p w14:paraId="32239052" w14:textId="4DC6DAE6" w:rsidR="009248E3" w:rsidRDefault="009248E3" w:rsidP="0004276D"/>
    <w:p w14:paraId="60C899F2" w14:textId="49B8019B" w:rsidR="009248E3" w:rsidRDefault="009248E3" w:rsidP="0004276D"/>
    <w:p w14:paraId="33227139" w14:textId="4BDD718B" w:rsidR="009248E3" w:rsidRDefault="009248E3" w:rsidP="0004276D"/>
    <w:p w14:paraId="0959D018" w14:textId="08D325B9" w:rsidR="009248E3" w:rsidRDefault="009248E3" w:rsidP="0004276D"/>
    <w:p w14:paraId="275AD225" w14:textId="077908CC" w:rsidR="009248E3" w:rsidRDefault="009248E3" w:rsidP="0004276D"/>
    <w:p w14:paraId="495324BE" w14:textId="55DF579A" w:rsidR="009248E3" w:rsidRDefault="009248E3" w:rsidP="0004276D"/>
    <w:p w14:paraId="74309AC4" w14:textId="4738DFEE" w:rsidR="009248E3" w:rsidRDefault="009248E3" w:rsidP="0004276D"/>
    <w:p w14:paraId="6BF39622" w14:textId="61201053" w:rsidR="009248E3" w:rsidRDefault="009248E3" w:rsidP="0004276D"/>
    <w:p w14:paraId="261F327F" w14:textId="6BEB9FDD" w:rsidR="009248E3" w:rsidRDefault="009248E3" w:rsidP="0004276D"/>
    <w:p w14:paraId="4960D2CD" w14:textId="131B4D31" w:rsidR="009248E3" w:rsidRDefault="009248E3" w:rsidP="0004276D"/>
    <w:p w14:paraId="196D1CA2" w14:textId="0B0C9AE4" w:rsidR="009248E3" w:rsidRDefault="009248E3" w:rsidP="0004276D"/>
    <w:p w14:paraId="7D9EC895" w14:textId="619CD81C" w:rsidR="009248E3" w:rsidRDefault="009248E3" w:rsidP="0004276D"/>
    <w:p w14:paraId="591B8343" w14:textId="645705A1" w:rsidR="009248E3" w:rsidRDefault="009248E3" w:rsidP="0004276D"/>
    <w:p w14:paraId="797FE074" w14:textId="34D22D6C" w:rsidR="009248E3" w:rsidRDefault="009248E3" w:rsidP="0004276D"/>
    <w:p w14:paraId="7E255854" w14:textId="0E6F43B1" w:rsidR="009248E3" w:rsidRDefault="009248E3" w:rsidP="0004276D"/>
    <w:p w14:paraId="5D84871C" w14:textId="39701D55" w:rsidR="009248E3" w:rsidRDefault="009248E3" w:rsidP="0004276D"/>
    <w:p w14:paraId="1D220BA4" w14:textId="6163A3DA" w:rsidR="009248E3" w:rsidRDefault="009248E3" w:rsidP="0004276D"/>
    <w:p w14:paraId="4691C507" w14:textId="051D881D" w:rsidR="009248E3" w:rsidRDefault="009248E3" w:rsidP="0004276D"/>
    <w:p w14:paraId="58FB6553" w14:textId="41C46FEB" w:rsidR="009248E3" w:rsidRDefault="009248E3" w:rsidP="0004276D"/>
    <w:p w14:paraId="280655D3" w14:textId="43DD39B9" w:rsidR="009248E3" w:rsidRDefault="009248E3" w:rsidP="0004276D"/>
    <w:p w14:paraId="18FC51F0" w14:textId="10A15E9A" w:rsidR="009248E3" w:rsidRDefault="009248E3" w:rsidP="0004276D"/>
    <w:p w14:paraId="19B70134" w14:textId="66F2F43D" w:rsidR="009248E3" w:rsidRDefault="009248E3" w:rsidP="0004276D"/>
    <w:p w14:paraId="1190B14A" w14:textId="53604F0A" w:rsidR="009248E3" w:rsidRDefault="009248E3" w:rsidP="0004276D"/>
    <w:p w14:paraId="30C50FD8" w14:textId="43EA1B17" w:rsidR="009248E3" w:rsidRDefault="009248E3" w:rsidP="0004276D"/>
    <w:p w14:paraId="071E0817" w14:textId="7834EFDE" w:rsidR="009248E3" w:rsidRDefault="009248E3" w:rsidP="0004276D"/>
    <w:p w14:paraId="18634D51" w14:textId="3F5866D1" w:rsidR="009248E3" w:rsidRDefault="009248E3" w:rsidP="0004276D"/>
    <w:p w14:paraId="3D6D2ADB" w14:textId="1AAA2415" w:rsidR="009248E3" w:rsidRDefault="009248E3" w:rsidP="0004276D"/>
    <w:p w14:paraId="0C36E949" w14:textId="77777777" w:rsidR="009248E3" w:rsidRPr="0004276D" w:rsidRDefault="009248E3" w:rsidP="0004276D"/>
    <w:p w14:paraId="2CDB6992" w14:textId="77777777" w:rsidR="00F927FB" w:rsidRDefault="00F927FB" w:rsidP="00F927FB">
      <w:pPr>
        <w:pStyle w:val="Ttulo1"/>
        <w:rPr>
          <w:b/>
          <w:bCs/>
        </w:rPr>
      </w:pPr>
      <w:bookmarkStart w:id="11" w:name="_Toc78045523"/>
      <w:r w:rsidRPr="002901B3">
        <w:rPr>
          <w:b/>
          <w:bCs/>
        </w:rPr>
        <w:t xml:space="preserve">MATEMÁTICA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11"/>
    </w:p>
    <w:p w14:paraId="786DD563" w14:textId="1452215A" w:rsidR="006B34FA" w:rsidRDefault="006E6648" w:rsidP="0076501D">
      <w:r>
        <w:rPr>
          <w:noProof/>
        </w:rPr>
        <w:drawing>
          <wp:inline distT="0" distB="0" distL="0" distR="0" wp14:anchorId="2DD63C62" wp14:editId="0FE163FD">
            <wp:extent cx="6479368" cy="5348029"/>
            <wp:effectExtent l="0" t="0" r="0" b="5080"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484242" cy="5352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01E84" w14:textId="5F9BC79D" w:rsidR="006B34FA" w:rsidRDefault="006E6648" w:rsidP="0076501D">
      <w:r>
        <w:rPr>
          <w:noProof/>
        </w:rPr>
        <w:drawing>
          <wp:inline distT="0" distB="0" distL="0" distR="0" wp14:anchorId="7645B935" wp14:editId="39810A16">
            <wp:extent cx="6479540" cy="3961130"/>
            <wp:effectExtent l="0" t="0" r="0" b="1270"/>
            <wp:docPr id="86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6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F88FE" w14:textId="486A82D5" w:rsidR="006B34FA" w:rsidRDefault="006E6648" w:rsidP="0076501D">
      <w:r>
        <w:rPr>
          <w:noProof/>
        </w:rPr>
        <w:drawing>
          <wp:inline distT="0" distB="0" distL="0" distR="0" wp14:anchorId="392A0344" wp14:editId="6B52B0B4">
            <wp:extent cx="6479540" cy="4692015"/>
            <wp:effectExtent l="0" t="0" r="0" b="0"/>
            <wp:docPr id="87" name="Imagem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9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74659" w14:textId="77777777" w:rsidR="006B34FA" w:rsidRDefault="006B34FA" w:rsidP="0076501D"/>
    <w:p w14:paraId="6852A882" w14:textId="0229DF8B" w:rsidR="006B34FA" w:rsidRDefault="006E6648" w:rsidP="0076501D">
      <w:r>
        <w:rPr>
          <w:noProof/>
        </w:rPr>
        <w:drawing>
          <wp:inline distT="0" distB="0" distL="0" distR="0" wp14:anchorId="338DBED7" wp14:editId="388F3234">
            <wp:extent cx="6479540" cy="3153410"/>
            <wp:effectExtent l="0" t="0" r="0" b="8890"/>
            <wp:docPr id="88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5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38602" w14:textId="77777777" w:rsidR="00135D14" w:rsidRDefault="00135D14" w:rsidP="0076501D">
      <w:r>
        <w:rPr>
          <w:noProof/>
        </w:rPr>
        <w:drawing>
          <wp:inline distT="0" distB="0" distL="0" distR="0" wp14:anchorId="18EE3176" wp14:editId="1E193C3B">
            <wp:extent cx="6479540" cy="909955"/>
            <wp:effectExtent l="0" t="0" r="0" b="4445"/>
            <wp:docPr id="89" name="Imagem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0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18594" w14:textId="37E8D9E3" w:rsidR="00135D14" w:rsidRDefault="00135D14" w:rsidP="0076501D">
      <w:r>
        <w:rPr>
          <w:noProof/>
        </w:rPr>
        <w:drawing>
          <wp:inline distT="0" distB="0" distL="0" distR="0" wp14:anchorId="161AFFEA" wp14:editId="1F25FB74">
            <wp:extent cx="6479540" cy="4431030"/>
            <wp:effectExtent l="0" t="0" r="0" b="7620"/>
            <wp:docPr id="9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3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BA72A" w14:textId="7BEDC999" w:rsidR="00135D14" w:rsidRDefault="00135D14" w:rsidP="0076501D"/>
    <w:p w14:paraId="6C5BE55F" w14:textId="02F7CD1B" w:rsidR="00135D14" w:rsidRDefault="00135D14" w:rsidP="0076501D"/>
    <w:p w14:paraId="778436A2" w14:textId="02CCD0BD" w:rsidR="00135D14" w:rsidRDefault="00135D14" w:rsidP="0076501D"/>
    <w:p w14:paraId="06708581" w14:textId="75C91197" w:rsidR="00135D14" w:rsidRDefault="00135D14" w:rsidP="0076501D"/>
    <w:p w14:paraId="3DB4BD89" w14:textId="643C8404" w:rsidR="00135D14" w:rsidRDefault="00135D14" w:rsidP="0076501D"/>
    <w:p w14:paraId="00A18964" w14:textId="757A6FC9" w:rsidR="00135D14" w:rsidRDefault="00135D14" w:rsidP="0076501D"/>
    <w:p w14:paraId="751F6508" w14:textId="2BD424CA" w:rsidR="00135D14" w:rsidRDefault="00135D14" w:rsidP="0076501D"/>
    <w:p w14:paraId="04942763" w14:textId="0FF843AE" w:rsidR="00135D14" w:rsidRDefault="00135D14" w:rsidP="0076501D"/>
    <w:p w14:paraId="424922EF" w14:textId="5FBA3E3B" w:rsidR="00135D14" w:rsidRDefault="00135D14" w:rsidP="0076501D"/>
    <w:p w14:paraId="06F23F38" w14:textId="68623575" w:rsidR="00135D14" w:rsidRDefault="00135D14" w:rsidP="0076501D"/>
    <w:p w14:paraId="1AA9C5F6" w14:textId="185AEA13" w:rsidR="00135D14" w:rsidRDefault="00135D14" w:rsidP="0076501D"/>
    <w:p w14:paraId="72D29DE3" w14:textId="24308557" w:rsidR="00135D14" w:rsidRDefault="00135D14" w:rsidP="0076501D"/>
    <w:p w14:paraId="74782229" w14:textId="72BEA017" w:rsidR="00135D14" w:rsidRDefault="00135D14" w:rsidP="0076501D"/>
    <w:p w14:paraId="16108B84" w14:textId="6F1DC739" w:rsidR="00135D14" w:rsidRDefault="00135D14" w:rsidP="0076501D"/>
    <w:p w14:paraId="6470B9F6" w14:textId="3CE6694D" w:rsidR="00135D14" w:rsidRDefault="00135D14" w:rsidP="0076501D"/>
    <w:p w14:paraId="6E6284C3" w14:textId="4A537CB7" w:rsidR="00135D14" w:rsidRDefault="00135D14" w:rsidP="0076501D"/>
    <w:p w14:paraId="7FE44295" w14:textId="32EF1CB2" w:rsidR="00135D14" w:rsidRDefault="00135D14" w:rsidP="0076501D"/>
    <w:p w14:paraId="1A2CB607" w14:textId="0BD739A7" w:rsidR="00135D14" w:rsidRDefault="00135D14" w:rsidP="0076501D"/>
    <w:p w14:paraId="5ACB7B5B" w14:textId="7C11605F" w:rsidR="00135D14" w:rsidRDefault="00135D14" w:rsidP="0076501D"/>
    <w:p w14:paraId="41AB100D" w14:textId="3AF4A4B0" w:rsidR="00135D14" w:rsidRDefault="00135D14" w:rsidP="0076501D"/>
    <w:p w14:paraId="565ED438" w14:textId="2172A9ED" w:rsidR="00135D14" w:rsidRDefault="00135D14" w:rsidP="0076501D"/>
    <w:p w14:paraId="46EDB8E5" w14:textId="2AFB8F1E" w:rsidR="00135D14" w:rsidRDefault="00135D14" w:rsidP="0076501D"/>
    <w:p w14:paraId="0FAE4958" w14:textId="2EFD57CE" w:rsidR="00135D14" w:rsidRDefault="00135D14" w:rsidP="0076501D"/>
    <w:p w14:paraId="481E4331" w14:textId="2E26195F" w:rsidR="00135D14" w:rsidRDefault="00135D14" w:rsidP="0076501D"/>
    <w:p w14:paraId="06A824C3" w14:textId="2A46D297" w:rsidR="00135D14" w:rsidRDefault="00135D14" w:rsidP="0076501D"/>
    <w:p w14:paraId="7A09C092" w14:textId="1B5CC7CC" w:rsidR="00135D14" w:rsidRDefault="00135D14" w:rsidP="0076501D"/>
    <w:p w14:paraId="5169A69D" w14:textId="63785A24" w:rsidR="00135D14" w:rsidRDefault="00135D14" w:rsidP="0076501D"/>
    <w:p w14:paraId="1B2709A5" w14:textId="2037EB1B" w:rsidR="00135D14" w:rsidRDefault="00135D14" w:rsidP="0076501D"/>
    <w:p w14:paraId="1C432B53" w14:textId="732F5E4E" w:rsidR="00135D14" w:rsidRDefault="00135D14" w:rsidP="0076501D"/>
    <w:p w14:paraId="46177DCF" w14:textId="77777777" w:rsidR="006E38A9" w:rsidRDefault="006E38A9" w:rsidP="002901B3">
      <w:pPr>
        <w:pStyle w:val="Ttulo1"/>
        <w:rPr>
          <w:b/>
          <w:bCs/>
        </w:rPr>
      </w:pPr>
      <w:bookmarkStart w:id="12" w:name="_Toc78045524"/>
      <w:r w:rsidRPr="002901B3">
        <w:rPr>
          <w:b/>
          <w:bCs/>
        </w:rPr>
        <w:t>CIÊNCIA</w:t>
      </w:r>
      <w:r w:rsidR="0075467E" w:rsidRPr="002901B3">
        <w:rPr>
          <w:b/>
          <w:bCs/>
        </w:rPr>
        <w:t>S</w:t>
      </w:r>
      <w:r w:rsidRPr="002901B3">
        <w:rPr>
          <w:b/>
          <w:bCs/>
        </w:rPr>
        <w:t xml:space="preserve"> 1ª SEMANA</w:t>
      </w:r>
      <w:bookmarkEnd w:id="12"/>
    </w:p>
    <w:p w14:paraId="0E424E56" w14:textId="6BA5288E" w:rsidR="006B34FA" w:rsidRDefault="00135D14" w:rsidP="006B34FA">
      <w:r>
        <w:rPr>
          <w:noProof/>
        </w:rPr>
        <w:drawing>
          <wp:inline distT="0" distB="0" distL="0" distR="0" wp14:anchorId="3A11D004" wp14:editId="13E6D9F3">
            <wp:extent cx="6198782" cy="1668780"/>
            <wp:effectExtent l="0" t="0" r="0" b="7620"/>
            <wp:docPr id="91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210656" cy="1671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3EE72" w14:textId="6F098AAC" w:rsidR="008F5C8C" w:rsidRDefault="00135D14" w:rsidP="006B34FA">
      <w:r>
        <w:rPr>
          <w:noProof/>
        </w:rPr>
        <w:drawing>
          <wp:inline distT="0" distB="0" distL="0" distR="0" wp14:anchorId="5C19CE63" wp14:editId="47DBF274">
            <wp:extent cx="6478660" cy="7527851"/>
            <wp:effectExtent l="0" t="0" r="0" b="0"/>
            <wp:docPr id="92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483020" cy="7532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F3D8B" w14:textId="1006D90C" w:rsidR="008F5C8C" w:rsidRDefault="00B74B04" w:rsidP="006B34FA">
      <w:r>
        <w:rPr>
          <w:noProof/>
        </w:rPr>
        <w:drawing>
          <wp:inline distT="0" distB="0" distL="0" distR="0" wp14:anchorId="71C14A6B" wp14:editId="06B986D4">
            <wp:extent cx="6479540" cy="5582285"/>
            <wp:effectExtent l="0" t="0" r="0" b="0"/>
            <wp:docPr id="93" name="Imagem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58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8C4D4" w14:textId="7BFA8720" w:rsidR="008F5C8C" w:rsidRDefault="00B74B04" w:rsidP="006B34FA">
      <w:r>
        <w:rPr>
          <w:noProof/>
        </w:rPr>
        <w:drawing>
          <wp:inline distT="0" distB="0" distL="0" distR="0" wp14:anchorId="551ED0E8" wp14:editId="1B1EF6C0">
            <wp:extent cx="6479540" cy="2975610"/>
            <wp:effectExtent l="0" t="0" r="0" b="0"/>
            <wp:docPr id="94" name="Imagem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7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3CFDC" w14:textId="77777777" w:rsidR="008F5C8C" w:rsidRDefault="008F5C8C" w:rsidP="006B34FA"/>
    <w:p w14:paraId="7FF9F266" w14:textId="77777777" w:rsidR="008F5C8C" w:rsidRDefault="008F5C8C" w:rsidP="006B34FA"/>
    <w:p w14:paraId="32D53E33" w14:textId="77777777" w:rsidR="008F5C8C" w:rsidRDefault="008F5C8C" w:rsidP="006B34FA"/>
    <w:p w14:paraId="39BFE9D8" w14:textId="77777777" w:rsidR="006E38A9" w:rsidRDefault="0075467E" w:rsidP="002901B3">
      <w:pPr>
        <w:pStyle w:val="Ttulo1"/>
        <w:rPr>
          <w:b/>
          <w:bCs/>
        </w:rPr>
      </w:pPr>
      <w:bookmarkStart w:id="13" w:name="_Toc78045525"/>
      <w:r w:rsidRPr="002901B3">
        <w:rPr>
          <w:b/>
          <w:bCs/>
        </w:rPr>
        <w:t xml:space="preserve">CIÊNCIAS </w:t>
      </w:r>
      <w:r w:rsidR="006E38A9" w:rsidRPr="002901B3">
        <w:rPr>
          <w:b/>
          <w:bCs/>
        </w:rPr>
        <w:t>2ª SEMANA</w:t>
      </w:r>
      <w:bookmarkEnd w:id="13"/>
    </w:p>
    <w:p w14:paraId="127AC99B" w14:textId="29949C66" w:rsidR="008F5C8C" w:rsidRDefault="00B74B04" w:rsidP="008F5C8C">
      <w:r>
        <w:rPr>
          <w:noProof/>
        </w:rPr>
        <w:drawing>
          <wp:inline distT="0" distB="0" distL="0" distR="0" wp14:anchorId="4540B75E" wp14:editId="4B3E4E1F">
            <wp:extent cx="6479540" cy="4467447"/>
            <wp:effectExtent l="0" t="0" r="0" b="9525"/>
            <wp:docPr id="95" name="Imagem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480687" cy="4468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4F363" w14:textId="0C500B61" w:rsidR="008F5C8C" w:rsidRDefault="006B1B1A" w:rsidP="008F5C8C">
      <w:r>
        <w:rPr>
          <w:noProof/>
        </w:rPr>
        <w:drawing>
          <wp:inline distT="0" distB="0" distL="0" distR="0" wp14:anchorId="75D14FCB" wp14:editId="7220B573">
            <wp:extent cx="6479540" cy="1296035"/>
            <wp:effectExtent l="0" t="0" r="0" b="0"/>
            <wp:docPr id="99" name="Imagem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29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9D9A8" w14:textId="3E3AC212" w:rsidR="008F5C8C" w:rsidRDefault="003613CF" w:rsidP="003613CF">
      <w:pPr>
        <w:jc w:val="center"/>
      </w:pPr>
      <w:r>
        <w:rPr>
          <w:noProof/>
        </w:rPr>
        <w:drawing>
          <wp:inline distT="0" distB="0" distL="0" distR="0" wp14:anchorId="3AA31417" wp14:editId="18AB5DE0">
            <wp:extent cx="3113361" cy="2113808"/>
            <wp:effectExtent l="0" t="0" r="0" b="1270"/>
            <wp:docPr id="100" name="Imagem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115824" cy="211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FE0D0" w14:textId="07F04069" w:rsidR="008F5C8C" w:rsidRDefault="008F5C8C" w:rsidP="008F5C8C"/>
    <w:p w14:paraId="0FD0833A" w14:textId="23C1D967" w:rsidR="008F5C8C" w:rsidRDefault="003613CF" w:rsidP="008F5C8C">
      <w:r>
        <w:rPr>
          <w:noProof/>
        </w:rPr>
        <w:drawing>
          <wp:inline distT="0" distB="0" distL="0" distR="0" wp14:anchorId="5EBE0D06" wp14:editId="209EF92B">
            <wp:extent cx="6479540" cy="729615"/>
            <wp:effectExtent l="0" t="0" r="0" b="0"/>
            <wp:docPr id="101" name="Imagem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2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6FE9E" w14:textId="77777777" w:rsidR="003E240E" w:rsidRDefault="003E240E" w:rsidP="008F5C8C"/>
    <w:p w14:paraId="37A2D63B" w14:textId="77777777" w:rsidR="003E240E" w:rsidRDefault="003E240E" w:rsidP="008F5C8C"/>
    <w:p w14:paraId="7D015F4F" w14:textId="77777777" w:rsidR="003E240E" w:rsidRDefault="003E240E" w:rsidP="008F5C8C"/>
    <w:p w14:paraId="38B25DA6" w14:textId="5313D75C" w:rsidR="003E240E" w:rsidRDefault="003613CF" w:rsidP="008F5C8C">
      <w:r>
        <w:rPr>
          <w:noProof/>
        </w:rPr>
        <w:drawing>
          <wp:inline distT="0" distB="0" distL="0" distR="0" wp14:anchorId="1F0A8D5E" wp14:editId="4156E73B">
            <wp:extent cx="6478751" cy="2987749"/>
            <wp:effectExtent l="0" t="0" r="0" b="3175"/>
            <wp:docPr id="102" name="Imagem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485796" cy="2990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9C169" w14:textId="0E788F5C" w:rsidR="00C7562D" w:rsidRDefault="00C7562D" w:rsidP="00C7562D">
      <w:pPr>
        <w:jc w:val="center"/>
      </w:pPr>
      <w:r>
        <w:rPr>
          <w:noProof/>
        </w:rPr>
        <w:drawing>
          <wp:inline distT="0" distB="0" distL="0" distR="0" wp14:anchorId="42208793" wp14:editId="038B24EE">
            <wp:extent cx="4604747" cy="537240"/>
            <wp:effectExtent l="0" t="0" r="5715" b="0"/>
            <wp:docPr id="104" name="Imagem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4639727" cy="541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F7E33" w14:textId="0C147B88" w:rsidR="003E240E" w:rsidRDefault="003613CF" w:rsidP="008F5C8C">
      <w:r>
        <w:rPr>
          <w:noProof/>
        </w:rPr>
        <w:drawing>
          <wp:inline distT="0" distB="0" distL="0" distR="0" wp14:anchorId="1D57F7B2" wp14:editId="04B5D0D3">
            <wp:extent cx="6479486" cy="3317358"/>
            <wp:effectExtent l="0" t="0" r="0" b="0"/>
            <wp:docPr id="103" name="Imagem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4"/>
                    <a:srcRect t="21710"/>
                    <a:stretch/>
                  </pic:blipFill>
                  <pic:spPr bwMode="auto">
                    <a:xfrm>
                      <a:off x="0" y="0"/>
                      <a:ext cx="6485746" cy="3320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D3C54F" w14:textId="09595710" w:rsidR="00C7562D" w:rsidRDefault="00C7562D" w:rsidP="008F5C8C">
      <w:r>
        <w:rPr>
          <w:noProof/>
        </w:rPr>
        <w:drawing>
          <wp:inline distT="0" distB="0" distL="0" distR="0" wp14:anchorId="436DC3B9" wp14:editId="02D23684">
            <wp:extent cx="6479540" cy="2662614"/>
            <wp:effectExtent l="0" t="0" r="0" b="4445"/>
            <wp:docPr id="105" name="Imagem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481840" cy="2663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93CA7" w14:textId="77777777" w:rsidR="006E38A9" w:rsidRDefault="0075467E" w:rsidP="002901B3">
      <w:pPr>
        <w:pStyle w:val="Ttulo1"/>
        <w:rPr>
          <w:b/>
          <w:bCs/>
        </w:rPr>
      </w:pPr>
      <w:bookmarkStart w:id="14" w:name="_Toc78045526"/>
      <w:r w:rsidRPr="002901B3">
        <w:rPr>
          <w:b/>
          <w:bCs/>
        </w:rPr>
        <w:t xml:space="preserve">CIÊNCIAS </w:t>
      </w:r>
      <w:r w:rsidR="006E38A9" w:rsidRPr="002901B3">
        <w:rPr>
          <w:b/>
          <w:bCs/>
        </w:rPr>
        <w:t>3ª SEMANA</w:t>
      </w:r>
      <w:bookmarkEnd w:id="14"/>
    </w:p>
    <w:p w14:paraId="48788924" w14:textId="0BF2852F" w:rsidR="003E240E" w:rsidRDefault="00CB2518" w:rsidP="003E240E">
      <w:r>
        <w:rPr>
          <w:noProof/>
        </w:rPr>
        <w:drawing>
          <wp:inline distT="0" distB="0" distL="0" distR="0" wp14:anchorId="71EC061B" wp14:editId="748D898D">
            <wp:extent cx="6479540" cy="3649345"/>
            <wp:effectExtent l="0" t="0" r="0" b="8255"/>
            <wp:docPr id="106" name="Imagem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4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205F0" w14:textId="09686DFC" w:rsidR="003E240E" w:rsidRDefault="00CB2518" w:rsidP="003E240E">
      <w:r>
        <w:rPr>
          <w:noProof/>
        </w:rPr>
        <w:drawing>
          <wp:inline distT="0" distB="0" distL="0" distR="0" wp14:anchorId="06501891" wp14:editId="4107EA4F">
            <wp:extent cx="6479540" cy="4227830"/>
            <wp:effectExtent l="0" t="0" r="0" b="1270"/>
            <wp:docPr id="107" name="Imagem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2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ABC8D" w14:textId="77777777" w:rsidR="003E240E" w:rsidRDefault="003E240E" w:rsidP="003E240E"/>
    <w:p w14:paraId="39C04A6F" w14:textId="77777777" w:rsidR="003E240E" w:rsidRDefault="003E240E" w:rsidP="003E240E"/>
    <w:p w14:paraId="20F45CAB" w14:textId="77777777" w:rsidR="003E240E" w:rsidRDefault="003E240E" w:rsidP="003E240E"/>
    <w:p w14:paraId="5993C584" w14:textId="74231C76" w:rsidR="003E240E" w:rsidRDefault="003E240E" w:rsidP="003E240E"/>
    <w:p w14:paraId="0207D2C2" w14:textId="7D39E370" w:rsidR="00F2221D" w:rsidRDefault="00F2221D" w:rsidP="003E240E"/>
    <w:p w14:paraId="30D74343" w14:textId="61A1B42D" w:rsidR="00F2221D" w:rsidRDefault="00F2221D" w:rsidP="003E240E"/>
    <w:p w14:paraId="138A0F72" w14:textId="70112CA5" w:rsidR="00F2221D" w:rsidRDefault="00F2221D" w:rsidP="003E240E"/>
    <w:p w14:paraId="5DEAB7B7" w14:textId="2BD14695" w:rsidR="00F2221D" w:rsidRDefault="00F2221D" w:rsidP="003E240E"/>
    <w:p w14:paraId="168D90A8" w14:textId="0708472E" w:rsidR="00F2221D" w:rsidRDefault="00F2221D" w:rsidP="003E240E">
      <w:r>
        <w:rPr>
          <w:noProof/>
        </w:rPr>
        <w:drawing>
          <wp:inline distT="0" distB="0" distL="0" distR="0" wp14:anchorId="7C45E894" wp14:editId="09F33AB7">
            <wp:extent cx="6479540" cy="3689498"/>
            <wp:effectExtent l="0" t="0" r="0" b="6350"/>
            <wp:docPr id="108" name="Imagem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481539" cy="3690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F65A8" w14:textId="148E2D60" w:rsidR="00F2221D" w:rsidRDefault="00F2221D" w:rsidP="00F2221D">
      <w:pPr>
        <w:jc w:val="center"/>
      </w:pPr>
      <w:r>
        <w:rPr>
          <w:noProof/>
        </w:rPr>
        <w:drawing>
          <wp:inline distT="0" distB="0" distL="0" distR="0" wp14:anchorId="3BCA90A4" wp14:editId="76040DB1">
            <wp:extent cx="4384926" cy="733972"/>
            <wp:effectExtent l="0" t="0" r="0" b="9525"/>
            <wp:docPr id="109" name="Imagem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4398300" cy="736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F68E9" w14:textId="4A01151A" w:rsidR="00F2221D" w:rsidRDefault="00F2221D" w:rsidP="00F2221D">
      <w:pPr>
        <w:jc w:val="center"/>
      </w:pPr>
      <w:r>
        <w:rPr>
          <w:noProof/>
        </w:rPr>
        <w:drawing>
          <wp:inline distT="0" distB="0" distL="0" distR="0" wp14:anchorId="31FFDF99" wp14:editId="7DD47C41">
            <wp:extent cx="6478521" cy="4337685"/>
            <wp:effectExtent l="0" t="0" r="0" b="5715"/>
            <wp:docPr id="110" name="Imagem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0"/>
                    <a:srcRect b="35938"/>
                    <a:stretch/>
                  </pic:blipFill>
                  <pic:spPr bwMode="auto">
                    <a:xfrm>
                      <a:off x="0" y="0"/>
                      <a:ext cx="6481493" cy="4339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935499" w14:textId="7FF14577" w:rsidR="00BE1A7A" w:rsidRDefault="00BE1A7A" w:rsidP="00F2221D">
      <w:pPr>
        <w:jc w:val="center"/>
      </w:pPr>
    </w:p>
    <w:p w14:paraId="6602EBAD" w14:textId="0EE3CBDB" w:rsidR="00BE1A7A" w:rsidRDefault="00BE1A7A" w:rsidP="00F2221D">
      <w:pPr>
        <w:jc w:val="center"/>
      </w:pPr>
    </w:p>
    <w:p w14:paraId="54104C5A" w14:textId="1D275E49" w:rsidR="00BE1A7A" w:rsidRDefault="00BE1A7A" w:rsidP="00F2221D">
      <w:pPr>
        <w:jc w:val="center"/>
      </w:pPr>
    </w:p>
    <w:p w14:paraId="0A58DB02" w14:textId="4590839C" w:rsidR="00BE1A7A" w:rsidRDefault="00BE1A7A" w:rsidP="00F2221D">
      <w:pPr>
        <w:jc w:val="center"/>
      </w:pPr>
    </w:p>
    <w:p w14:paraId="5415C9B8" w14:textId="63A79D27" w:rsidR="00BE1A7A" w:rsidRDefault="00BE1A7A" w:rsidP="00F2221D">
      <w:pPr>
        <w:jc w:val="center"/>
      </w:pPr>
      <w:r>
        <w:rPr>
          <w:noProof/>
        </w:rPr>
        <w:drawing>
          <wp:inline distT="0" distB="0" distL="0" distR="0" wp14:anchorId="5FCBD790" wp14:editId="15010849">
            <wp:extent cx="6479540" cy="2648585"/>
            <wp:effectExtent l="0" t="0" r="0" b="0"/>
            <wp:docPr id="111" name="Imagem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4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4C9B2" w14:textId="1C9AB3FA" w:rsidR="00BE1A7A" w:rsidRDefault="00BE1A7A" w:rsidP="00F2221D">
      <w:pPr>
        <w:jc w:val="center"/>
      </w:pPr>
      <w:r>
        <w:rPr>
          <w:noProof/>
        </w:rPr>
        <w:drawing>
          <wp:inline distT="0" distB="0" distL="0" distR="0" wp14:anchorId="4B1ED3B1" wp14:editId="733392FC">
            <wp:extent cx="6479540" cy="2934335"/>
            <wp:effectExtent l="0" t="0" r="0" b="0"/>
            <wp:docPr id="112" name="Imagem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3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73CFB" w14:textId="15486F91" w:rsidR="00BE1A7A" w:rsidRDefault="00BE1A7A" w:rsidP="00F2221D">
      <w:pPr>
        <w:jc w:val="center"/>
      </w:pPr>
      <w:r>
        <w:rPr>
          <w:noProof/>
        </w:rPr>
        <w:drawing>
          <wp:inline distT="0" distB="0" distL="0" distR="0" wp14:anchorId="7C812129" wp14:editId="6F618142">
            <wp:extent cx="6479540" cy="3996690"/>
            <wp:effectExtent l="0" t="0" r="0" b="3810"/>
            <wp:docPr id="113" name="Imagem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9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D78F" w14:textId="42993074" w:rsidR="00BE1A7A" w:rsidRDefault="00BE1A7A" w:rsidP="00F2221D">
      <w:pPr>
        <w:jc w:val="center"/>
      </w:pPr>
      <w:r>
        <w:rPr>
          <w:noProof/>
        </w:rPr>
        <w:drawing>
          <wp:inline distT="0" distB="0" distL="0" distR="0" wp14:anchorId="20A9DAE7" wp14:editId="0176B8B9">
            <wp:extent cx="6479540" cy="6983095"/>
            <wp:effectExtent l="0" t="0" r="0" b="8255"/>
            <wp:docPr id="114" name="Imagem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98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4A22B" w14:textId="4E646D4D" w:rsidR="00BE1A7A" w:rsidRDefault="00BE1A7A" w:rsidP="00F2221D">
      <w:pPr>
        <w:jc w:val="center"/>
      </w:pPr>
    </w:p>
    <w:p w14:paraId="7DC1FB16" w14:textId="2C1156DF" w:rsidR="00BE1A7A" w:rsidRDefault="00BE1A7A" w:rsidP="00F2221D">
      <w:pPr>
        <w:jc w:val="center"/>
      </w:pPr>
    </w:p>
    <w:p w14:paraId="303E74EA" w14:textId="49DBD425" w:rsidR="00BE1A7A" w:rsidRDefault="00BE1A7A" w:rsidP="00F2221D">
      <w:pPr>
        <w:jc w:val="center"/>
      </w:pPr>
    </w:p>
    <w:p w14:paraId="11665E0B" w14:textId="670E8B97" w:rsidR="00BE1A7A" w:rsidRDefault="00BE1A7A" w:rsidP="00F2221D">
      <w:pPr>
        <w:jc w:val="center"/>
      </w:pPr>
    </w:p>
    <w:p w14:paraId="340E0948" w14:textId="193D5641" w:rsidR="00BE1A7A" w:rsidRDefault="00BE1A7A" w:rsidP="00F2221D">
      <w:pPr>
        <w:jc w:val="center"/>
      </w:pPr>
    </w:p>
    <w:p w14:paraId="6122C3C4" w14:textId="46E01703" w:rsidR="00BE1A7A" w:rsidRDefault="00BE1A7A" w:rsidP="00F2221D">
      <w:pPr>
        <w:jc w:val="center"/>
      </w:pPr>
    </w:p>
    <w:p w14:paraId="1DDFB352" w14:textId="2D371212" w:rsidR="00BE1A7A" w:rsidRDefault="00BE1A7A" w:rsidP="00F2221D">
      <w:pPr>
        <w:jc w:val="center"/>
      </w:pPr>
    </w:p>
    <w:p w14:paraId="34BD0A17" w14:textId="786A123D" w:rsidR="00BE1A7A" w:rsidRDefault="00BE1A7A" w:rsidP="00F2221D">
      <w:pPr>
        <w:jc w:val="center"/>
      </w:pPr>
    </w:p>
    <w:p w14:paraId="184AA260" w14:textId="191694DF" w:rsidR="00BE1A7A" w:rsidRDefault="00BE1A7A" w:rsidP="00F2221D">
      <w:pPr>
        <w:jc w:val="center"/>
      </w:pPr>
    </w:p>
    <w:p w14:paraId="1259DFC9" w14:textId="3A8B4BF4" w:rsidR="00BE1A7A" w:rsidRDefault="00BE1A7A" w:rsidP="00F2221D">
      <w:pPr>
        <w:jc w:val="center"/>
      </w:pPr>
    </w:p>
    <w:p w14:paraId="0CEDA7AF" w14:textId="00DBEA20" w:rsidR="00BE1A7A" w:rsidRDefault="00BE1A7A" w:rsidP="00F2221D">
      <w:pPr>
        <w:jc w:val="center"/>
      </w:pPr>
    </w:p>
    <w:p w14:paraId="0FB1818E" w14:textId="07722E7A" w:rsidR="00BE1A7A" w:rsidRDefault="00BE1A7A" w:rsidP="00F2221D">
      <w:pPr>
        <w:jc w:val="center"/>
      </w:pPr>
    </w:p>
    <w:p w14:paraId="426DB55B" w14:textId="77777777" w:rsidR="00BE1A7A" w:rsidRPr="003E240E" w:rsidRDefault="00BE1A7A" w:rsidP="00F2221D">
      <w:pPr>
        <w:jc w:val="center"/>
      </w:pPr>
    </w:p>
    <w:p w14:paraId="150D380A" w14:textId="68731E22" w:rsidR="006E38A9" w:rsidRDefault="0075467E" w:rsidP="002901B3">
      <w:pPr>
        <w:pStyle w:val="Ttulo1"/>
        <w:rPr>
          <w:b/>
          <w:bCs/>
        </w:rPr>
      </w:pPr>
      <w:bookmarkStart w:id="15" w:name="_Toc78045527"/>
      <w:r w:rsidRPr="002901B3">
        <w:rPr>
          <w:b/>
          <w:bCs/>
        </w:rPr>
        <w:t>CIÊNCIAS</w:t>
      </w:r>
      <w:r w:rsidR="006E38A9" w:rsidRPr="002901B3">
        <w:rPr>
          <w:b/>
          <w:bCs/>
        </w:rPr>
        <w:t xml:space="preserve"> 4ª SEMANA</w:t>
      </w:r>
      <w:bookmarkEnd w:id="15"/>
    </w:p>
    <w:p w14:paraId="2357F843" w14:textId="117F94B9" w:rsidR="00BE1A7A" w:rsidRDefault="00BE1A7A" w:rsidP="00BE1A7A">
      <w:r>
        <w:rPr>
          <w:noProof/>
        </w:rPr>
        <w:drawing>
          <wp:inline distT="0" distB="0" distL="0" distR="0" wp14:anchorId="73717A2A" wp14:editId="387CE1C5">
            <wp:extent cx="6479540" cy="3665220"/>
            <wp:effectExtent l="0" t="0" r="0" b="0"/>
            <wp:docPr id="115" name="Imagem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6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935A0" w14:textId="4D76EB2F" w:rsidR="00F2238D" w:rsidRDefault="00F2238D" w:rsidP="00BE1A7A">
      <w:r>
        <w:rPr>
          <w:noProof/>
        </w:rPr>
        <w:drawing>
          <wp:inline distT="0" distB="0" distL="0" distR="0" wp14:anchorId="48A74BF3" wp14:editId="13A834E5">
            <wp:extent cx="6479540" cy="4962525"/>
            <wp:effectExtent l="0" t="0" r="0" b="9525"/>
            <wp:docPr id="117" name="Imagem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93659" w14:textId="3ACE00D6" w:rsidR="00F2238D" w:rsidRDefault="00F2238D" w:rsidP="00F2238D">
      <w:pPr>
        <w:jc w:val="center"/>
      </w:pPr>
      <w:r>
        <w:rPr>
          <w:noProof/>
        </w:rPr>
        <w:drawing>
          <wp:inline distT="0" distB="0" distL="0" distR="0" wp14:anchorId="0C02DEC6" wp14:editId="424A23E2">
            <wp:extent cx="4848225" cy="657207"/>
            <wp:effectExtent l="0" t="0" r="0" b="0"/>
            <wp:docPr id="118" name="Imagem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4890439" cy="662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E5E93" w14:textId="5C8BE85C" w:rsidR="00F2238D" w:rsidRDefault="00F2238D" w:rsidP="00BE1A7A">
      <w:r>
        <w:rPr>
          <w:noProof/>
        </w:rPr>
        <w:drawing>
          <wp:inline distT="0" distB="0" distL="0" distR="0" wp14:anchorId="222E2B2E" wp14:editId="68ED2921">
            <wp:extent cx="6479540" cy="8948420"/>
            <wp:effectExtent l="0" t="0" r="0" b="5080"/>
            <wp:docPr id="119" name="Imagem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94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DF573" w14:textId="759E296C" w:rsidR="00C26729" w:rsidRDefault="00C26729" w:rsidP="00BE1A7A"/>
    <w:p w14:paraId="4FA7FCC2" w14:textId="28D08BC1" w:rsidR="00C26729" w:rsidRDefault="00C26729" w:rsidP="00BE1A7A"/>
    <w:p w14:paraId="638E457A" w14:textId="4A0565C9" w:rsidR="00C26729" w:rsidRDefault="00C26729" w:rsidP="00BE1A7A"/>
    <w:p w14:paraId="4C1EA97C" w14:textId="1E0D80AC" w:rsidR="00C26729" w:rsidRDefault="00C26729" w:rsidP="00BE1A7A">
      <w:r>
        <w:rPr>
          <w:noProof/>
        </w:rPr>
        <w:drawing>
          <wp:inline distT="0" distB="0" distL="0" distR="0" wp14:anchorId="5809992D" wp14:editId="08436F32">
            <wp:extent cx="6479540" cy="7752715"/>
            <wp:effectExtent l="0" t="0" r="0" b="635"/>
            <wp:docPr id="120" name="Imagem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75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E001C" w14:textId="6B9456CA" w:rsidR="00C26729" w:rsidRDefault="00C26729" w:rsidP="00BE1A7A"/>
    <w:p w14:paraId="34D27414" w14:textId="08BBE97A" w:rsidR="00C26729" w:rsidRDefault="00C26729" w:rsidP="00BE1A7A"/>
    <w:p w14:paraId="2BF8A85E" w14:textId="7D5FD6B7" w:rsidR="00C26729" w:rsidRDefault="00C26729" w:rsidP="00BE1A7A"/>
    <w:p w14:paraId="60BD3000" w14:textId="54E76436" w:rsidR="00C26729" w:rsidRDefault="00C26729" w:rsidP="00BE1A7A"/>
    <w:p w14:paraId="4BFC6141" w14:textId="2C2BDB33" w:rsidR="00C26729" w:rsidRDefault="00C26729" w:rsidP="00BE1A7A"/>
    <w:p w14:paraId="2984EC2D" w14:textId="4FA324C3" w:rsidR="00C26729" w:rsidRDefault="00C26729" w:rsidP="00BE1A7A"/>
    <w:p w14:paraId="40C619B7" w14:textId="371BB9EC" w:rsidR="00C26729" w:rsidRDefault="00C26729" w:rsidP="00BE1A7A"/>
    <w:p w14:paraId="3DB859EB" w14:textId="77777777" w:rsidR="00C26729" w:rsidRDefault="00C26729" w:rsidP="00BE1A7A"/>
    <w:p w14:paraId="44104A76" w14:textId="77777777" w:rsidR="00C26729" w:rsidRPr="00BE1A7A" w:rsidRDefault="00C26729" w:rsidP="00BE1A7A"/>
    <w:p w14:paraId="372B9E5E" w14:textId="6B653A1C" w:rsidR="00F927FB" w:rsidRDefault="00F927FB" w:rsidP="00F927FB">
      <w:pPr>
        <w:pStyle w:val="Ttulo1"/>
        <w:rPr>
          <w:b/>
          <w:bCs/>
        </w:rPr>
      </w:pPr>
      <w:bookmarkStart w:id="16" w:name="_Toc78045528"/>
      <w:r w:rsidRPr="002901B3">
        <w:rPr>
          <w:b/>
          <w:bCs/>
        </w:rPr>
        <w:t xml:space="preserve">CIÊNCIAS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16"/>
    </w:p>
    <w:p w14:paraId="2573341E" w14:textId="047B106C" w:rsidR="00C26729" w:rsidRDefault="00C26729" w:rsidP="00C26729">
      <w:r>
        <w:rPr>
          <w:noProof/>
        </w:rPr>
        <w:drawing>
          <wp:inline distT="0" distB="0" distL="0" distR="0" wp14:anchorId="27ADC99A" wp14:editId="41D7558E">
            <wp:extent cx="6479540" cy="5306060"/>
            <wp:effectExtent l="0" t="0" r="0" b="8890"/>
            <wp:docPr id="121" name="Imagem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30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1A527" w14:textId="4852C5B2" w:rsidR="00C26729" w:rsidRDefault="00C26729" w:rsidP="00C26729">
      <w:r>
        <w:rPr>
          <w:noProof/>
        </w:rPr>
        <w:drawing>
          <wp:inline distT="0" distB="0" distL="0" distR="0" wp14:anchorId="07E8C7FA" wp14:editId="2C76100E">
            <wp:extent cx="6479540" cy="3898265"/>
            <wp:effectExtent l="0" t="0" r="0" b="6985"/>
            <wp:docPr id="122" name="Imagem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9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72AFC" w14:textId="7119C3B3" w:rsidR="00C26729" w:rsidRDefault="00C26729" w:rsidP="00C26729">
      <w:r>
        <w:rPr>
          <w:noProof/>
        </w:rPr>
        <w:drawing>
          <wp:inline distT="0" distB="0" distL="0" distR="0" wp14:anchorId="6512C36E" wp14:editId="63C0A8D4">
            <wp:extent cx="6479540" cy="2238375"/>
            <wp:effectExtent l="0" t="0" r="0" b="9525"/>
            <wp:docPr id="123" name="Imagem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2"/>
                    <a:srcRect b="36997"/>
                    <a:stretch/>
                  </pic:blipFill>
                  <pic:spPr bwMode="auto">
                    <a:xfrm>
                      <a:off x="0" y="0"/>
                      <a:ext cx="6479540" cy="2238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759F72" w14:textId="387DD9B4" w:rsidR="00CE20B4" w:rsidRDefault="00CE20B4" w:rsidP="00CE20B4">
      <w:pPr>
        <w:jc w:val="center"/>
      </w:pPr>
      <w:r>
        <w:rPr>
          <w:noProof/>
        </w:rPr>
        <w:drawing>
          <wp:inline distT="0" distB="0" distL="0" distR="0" wp14:anchorId="4F159A11" wp14:editId="2A9D3666">
            <wp:extent cx="4517390" cy="758358"/>
            <wp:effectExtent l="0" t="0" r="0" b="3810"/>
            <wp:docPr id="126" name="Imagem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4537904" cy="761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3D349" w14:textId="77777777" w:rsidR="00CE20B4" w:rsidRDefault="00CE20B4" w:rsidP="00C26729">
      <w:pPr>
        <w:rPr>
          <w:noProof/>
        </w:rPr>
      </w:pPr>
    </w:p>
    <w:p w14:paraId="6569672E" w14:textId="5ADD89A2" w:rsidR="00C26729" w:rsidRDefault="00CE20B4" w:rsidP="00C26729">
      <w:r>
        <w:rPr>
          <w:noProof/>
        </w:rPr>
        <w:drawing>
          <wp:inline distT="0" distB="0" distL="0" distR="0" wp14:anchorId="34590220" wp14:editId="33248BBC">
            <wp:extent cx="6479540" cy="6286500"/>
            <wp:effectExtent l="0" t="0" r="0" b="0"/>
            <wp:docPr id="125" name="Imagem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5FE43" w14:textId="61B0FD78" w:rsidR="00CE20B4" w:rsidRDefault="00CE20B4" w:rsidP="00C26729">
      <w:r>
        <w:rPr>
          <w:noProof/>
        </w:rPr>
        <w:drawing>
          <wp:inline distT="0" distB="0" distL="0" distR="0" wp14:anchorId="4E756FB2" wp14:editId="5089F182">
            <wp:extent cx="6479540" cy="1316355"/>
            <wp:effectExtent l="0" t="0" r="0" b="0"/>
            <wp:docPr id="127" name="Imagem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31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8C540" w14:textId="387C5D1F" w:rsidR="00164A1C" w:rsidRDefault="00164A1C" w:rsidP="00C26729">
      <w:r>
        <w:rPr>
          <w:noProof/>
        </w:rPr>
        <w:drawing>
          <wp:inline distT="0" distB="0" distL="0" distR="0" wp14:anchorId="5551FB7A" wp14:editId="0B82EAF5">
            <wp:extent cx="6479540" cy="6512560"/>
            <wp:effectExtent l="0" t="0" r="0" b="2540"/>
            <wp:docPr id="128" name="Imagem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51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D36DF" w14:textId="04ED230F" w:rsidR="00164A1C" w:rsidRDefault="00164A1C" w:rsidP="00C26729"/>
    <w:p w14:paraId="1866B099" w14:textId="54CE9746" w:rsidR="00164A1C" w:rsidRDefault="00164A1C" w:rsidP="00C26729"/>
    <w:p w14:paraId="148E4408" w14:textId="0CBF5F02" w:rsidR="00164A1C" w:rsidRDefault="00164A1C" w:rsidP="00C26729"/>
    <w:p w14:paraId="24AC7E7C" w14:textId="1820AED8" w:rsidR="00164A1C" w:rsidRDefault="00164A1C" w:rsidP="00C26729"/>
    <w:p w14:paraId="38E057E8" w14:textId="0DB86E85" w:rsidR="00164A1C" w:rsidRDefault="00164A1C" w:rsidP="00C26729"/>
    <w:p w14:paraId="77749ADC" w14:textId="699782BF" w:rsidR="00164A1C" w:rsidRDefault="00164A1C" w:rsidP="00C26729"/>
    <w:p w14:paraId="747FD072" w14:textId="57C13AD0" w:rsidR="00164A1C" w:rsidRDefault="00164A1C" w:rsidP="00C26729"/>
    <w:p w14:paraId="2AFA111C" w14:textId="77777777" w:rsidR="00164A1C" w:rsidRPr="00C26729" w:rsidRDefault="00164A1C" w:rsidP="00C26729"/>
    <w:p w14:paraId="1F67419C" w14:textId="7CF9F2B0" w:rsidR="00F927FB" w:rsidRDefault="00F927FB" w:rsidP="00F927FB">
      <w:pPr>
        <w:pStyle w:val="Ttulo1"/>
        <w:rPr>
          <w:b/>
          <w:bCs/>
        </w:rPr>
      </w:pPr>
      <w:bookmarkStart w:id="17" w:name="_Toc78045529"/>
      <w:r w:rsidRPr="002901B3">
        <w:rPr>
          <w:b/>
          <w:bCs/>
        </w:rPr>
        <w:t xml:space="preserve">CIÊNCIAS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17"/>
    </w:p>
    <w:p w14:paraId="1BE03C6E" w14:textId="6BF514BF" w:rsidR="00C26729" w:rsidRPr="00C26729" w:rsidRDefault="00164A1C" w:rsidP="00C26729">
      <w:r>
        <w:rPr>
          <w:noProof/>
        </w:rPr>
        <w:drawing>
          <wp:inline distT="0" distB="0" distL="0" distR="0" wp14:anchorId="3429DC19" wp14:editId="12932575">
            <wp:extent cx="6479540" cy="4208780"/>
            <wp:effectExtent l="0" t="0" r="0" b="1270"/>
            <wp:docPr id="129" name="Imagem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0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CBFC2" w14:textId="031464D0" w:rsidR="00F927FB" w:rsidRDefault="00164A1C" w:rsidP="00F927FB">
      <w:r>
        <w:rPr>
          <w:noProof/>
        </w:rPr>
        <w:drawing>
          <wp:inline distT="0" distB="0" distL="0" distR="0" wp14:anchorId="617D6429" wp14:editId="2ACFDB14">
            <wp:extent cx="6479540" cy="3540125"/>
            <wp:effectExtent l="0" t="0" r="0" b="3175"/>
            <wp:docPr id="130" name="Imagem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4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C2B2C" w14:textId="283D9E24" w:rsidR="00164A1C" w:rsidRDefault="00164A1C" w:rsidP="00164A1C">
      <w:pPr>
        <w:jc w:val="center"/>
      </w:pPr>
      <w:r>
        <w:rPr>
          <w:noProof/>
        </w:rPr>
        <w:drawing>
          <wp:inline distT="0" distB="0" distL="0" distR="0" wp14:anchorId="47E7DA51" wp14:editId="3F0B1BFD">
            <wp:extent cx="5517515" cy="900300"/>
            <wp:effectExtent l="0" t="0" r="0" b="0"/>
            <wp:docPr id="131" name="Imagem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532563" cy="90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88DC3" w14:textId="51598A88" w:rsidR="00164A1C" w:rsidRDefault="00164A1C" w:rsidP="00164A1C">
      <w:pPr>
        <w:jc w:val="center"/>
      </w:pPr>
    </w:p>
    <w:p w14:paraId="73247478" w14:textId="4C1264B0" w:rsidR="00164A1C" w:rsidRDefault="00164A1C" w:rsidP="00164A1C">
      <w:pPr>
        <w:jc w:val="center"/>
      </w:pPr>
    </w:p>
    <w:p w14:paraId="78AD94AB" w14:textId="26CC0AE2" w:rsidR="00164A1C" w:rsidRDefault="00164A1C" w:rsidP="00164A1C">
      <w:pPr>
        <w:jc w:val="center"/>
      </w:pPr>
    </w:p>
    <w:p w14:paraId="7CCA58E3" w14:textId="1BDBE28C" w:rsidR="00164A1C" w:rsidRDefault="00164A1C" w:rsidP="00164A1C">
      <w:pPr>
        <w:jc w:val="center"/>
      </w:pPr>
    </w:p>
    <w:p w14:paraId="5D8ECC3B" w14:textId="297813C3" w:rsidR="00164A1C" w:rsidRDefault="00164A1C" w:rsidP="00164A1C">
      <w:pPr>
        <w:jc w:val="center"/>
      </w:pPr>
      <w:r>
        <w:rPr>
          <w:noProof/>
        </w:rPr>
        <w:drawing>
          <wp:inline distT="0" distB="0" distL="0" distR="0" wp14:anchorId="1E444E5B" wp14:editId="29814ABB">
            <wp:extent cx="6381750" cy="3333750"/>
            <wp:effectExtent l="0" t="0" r="0" b="0"/>
            <wp:docPr id="132" name="Imagem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AE3A5" w14:textId="3ACCC6E4" w:rsidR="00164A1C" w:rsidRDefault="00164A1C" w:rsidP="00164A1C">
      <w:pPr>
        <w:jc w:val="center"/>
      </w:pPr>
      <w:r>
        <w:rPr>
          <w:noProof/>
        </w:rPr>
        <w:drawing>
          <wp:inline distT="0" distB="0" distL="0" distR="0" wp14:anchorId="189DDEF1" wp14:editId="1C4C48AF">
            <wp:extent cx="6381750" cy="3638550"/>
            <wp:effectExtent l="0" t="0" r="0" b="0"/>
            <wp:docPr id="133" name="Imagem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6E002" w14:textId="5D678F10" w:rsidR="00B67128" w:rsidRPr="00F927FB" w:rsidRDefault="00B67128" w:rsidP="00164A1C">
      <w:pPr>
        <w:jc w:val="center"/>
      </w:pPr>
      <w:r>
        <w:rPr>
          <w:noProof/>
        </w:rPr>
        <w:drawing>
          <wp:inline distT="0" distB="0" distL="0" distR="0" wp14:anchorId="68E8520B" wp14:editId="35CAA77F">
            <wp:extent cx="6286500" cy="2360295"/>
            <wp:effectExtent l="0" t="0" r="0" b="1905"/>
            <wp:docPr id="134" name="Imagem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6286500" cy="236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55742" w14:textId="601CAF44" w:rsidR="00C8753D" w:rsidRDefault="00C8753D" w:rsidP="002901B3">
      <w:pPr>
        <w:pStyle w:val="Ttulo1"/>
        <w:rPr>
          <w:b/>
          <w:bCs/>
        </w:rPr>
      </w:pPr>
      <w:bookmarkStart w:id="18" w:name="_Toc78045530"/>
      <w:r w:rsidRPr="002901B3">
        <w:rPr>
          <w:b/>
          <w:bCs/>
        </w:rPr>
        <w:t>GEOGRAFIA 1ª SEMANA</w:t>
      </w:r>
      <w:bookmarkEnd w:id="18"/>
    </w:p>
    <w:p w14:paraId="477C9A8B" w14:textId="33B96D7B" w:rsidR="00B67128" w:rsidRDefault="00B67128" w:rsidP="00B67128">
      <w:r>
        <w:rPr>
          <w:noProof/>
        </w:rPr>
        <w:drawing>
          <wp:inline distT="0" distB="0" distL="0" distR="0" wp14:anchorId="6003ADE6" wp14:editId="2B6FA8E1">
            <wp:extent cx="6479540" cy="3492500"/>
            <wp:effectExtent l="0" t="0" r="0" b="0"/>
            <wp:docPr id="135" name="Imagem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9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9E6FD" w14:textId="6B7AD4E8" w:rsidR="00A40793" w:rsidRDefault="00A40793" w:rsidP="00A40793">
      <w:pPr>
        <w:jc w:val="center"/>
      </w:pPr>
      <w:r>
        <w:rPr>
          <w:noProof/>
        </w:rPr>
        <w:drawing>
          <wp:inline distT="0" distB="0" distL="0" distR="0" wp14:anchorId="77402026" wp14:editId="4FCC4B8A">
            <wp:extent cx="6479540" cy="4114800"/>
            <wp:effectExtent l="0" t="0" r="0" b="0"/>
            <wp:docPr id="136" name="Imagem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7C09DE" wp14:editId="6260DB6D">
            <wp:extent cx="5965190" cy="1721485"/>
            <wp:effectExtent l="0" t="0" r="0" b="0"/>
            <wp:docPr id="137" name="Imagem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5965190" cy="172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6B813" w14:textId="1AE1A258" w:rsidR="00A40793" w:rsidRDefault="00A40793" w:rsidP="00A40793">
      <w:pPr>
        <w:jc w:val="center"/>
      </w:pPr>
      <w:r>
        <w:rPr>
          <w:noProof/>
        </w:rPr>
        <w:drawing>
          <wp:inline distT="0" distB="0" distL="0" distR="0" wp14:anchorId="6E815E7F" wp14:editId="6BCC623D">
            <wp:extent cx="6479540" cy="2146300"/>
            <wp:effectExtent l="0" t="0" r="0" b="6350"/>
            <wp:docPr id="138" name="Imagem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14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DC370" w14:textId="593876F8" w:rsidR="00A40793" w:rsidRDefault="00A40793" w:rsidP="00A40793">
      <w:pPr>
        <w:jc w:val="center"/>
      </w:pPr>
      <w:r>
        <w:rPr>
          <w:noProof/>
        </w:rPr>
        <w:drawing>
          <wp:inline distT="0" distB="0" distL="0" distR="0" wp14:anchorId="06257F95" wp14:editId="0DF7099D">
            <wp:extent cx="6479540" cy="5259705"/>
            <wp:effectExtent l="0" t="0" r="0" b="0"/>
            <wp:docPr id="139" name="Imagem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5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8E501" w14:textId="566587CE" w:rsidR="00A40793" w:rsidRDefault="00A40793" w:rsidP="00A40793">
      <w:pPr>
        <w:jc w:val="center"/>
      </w:pPr>
      <w:r>
        <w:rPr>
          <w:noProof/>
        </w:rPr>
        <w:drawing>
          <wp:inline distT="0" distB="0" distL="0" distR="0" wp14:anchorId="30CB0C78" wp14:editId="3B76C4B8">
            <wp:extent cx="6479540" cy="1631950"/>
            <wp:effectExtent l="0" t="0" r="0" b="6350"/>
            <wp:docPr id="140" name="Imagem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6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7D62F" w14:textId="3CC57614" w:rsidR="00A40793" w:rsidRDefault="00A40793" w:rsidP="00A40793">
      <w:pPr>
        <w:jc w:val="center"/>
      </w:pPr>
    </w:p>
    <w:p w14:paraId="7E4FB60D" w14:textId="15DD844B" w:rsidR="00A40793" w:rsidRDefault="00A40793" w:rsidP="00A40793">
      <w:pPr>
        <w:jc w:val="center"/>
      </w:pPr>
    </w:p>
    <w:p w14:paraId="6E28E1B9" w14:textId="1C3E72D9" w:rsidR="00A40793" w:rsidRDefault="00A40793" w:rsidP="00A40793">
      <w:pPr>
        <w:jc w:val="center"/>
      </w:pPr>
    </w:p>
    <w:p w14:paraId="22C8A5C2" w14:textId="6D04905B" w:rsidR="00A40793" w:rsidRDefault="00A40793" w:rsidP="00A40793">
      <w:pPr>
        <w:jc w:val="center"/>
      </w:pPr>
      <w:r>
        <w:rPr>
          <w:noProof/>
        </w:rPr>
        <w:drawing>
          <wp:inline distT="0" distB="0" distL="0" distR="0" wp14:anchorId="6BBDB282" wp14:editId="5DF2FC00">
            <wp:extent cx="6479540" cy="1929765"/>
            <wp:effectExtent l="0" t="0" r="0" b="0"/>
            <wp:docPr id="141" name="Imagem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92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72A1">
        <w:rPr>
          <w:noProof/>
        </w:rPr>
        <w:drawing>
          <wp:inline distT="0" distB="0" distL="0" distR="0" wp14:anchorId="25FBD026" wp14:editId="493859AB">
            <wp:extent cx="6479540" cy="2667000"/>
            <wp:effectExtent l="0" t="0" r="0" b="0"/>
            <wp:docPr id="142" name="Imagem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6F9BC" w14:textId="77777777" w:rsidR="00EA72A1" w:rsidRPr="00515456" w:rsidRDefault="00EA72A1" w:rsidP="00515456">
      <w:pPr>
        <w:spacing w:line="276" w:lineRule="auto"/>
        <w:jc w:val="both"/>
        <w:rPr>
          <w:rFonts w:ascii="Barlow-Regular" w:hAnsi="Barlow-Regular"/>
          <w:color w:val="242021"/>
          <w:sz w:val="28"/>
          <w:szCs w:val="28"/>
        </w:rPr>
      </w:pPr>
      <w:r w:rsidRPr="00515456">
        <w:rPr>
          <w:rFonts w:ascii="Barlow-Regular" w:hAnsi="Barlow-Regular"/>
          <w:color w:val="242021"/>
          <w:sz w:val="28"/>
          <w:szCs w:val="28"/>
        </w:rPr>
        <w:t>A) Cite os serviços públicos que a família de Ana precisou utilizar e que são encontrados somente na zona urbana:</w:t>
      </w:r>
    </w:p>
    <w:p w14:paraId="60ABF704" w14:textId="05003089" w:rsidR="00E87F25" w:rsidRPr="00515456" w:rsidRDefault="00E87F25" w:rsidP="00515456">
      <w:pPr>
        <w:spacing w:line="276" w:lineRule="auto"/>
        <w:jc w:val="both"/>
        <w:rPr>
          <w:rFonts w:ascii="Barlow-Regular" w:hAnsi="Barlow-Regular"/>
          <w:color w:val="242021"/>
          <w:sz w:val="28"/>
          <w:szCs w:val="28"/>
        </w:rPr>
      </w:pPr>
      <w:r w:rsidRPr="00515456">
        <w:rPr>
          <w:rFonts w:ascii="Barlow-Regular" w:hAnsi="Barlow-Regular"/>
          <w:color w:val="242021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</w:t>
      </w:r>
      <w:r w:rsidR="00EA72A1" w:rsidRPr="00515456">
        <w:rPr>
          <w:rFonts w:ascii="Barlow-Regular" w:hAnsi="Barlow-Regular"/>
          <w:color w:val="242021"/>
          <w:sz w:val="28"/>
          <w:szCs w:val="28"/>
        </w:rPr>
        <w:br/>
        <w:t>B) Cite os serviços não públicos que há na cidade, que na zona rural não são encontrados e  que o marido de Ana necessitou.</w:t>
      </w:r>
    </w:p>
    <w:p w14:paraId="70E23417" w14:textId="7352A180" w:rsidR="00E87F25" w:rsidRPr="00515456" w:rsidRDefault="00E87F25" w:rsidP="00515456">
      <w:pPr>
        <w:spacing w:line="276" w:lineRule="auto"/>
        <w:jc w:val="both"/>
        <w:rPr>
          <w:rFonts w:ascii="Barlow-Regular" w:hAnsi="Barlow-Regular"/>
          <w:color w:val="242021"/>
          <w:sz w:val="28"/>
          <w:szCs w:val="28"/>
        </w:rPr>
      </w:pPr>
      <w:r w:rsidRPr="00515456">
        <w:rPr>
          <w:rFonts w:ascii="Barlow-Regular" w:hAnsi="Barlow-Regular"/>
          <w:color w:val="242021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</w:t>
      </w:r>
      <w:r w:rsidR="00EA72A1" w:rsidRPr="00515456">
        <w:rPr>
          <w:rFonts w:ascii="Barlow-Regular" w:hAnsi="Barlow-Regular"/>
          <w:color w:val="242021"/>
          <w:sz w:val="28"/>
          <w:szCs w:val="28"/>
        </w:rPr>
        <w:br/>
        <w:t>C) O marido de Ana é agricultor e planta milho. Marque no quadro abaixo, 5 (cinco) alimentos que consumimos que tem o milho como matéria prima.</w:t>
      </w:r>
    </w:p>
    <w:p w14:paraId="7020DBF9" w14:textId="361EE6D9" w:rsidR="00E87F25" w:rsidRDefault="00E87F25" w:rsidP="00E87F25">
      <w:pPr>
        <w:jc w:val="center"/>
        <w:rPr>
          <w:sz w:val="22"/>
          <w:szCs w:val="20"/>
        </w:rPr>
      </w:pPr>
      <w:r>
        <w:rPr>
          <w:noProof/>
        </w:rPr>
        <w:drawing>
          <wp:inline distT="0" distB="0" distL="0" distR="0" wp14:anchorId="48926608" wp14:editId="3FDF263E">
            <wp:extent cx="4524413" cy="790575"/>
            <wp:effectExtent l="0" t="0" r="9525" b="0"/>
            <wp:docPr id="143" name="Imagem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4540869" cy="79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AE6D3" w14:textId="6B1ADAA5" w:rsidR="00515456" w:rsidRDefault="00515456" w:rsidP="00E87F25">
      <w:pPr>
        <w:jc w:val="center"/>
        <w:rPr>
          <w:sz w:val="22"/>
          <w:szCs w:val="20"/>
        </w:rPr>
      </w:pPr>
      <w:r>
        <w:rPr>
          <w:noProof/>
        </w:rPr>
        <w:drawing>
          <wp:inline distT="0" distB="0" distL="0" distR="0" wp14:anchorId="55290F01" wp14:editId="47983A4D">
            <wp:extent cx="6479540" cy="1252855"/>
            <wp:effectExtent l="0" t="0" r="0" b="4445"/>
            <wp:docPr id="144" name="Imagem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25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2CD34" w14:textId="77777777" w:rsidR="00515456" w:rsidRPr="00EA72A1" w:rsidRDefault="00515456" w:rsidP="00E87F25">
      <w:pPr>
        <w:jc w:val="center"/>
        <w:rPr>
          <w:sz w:val="22"/>
          <w:szCs w:val="20"/>
        </w:rPr>
      </w:pPr>
    </w:p>
    <w:p w14:paraId="68D15A63" w14:textId="768AC87D" w:rsidR="00C8753D" w:rsidRDefault="00040625" w:rsidP="002901B3">
      <w:pPr>
        <w:pStyle w:val="Ttulo1"/>
        <w:rPr>
          <w:b/>
          <w:bCs/>
        </w:rPr>
      </w:pPr>
      <w:bookmarkStart w:id="19" w:name="_Toc78045531"/>
      <w:r w:rsidRPr="002901B3">
        <w:rPr>
          <w:b/>
          <w:bCs/>
        </w:rPr>
        <w:t>GEOGRAFIA</w:t>
      </w:r>
      <w:r w:rsidR="00C8753D" w:rsidRPr="002901B3">
        <w:rPr>
          <w:b/>
          <w:bCs/>
        </w:rPr>
        <w:t xml:space="preserve"> 2ª SEMANA</w:t>
      </w:r>
      <w:bookmarkEnd w:id="19"/>
    </w:p>
    <w:p w14:paraId="453A5D52" w14:textId="5042E315" w:rsidR="00515456" w:rsidRDefault="00515456" w:rsidP="00515456">
      <w:r>
        <w:rPr>
          <w:noProof/>
        </w:rPr>
        <w:drawing>
          <wp:inline distT="0" distB="0" distL="0" distR="0" wp14:anchorId="7E51F627" wp14:editId="166588EE">
            <wp:extent cx="6479540" cy="5645150"/>
            <wp:effectExtent l="0" t="0" r="0" b="0"/>
            <wp:docPr id="145" name="Imagem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64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E878E" w14:textId="416F6EC4" w:rsidR="00515456" w:rsidRDefault="00515456" w:rsidP="00515456">
      <w:r>
        <w:rPr>
          <w:noProof/>
        </w:rPr>
        <w:drawing>
          <wp:inline distT="0" distB="0" distL="0" distR="0" wp14:anchorId="69913D85" wp14:editId="14CAE348">
            <wp:extent cx="6479540" cy="3165475"/>
            <wp:effectExtent l="0" t="0" r="0" b="0"/>
            <wp:docPr id="146" name="Imagem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6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92693" w14:textId="6F3037D8" w:rsidR="00EF058E" w:rsidRDefault="00EF058E" w:rsidP="00515456"/>
    <w:p w14:paraId="27DB5CD2" w14:textId="6D13EE5D" w:rsidR="00EF058E" w:rsidRDefault="00EF058E" w:rsidP="00515456"/>
    <w:p w14:paraId="30AC5DE5" w14:textId="6ED47588" w:rsidR="00EF058E" w:rsidRDefault="00EF058E" w:rsidP="00515456"/>
    <w:p w14:paraId="67ADD199" w14:textId="46474ECC" w:rsidR="00EF058E" w:rsidRDefault="00EF058E" w:rsidP="00515456">
      <w:r>
        <w:rPr>
          <w:noProof/>
        </w:rPr>
        <w:drawing>
          <wp:inline distT="0" distB="0" distL="0" distR="0" wp14:anchorId="60E6F3A8" wp14:editId="04C2F540">
            <wp:extent cx="6479540" cy="4682490"/>
            <wp:effectExtent l="0" t="0" r="0" b="3810"/>
            <wp:docPr id="147" name="Imagem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8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6CAF1" w14:textId="18BC63BE" w:rsidR="00EF058E" w:rsidRDefault="00EF058E" w:rsidP="00515456">
      <w:r>
        <w:rPr>
          <w:noProof/>
        </w:rPr>
        <w:drawing>
          <wp:inline distT="0" distB="0" distL="0" distR="0" wp14:anchorId="1CF1CEC7" wp14:editId="698B1BF5">
            <wp:extent cx="6479540" cy="1143000"/>
            <wp:effectExtent l="0" t="0" r="0" b="0"/>
            <wp:docPr id="148" name="Imagem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6"/>
                    <a:srcRect b="67231"/>
                    <a:stretch/>
                  </pic:blipFill>
                  <pic:spPr bwMode="auto">
                    <a:xfrm>
                      <a:off x="0" y="0"/>
                      <a:ext cx="6479540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4B2C6B" w14:textId="41E5C3C8" w:rsidR="00EF058E" w:rsidRDefault="00EF058E" w:rsidP="00EF058E">
      <w:pPr>
        <w:jc w:val="center"/>
      </w:pPr>
      <w:r>
        <w:rPr>
          <w:noProof/>
        </w:rPr>
        <w:drawing>
          <wp:inline distT="0" distB="0" distL="0" distR="0" wp14:anchorId="0E50DC77" wp14:editId="7B24F2F3">
            <wp:extent cx="4974590" cy="1809750"/>
            <wp:effectExtent l="0" t="0" r="0" b="0"/>
            <wp:docPr id="149" name="Imagem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4978045" cy="1811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495CA" w14:textId="7F631935" w:rsidR="00EF058E" w:rsidRDefault="00EF058E" w:rsidP="00EF058E">
      <w:pPr>
        <w:jc w:val="center"/>
      </w:pPr>
      <w:r>
        <w:rPr>
          <w:noProof/>
        </w:rPr>
        <w:drawing>
          <wp:inline distT="0" distB="0" distL="0" distR="0" wp14:anchorId="258493D0" wp14:editId="623B0B29">
            <wp:extent cx="6479540" cy="243840"/>
            <wp:effectExtent l="0" t="0" r="0" b="3810"/>
            <wp:docPr id="150" name="Imagem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436E">
        <w:rPr>
          <w:noProof/>
        </w:rPr>
        <w:drawing>
          <wp:inline distT="0" distB="0" distL="0" distR="0" wp14:anchorId="27D1EBC7" wp14:editId="05921B29">
            <wp:extent cx="5536208" cy="1704975"/>
            <wp:effectExtent l="0" t="0" r="7620" b="0"/>
            <wp:docPr id="151" name="Imagem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5550064" cy="1709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B0064" w14:textId="76A69D59" w:rsidR="007F436E" w:rsidRDefault="007F436E" w:rsidP="00EF058E">
      <w:pPr>
        <w:jc w:val="center"/>
      </w:pPr>
      <w:r>
        <w:rPr>
          <w:noProof/>
        </w:rPr>
        <w:drawing>
          <wp:inline distT="0" distB="0" distL="0" distR="0" wp14:anchorId="7646C4B4" wp14:editId="32A4C858">
            <wp:extent cx="6479540" cy="186055"/>
            <wp:effectExtent l="0" t="0" r="0" b="4445"/>
            <wp:docPr id="152" name="Imagem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8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F672D" w14:textId="610E9179" w:rsidR="007F436E" w:rsidRDefault="007F436E" w:rsidP="00EF058E">
      <w:pPr>
        <w:jc w:val="center"/>
      </w:pPr>
      <w:r>
        <w:rPr>
          <w:noProof/>
        </w:rPr>
        <w:drawing>
          <wp:inline distT="0" distB="0" distL="0" distR="0" wp14:anchorId="52CBD49D" wp14:editId="3EDDE107">
            <wp:extent cx="6479540" cy="2171700"/>
            <wp:effectExtent l="0" t="0" r="0" b="0"/>
            <wp:docPr id="153" name="Imagem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FB730" w14:textId="1B1D99C1" w:rsidR="007F436E" w:rsidRPr="00515456" w:rsidRDefault="007F436E" w:rsidP="00EF058E">
      <w:pPr>
        <w:jc w:val="center"/>
      </w:pPr>
      <w:r>
        <w:rPr>
          <w:noProof/>
        </w:rPr>
        <w:drawing>
          <wp:inline distT="0" distB="0" distL="0" distR="0" wp14:anchorId="59A03A48" wp14:editId="4B1B36EF">
            <wp:extent cx="6479540" cy="6809105"/>
            <wp:effectExtent l="0" t="0" r="0" b="0"/>
            <wp:docPr id="154" name="Imagem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80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578E2" w14:textId="6E174477" w:rsidR="00C8753D" w:rsidRDefault="00040625" w:rsidP="002901B3">
      <w:pPr>
        <w:pStyle w:val="Ttulo1"/>
        <w:rPr>
          <w:b/>
          <w:bCs/>
        </w:rPr>
      </w:pPr>
      <w:bookmarkStart w:id="20" w:name="_Toc78045532"/>
      <w:r w:rsidRPr="002901B3">
        <w:rPr>
          <w:b/>
          <w:bCs/>
        </w:rPr>
        <w:t>GEOGRAFIA</w:t>
      </w:r>
      <w:r w:rsidR="00C8753D" w:rsidRPr="002901B3">
        <w:rPr>
          <w:b/>
          <w:bCs/>
        </w:rPr>
        <w:t xml:space="preserve"> 3ª SEMANA</w:t>
      </w:r>
      <w:bookmarkEnd w:id="20"/>
    </w:p>
    <w:p w14:paraId="0DAA7AAD" w14:textId="6B914134" w:rsidR="007F436E" w:rsidRDefault="005F6DD8" w:rsidP="007F436E">
      <w:r>
        <w:rPr>
          <w:noProof/>
        </w:rPr>
        <w:drawing>
          <wp:inline distT="0" distB="0" distL="0" distR="0" wp14:anchorId="76D848CD" wp14:editId="325E6D3B">
            <wp:extent cx="6479540" cy="5804535"/>
            <wp:effectExtent l="0" t="0" r="0" b="5715"/>
            <wp:docPr id="155" name="Imagem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80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F60C0" w14:textId="7B391572" w:rsidR="005F6DD8" w:rsidRDefault="005F6DD8" w:rsidP="007F436E">
      <w:r>
        <w:rPr>
          <w:noProof/>
        </w:rPr>
        <w:drawing>
          <wp:inline distT="0" distB="0" distL="0" distR="0" wp14:anchorId="6DBBB283" wp14:editId="7863EB91">
            <wp:extent cx="6479540" cy="2541905"/>
            <wp:effectExtent l="0" t="0" r="0" b="0"/>
            <wp:docPr id="156" name="Imagem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54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8B544" w14:textId="02982341" w:rsidR="005F6DD8" w:rsidRDefault="005F6DD8" w:rsidP="007F436E"/>
    <w:p w14:paraId="218D307C" w14:textId="590B8B0E" w:rsidR="005F6DD8" w:rsidRDefault="005F6DD8" w:rsidP="007F436E"/>
    <w:p w14:paraId="2AE28050" w14:textId="112DC42A" w:rsidR="005F6DD8" w:rsidRDefault="005F6DD8" w:rsidP="007F436E"/>
    <w:p w14:paraId="23CB3309" w14:textId="76ED5A14" w:rsidR="005F6DD8" w:rsidRDefault="005F6DD8" w:rsidP="007F436E"/>
    <w:p w14:paraId="0AA5BBA9" w14:textId="12C8786A" w:rsidR="005F6DD8" w:rsidRDefault="005F6DD8" w:rsidP="007F436E"/>
    <w:p w14:paraId="2FC0340E" w14:textId="30D0F754" w:rsidR="005F6DD8" w:rsidRDefault="005F6DD8" w:rsidP="007F436E">
      <w:r>
        <w:rPr>
          <w:noProof/>
        </w:rPr>
        <w:drawing>
          <wp:inline distT="0" distB="0" distL="0" distR="0" wp14:anchorId="5BAD1B05" wp14:editId="0D919277">
            <wp:extent cx="6479540" cy="6425565"/>
            <wp:effectExtent l="0" t="0" r="0" b="0"/>
            <wp:docPr id="158" name="Imagem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42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4220F" w14:textId="51EDC44E" w:rsidR="005F6DD8" w:rsidRDefault="005F6DD8" w:rsidP="007F436E">
      <w:r>
        <w:rPr>
          <w:noProof/>
        </w:rPr>
        <w:drawing>
          <wp:inline distT="0" distB="0" distL="0" distR="0" wp14:anchorId="1F67F28C" wp14:editId="7D4F9998">
            <wp:extent cx="6479540" cy="2866390"/>
            <wp:effectExtent l="0" t="0" r="0" b="0"/>
            <wp:docPr id="159" name="Imagem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6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0D016" w14:textId="29E9FAF1" w:rsidR="003D2443" w:rsidRDefault="003D2443" w:rsidP="007F436E"/>
    <w:p w14:paraId="104CBDA1" w14:textId="4CA21AB8" w:rsidR="003D2443" w:rsidRDefault="003D2443" w:rsidP="007F436E"/>
    <w:p w14:paraId="01E7E069" w14:textId="5B154436" w:rsidR="003D2443" w:rsidRDefault="003D2443" w:rsidP="007F436E">
      <w:r>
        <w:rPr>
          <w:noProof/>
        </w:rPr>
        <w:drawing>
          <wp:inline distT="0" distB="0" distL="0" distR="0" wp14:anchorId="69F628F6" wp14:editId="7677556E">
            <wp:extent cx="6479540" cy="5920740"/>
            <wp:effectExtent l="0" t="0" r="0" b="3810"/>
            <wp:docPr id="160" name="Imagem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92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6B125" w14:textId="3D56CAC9" w:rsidR="003D2443" w:rsidRDefault="003D2443" w:rsidP="007F436E"/>
    <w:p w14:paraId="45AE4C06" w14:textId="0FDED9C1" w:rsidR="003D2443" w:rsidRDefault="003D2443" w:rsidP="007F436E"/>
    <w:p w14:paraId="73546D3E" w14:textId="7B27C6AD" w:rsidR="003D2443" w:rsidRDefault="003D2443" w:rsidP="007F436E"/>
    <w:p w14:paraId="3FFDCCF7" w14:textId="13372EA1" w:rsidR="003D2443" w:rsidRDefault="003D2443" w:rsidP="007F436E"/>
    <w:p w14:paraId="47048624" w14:textId="676DEB15" w:rsidR="003D2443" w:rsidRDefault="003D2443" w:rsidP="007F436E"/>
    <w:p w14:paraId="7EE06A87" w14:textId="2A462477" w:rsidR="003D2443" w:rsidRDefault="003D2443" w:rsidP="007F436E"/>
    <w:p w14:paraId="5FF1A9F8" w14:textId="65452706" w:rsidR="003D2443" w:rsidRDefault="003D2443" w:rsidP="007F436E"/>
    <w:p w14:paraId="28F6F9C8" w14:textId="057472A6" w:rsidR="003D2443" w:rsidRDefault="003D2443" w:rsidP="007F436E"/>
    <w:p w14:paraId="5F5EEC78" w14:textId="7B4811AA" w:rsidR="003D2443" w:rsidRDefault="003D2443" w:rsidP="007F436E"/>
    <w:p w14:paraId="16DAA0BE" w14:textId="2DE6AD94" w:rsidR="003D2443" w:rsidRDefault="003D2443" w:rsidP="007F436E"/>
    <w:p w14:paraId="059DC3E9" w14:textId="3E50B8F8" w:rsidR="003D2443" w:rsidRDefault="003D2443" w:rsidP="007F436E"/>
    <w:p w14:paraId="39D4D3FE" w14:textId="5F8C09C6" w:rsidR="003D2443" w:rsidRDefault="003D2443" w:rsidP="007F436E"/>
    <w:p w14:paraId="1A5FD8DC" w14:textId="78DFFF91" w:rsidR="003D2443" w:rsidRDefault="003D2443" w:rsidP="007F436E"/>
    <w:p w14:paraId="445C45E7" w14:textId="10A80201" w:rsidR="003D2443" w:rsidRDefault="003D2443" w:rsidP="007F436E"/>
    <w:p w14:paraId="18619484" w14:textId="1778E8C7" w:rsidR="003D2443" w:rsidRDefault="003D2443" w:rsidP="007F436E"/>
    <w:p w14:paraId="1486D44A" w14:textId="01DF6A18" w:rsidR="003D2443" w:rsidRDefault="003D2443" w:rsidP="007F436E"/>
    <w:p w14:paraId="72F5C0A1" w14:textId="17C5162D" w:rsidR="003D2443" w:rsidRDefault="003D2443" w:rsidP="007F436E"/>
    <w:p w14:paraId="7EF07A4F" w14:textId="04E6DEDB" w:rsidR="003D2443" w:rsidRDefault="003D2443" w:rsidP="007F436E"/>
    <w:p w14:paraId="28001A67" w14:textId="480A8DC3" w:rsidR="003D2443" w:rsidRDefault="003D2443" w:rsidP="007F436E"/>
    <w:p w14:paraId="57ED4C21" w14:textId="0D238738" w:rsidR="003D2443" w:rsidRDefault="003D2443" w:rsidP="007F436E"/>
    <w:p w14:paraId="157B45AE" w14:textId="72C8AD6F" w:rsidR="00C8753D" w:rsidRDefault="00040625" w:rsidP="002901B3">
      <w:pPr>
        <w:pStyle w:val="Ttulo1"/>
        <w:rPr>
          <w:b/>
          <w:bCs/>
        </w:rPr>
      </w:pPr>
      <w:bookmarkStart w:id="21" w:name="_Toc78045533"/>
      <w:r w:rsidRPr="002901B3">
        <w:rPr>
          <w:b/>
          <w:bCs/>
        </w:rPr>
        <w:t>GEOGRAFIA</w:t>
      </w:r>
      <w:r w:rsidR="00C8753D" w:rsidRPr="002901B3">
        <w:rPr>
          <w:b/>
          <w:bCs/>
        </w:rPr>
        <w:t xml:space="preserve"> 4ª SEMANA</w:t>
      </w:r>
      <w:bookmarkEnd w:id="21"/>
    </w:p>
    <w:p w14:paraId="17B2710A" w14:textId="209AD0D5" w:rsidR="003D2443" w:rsidRDefault="003D2443" w:rsidP="003D2443">
      <w:pPr>
        <w:jc w:val="center"/>
      </w:pPr>
      <w:r>
        <w:rPr>
          <w:noProof/>
        </w:rPr>
        <w:drawing>
          <wp:inline distT="0" distB="0" distL="0" distR="0" wp14:anchorId="2CDF326C" wp14:editId="3EE5A36E">
            <wp:extent cx="6479540" cy="5657850"/>
            <wp:effectExtent l="0" t="0" r="0" b="0"/>
            <wp:docPr id="161" name="Imagem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1EB9CB" wp14:editId="7927296B">
            <wp:extent cx="6478905" cy="1447800"/>
            <wp:effectExtent l="0" t="0" r="0" b="0"/>
            <wp:docPr id="162" name="Imagem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9"/>
                    <a:srcRect b="60654"/>
                    <a:stretch/>
                  </pic:blipFill>
                  <pic:spPr bwMode="auto">
                    <a:xfrm>
                      <a:off x="0" y="0"/>
                      <a:ext cx="6480601" cy="14481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3965DE" wp14:editId="6FC20279">
            <wp:extent cx="5003165" cy="1989695"/>
            <wp:effectExtent l="0" t="0" r="6985" b="0"/>
            <wp:docPr id="163" name="Imagem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5010699" cy="1992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A50A5" w14:textId="013F4EDC" w:rsidR="00CB6631" w:rsidRDefault="00CB6631" w:rsidP="003D2443">
      <w:pPr>
        <w:jc w:val="center"/>
      </w:pPr>
      <w:r>
        <w:rPr>
          <w:noProof/>
        </w:rPr>
        <w:drawing>
          <wp:inline distT="0" distB="0" distL="0" distR="0" wp14:anchorId="3D64FB5A" wp14:editId="7F724EBF">
            <wp:extent cx="6479540" cy="3867150"/>
            <wp:effectExtent l="0" t="0" r="0" b="0"/>
            <wp:docPr id="164" name="Imagem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0F27C" w14:textId="19838956" w:rsidR="00CB6631" w:rsidRDefault="00CB6631" w:rsidP="003D2443">
      <w:pPr>
        <w:jc w:val="center"/>
      </w:pPr>
      <w:r>
        <w:rPr>
          <w:noProof/>
        </w:rPr>
        <w:drawing>
          <wp:inline distT="0" distB="0" distL="0" distR="0" wp14:anchorId="0F06C624" wp14:editId="3A9310C4">
            <wp:extent cx="6479540" cy="2714625"/>
            <wp:effectExtent l="0" t="0" r="0" b="9525"/>
            <wp:docPr id="165" name="Imagem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86070" w14:textId="5F43FBE2" w:rsidR="00CB6631" w:rsidRDefault="00CB6631" w:rsidP="003D2443">
      <w:pPr>
        <w:jc w:val="center"/>
      </w:pPr>
      <w:r>
        <w:rPr>
          <w:noProof/>
        </w:rPr>
        <w:drawing>
          <wp:inline distT="0" distB="0" distL="0" distR="0" wp14:anchorId="6B66CCD7" wp14:editId="43BA7CEE">
            <wp:extent cx="6479540" cy="3027045"/>
            <wp:effectExtent l="0" t="0" r="0" b="1905"/>
            <wp:docPr id="166" name="Imagem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2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2E8BD" w14:textId="3412170B" w:rsidR="00CB6631" w:rsidRDefault="00CB6631" w:rsidP="003D2443">
      <w:pPr>
        <w:jc w:val="center"/>
      </w:pPr>
      <w:r>
        <w:rPr>
          <w:noProof/>
        </w:rPr>
        <w:drawing>
          <wp:inline distT="0" distB="0" distL="0" distR="0" wp14:anchorId="46F2EC4B" wp14:editId="70EB9C91">
            <wp:extent cx="6479540" cy="2492375"/>
            <wp:effectExtent l="0" t="0" r="0" b="3175"/>
            <wp:docPr id="167" name="Imagem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9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ABEE3" w14:textId="2BCF8E78" w:rsidR="000C5B4C" w:rsidRDefault="000C5B4C" w:rsidP="003D2443">
      <w:pPr>
        <w:jc w:val="center"/>
      </w:pPr>
      <w:r>
        <w:rPr>
          <w:noProof/>
        </w:rPr>
        <w:drawing>
          <wp:inline distT="0" distB="0" distL="0" distR="0" wp14:anchorId="2723FE28" wp14:editId="75ADE8F9">
            <wp:extent cx="6479540" cy="5491480"/>
            <wp:effectExtent l="0" t="0" r="0" b="0"/>
            <wp:docPr id="168" name="Imagem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49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96EBB" w14:textId="1CD3B18F" w:rsidR="000C5B4C" w:rsidRDefault="000C5B4C" w:rsidP="003D2443">
      <w:pPr>
        <w:jc w:val="center"/>
      </w:pPr>
    </w:p>
    <w:p w14:paraId="004F6EA7" w14:textId="0FBB8AB7" w:rsidR="000C5B4C" w:rsidRDefault="000C5B4C" w:rsidP="003D2443">
      <w:pPr>
        <w:jc w:val="center"/>
      </w:pPr>
    </w:p>
    <w:p w14:paraId="28C54AFD" w14:textId="63E9ADD1" w:rsidR="000C5B4C" w:rsidRDefault="000C5B4C" w:rsidP="003D2443">
      <w:pPr>
        <w:jc w:val="center"/>
      </w:pPr>
    </w:p>
    <w:p w14:paraId="16BE1AB9" w14:textId="1F803ED7" w:rsidR="000C5B4C" w:rsidRDefault="000C5B4C" w:rsidP="003D2443">
      <w:pPr>
        <w:jc w:val="center"/>
      </w:pPr>
    </w:p>
    <w:p w14:paraId="15F78DD5" w14:textId="09EFF7F5" w:rsidR="000C5B4C" w:rsidRDefault="000C5B4C" w:rsidP="003D2443">
      <w:pPr>
        <w:jc w:val="center"/>
      </w:pPr>
    </w:p>
    <w:p w14:paraId="56082674" w14:textId="603861A8" w:rsidR="000C5B4C" w:rsidRDefault="000C5B4C" w:rsidP="003D2443">
      <w:pPr>
        <w:jc w:val="center"/>
      </w:pPr>
    </w:p>
    <w:p w14:paraId="6E076356" w14:textId="775E1BDB" w:rsidR="000C5B4C" w:rsidRDefault="000C5B4C" w:rsidP="003D2443">
      <w:pPr>
        <w:jc w:val="center"/>
      </w:pPr>
    </w:p>
    <w:p w14:paraId="705F9B84" w14:textId="77777777" w:rsidR="000C5B4C" w:rsidRPr="003D2443" w:rsidRDefault="000C5B4C" w:rsidP="003D2443">
      <w:pPr>
        <w:jc w:val="center"/>
      </w:pPr>
    </w:p>
    <w:p w14:paraId="352CD3F1" w14:textId="34DF21A4" w:rsidR="00F927FB" w:rsidRDefault="00F927FB" w:rsidP="00F927FB">
      <w:pPr>
        <w:pStyle w:val="Ttulo1"/>
        <w:rPr>
          <w:b/>
          <w:bCs/>
        </w:rPr>
      </w:pPr>
      <w:bookmarkStart w:id="22" w:name="_Toc78045534"/>
      <w:r w:rsidRPr="002901B3">
        <w:rPr>
          <w:b/>
          <w:bCs/>
        </w:rPr>
        <w:t xml:space="preserve">GEOGRAFIA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22"/>
    </w:p>
    <w:p w14:paraId="6F1A54E9" w14:textId="60E7660D" w:rsidR="000C5B4C" w:rsidRDefault="000C5B4C" w:rsidP="000C5B4C">
      <w:r>
        <w:rPr>
          <w:noProof/>
        </w:rPr>
        <w:drawing>
          <wp:inline distT="0" distB="0" distL="0" distR="0" wp14:anchorId="3C7B164B" wp14:editId="11C0CB6A">
            <wp:extent cx="6479540" cy="5591175"/>
            <wp:effectExtent l="0" t="0" r="0" b="9525"/>
            <wp:docPr id="169" name="Imagem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2DB50" w14:textId="2C4867B8" w:rsidR="000C5B4C" w:rsidRDefault="000C5B4C" w:rsidP="000C5B4C">
      <w:r>
        <w:rPr>
          <w:noProof/>
        </w:rPr>
        <w:drawing>
          <wp:inline distT="0" distB="0" distL="0" distR="0" wp14:anchorId="6254D2ED" wp14:editId="4946DA37">
            <wp:extent cx="6479540" cy="3717290"/>
            <wp:effectExtent l="0" t="0" r="0" b="0"/>
            <wp:docPr id="170" name="Imagem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1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FB8E2" w14:textId="4988EEF9" w:rsidR="000C5B4C" w:rsidRDefault="000C5B4C" w:rsidP="000C5B4C">
      <w:r>
        <w:rPr>
          <w:noProof/>
        </w:rPr>
        <w:drawing>
          <wp:inline distT="0" distB="0" distL="0" distR="0" wp14:anchorId="4B8973C2" wp14:editId="4BBDC059">
            <wp:extent cx="6479540" cy="4861560"/>
            <wp:effectExtent l="0" t="0" r="0" b="0"/>
            <wp:docPr id="171" name="Imagem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6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49BBA" w14:textId="47716305" w:rsidR="000C5B4C" w:rsidRDefault="000C5B4C" w:rsidP="000C5B4C">
      <w:r>
        <w:rPr>
          <w:noProof/>
        </w:rPr>
        <w:drawing>
          <wp:inline distT="0" distB="0" distL="0" distR="0" wp14:anchorId="5F33E728" wp14:editId="62CEBF98">
            <wp:extent cx="6479540" cy="3215640"/>
            <wp:effectExtent l="0" t="0" r="0" b="3810"/>
            <wp:docPr id="172" name="Imagem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1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083D7" w14:textId="42815E5C" w:rsidR="00133DE9" w:rsidRDefault="00133DE9" w:rsidP="000C5B4C">
      <w:r>
        <w:rPr>
          <w:noProof/>
        </w:rPr>
        <w:drawing>
          <wp:inline distT="0" distB="0" distL="0" distR="0" wp14:anchorId="0AD14F4E" wp14:editId="1524DEBB">
            <wp:extent cx="6479540" cy="876935"/>
            <wp:effectExtent l="0" t="0" r="0" b="0"/>
            <wp:docPr id="173" name="Imagem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7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DD2A0" w14:textId="6C3F2669" w:rsidR="00133DE9" w:rsidRDefault="00133DE9" w:rsidP="000C5B4C"/>
    <w:p w14:paraId="4DB1778A" w14:textId="0642D473" w:rsidR="00133DE9" w:rsidRDefault="00133DE9" w:rsidP="000C5B4C"/>
    <w:p w14:paraId="4CDCE6BD" w14:textId="58537202" w:rsidR="00133DE9" w:rsidRDefault="00133DE9" w:rsidP="000C5B4C"/>
    <w:p w14:paraId="14498F25" w14:textId="23737DF3" w:rsidR="00133DE9" w:rsidRDefault="00133DE9" w:rsidP="000C5B4C">
      <w:r>
        <w:rPr>
          <w:noProof/>
        </w:rPr>
        <w:drawing>
          <wp:inline distT="0" distB="0" distL="0" distR="0" wp14:anchorId="347AF27C" wp14:editId="362779AC">
            <wp:extent cx="6479540" cy="4250690"/>
            <wp:effectExtent l="0" t="0" r="0" b="0"/>
            <wp:docPr id="174" name="Imagem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5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38B2D" w14:textId="74D88EB3" w:rsidR="00133DE9" w:rsidRPr="000C5B4C" w:rsidRDefault="00133DE9" w:rsidP="000C5B4C">
      <w:r>
        <w:rPr>
          <w:noProof/>
        </w:rPr>
        <w:drawing>
          <wp:inline distT="0" distB="0" distL="0" distR="0" wp14:anchorId="32E75E4B" wp14:editId="173B7C53">
            <wp:extent cx="6479540" cy="5285105"/>
            <wp:effectExtent l="0" t="0" r="0" b="0"/>
            <wp:docPr id="175" name="Imagem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8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B9314" w14:textId="77777777" w:rsidR="00F927FB" w:rsidRPr="002901B3" w:rsidRDefault="00F927FB" w:rsidP="00F927FB">
      <w:pPr>
        <w:pStyle w:val="Ttulo1"/>
        <w:rPr>
          <w:b/>
          <w:bCs/>
        </w:rPr>
      </w:pPr>
      <w:bookmarkStart w:id="23" w:name="_Toc78045535"/>
      <w:r w:rsidRPr="002901B3">
        <w:rPr>
          <w:b/>
          <w:bCs/>
        </w:rPr>
        <w:t xml:space="preserve">GEOGRAFIA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23"/>
    </w:p>
    <w:p w14:paraId="03D62788" w14:textId="5217DB14" w:rsidR="00F927FB" w:rsidRDefault="00133DE9" w:rsidP="00F927FB">
      <w:r>
        <w:rPr>
          <w:noProof/>
        </w:rPr>
        <w:drawing>
          <wp:inline distT="0" distB="0" distL="0" distR="0" wp14:anchorId="153C5918" wp14:editId="129E95FB">
            <wp:extent cx="6479540" cy="4591050"/>
            <wp:effectExtent l="0" t="0" r="0" b="0"/>
            <wp:docPr id="176" name="Imagem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22AD3" w14:textId="77777777" w:rsidR="00133DE9" w:rsidRDefault="00133DE9" w:rsidP="00F927FB">
      <w:r>
        <w:rPr>
          <w:noProof/>
        </w:rPr>
        <w:drawing>
          <wp:inline distT="0" distB="0" distL="0" distR="0" wp14:anchorId="20AE8234" wp14:editId="478B1F3C">
            <wp:extent cx="6479540" cy="4171950"/>
            <wp:effectExtent l="0" t="0" r="0" b="0"/>
            <wp:docPr id="177" name="Imagem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4C092" w14:textId="77777777" w:rsidR="00C651E8" w:rsidRDefault="00C651E8" w:rsidP="00F927FB"/>
    <w:p w14:paraId="783C6867" w14:textId="1CD4B9C7" w:rsidR="00133DE9" w:rsidRDefault="00133DE9" w:rsidP="00F927FB">
      <w:r>
        <w:rPr>
          <w:noProof/>
        </w:rPr>
        <w:drawing>
          <wp:inline distT="0" distB="0" distL="0" distR="0" wp14:anchorId="30396F06" wp14:editId="62554FFC">
            <wp:extent cx="6353175" cy="4257675"/>
            <wp:effectExtent l="0" t="0" r="9525" b="9525"/>
            <wp:docPr id="178" name="Imagem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6353175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7BC1F" w14:textId="7DEA64C3" w:rsidR="00C651E8" w:rsidRDefault="00C651E8" w:rsidP="00F927FB">
      <w:r>
        <w:rPr>
          <w:noProof/>
        </w:rPr>
        <w:drawing>
          <wp:inline distT="0" distB="0" distL="0" distR="0" wp14:anchorId="068FC6C3" wp14:editId="062FE34C">
            <wp:extent cx="6353175" cy="5095875"/>
            <wp:effectExtent l="0" t="0" r="9525" b="9525"/>
            <wp:docPr id="180" name="Imagem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6353175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89476" w14:textId="3BDACB9D" w:rsidR="00C651E8" w:rsidRDefault="00C651E8" w:rsidP="00F927FB"/>
    <w:p w14:paraId="53C22AAA" w14:textId="231F613E" w:rsidR="00C651E8" w:rsidRDefault="00C651E8" w:rsidP="00F927FB">
      <w:r>
        <w:rPr>
          <w:noProof/>
        </w:rPr>
        <w:drawing>
          <wp:inline distT="0" distB="0" distL="0" distR="0" wp14:anchorId="5B90C743" wp14:editId="008255BA">
            <wp:extent cx="6479540" cy="2171065"/>
            <wp:effectExtent l="0" t="0" r="0" b="635"/>
            <wp:docPr id="181" name="Imagem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17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2427F" w14:textId="61CB612C" w:rsidR="00C651E8" w:rsidRDefault="00C651E8" w:rsidP="00F927FB">
      <w:r>
        <w:rPr>
          <w:noProof/>
        </w:rPr>
        <w:drawing>
          <wp:inline distT="0" distB="0" distL="0" distR="0" wp14:anchorId="24E2AA93" wp14:editId="581534C5">
            <wp:extent cx="6479540" cy="3636645"/>
            <wp:effectExtent l="0" t="0" r="0" b="1905"/>
            <wp:docPr id="182" name="Imagem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3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BB065" w14:textId="53B811FA" w:rsidR="005E0B2D" w:rsidRDefault="005E0B2D" w:rsidP="00F927FB"/>
    <w:p w14:paraId="579698B5" w14:textId="4331D11A" w:rsidR="005E0B2D" w:rsidRDefault="005E0B2D" w:rsidP="00F927FB"/>
    <w:p w14:paraId="692F98E0" w14:textId="38AA7C83" w:rsidR="005E0B2D" w:rsidRDefault="005E0B2D" w:rsidP="00F927FB"/>
    <w:p w14:paraId="7F7770B9" w14:textId="15AAC32F" w:rsidR="005E0B2D" w:rsidRDefault="005E0B2D" w:rsidP="00F927FB"/>
    <w:p w14:paraId="530EA296" w14:textId="7761D2B5" w:rsidR="005E0B2D" w:rsidRDefault="005E0B2D" w:rsidP="00F927FB"/>
    <w:p w14:paraId="7EDD63E2" w14:textId="6DA1089C" w:rsidR="005E0B2D" w:rsidRDefault="005E0B2D" w:rsidP="00F927FB"/>
    <w:p w14:paraId="55D44820" w14:textId="3A2CEFD7" w:rsidR="005E0B2D" w:rsidRDefault="005E0B2D" w:rsidP="00F927FB"/>
    <w:p w14:paraId="68F9D415" w14:textId="434F46B4" w:rsidR="005E0B2D" w:rsidRDefault="005E0B2D" w:rsidP="00F927FB"/>
    <w:p w14:paraId="53584C3E" w14:textId="564FA78F" w:rsidR="005E0B2D" w:rsidRDefault="005E0B2D" w:rsidP="00F927FB"/>
    <w:p w14:paraId="48DBF81C" w14:textId="16CF07F2" w:rsidR="005E0B2D" w:rsidRDefault="005E0B2D" w:rsidP="00F927FB"/>
    <w:p w14:paraId="1F7086D0" w14:textId="44406384" w:rsidR="005E0B2D" w:rsidRDefault="005E0B2D" w:rsidP="00F927FB"/>
    <w:p w14:paraId="7536A11B" w14:textId="290775F2" w:rsidR="005E0B2D" w:rsidRDefault="005E0B2D" w:rsidP="00F927FB"/>
    <w:p w14:paraId="1E448548" w14:textId="0D43986F" w:rsidR="005E0B2D" w:rsidRDefault="005E0B2D" w:rsidP="00F927FB"/>
    <w:p w14:paraId="753B87CE" w14:textId="1B42D820" w:rsidR="005E0B2D" w:rsidRDefault="005E0B2D" w:rsidP="00F927FB"/>
    <w:p w14:paraId="6E6A1452" w14:textId="2FFB8E43" w:rsidR="005E0B2D" w:rsidRDefault="005E0B2D" w:rsidP="00F927FB"/>
    <w:p w14:paraId="608D7AB4" w14:textId="3364BFEB" w:rsidR="005E0B2D" w:rsidRDefault="005E0B2D" w:rsidP="00F927FB"/>
    <w:p w14:paraId="3B2373D6" w14:textId="70AD1FA3" w:rsidR="005E0B2D" w:rsidRDefault="005E0B2D" w:rsidP="00F927FB"/>
    <w:p w14:paraId="3CA3B3F0" w14:textId="4AF3D327" w:rsidR="005E0B2D" w:rsidRDefault="005E0B2D" w:rsidP="00F927FB"/>
    <w:p w14:paraId="06F84D8C" w14:textId="7A9A999D" w:rsidR="005E0B2D" w:rsidRDefault="005E0B2D" w:rsidP="00F927FB"/>
    <w:p w14:paraId="18040FE1" w14:textId="62F59344" w:rsidR="005E0B2D" w:rsidRDefault="005E0B2D" w:rsidP="00F927FB"/>
    <w:p w14:paraId="0603D839" w14:textId="77777777" w:rsidR="005E0B2D" w:rsidRPr="00F927FB" w:rsidRDefault="005E0B2D" w:rsidP="00F927FB"/>
    <w:p w14:paraId="49B747E6" w14:textId="6A9C4176" w:rsidR="00040625" w:rsidRDefault="00040625" w:rsidP="002901B3">
      <w:pPr>
        <w:pStyle w:val="Ttulo1"/>
        <w:rPr>
          <w:b/>
          <w:bCs/>
        </w:rPr>
      </w:pPr>
      <w:bookmarkStart w:id="24" w:name="_Toc78045536"/>
      <w:r w:rsidRPr="002901B3">
        <w:rPr>
          <w:b/>
          <w:bCs/>
        </w:rPr>
        <w:t>HISTÓRIA 1ª SEMANA</w:t>
      </w:r>
      <w:bookmarkEnd w:id="24"/>
    </w:p>
    <w:p w14:paraId="078844F4" w14:textId="7DC2439E" w:rsidR="005E0B2D" w:rsidRDefault="005E0B2D" w:rsidP="005E0B2D">
      <w:r>
        <w:rPr>
          <w:noProof/>
        </w:rPr>
        <w:drawing>
          <wp:inline distT="0" distB="0" distL="0" distR="0" wp14:anchorId="50618CA3" wp14:editId="73E6F141">
            <wp:extent cx="6479540" cy="2018030"/>
            <wp:effectExtent l="0" t="0" r="0" b="1270"/>
            <wp:docPr id="183" name="Imagem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1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91217" w14:textId="1D2ECAF5" w:rsidR="005E0B2D" w:rsidRDefault="005E0B2D" w:rsidP="005E0B2D">
      <w:r>
        <w:rPr>
          <w:noProof/>
        </w:rPr>
        <w:drawing>
          <wp:inline distT="0" distB="0" distL="0" distR="0" wp14:anchorId="5678793F" wp14:editId="002B6E30">
            <wp:extent cx="6479540" cy="5730240"/>
            <wp:effectExtent l="0" t="0" r="0" b="3810"/>
            <wp:docPr id="184" name="Imagem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73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CD03B" w14:textId="3BB5D35E" w:rsidR="005E0B2D" w:rsidRDefault="005E0B2D" w:rsidP="005E0B2D"/>
    <w:p w14:paraId="497A98EF" w14:textId="2FCEFBE4" w:rsidR="005E0B2D" w:rsidRDefault="005E0B2D" w:rsidP="005E0B2D"/>
    <w:p w14:paraId="32A21DB7" w14:textId="5F4F0A87" w:rsidR="005E0B2D" w:rsidRDefault="005E0B2D" w:rsidP="005E0B2D"/>
    <w:p w14:paraId="7653CB2F" w14:textId="5EC224D5" w:rsidR="005E0B2D" w:rsidRDefault="005E0B2D" w:rsidP="005E0B2D"/>
    <w:p w14:paraId="590BF218" w14:textId="453C3D03" w:rsidR="005E0B2D" w:rsidRDefault="005E0B2D" w:rsidP="005E0B2D"/>
    <w:p w14:paraId="32FD7BED" w14:textId="3C458978" w:rsidR="005E0B2D" w:rsidRDefault="005E0B2D" w:rsidP="005E0B2D"/>
    <w:p w14:paraId="52B7A585" w14:textId="4A0555C7" w:rsidR="005E0B2D" w:rsidRDefault="005E0B2D" w:rsidP="005E0B2D"/>
    <w:p w14:paraId="49B88EEE" w14:textId="2F381222" w:rsidR="005E0B2D" w:rsidRDefault="005E0B2D" w:rsidP="005E0B2D"/>
    <w:p w14:paraId="151C6651" w14:textId="6619756C" w:rsidR="005E0B2D" w:rsidRDefault="005E0B2D" w:rsidP="005E0B2D"/>
    <w:p w14:paraId="79BAA1D3" w14:textId="47A4CEFA" w:rsidR="005E0B2D" w:rsidRDefault="005E0B2D" w:rsidP="005E0B2D">
      <w:r>
        <w:rPr>
          <w:noProof/>
        </w:rPr>
        <w:drawing>
          <wp:inline distT="0" distB="0" distL="0" distR="0" wp14:anchorId="0C5C87F5" wp14:editId="5D1CF97B">
            <wp:extent cx="6479540" cy="3061335"/>
            <wp:effectExtent l="0" t="0" r="0" b="5715"/>
            <wp:docPr id="185" name="Imagem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6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5240A" w14:textId="6306F160" w:rsidR="00AD52EE" w:rsidRDefault="00AD52EE" w:rsidP="005E0B2D">
      <w:r>
        <w:rPr>
          <w:noProof/>
        </w:rPr>
        <w:drawing>
          <wp:inline distT="0" distB="0" distL="0" distR="0" wp14:anchorId="3CAF5032" wp14:editId="66DDB8C9">
            <wp:extent cx="6479540" cy="5534025"/>
            <wp:effectExtent l="0" t="0" r="0" b="9525"/>
            <wp:docPr id="186" name="Imagem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2"/>
                    <a:srcRect b="28577"/>
                    <a:stretch/>
                  </pic:blipFill>
                  <pic:spPr bwMode="auto">
                    <a:xfrm>
                      <a:off x="0" y="0"/>
                      <a:ext cx="6479540" cy="5534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66E178" w14:textId="1AF24E13" w:rsidR="00AD52EE" w:rsidRDefault="00AD52EE" w:rsidP="005E0B2D"/>
    <w:p w14:paraId="5CA9F0C3" w14:textId="7989967F" w:rsidR="00AD52EE" w:rsidRDefault="00AD52EE" w:rsidP="005E0B2D"/>
    <w:p w14:paraId="0CAF9799" w14:textId="1F3E4B2E" w:rsidR="00AD52EE" w:rsidRDefault="00AD52EE" w:rsidP="005E0B2D"/>
    <w:p w14:paraId="33D6E31A" w14:textId="7D4550DC" w:rsidR="00AD52EE" w:rsidRDefault="00AD52EE" w:rsidP="005E0B2D"/>
    <w:p w14:paraId="673C0859" w14:textId="77777777" w:rsidR="00AD52EE" w:rsidRDefault="00AD52EE" w:rsidP="005E0B2D"/>
    <w:p w14:paraId="3974B7BF" w14:textId="5E33A8A9" w:rsidR="00AD52EE" w:rsidRDefault="00AD52EE" w:rsidP="005E0B2D">
      <w:r>
        <w:rPr>
          <w:noProof/>
        </w:rPr>
        <w:drawing>
          <wp:inline distT="0" distB="0" distL="0" distR="0" wp14:anchorId="4A5D4B2D" wp14:editId="143C090B">
            <wp:extent cx="6479540" cy="2374265"/>
            <wp:effectExtent l="0" t="0" r="0" b="6985"/>
            <wp:docPr id="187" name="Imagem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7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A4809" w14:textId="5984289D" w:rsidR="00AD52EE" w:rsidRDefault="00AD52EE" w:rsidP="005E0B2D">
      <w:r>
        <w:rPr>
          <w:noProof/>
        </w:rPr>
        <w:drawing>
          <wp:inline distT="0" distB="0" distL="0" distR="0" wp14:anchorId="6D6E1A31" wp14:editId="40FE77C3">
            <wp:extent cx="6479540" cy="6995160"/>
            <wp:effectExtent l="0" t="0" r="0" b="0"/>
            <wp:docPr id="188" name="Imagem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99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6F756" w14:textId="13FCEBCB" w:rsidR="00AD52EE" w:rsidRDefault="00AD52EE" w:rsidP="005E0B2D"/>
    <w:p w14:paraId="68EE7D52" w14:textId="02372C8A" w:rsidR="00AD52EE" w:rsidRDefault="00AD52EE" w:rsidP="005E0B2D">
      <w:r>
        <w:rPr>
          <w:noProof/>
        </w:rPr>
        <w:drawing>
          <wp:inline distT="0" distB="0" distL="0" distR="0" wp14:anchorId="14ACECC9" wp14:editId="021BDE98">
            <wp:extent cx="6479540" cy="6218555"/>
            <wp:effectExtent l="0" t="0" r="0" b="0"/>
            <wp:docPr id="189" name="Imagem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21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449E8" w14:textId="13B454E7" w:rsidR="00AD52EE" w:rsidRDefault="00AD52EE" w:rsidP="005E0B2D"/>
    <w:p w14:paraId="0829D566" w14:textId="4BF44E93" w:rsidR="00AD52EE" w:rsidRDefault="00AD52EE" w:rsidP="005E0B2D"/>
    <w:p w14:paraId="76772927" w14:textId="4DBE996F" w:rsidR="00AD52EE" w:rsidRDefault="00AD52EE" w:rsidP="005E0B2D"/>
    <w:p w14:paraId="241104BA" w14:textId="5A0D5FC3" w:rsidR="00AD52EE" w:rsidRDefault="00AD52EE" w:rsidP="005E0B2D"/>
    <w:p w14:paraId="4E1F90BC" w14:textId="36786A9E" w:rsidR="00AD52EE" w:rsidRDefault="00AD52EE" w:rsidP="005E0B2D"/>
    <w:p w14:paraId="449EFD66" w14:textId="5CAD91C1" w:rsidR="00AD52EE" w:rsidRDefault="00AD52EE" w:rsidP="005E0B2D"/>
    <w:p w14:paraId="09BD7833" w14:textId="1EA90890" w:rsidR="00AD52EE" w:rsidRDefault="00AD52EE" w:rsidP="005E0B2D"/>
    <w:p w14:paraId="55BA37BB" w14:textId="313D300A" w:rsidR="00AD52EE" w:rsidRDefault="00AD52EE" w:rsidP="005E0B2D"/>
    <w:p w14:paraId="1368C5BA" w14:textId="2A7308D4" w:rsidR="00AD52EE" w:rsidRDefault="00AD52EE" w:rsidP="005E0B2D"/>
    <w:p w14:paraId="1A266909" w14:textId="3C25452D" w:rsidR="00AD52EE" w:rsidRDefault="00AD52EE" w:rsidP="005E0B2D"/>
    <w:p w14:paraId="7CDBAFA1" w14:textId="30D7FAFA" w:rsidR="00AD52EE" w:rsidRDefault="00AD52EE" w:rsidP="005E0B2D"/>
    <w:p w14:paraId="68C4189E" w14:textId="606EF5BB" w:rsidR="00AD52EE" w:rsidRDefault="00AD52EE" w:rsidP="005E0B2D"/>
    <w:p w14:paraId="1BD5DE3A" w14:textId="1404A8A7" w:rsidR="00AD52EE" w:rsidRDefault="00AD52EE" w:rsidP="005E0B2D"/>
    <w:p w14:paraId="11C6BFAD" w14:textId="4A6497A2" w:rsidR="00AD52EE" w:rsidRDefault="00AD52EE" w:rsidP="005E0B2D"/>
    <w:p w14:paraId="1019EEBB" w14:textId="77A23AFA" w:rsidR="00AD52EE" w:rsidRDefault="00AD52EE" w:rsidP="005E0B2D"/>
    <w:p w14:paraId="25BD765E" w14:textId="05326A2A" w:rsidR="00AD52EE" w:rsidRDefault="00AD52EE" w:rsidP="005E0B2D"/>
    <w:p w14:paraId="7A1F7BEF" w14:textId="6D435209" w:rsidR="00AD52EE" w:rsidRDefault="00AD52EE" w:rsidP="005E0B2D"/>
    <w:p w14:paraId="4AAF0859" w14:textId="4C677574" w:rsidR="00AD52EE" w:rsidRDefault="00AD52EE" w:rsidP="005E0B2D"/>
    <w:p w14:paraId="3811B81C" w14:textId="7AAAA752" w:rsidR="00AD52EE" w:rsidRDefault="00AD52EE" w:rsidP="005E0B2D"/>
    <w:p w14:paraId="174E24F0" w14:textId="6ACAEEA5" w:rsidR="00040625" w:rsidRDefault="00040625" w:rsidP="002901B3">
      <w:pPr>
        <w:pStyle w:val="Ttulo1"/>
        <w:rPr>
          <w:b/>
          <w:bCs/>
        </w:rPr>
      </w:pPr>
      <w:bookmarkStart w:id="25" w:name="_Toc78045537"/>
      <w:r w:rsidRPr="002901B3">
        <w:rPr>
          <w:b/>
          <w:bCs/>
        </w:rPr>
        <w:t>HISTÓRIA 2ª SEMANA</w:t>
      </w:r>
      <w:bookmarkEnd w:id="25"/>
    </w:p>
    <w:p w14:paraId="063217B9" w14:textId="753F936F" w:rsidR="00AD52EE" w:rsidRDefault="006D6481" w:rsidP="00AD52EE">
      <w:r>
        <w:rPr>
          <w:noProof/>
        </w:rPr>
        <w:drawing>
          <wp:inline distT="0" distB="0" distL="0" distR="0" wp14:anchorId="6A514A65" wp14:editId="315DC447">
            <wp:extent cx="6479540" cy="5078730"/>
            <wp:effectExtent l="0" t="0" r="0" b="7620"/>
            <wp:docPr id="190" name="Imagem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7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7F9A5" w14:textId="441F5374" w:rsidR="006D6481" w:rsidRDefault="006D6481" w:rsidP="00AD52EE">
      <w:r>
        <w:rPr>
          <w:noProof/>
        </w:rPr>
        <w:drawing>
          <wp:inline distT="0" distB="0" distL="0" distR="0" wp14:anchorId="0FC6C70B" wp14:editId="0CD435C4">
            <wp:extent cx="6479540" cy="4111625"/>
            <wp:effectExtent l="0" t="0" r="0" b="3175"/>
            <wp:docPr id="191" name="Imagem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1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16C46" w14:textId="1722FF5B" w:rsidR="006D6481" w:rsidRDefault="006D6481" w:rsidP="00AD52EE">
      <w:r>
        <w:rPr>
          <w:noProof/>
        </w:rPr>
        <w:drawing>
          <wp:inline distT="0" distB="0" distL="0" distR="0" wp14:anchorId="45D32F63" wp14:editId="05DD556E">
            <wp:extent cx="6479540" cy="4137025"/>
            <wp:effectExtent l="0" t="0" r="0" b="0"/>
            <wp:docPr id="192" name="Imagem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3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B07D9" w14:textId="214241C3" w:rsidR="006D6481" w:rsidRDefault="006D6481" w:rsidP="00AD52EE">
      <w:r>
        <w:rPr>
          <w:noProof/>
        </w:rPr>
        <w:drawing>
          <wp:inline distT="0" distB="0" distL="0" distR="0" wp14:anchorId="32C78E3C" wp14:editId="5557B832">
            <wp:extent cx="6479540" cy="5229225"/>
            <wp:effectExtent l="0" t="0" r="0" b="9525"/>
            <wp:docPr id="193" name="Imagem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1A964" w14:textId="2B3D12C2" w:rsidR="006D6481" w:rsidRDefault="006D6481" w:rsidP="00AD52EE"/>
    <w:p w14:paraId="61056CF3" w14:textId="088016B5" w:rsidR="006D6481" w:rsidRDefault="006D6481" w:rsidP="00AD52EE">
      <w:r>
        <w:rPr>
          <w:noProof/>
        </w:rPr>
        <w:drawing>
          <wp:inline distT="0" distB="0" distL="0" distR="0" wp14:anchorId="2440C83D" wp14:editId="3CE71792">
            <wp:extent cx="6479540" cy="3612515"/>
            <wp:effectExtent l="0" t="0" r="0" b="6985"/>
            <wp:docPr id="194" name="Imagem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1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3C8FD" w14:textId="56BCE163" w:rsidR="006D6481" w:rsidRDefault="006D6481" w:rsidP="00AD52EE">
      <w:r>
        <w:rPr>
          <w:noProof/>
        </w:rPr>
        <w:drawing>
          <wp:inline distT="0" distB="0" distL="0" distR="0" wp14:anchorId="6C1B538F" wp14:editId="601E447A">
            <wp:extent cx="6479540" cy="3625850"/>
            <wp:effectExtent l="0" t="0" r="0" b="0"/>
            <wp:docPr id="195" name="Imagem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2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F6D1B" w14:textId="09C68C83" w:rsidR="00777E5F" w:rsidRDefault="00777E5F" w:rsidP="00AD52EE"/>
    <w:p w14:paraId="2109423A" w14:textId="59F73784" w:rsidR="00777E5F" w:rsidRDefault="00777E5F" w:rsidP="00AD52EE"/>
    <w:p w14:paraId="7C199BD1" w14:textId="599FB0E0" w:rsidR="00777E5F" w:rsidRDefault="00777E5F" w:rsidP="00AD52EE"/>
    <w:p w14:paraId="5E515764" w14:textId="5728017B" w:rsidR="00777E5F" w:rsidRDefault="00777E5F" w:rsidP="00AD52EE"/>
    <w:p w14:paraId="34CDBF86" w14:textId="3564DD94" w:rsidR="00777E5F" w:rsidRDefault="00777E5F" w:rsidP="00AD52EE"/>
    <w:p w14:paraId="79954822" w14:textId="1C255FAA" w:rsidR="00777E5F" w:rsidRDefault="00777E5F" w:rsidP="00AD52EE"/>
    <w:p w14:paraId="60D3B34E" w14:textId="34AB6516" w:rsidR="00777E5F" w:rsidRDefault="00777E5F" w:rsidP="00AD52EE"/>
    <w:p w14:paraId="2E51D1E3" w14:textId="617F2860" w:rsidR="00777E5F" w:rsidRDefault="00777E5F" w:rsidP="00AD52EE"/>
    <w:p w14:paraId="663CDF3D" w14:textId="1567F2F5" w:rsidR="00777E5F" w:rsidRDefault="00777E5F" w:rsidP="00AD52EE"/>
    <w:p w14:paraId="4FE059B9" w14:textId="73CDE845" w:rsidR="00777E5F" w:rsidRDefault="00777E5F" w:rsidP="00AD52EE"/>
    <w:p w14:paraId="3D5487D1" w14:textId="7B600469" w:rsidR="00777E5F" w:rsidRDefault="00777E5F" w:rsidP="00AD52EE"/>
    <w:p w14:paraId="2D9626AF" w14:textId="48551F1D" w:rsidR="00777E5F" w:rsidRDefault="00777E5F" w:rsidP="00AD52EE"/>
    <w:p w14:paraId="04976FE9" w14:textId="0E32A7AD" w:rsidR="00777E5F" w:rsidRDefault="00777E5F" w:rsidP="00AD52EE"/>
    <w:p w14:paraId="2BEBD19F" w14:textId="201D1EE6" w:rsidR="00040625" w:rsidRDefault="00040625" w:rsidP="002901B3">
      <w:pPr>
        <w:pStyle w:val="Ttulo1"/>
        <w:rPr>
          <w:b/>
          <w:bCs/>
        </w:rPr>
      </w:pPr>
      <w:bookmarkStart w:id="26" w:name="_Toc78045538"/>
      <w:r w:rsidRPr="002901B3">
        <w:rPr>
          <w:b/>
          <w:bCs/>
        </w:rPr>
        <w:t>HISTÓRIA 3ª SEMANA</w:t>
      </w:r>
      <w:bookmarkEnd w:id="26"/>
    </w:p>
    <w:p w14:paraId="18370E90" w14:textId="1CEA710B" w:rsidR="00777E5F" w:rsidRDefault="00777E5F" w:rsidP="00777E5F">
      <w:r>
        <w:rPr>
          <w:noProof/>
        </w:rPr>
        <w:drawing>
          <wp:inline distT="0" distB="0" distL="0" distR="0" wp14:anchorId="578B25A8" wp14:editId="65377E05">
            <wp:extent cx="6479540" cy="4685030"/>
            <wp:effectExtent l="0" t="0" r="0" b="1270"/>
            <wp:docPr id="196" name="Imagem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8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F63B3" w14:textId="08276F68" w:rsidR="00777E5F" w:rsidRDefault="00777E5F" w:rsidP="00777E5F">
      <w:r>
        <w:rPr>
          <w:noProof/>
        </w:rPr>
        <w:drawing>
          <wp:inline distT="0" distB="0" distL="0" distR="0" wp14:anchorId="6C3C942F" wp14:editId="0B103755">
            <wp:extent cx="6479540" cy="3616960"/>
            <wp:effectExtent l="0" t="0" r="0" b="2540"/>
            <wp:docPr id="197" name="Imagem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1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98CBF" w14:textId="236692F6" w:rsidR="00777E5F" w:rsidRDefault="00777E5F" w:rsidP="00777E5F"/>
    <w:p w14:paraId="3120B691" w14:textId="491CECD8" w:rsidR="00777E5F" w:rsidRDefault="00777E5F" w:rsidP="00777E5F"/>
    <w:p w14:paraId="75B6E791" w14:textId="720D76AC" w:rsidR="00777E5F" w:rsidRDefault="00777E5F" w:rsidP="00777E5F"/>
    <w:p w14:paraId="098E879E" w14:textId="624CCE41" w:rsidR="00777E5F" w:rsidRDefault="00777E5F" w:rsidP="00777E5F"/>
    <w:p w14:paraId="3791776B" w14:textId="66C8A9D5" w:rsidR="00777E5F" w:rsidRDefault="00777E5F" w:rsidP="00777E5F"/>
    <w:p w14:paraId="3B283A7A" w14:textId="16C9CAB2" w:rsidR="00777E5F" w:rsidRDefault="00777E5F" w:rsidP="00777E5F"/>
    <w:p w14:paraId="5671DD7D" w14:textId="749ACFE2" w:rsidR="00777E5F" w:rsidRDefault="00777E5F" w:rsidP="00777E5F">
      <w:r>
        <w:rPr>
          <w:noProof/>
        </w:rPr>
        <w:drawing>
          <wp:inline distT="0" distB="0" distL="0" distR="0" wp14:anchorId="02FE655C" wp14:editId="51D85DFF">
            <wp:extent cx="6479540" cy="5179695"/>
            <wp:effectExtent l="0" t="0" r="0" b="1905"/>
            <wp:docPr id="198" name="Imagem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7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5FF8B" w14:textId="1C69BC4F" w:rsidR="00777E5F" w:rsidRDefault="00777E5F" w:rsidP="00777E5F">
      <w:r>
        <w:rPr>
          <w:noProof/>
        </w:rPr>
        <w:drawing>
          <wp:inline distT="0" distB="0" distL="0" distR="0" wp14:anchorId="186AA480" wp14:editId="1F40DEDA">
            <wp:extent cx="6479540" cy="3012440"/>
            <wp:effectExtent l="0" t="0" r="0" b="0"/>
            <wp:docPr id="199" name="Imagem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12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9D2BB" w14:textId="11440CEF" w:rsidR="00CB444E" w:rsidRDefault="00CB444E" w:rsidP="00777E5F">
      <w:r>
        <w:rPr>
          <w:noProof/>
        </w:rPr>
        <w:drawing>
          <wp:inline distT="0" distB="0" distL="0" distR="0" wp14:anchorId="7528F5FF" wp14:editId="25DFAEDD">
            <wp:extent cx="6479540" cy="1150620"/>
            <wp:effectExtent l="0" t="0" r="0" b="0"/>
            <wp:docPr id="200" name="Imagem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15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0EC96" w14:textId="78B414BA" w:rsidR="00CB444E" w:rsidRDefault="00CB444E" w:rsidP="00777E5F"/>
    <w:p w14:paraId="2F8C0F3F" w14:textId="2FF65E52" w:rsidR="00CB444E" w:rsidRDefault="00CB444E" w:rsidP="00777E5F">
      <w:r>
        <w:rPr>
          <w:noProof/>
        </w:rPr>
        <w:drawing>
          <wp:inline distT="0" distB="0" distL="0" distR="0" wp14:anchorId="644464CA" wp14:editId="74A318AB">
            <wp:extent cx="6479540" cy="4404995"/>
            <wp:effectExtent l="0" t="0" r="0" b="0"/>
            <wp:docPr id="201" name="Imagem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0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D2F8E" w14:textId="642DA7E0" w:rsidR="00CB444E" w:rsidRDefault="00CB444E" w:rsidP="00777E5F">
      <w:r>
        <w:rPr>
          <w:noProof/>
        </w:rPr>
        <w:drawing>
          <wp:inline distT="0" distB="0" distL="0" distR="0" wp14:anchorId="68FBED55" wp14:editId="1C00C260">
            <wp:extent cx="6479540" cy="4770120"/>
            <wp:effectExtent l="0" t="0" r="0" b="0"/>
            <wp:docPr id="202" name="Imagem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7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E35C2" w14:textId="5626C0F2" w:rsidR="00CB444E" w:rsidRDefault="00CB444E" w:rsidP="00777E5F"/>
    <w:p w14:paraId="27C4F189" w14:textId="230A0DE7" w:rsidR="00CB444E" w:rsidRDefault="00CB444E" w:rsidP="00777E5F"/>
    <w:p w14:paraId="53C419AE" w14:textId="2D218B4A" w:rsidR="00CB444E" w:rsidRDefault="00CB444E" w:rsidP="00777E5F">
      <w:r>
        <w:rPr>
          <w:noProof/>
        </w:rPr>
        <w:drawing>
          <wp:inline distT="0" distB="0" distL="0" distR="0" wp14:anchorId="5FB94FAB" wp14:editId="0DFAD8F8">
            <wp:extent cx="6479540" cy="3454400"/>
            <wp:effectExtent l="0" t="0" r="0" b="0"/>
            <wp:docPr id="203" name="Imagem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96049" w14:textId="03FCB1B1" w:rsidR="00CB444E" w:rsidRDefault="00CB444E" w:rsidP="00777E5F">
      <w:r>
        <w:rPr>
          <w:noProof/>
        </w:rPr>
        <w:drawing>
          <wp:inline distT="0" distB="0" distL="0" distR="0" wp14:anchorId="4C99CF9C" wp14:editId="39707192">
            <wp:extent cx="6479540" cy="3143250"/>
            <wp:effectExtent l="0" t="0" r="0" b="0"/>
            <wp:docPr id="204" name="Imagem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0"/>
                    <a:srcRect b="49848"/>
                    <a:stretch/>
                  </pic:blipFill>
                  <pic:spPr bwMode="auto">
                    <a:xfrm>
                      <a:off x="0" y="0"/>
                      <a:ext cx="6479540" cy="3143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39850E" w14:textId="2CD874B0" w:rsidR="005D5BAF" w:rsidRPr="00777E5F" w:rsidRDefault="005D5BAF" w:rsidP="005D5BAF">
      <w:pPr>
        <w:jc w:val="center"/>
      </w:pPr>
      <w:r>
        <w:rPr>
          <w:noProof/>
        </w:rPr>
        <w:drawing>
          <wp:inline distT="0" distB="0" distL="0" distR="0" wp14:anchorId="07014E0C" wp14:editId="77B9E8FF">
            <wp:extent cx="4391025" cy="2749371"/>
            <wp:effectExtent l="0" t="0" r="0" b="0"/>
            <wp:docPr id="205" name="Imagem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4395946" cy="2752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590B7" w14:textId="322C745A" w:rsidR="00040625" w:rsidRDefault="00040625" w:rsidP="002901B3">
      <w:pPr>
        <w:pStyle w:val="Ttulo1"/>
        <w:rPr>
          <w:b/>
          <w:bCs/>
        </w:rPr>
      </w:pPr>
      <w:bookmarkStart w:id="27" w:name="_Toc78045539"/>
      <w:r w:rsidRPr="002901B3">
        <w:rPr>
          <w:b/>
          <w:bCs/>
        </w:rPr>
        <w:t>HISTÓRIA 4ª SEMANA</w:t>
      </w:r>
      <w:bookmarkEnd w:id="27"/>
    </w:p>
    <w:p w14:paraId="5D557ADC" w14:textId="557BAC09" w:rsidR="005D5BAF" w:rsidRDefault="005D5BAF" w:rsidP="005D5BAF">
      <w:r>
        <w:rPr>
          <w:noProof/>
        </w:rPr>
        <w:drawing>
          <wp:inline distT="0" distB="0" distL="0" distR="0" wp14:anchorId="32F1A9E3" wp14:editId="18B2AC3F">
            <wp:extent cx="6479540" cy="4810760"/>
            <wp:effectExtent l="0" t="0" r="0" b="8890"/>
            <wp:docPr id="206" name="Imagem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1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097EF0" wp14:editId="4D5BCAB0">
            <wp:extent cx="6479540" cy="3305175"/>
            <wp:effectExtent l="0" t="0" r="0" b="9525"/>
            <wp:docPr id="207" name="Imagem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3B6E8" w14:textId="0E2206F0" w:rsidR="005D5BAF" w:rsidRDefault="005D5BAF" w:rsidP="005D5BAF"/>
    <w:p w14:paraId="4A70D032" w14:textId="0B14E003" w:rsidR="005D5BAF" w:rsidRDefault="005D5BAF" w:rsidP="005D5BAF"/>
    <w:p w14:paraId="3AE286CA" w14:textId="3523150B" w:rsidR="005D5BAF" w:rsidRDefault="005D5BAF" w:rsidP="005D5BAF"/>
    <w:p w14:paraId="1DEB0830" w14:textId="78BAFD11" w:rsidR="005D5BAF" w:rsidRDefault="005D5BAF" w:rsidP="005D5BAF"/>
    <w:p w14:paraId="388B6F03" w14:textId="73C3810A" w:rsidR="005D5BAF" w:rsidRDefault="005D5BAF" w:rsidP="005D5BAF"/>
    <w:p w14:paraId="2E3A47EE" w14:textId="4A0ED335" w:rsidR="005D5BAF" w:rsidRDefault="005D5BAF" w:rsidP="005D5BAF"/>
    <w:p w14:paraId="35C97B89" w14:textId="0D96AF9F" w:rsidR="005D5BAF" w:rsidRDefault="005D5BAF" w:rsidP="005D5BAF"/>
    <w:p w14:paraId="68DC1CC8" w14:textId="2DCECAAB" w:rsidR="005D5BAF" w:rsidRDefault="005D5BAF" w:rsidP="005D5BAF">
      <w:r>
        <w:rPr>
          <w:noProof/>
        </w:rPr>
        <w:drawing>
          <wp:inline distT="0" distB="0" distL="0" distR="0" wp14:anchorId="1D70A1F5" wp14:editId="1F767255">
            <wp:extent cx="6479540" cy="5564505"/>
            <wp:effectExtent l="0" t="0" r="0" b="0"/>
            <wp:docPr id="208" name="Imagem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56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1C734" w14:textId="1DD48FD9" w:rsidR="006A334F" w:rsidRDefault="006A334F" w:rsidP="005D5BAF">
      <w:r>
        <w:rPr>
          <w:noProof/>
        </w:rPr>
        <w:drawing>
          <wp:inline distT="0" distB="0" distL="0" distR="0" wp14:anchorId="40BD0F7F" wp14:editId="75B437FB">
            <wp:extent cx="6479540" cy="2214245"/>
            <wp:effectExtent l="0" t="0" r="0" b="0"/>
            <wp:docPr id="209" name="Imagem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21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F2E74" w14:textId="1A76C8B2" w:rsidR="006A334F" w:rsidRDefault="006A334F" w:rsidP="005D5BAF"/>
    <w:p w14:paraId="59FE0B36" w14:textId="7B645C9E" w:rsidR="006A334F" w:rsidRDefault="006A334F" w:rsidP="005D5BAF"/>
    <w:p w14:paraId="54420538" w14:textId="5E973E58" w:rsidR="006A334F" w:rsidRDefault="006A334F" w:rsidP="005D5BAF"/>
    <w:p w14:paraId="6B3FA742" w14:textId="5AB2B1FA" w:rsidR="006A334F" w:rsidRDefault="006A334F" w:rsidP="005D5BAF"/>
    <w:p w14:paraId="1462BC15" w14:textId="60988A39" w:rsidR="006A334F" w:rsidRDefault="006A334F" w:rsidP="005D5BAF"/>
    <w:p w14:paraId="56FB94A2" w14:textId="6BA32274" w:rsidR="006A334F" w:rsidRDefault="006A334F" w:rsidP="005D5BAF"/>
    <w:p w14:paraId="6C6DA45D" w14:textId="5AE3B232" w:rsidR="006A334F" w:rsidRDefault="006A334F" w:rsidP="005D5BAF"/>
    <w:p w14:paraId="6C37FE8E" w14:textId="4FF2A44B" w:rsidR="006A334F" w:rsidRDefault="006A334F" w:rsidP="005D5BAF"/>
    <w:p w14:paraId="2A95A58B" w14:textId="2FD59407" w:rsidR="006A334F" w:rsidRDefault="006A334F" w:rsidP="005D5BAF"/>
    <w:p w14:paraId="2F9C9481" w14:textId="6D13A44E" w:rsidR="006A334F" w:rsidRDefault="006A334F" w:rsidP="005D5BAF"/>
    <w:p w14:paraId="25932EF6" w14:textId="31E6C32D" w:rsidR="006A334F" w:rsidRDefault="006A334F" w:rsidP="005D5BAF">
      <w:r>
        <w:rPr>
          <w:noProof/>
        </w:rPr>
        <w:drawing>
          <wp:inline distT="0" distB="0" distL="0" distR="0" wp14:anchorId="196AA0D5" wp14:editId="355B22CD">
            <wp:extent cx="6479540" cy="6276975"/>
            <wp:effectExtent l="0" t="0" r="0" b="9525"/>
            <wp:docPr id="210" name="Imagem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27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A56AF" w14:textId="0C494795" w:rsidR="006A334F" w:rsidRDefault="006A334F" w:rsidP="005D5BAF">
      <w:r>
        <w:rPr>
          <w:noProof/>
        </w:rPr>
        <w:drawing>
          <wp:inline distT="0" distB="0" distL="0" distR="0" wp14:anchorId="0910538B" wp14:editId="255EA44D">
            <wp:extent cx="6479540" cy="3307715"/>
            <wp:effectExtent l="0" t="0" r="0" b="6985"/>
            <wp:docPr id="211" name="Imagem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0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BDF6A" w14:textId="132F6229" w:rsidR="0057398D" w:rsidRDefault="0057398D" w:rsidP="005D5BAF">
      <w:r>
        <w:rPr>
          <w:noProof/>
        </w:rPr>
        <w:drawing>
          <wp:inline distT="0" distB="0" distL="0" distR="0" wp14:anchorId="4E51BB39" wp14:editId="6E2B6E32">
            <wp:extent cx="6479540" cy="4036060"/>
            <wp:effectExtent l="0" t="0" r="0" b="2540"/>
            <wp:docPr id="212" name="Imagem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3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58B40" w14:textId="3A29EE4A" w:rsidR="0057398D" w:rsidRDefault="0057398D" w:rsidP="005D5BAF">
      <w:r>
        <w:rPr>
          <w:noProof/>
        </w:rPr>
        <w:drawing>
          <wp:inline distT="0" distB="0" distL="0" distR="0" wp14:anchorId="2BCDD726" wp14:editId="66CF4F81">
            <wp:extent cx="6479540" cy="5257800"/>
            <wp:effectExtent l="0" t="0" r="0" b="0"/>
            <wp:docPr id="213" name="Imagem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77255" w14:textId="059C6AD2" w:rsidR="0057398D" w:rsidRDefault="0057398D" w:rsidP="005D5BAF"/>
    <w:p w14:paraId="5CBABCF9" w14:textId="7218FC0C" w:rsidR="0057398D" w:rsidRDefault="0057398D" w:rsidP="005D5BAF">
      <w:r>
        <w:rPr>
          <w:noProof/>
        </w:rPr>
        <w:drawing>
          <wp:inline distT="0" distB="0" distL="0" distR="0" wp14:anchorId="1A6B2161" wp14:editId="0008F12D">
            <wp:extent cx="6479540" cy="2836545"/>
            <wp:effectExtent l="0" t="0" r="0" b="1905"/>
            <wp:docPr id="214" name="Imagem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3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A5B1C" w14:textId="5241D31E" w:rsidR="0057398D" w:rsidRDefault="0057398D" w:rsidP="005D5BAF">
      <w:r>
        <w:rPr>
          <w:noProof/>
        </w:rPr>
        <w:drawing>
          <wp:inline distT="0" distB="0" distL="0" distR="0" wp14:anchorId="19C4DBD2" wp14:editId="1DA807D9">
            <wp:extent cx="6479540" cy="2083435"/>
            <wp:effectExtent l="0" t="0" r="0" b="0"/>
            <wp:docPr id="215" name="Imagem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8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D0415" w14:textId="4AA6EE66" w:rsidR="0057398D" w:rsidRDefault="0057398D" w:rsidP="005D5BAF"/>
    <w:p w14:paraId="0114AB8E" w14:textId="69002E10" w:rsidR="0057398D" w:rsidRDefault="0057398D" w:rsidP="005D5BAF"/>
    <w:p w14:paraId="46F3FBAF" w14:textId="2FDC833E" w:rsidR="0057398D" w:rsidRDefault="0057398D" w:rsidP="005D5BAF"/>
    <w:p w14:paraId="39A39E24" w14:textId="24255D57" w:rsidR="0057398D" w:rsidRDefault="0057398D" w:rsidP="005D5BAF"/>
    <w:p w14:paraId="487A96B7" w14:textId="54CECF06" w:rsidR="0057398D" w:rsidRDefault="0057398D" w:rsidP="005D5BAF"/>
    <w:p w14:paraId="1CE8FCC3" w14:textId="1A759D0F" w:rsidR="0057398D" w:rsidRDefault="0057398D" w:rsidP="005D5BAF"/>
    <w:p w14:paraId="2D1716E7" w14:textId="1019183A" w:rsidR="0057398D" w:rsidRDefault="0057398D" w:rsidP="005D5BAF"/>
    <w:p w14:paraId="2DC33307" w14:textId="1E1C272B" w:rsidR="0057398D" w:rsidRDefault="0057398D" w:rsidP="005D5BAF"/>
    <w:p w14:paraId="391753B2" w14:textId="791F5DD1" w:rsidR="0057398D" w:rsidRDefault="0057398D" w:rsidP="005D5BAF"/>
    <w:p w14:paraId="435F23D2" w14:textId="49484CA8" w:rsidR="0057398D" w:rsidRDefault="0057398D" w:rsidP="005D5BAF"/>
    <w:p w14:paraId="75B1A2A4" w14:textId="11CE9139" w:rsidR="0057398D" w:rsidRDefault="0057398D" w:rsidP="005D5BAF"/>
    <w:p w14:paraId="3CA5E3B1" w14:textId="6715373D" w:rsidR="0057398D" w:rsidRDefault="0057398D" w:rsidP="005D5BAF"/>
    <w:p w14:paraId="33F5182C" w14:textId="53806CF3" w:rsidR="0057398D" w:rsidRDefault="0057398D" w:rsidP="005D5BAF"/>
    <w:p w14:paraId="00E09134" w14:textId="2F58A5E2" w:rsidR="0057398D" w:rsidRDefault="0057398D" w:rsidP="005D5BAF"/>
    <w:p w14:paraId="76E09588" w14:textId="60FD8BA9" w:rsidR="0057398D" w:rsidRDefault="0057398D" w:rsidP="005D5BAF"/>
    <w:p w14:paraId="79E3B7C5" w14:textId="578AB7FF" w:rsidR="0057398D" w:rsidRDefault="0057398D" w:rsidP="005D5BAF"/>
    <w:p w14:paraId="7FC19E81" w14:textId="7D31D87B" w:rsidR="0057398D" w:rsidRDefault="0057398D" w:rsidP="005D5BAF"/>
    <w:p w14:paraId="7C4AF305" w14:textId="3DB220A5" w:rsidR="0057398D" w:rsidRDefault="0057398D" w:rsidP="005D5BAF"/>
    <w:p w14:paraId="759B26E4" w14:textId="39415B5F" w:rsidR="0057398D" w:rsidRDefault="0057398D" w:rsidP="005D5BAF"/>
    <w:p w14:paraId="1B5B2D4C" w14:textId="72EA7BD9" w:rsidR="0057398D" w:rsidRDefault="0057398D" w:rsidP="005D5BAF"/>
    <w:p w14:paraId="289E304A" w14:textId="52B50787" w:rsidR="0057398D" w:rsidRDefault="0057398D" w:rsidP="005D5BAF"/>
    <w:p w14:paraId="05EEA8E1" w14:textId="2BCE6F14" w:rsidR="0057398D" w:rsidRDefault="0057398D" w:rsidP="005D5BAF"/>
    <w:p w14:paraId="29881D45" w14:textId="198627FB" w:rsidR="0057398D" w:rsidRDefault="0057398D" w:rsidP="005D5BAF"/>
    <w:p w14:paraId="4AB89AAE" w14:textId="2712DE87" w:rsidR="0057398D" w:rsidRDefault="0057398D" w:rsidP="005D5BAF"/>
    <w:p w14:paraId="19EFA84D" w14:textId="1A1861D9" w:rsidR="0057398D" w:rsidRDefault="0057398D" w:rsidP="005D5BAF"/>
    <w:p w14:paraId="331DB87C" w14:textId="77777777" w:rsidR="0057398D" w:rsidRPr="005D5BAF" w:rsidRDefault="0057398D" w:rsidP="005D5BAF"/>
    <w:p w14:paraId="6C1D68B0" w14:textId="4C3317B8" w:rsidR="00F927FB" w:rsidRDefault="00F927FB" w:rsidP="00F927FB">
      <w:pPr>
        <w:pStyle w:val="Ttulo1"/>
        <w:rPr>
          <w:b/>
          <w:bCs/>
        </w:rPr>
      </w:pPr>
      <w:bookmarkStart w:id="28" w:name="_Toc78045540"/>
      <w:r w:rsidRPr="002901B3">
        <w:rPr>
          <w:b/>
          <w:bCs/>
        </w:rPr>
        <w:t xml:space="preserve">HISTÓRIA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28"/>
    </w:p>
    <w:p w14:paraId="5F21B94C" w14:textId="0A9E3649" w:rsidR="0057398D" w:rsidRDefault="0057398D" w:rsidP="0057398D">
      <w:r>
        <w:rPr>
          <w:noProof/>
        </w:rPr>
        <w:drawing>
          <wp:inline distT="0" distB="0" distL="0" distR="0" wp14:anchorId="14D0B569" wp14:editId="2F4F44A2">
            <wp:extent cx="6479540" cy="4479290"/>
            <wp:effectExtent l="0" t="0" r="0" b="0"/>
            <wp:docPr id="216" name="Imagem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7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553FA" w14:textId="252106B8" w:rsidR="00A81569" w:rsidRDefault="00A81569" w:rsidP="0057398D">
      <w:r>
        <w:rPr>
          <w:noProof/>
        </w:rPr>
        <w:drawing>
          <wp:inline distT="0" distB="0" distL="0" distR="0" wp14:anchorId="10930223" wp14:editId="2A694FA4">
            <wp:extent cx="6479540" cy="4819650"/>
            <wp:effectExtent l="0" t="0" r="0" b="0"/>
            <wp:docPr id="217" name="Imagem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B86E6" w14:textId="45BD923B" w:rsidR="00A81569" w:rsidRDefault="00A81569" w:rsidP="0057398D">
      <w:r>
        <w:rPr>
          <w:noProof/>
        </w:rPr>
        <w:drawing>
          <wp:inline distT="0" distB="0" distL="0" distR="0" wp14:anchorId="5AD6A447" wp14:editId="6EB2358F">
            <wp:extent cx="6479540" cy="3733800"/>
            <wp:effectExtent l="0" t="0" r="0" b="0"/>
            <wp:docPr id="218" name="Imagem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FAED6" w14:textId="382E0C63" w:rsidR="00A81569" w:rsidRDefault="00A81569" w:rsidP="0057398D">
      <w:r>
        <w:rPr>
          <w:noProof/>
        </w:rPr>
        <w:drawing>
          <wp:inline distT="0" distB="0" distL="0" distR="0" wp14:anchorId="66FA8B06" wp14:editId="564BE21B">
            <wp:extent cx="6479540" cy="4529455"/>
            <wp:effectExtent l="0" t="0" r="0" b="4445"/>
            <wp:docPr id="219" name="Imagem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2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DFEFD" w14:textId="246BF7C8" w:rsidR="00A81569" w:rsidRDefault="00A81569" w:rsidP="0057398D"/>
    <w:p w14:paraId="5D0D79B6" w14:textId="6AF6818C" w:rsidR="00A81569" w:rsidRDefault="00A81569" w:rsidP="0057398D"/>
    <w:p w14:paraId="0DD4D2F8" w14:textId="47531004" w:rsidR="00A81569" w:rsidRDefault="00A81569" w:rsidP="0057398D"/>
    <w:p w14:paraId="589A3EDF" w14:textId="4DFDA81A" w:rsidR="00A81569" w:rsidRDefault="00A81569" w:rsidP="0057398D"/>
    <w:p w14:paraId="1726C929" w14:textId="153EFD19" w:rsidR="00A81569" w:rsidRDefault="00A81569" w:rsidP="0057398D"/>
    <w:p w14:paraId="2C806886" w14:textId="61A5F078" w:rsidR="00A81569" w:rsidRDefault="00A81569" w:rsidP="0057398D"/>
    <w:p w14:paraId="36072248" w14:textId="04D0ACD6" w:rsidR="00A81569" w:rsidRDefault="00A81569" w:rsidP="0057398D"/>
    <w:p w14:paraId="54834C62" w14:textId="7656086A" w:rsidR="00A81569" w:rsidRDefault="00A81569" w:rsidP="0057398D">
      <w:r>
        <w:rPr>
          <w:noProof/>
        </w:rPr>
        <w:drawing>
          <wp:inline distT="0" distB="0" distL="0" distR="0" wp14:anchorId="49FCE0F0" wp14:editId="5F6BED52">
            <wp:extent cx="6479540" cy="3835400"/>
            <wp:effectExtent l="0" t="0" r="0" b="0"/>
            <wp:docPr id="220" name="Imagem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3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DBAC0" w14:textId="4A79B40B" w:rsidR="00A81569" w:rsidRDefault="00A81569" w:rsidP="0057398D">
      <w:r>
        <w:rPr>
          <w:noProof/>
        </w:rPr>
        <w:drawing>
          <wp:inline distT="0" distB="0" distL="0" distR="0" wp14:anchorId="16A047C0" wp14:editId="69D27905">
            <wp:extent cx="6479540" cy="580390"/>
            <wp:effectExtent l="0" t="0" r="0" b="0"/>
            <wp:docPr id="221" name="Imagem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8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CF42C" w14:textId="093EF3F0" w:rsidR="00A81569" w:rsidRDefault="00A81569" w:rsidP="0057398D">
      <w:r>
        <w:rPr>
          <w:noProof/>
        </w:rPr>
        <w:drawing>
          <wp:inline distT="0" distB="0" distL="0" distR="0" wp14:anchorId="62E0A5AD" wp14:editId="12DCB0AB">
            <wp:extent cx="6477024" cy="1924050"/>
            <wp:effectExtent l="0" t="0" r="0" b="0"/>
            <wp:docPr id="222" name="Imagem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6523961" cy="193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0ED18" w14:textId="7BFB3863" w:rsidR="00A81569" w:rsidRDefault="003F3AED" w:rsidP="003F3AED">
      <w:pPr>
        <w:jc w:val="center"/>
      </w:pPr>
      <w:r>
        <w:rPr>
          <w:noProof/>
        </w:rPr>
        <w:drawing>
          <wp:inline distT="0" distB="0" distL="0" distR="0" wp14:anchorId="52B52AEF" wp14:editId="0184837A">
            <wp:extent cx="6181725" cy="3181350"/>
            <wp:effectExtent l="0" t="0" r="9525" b="0"/>
            <wp:docPr id="223" name="Imagem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F2E9D" w14:textId="5B295C03" w:rsidR="003F3AED" w:rsidRDefault="003F3AED" w:rsidP="0057398D">
      <w:r>
        <w:rPr>
          <w:noProof/>
        </w:rPr>
        <w:drawing>
          <wp:inline distT="0" distB="0" distL="0" distR="0" wp14:anchorId="7F305EA4" wp14:editId="134457FA">
            <wp:extent cx="6479540" cy="6067425"/>
            <wp:effectExtent l="0" t="0" r="0" b="9525"/>
            <wp:docPr id="224" name="Imagem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06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BD733" w14:textId="2D3B9FE3" w:rsidR="006B7835" w:rsidRDefault="006B7835" w:rsidP="0057398D"/>
    <w:p w14:paraId="63719191" w14:textId="741A878A" w:rsidR="006B7835" w:rsidRDefault="006B7835" w:rsidP="0057398D"/>
    <w:p w14:paraId="38CEB5E4" w14:textId="13740AD9" w:rsidR="006B7835" w:rsidRDefault="006B7835" w:rsidP="0057398D"/>
    <w:p w14:paraId="65D0D523" w14:textId="3D5A9927" w:rsidR="006B7835" w:rsidRDefault="006B7835" w:rsidP="0057398D"/>
    <w:p w14:paraId="57B245BB" w14:textId="3AB6DB31" w:rsidR="006B7835" w:rsidRDefault="006B7835" w:rsidP="0057398D"/>
    <w:p w14:paraId="1403C810" w14:textId="4E846C39" w:rsidR="006B7835" w:rsidRDefault="006B7835" w:rsidP="0057398D"/>
    <w:p w14:paraId="4938A903" w14:textId="59C9253F" w:rsidR="006B7835" w:rsidRDefault="006B7835" w:rsidP="0057398D"/>
    <w:p w14:paraId="14A6C5B2" w14:textId="290BE134" w:rsidR="006B7835" w:rsidRDefault="006B7835" w:rsidP="0057398D"/>
    <w:p w14:paraId="47CB4BA0" w14:textId="25B0D070" w:rsidR="006B7835" w:rsidRDefault="006B7835" w:rsidP="0057398D"/>
    <w:p w14:paraId="0B392784" w14:textId="5237A26E" w:rsidR="006B7835" w:rsidRDefault="006B7835" w:rsidP="0057398D"/>
    <w:p w14:paraId="3B5F34AC" w14:textId="34B8AFC9" w:rsidR="006B7835" w:rsidRDefault="006B7835" w:rsidP="0057398D"/>
    <w:p w14:paraId="2C3C7F0C" w14:textId="62FA4439" w:rsidR="006B7835" w:rsidRDefault="006B7835" w:rsidP="0057398D"/>
    <w:p w14:paraId="36182536" w14:textId="3098089A" w:rsidR="006B7835" w:rsidRDefault="006B7835" w:rsidP="0057398D"/>
    <w:p w14:paraId="538EDA6E" w14:textId="7C22DD18" w:rsidR="006B7835" w:rsidRDefault="006B7835" w:rsidP="0057398D"/>
    <w:p w14:paraId="6088DFAC" w14:textId="7A330904" w:rsidR="006B7835" w:rsidRDefault="006B7835" w:rsidP="0057398D"/>
    <w:p w14:paraId="12EDC795" w14:textId="65B3C051" w:rsidR="006B7835" w:rsidRDefault="006B7835" w:rsidP="0057398D"/>
    <w:p w14:paraId="3BE5E068" w14:textId="3761FD2D" w:rsidR="006B7835" w:rsidRDefault="006B7835" w:rsidP="0057398D"/>
    <w:p w14:paraId="453A7F04" w14:textId="402A2BA8" w:rsidR="006B7835" w:rsidRDefault="006B7835" w:rsidP="0057398D"/>
    <w:p w14:paraId="2CD9B130" w14:textId="77777777" w:rsidR="006B7835" w:rsidRPr="0057398D" w:rsidRDefault="006B7835" w:rsidP="0057398D"/>
    <w:p w14:paraId="3F460839" w14:textId="77777777" w:rsidR="00F927FB" w:rsidRPr="002901B3" w:rsidRDefault="00F927FB" w:rsidP="00F927FB">
      <w:pPr>
        <w:pStyle w:val="Ttulo1"/>
        <w:rPr>
          <w:b/>
          <w:bCs/>
        </w:rPr>
      </w:pPr>
      <w:bookmarkStart w:id="29" w:name="_Toc78045541"/>
      <w:r w:rsidRPr="002901B3">
        <w:rPr>
          <w:b/>
          <w:bCs/>
        </w:rPr>
        <w:t xml:space="preserve">HISTÓRIA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29"/>
    </w:p>
    <w:p w14:paraId="7CB635EA" w14:textId="5341A88A" w:rsidR="00F927FB" w:rsidRDefault="008042FD" w:rsidP="00F927FB">
      <w:r>
        <w:rPr>
          <w:noProof/>
        </w:rPr>
        <w:drawing>
          <wp:inline distT="0" distB="0" distL="0" distR="0" wp14:anchorId="47E2376F" wp14:editId="3FAF81BA">
            <wp:extent cx="6479540" cy="4528185"/>
            <wp:effectExtent l="0" t="0" r="0" b="5715"/>
            <wp:docPr id="225" name="Imagem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2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B9452" w14:textId="6DE5415D" w:rsidR="008042FD" w:rsidRDefault="008042FD" w:rsidP="00F927FB">
      <w:r>
        <w:rPr>
          <w:noProof/>
        </w:rPr>
        <w:drawing>
          <wp:inline distT="0" distB="0" distL="0" distR="0" wp14:anchorId="47D9E473" wp14:editId="2260929C">
            <wp:extent cx="6479540" cy="4248150"/>
            <wp:effectExtent l="0" t="0" r="0" b="0"/>
            <wp:docPr id="226" name="Imagem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96CB2" w14:textId="5C793844" w:rsidR="00B516B8" w:rsidRPr="00B516B8" w:rsidRDefault="00B516B8" w:rsidP="00F927FB">
      <w:pPr>
        <w:rPr>
          <w:sz w:val="22"/>
          <w:szCs w:val="20"/>
        </w:rPr>
      </w:pPr>
      <w:r w:rsidRPr="00B516B8">
        <w:rPr>
          <w:rFonts w:ascii="Barlow-Bold" w:hAnsi="Barlow-Bold"/>
          <w:b/>
          <w:bCs/>
          <w:color w:val="242021"/>
          <w:sz w:val="26"/>
          <w:szCs w:val="24"/>
        </w:rPr>
        <w:t xml:space="preserve">PARA SABER MAIS: </w:t>
      </w:r>
      <w:r w:rsidRPr="00B516B8">
        <w:rPr>
          <w:rFonts w:ascii="Barlow-Regular" w:hAnsi="Barlow-Regular"/>
          <w:color w:val="242021"/>
          <w:sz w:val="26"/>
          <w:szCs w:val="24"/>
        </w:rPr>
        <w:t xml:space="preserve">Assista ao vídeo: “Primeiros instrumentos para medição do tempo”. </w:t>
      </w:r>
      <w:r w:rsidRPr="00B516B8">
        <w:rPr>
          <w:rFonts w:ascii="Barlow-Regular" w:hAnsi="Barlow-Regular"/>
          <w:color w:val="242021"/>
          <w:sz w:val="26"/>
          <w:szCs w:val="24"/>
        </w:rPr>
        <w:br/>
        <w:t>Disponível em: &lt;https://www.youtube.com/watch?v=N7H-3Ps5gNw &gt;. Acesso em: 14 de maio de 2021.</w:t>
      </w:r>
    </w:p>
    <w:p w14:paraId="26F9E827" w14:textId="7821D45C" w:rsidR="008042FD" w:rsidRDefault="008042FD" w:rsidP="00F927FB">
      <w:r>
        <w:rPr>
          <w:noProof/>
        </w:rPr>
        <w:drawing>
          <wp:inline distT="0" distB="0" distL="0" distR="0" wp14:anchorId="31FBFF79" wp14:editId="283D0B9E">
            <wp:extent cx="6479540" cy="2962275"/>
            <wp:effectExtent l="0" t="0" r="0" b="9525"/>
            <wp:docPr id="228" name="Imagem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3"/>
                    <a:srcRect t="23587"/>
                    <a:stretch/>
                  </pic:blipFill>
                  <pic:spPr bwMode="auto">
                    <a:xfrm>
                      <a:off x="0" y="0"/>
                      <a:ext cx="6479540" cy="2962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DCBD24" w14:textId="712A42F2" w:rsidR="008042FD" w:rsidRDefault="008042FD" w:rsidP="00F927FB">
      <w:r>
        <w:rPr>
          <w:noProof/>
        </w:rPr>
        <w:drawing>
          <wp:inline distT="0" distB="0" distL="0" distR="0" wp14:anchorId="1670FB54" wp14:editId="6E2A081D">
            <wp:extent cx="6479540" cy="3557905"/>
            <wp:effectExtent l="0" t="0" r="0" b="4445"/>
            <wp:docPr id="229" name="Imagem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5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73E30" w14:textId="7622E2F0" w:rsidR="008042FD" w:rsidRDefault="008042FD" w:rsidP="00B516B8">
      <w:pPr>
        <w:jc w:val="center"/>
      </w:pPr>
      <w:r>
        <w:rPr>
          <w:noProof/>
        </w:rPr>
        <w:drawing>
          <wp:inline distT="0" distB="0" distL="0" distR="0" wp14:anchorId="73902C72" wp14:editId="1A1E7810">
            <wp:extent cx="5104650" cy="2997200"/>
            <wp:effectExtent l="0" t="0" r="1270" b="0"/>
            <wp:docPr id="230" name="Imagem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5121306" cy="3006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91669" w14:textId="3579AF97" w:rsidR="00B516B8" w:rsidRDefault="00DA0249" w:rsidP="00B516B8">
      <w:pPr>
        <w:jc w:val="center"/>
      </w:pPr>
      <w:r>
        <w:rPr>
          <w:noProof/>
        </w:rPr>
        <w:drawing>
          <wp:inline distT="0" distB="0" distL="0" distR="0" wp14:anchorId="6C202F79" wp14:editId="164A24FD">
            <wp:extent cx="6479540" cy="8915400"/>
            <wp:effectExtent l="0" t="0" r="0" b="0"/>
            <wp:docPr id="231" name="Imagem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91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1F7BE" w14:textId="45D8C4AB" w:rsidR="00DA0249" w:rsidRDefault="00DA0249" w:rsidP="00B516B8">
      <w:pPr>
        <w:jc w:val="center"/>
      </w:pPr>
    </w:p>
    <w:p w14:paraId="27FD9BFB" w14:textId="2040A0BE" w:rsidR="00DA0249" w:rsidRDefault="00DA0249" w:rsidP="00B516B8">
      <w:pPr>
        <w:jc w:val="center"/>
      </w:pPr>
    </w:p>
    <w:p w14:paraId="6A6365F9" w14:textId="6CBC3F0A" w:rsidR="00DA0249" w:rsidRDefault="00DA0249" w:rsidP="00B516B8">
      <w:pPr>
        <w:jc w:val="center"/>
      </w:pPr>
    </w:p>
    <w:p w14:paraId="0CCB63AA" w14:textId="7A939FF0" w:rsidR="00DA0249" w:rsidRDefault="00DA0249" w:rsidP="00B516B8">
      <w:pPr>
        <w:jc w:val="center"/>
      </w:pPr>
    </w:p>
    <w:p w14:paraId="0C6BBA9E" w14:textId="1F5CCA13" w:rsidR="00DA0249" w:rsidRDefault="00DA0249" w:rsidP="00B516B8">
      <w:pPr>
        <w:jc w:val="center"/>
      </w:pPr>
      <w:r>
        <w:rPr>
          <w:noProof/>
        </w:rPr>
        <w:drawing>
          <wp:inline distT="0" distB="0" distL="0" distR="0" wp14:anchorId="2AEAA2B8" wp14:editId="34AB0147">
            <wp:extent cx="6479540" cy="6081395"/>
            <wp:effectExtent l="0" t="0" r="0" b="0"/>
            <wp:docPr id="232" name="Imagem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08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E9819" w14:textId="77777777" w:rsidR="00177E5D" w:rsidRDefault="00DA0249" w:rsidP="00177E5D">
      <w:pPr>
        <w:jc w:val="both"/>
        <w:rPr>
          <w:rFonts w:ascii="Barlow-Regular" w:hAnsi="Barlow-Regular"/>
          <w:color w:val="242021"/>
          <w:sz w:val="28"/>
          <w:szCs w:val="28"/>
        </w:rPr>
      </w:pPr>
      <w:r w:rsidRPr="00DA0249">
        <w:rPr>
          <w:rFonts w:ascii="Barlow-Bold" w:hAnsi="Barlow-Bold"/>
          <w:b/>
          <w:bCs/>
          <w:color w:val="0BAE4B"/>
          <w:sz w:val="36"/>
          <w:szCs w:val="36"/>
        </w:rPr>
        <w:t>REFERÊNCIAS</w:t>
      </w:r>
      <w:r w:rsidRPr="00DA0249">
        <w:rPr>
          <w:rFonts w:ascii="Barlow-Bold" w:hAnsi="Barlow-Bold"/>
          <w:b/>
          <w:bCs/>
          <w:color w:val="0BAE4B"/>
          <w:sz w:val="36"/>
          <w:szCs w:val="36"/>
        </w:rPr>
        <w:br/>
      </w:r>
      <w:r w:rsidRPr="00DA0249">
        <w:rPr>
          <w:rFonts w:ascii="Barlow-Regular" w:hAnsi="Barlow-Regular"/>
          <w:color w:val="242021"/>
          <w:sz w:val="28"/>
          <w:szCs w:val="28"/>
        </w:rPr>
        <w:t xml:space="preserve">As ruas em pé de moleque na Cidade do Rio de Janeiro. Blog As histórias dos monumentos do Rio de Janeiro, 2014. Disponível em: &lt;https://url.gratis/i92mT&gt;. </w:t>
      </w:r>
    </w:p>
    <w:p w14:paraId="7FFD4545" w14:textId="77777777" w:rsidR="00177E5D" w:rsidRDefault="00DA0249" w:rsidP="00177E5D">
      <w:pPr>
        <w:jc w:val="both"/>
        <w:rPr>
          <w:rFonts w:ascii="Barlow-Regular" w:hAnsi="Barlow-Regular"/>
          <w:color w:val="242021"/>
          <w:sz w:val="28"/>
          <w:szCs w:val="28"/>
        </w:rPr>
      </w:pPr>
      <w:r w:rsidRPr="00DA0249">
        <w:rPr>
          <w:rFonts w:ascii="Barlow-Regular" w:hAnsi="Barlow-Regular"/>
          <w:color w:val="242021"/>
          <w:sz w:val="28"/>
          <w:szCs w:val="28"/>
        </w:rPr>
        <w:t>Acesso em: 14 de</w:t>
      </w:r>
      <w:r w:rsidR="00177E5D"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DA0249">
        <w:rPr>
          <w:rFonts w:ascii="Barlow-Regular" w:hAnsi="Barlow-Regular"/>
          <w:color w:val="242021"/>
          <w:sz w:val="28"/>
          <w:szCs w:val="28"/>
        </w:rPr>
        <w:t>maio de 2021.</w:t>
      </w:r>
      <w:r w:rsidR="00177E5D"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DA0249">
        <w:rPr>
          <w:rFonts w:ascii="Barlow-Regular" w:hAnsi="Barlow-Regular"/>
          <w:color w:val="242021"/>
          <w:sz w:val="28"/>
          <w:szCs w:val="28"/>
        </w:rPr>
        <w:t xml:space="preserve">ARAUJO, Lindomar da Silva. </w:t>
      </w:r>
      <w:r w:rsidRPr="00DA0249">
        <w:rPr>
          <w:rFonts w:ascii="Barlow-Bold" w:hAnsi="Barlow-Bold"/>
          <w:b/>
          <w:bCs/>
          <w:color w:val="242021"/>
          <w:sz w:val="28"/>
          <w:szCs w:val="28"/>
        </w:rPr>
        <w:t>História do Teatro</w:t>
      </w:r>
      <w:r w:rsidRPr="00DA0249">
        <w:rPr>
          <w:rFonts w:ascii="Barlow-Regular" w:hAnsi="Barlow-Regular"/>
          <w:color w:val="242021"/>
          <w:sz w:val="28"/>
          <w:szCs w:val="28"/>
        </w:rPr>
        <w:t>. Infoescola-navegando e aprendendo,</w:t>
      </w:r>
      <w:r w:rsidR="00177E5D"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DA0249">
        <w:rPr>
          <w:rFonts w:ascii="Barlow-Regular" w:hAnsi="Barlow-Regular"/>
          <w:color w:val="242021"/>
          <w:sz w:val="28"/>
          <w:szCs w:val="28"/>
        </w:rPr>
        <w:t xml:space="preserve">2020. Disponível em: </w:t>
      </w:r>
    </w:p>
    <w:p w14:paraId="45C1071B" w14:textId="32575E87" w:rsidR="00DA0249" w:rsidRDefault="00177E5D" w:rsidP="00177E5D">
      <w:pPr>
        <w:jc w:val="both"/>
        <w:rPr>
          <w:rFonts w:ascii="Barlow-Regular" w:hAnsi="Barlow-Regular"/>
          <w:color w:val="242021"/>
          <w:sz w:val="28"/>
          <w:szCs w:val="28"/>
        </w:rPr>
      </w:pP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="00DA0249" w:rsidRPr="00DA0249">
        <w:rPr>
          <w:rFonts w:ascii="Barlow-Regular" w:hAnsi="Barlow-Regular"/>
          <w:color w:val="242021"/>
          <w:sz w:val="28"/>
          <w:szCs w:val="28"/>
        </w:rPr>
        <w:t>&lt;https://www.infoescola.com/artes/historia-do-teatro/&gt;. Acesso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="00DA0249" w:rsidRPr="00DA0249">
        <w:rPr>
          <w:rFonts w:ascii="Barlow-Regular" w:hAnsi="Barlow-Regular"/>
          <w:color w:val="242021"/>
          <w:sz w:val="28"/>
          <w:szCs w:val="28"/>
        </w:rPr>
        <w:t>em: 14 de maio de 2021.</w:t>
      </w:r>
      <w:r w:rsidR="00DA0249" w:rsidRPr="00DA0249">
        <w:rPr>
          <w:rFonts w:ascii="Barlow-Regular" w:hAnsi="Barlow-Regular"/>
          <w:color w:val="242021"/>
          <w:sz w:val="28"/>
          <w:szCs w:val="28"/>
        </w:rPr>
        <w:br/>
        <w:t>Atividades sobre direitos e deveres dos alunos. Atividades pedagógicas, sem data de</w:t>
      </w:r>
      <w:r w:rsidR="00DA0249" w:rsidRPr="00DA0249">
        <w:rPr>
          <w:rFonts w:ascii="Barlow-Regular" w:hAnsi="Barlow-Regular"/>
          <w:color w:val="242021"/>
          <w:sz w:val="28"/>
          <w:szCs w:val="28"/>
        </w:rPr>
        <w:br/>
        <w:t>publicação. Disponível em: &lt;https://atividadespedagogicas.net/2017/10/atividades-sobre-direitos-e-deveres-dos-alunos.html&gt;. Acesso em: 10 de maio de 2021.</w:t>
      </w:r>
    </w:p>
    <w:p w14:paraId="1F561570" w14:textId="77777777" w:rsidR="00177E5D" w:rsidRDefault="00177E5D" w:rsidP="00177E5D">
      <w:pPr>
        <w:jc w:val="both"/>
        <w:rPr>
          <w:rFonts w:ascii="Barlow-Regular" w:hAnsi="Barlow-Regular"/>
          <w:color w:val="242021"/>
          <w:sz w:val="28"/>
          <w:szCs w:val="28"/>
        </w:rPr>
      </w:pPr>
      <w:r w:rsidRPr="00177E5D">
        <w:rPr>
          <w:rFonts w:ascii="Barlow-Regular" w:hAnsi="Barlow-Regular"/>
          <w:color w:val="242021"/>
          <w:sz w:val="28"/>
          <w:szCs w:val="28"/>
        </w:rPr>
        <w:t>CIDADANIA. Wikipedia, sem data de publicação. Disponível em: &lt;https://pt.wikipedia.</w:t>
      </w:r>
      <w:r w:rsidRPr="00177E5D">
        <w:rPr>
          <w:rFonts w:ascii="Barlow-Regular" w:hAnsi="Barlow-Regular"/>
          <w:color w:val="242021"/>
          <w:sz w:val="28"/>
          <w:szCs w:val="28"/>
        </w:rPr>
        <w:br/>
        <w:t>org/wiki/Cidadania&gt;. Acesso em: 14 de maio de 2021.</w:t>
      </w:r>
    </w:p>
    <w:p w14:paraId="1D80B727" w14:textId="6FF30878" w:rsidR="00177E5D" w:rsidRDefault="00177E5D" w:rsidP="00177E5D">
      <w:pPr>
        <w:jc w:val="both"/>
        <w:rPr>
          <w:rFonts w:ascii="Barlow-Regular" w:hAnsi="Barlow-Regular"/>
          <w:color w:val="242021"/>
          <w:sz w:val="28"/>
          <w:szCs w:val="28"/>
        </w:rPr>
      </w:pPr>
      <w:r w:rsidRPr="00177E5D">
        <w:rPr>
          <w:rFonts w:ascii="Barlow-Regular" w:hAnsi="Barlow-Regular"/>
          <w:color w:val="242021"/>
          <w:sz w:val="28"/>
          <w:szCs w:val="28"/>
        </w:rPr>
        <w:t>Conceito de diversidade cultural. Secretaria Adjunta de Gestão Educacional-SAGE, Mato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177E5D">
        <w:rPr>
          <w:rFonts w:ascii="Barlow-Regular" w:hAnsi="Barlow-Regular"/>
          <w:color w:val="242021"/>
          <w:sz w:val="28"/>
          <w:szCs w:val="28"/>
        </w:rPr>
        <w:t xml:space="preserve">Grosso, sem data de publicação. Disponível em: &lt;https://url.gratis/fQNQg &gt;. </w:t>
      </w:r>
    </w:p>
    <w:p w14:paraId="781FCB60" w14:textId="77777777" w:rsidR="0034551A" w:rsidRDefault="00177E5D" w:rsidP="00177E5D">
      <w:pPr>
        <w:jc w:val="both"/>
        <w:rPr>
          <w:rFonts w:ascii="Barlow-Regular" w:hAnsi="Barlow-Regular"/>
          <w:color w:val="242021"/>
          <w:sz w:val="28"/>
          <w:szCs w:val="28"/>
        </w:rPr>
      </w:pPr>
      <w:r w:rsidRPr="00177E5D">
        <w:rPr>
          <w:rFonts w:ascii="Barlow-Regular" w:hAnsi="Barlow-Regular"/>
          <w:color w:val="242021"/>
          <w:sz w:val="28"/>
          <w:szCs w:val="28"/>
        </w:rPr>
        <w:t>Acesso em:</w:t>
      </w:r>
      <w:r w:rsidR="0034551A"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177E5D">
        <w:rPr>
          <w:rFonts w:ascii="Barlow-Regular" w:hAnsi="Barlow-Regular"/>
          <w:color w:val="242021"/>
          <w:sz w:val="28"/>
          <w:szCs w:val="28"/>
        </w:rPr>
        <w:t>13 de maio de 2021.</w:t>
      </w:r>
    </w:p>
    <w:p w14:paraId="753F4F96" w14:textId="76CA2944" w:rsidR="009D10F6" w:rsidRDefault="009D10F6" w:rsidP="002901B3">
      <w:pPr>
        <w:pStyle w:val="Ttulo1"/>
        <w:rPr>
          <w:b/>
          <w:bCs/>
        </w:rPr>
      </w:pPr>
      <w:bookmarkStart w:id="30" w:name="_Toc78045542"/>
      <w:r w:rsidRPr="002901B3">
        <w:rPr>
          <w:b/>
          <w:bCs/>
        </w:rPr>
        <w:t>EDUCAÇÃO FÍSICA 1ª SEMANA</w:t>
      </w:r>
      <w:bookmarkEnd w:id="30"/>
    </w:p>
    <w:p w14:paraId="449E1E99" w14:textId="0A1CAD48" w:rsidR="0034551A" w:rsidRDefault="0034551A" w:rsidP="0034551A">
      <w:r>
        <w:rPr>
          <w:noProof/>
        </w:rPr>
        <w:drawing>
          <wp:inline distT="0" distB="0" distL="0" distR="0" wp14:anchorId="608C77D0" wp14:editId="5E964230">
            <wp:extent cx="6362700" cy="1893570"/>
            <wp:effectExtent l="0" t="0" r="0" b="0"/>
            <wp:docPr id="233" name="Imagem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6362700" cy="189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04986" w14:textId="39A62F51" w:rsidR="0034551A" w:rsidRDefault="0034551A" w:rsidP="0034551A">
      <w:r>
        <w:rPr>
          <w:noProof/>
        </w:rPr>
        <w:drawing>
          <wp:inline distT="0" distB="0" distL="0" distR="0" wp14:anchorId="37E27235" wp14:editId="5EF6E0F5">
            <wp:extent cx="6479540" cy="1971675"/>
            <wp:effectExtent l="0" t="0" r="0" b="9525"/>
            <wp:docPr id="234" name="Imagem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9"/>
                    <a:srcRect b="39650"/>
                    <a:stretch/>
                  </pic:blipFill>
                  <pic:spPr bwMode="auto">
                    <a:xfrm>
                      <a:off x="0" y="0"/>
                      <a:ext cx="6479540" cy="1971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721C1B" w14:textId="185D4832" w:rsidR="00070281" w:rsidRPr="00070281" w:rsidRDefault="00070281" w:rsidP="0034551A">
      <w:pPr>
        <w:rPr>
          <w:sz w:val="20"/>
          <w:szCs w:val="18"/>
        </w:rPr>
      </w:pPr>
      <w:r w:rsidRPr="00070281">
        <w:rPr>
          <w:rFonts w:ascii="Barlow-Bold" w:hAnsi="Barlow-Bold"/>
          <w:b/>
          <w:bCs/>
          <w:color w:val="242021"/>
        </w:rPr>
        <w:t>PARA SABER MAIS:</w:t>
      </w:r>
      <w:r w:rsidRPr="00070281">
        <w:rPr>
          <w:rFonts w:ascii="Barlow-Bold" w:hAnsi="Barlow-Bold"/>
          <w:b/>
          <w:bCs/>
          <w:color w:val="242021"/>
        </w:rPr>
        <w:br/>
      </w:r>
      <w:r w:rsidRPr="00070281">
        <w:rPr>
          <w:rFonts w:ascii="Barlow-Regular" w:hAnsi="Barlow-Regular"/>
          <w:color w:val="242021"/>
        </w:rPr>
        <w:t>Clique no link a seguir para assistir um vídeo com uma brincadeira com dança que pode ser feita realizada com a família. Disponível em: &lt;https://www.youtube.com/watch?v=-J91Wc5_fZSA&gt;. Acesso em: 10 jun. 2021.</w:t>
      </w:r>
    </w:p>
    <w:p w14:paraId="2F51D227" w14:textId="429E1D48" w:rsidR="0034551A" w:rsidRDefault="0034551A" w:rsidP="0034551A">
      <w:r>
        <w:rPr>
          <w:noProof/>
        </w:rPr>
        <w:drawing>
          <wp:inline distT="0" distB="0" distL="0" distR="0" wp14:anchorId="64B34516" wp14:editId="793A09FD">
            <wp:extent cx="6479540" cy="4743450"/>
            <wp:effectExtent l="0" t="0" r="0" b="0"/>
            <wp:docPr id="235" name="Imagem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61C10" w14:textId="4D83E8BA" w:rsidR="00070281" w:rsidRDefault="00070281" w:rsidP="0034551A">
      <w:r>
        <w:rPr>
          <w:noProof/>
        </w:rPr>
        <w:drawing>
          <wp:inline distT="0" distB="0" distL="0" distR="0" wp14:anchorId="3C9431BF" wp14:editId="182E912B">
            <wp:extent cx="6479540" cy="2746375"/>
            <wp:effectExtent l="0" t="0" r="0" b="0"/>
            <wp:docPr id="236" name="Imagem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4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3F3B2" w14:textId="31D0E702" w:rsidR="00070281" w:rsidRDefault="00070281" w:rsidP="0034551A">
      <w:r>
        <w:rPr>
          <w:noProof/>
        </w:rPr>
        <w:drawing>
          <wp:inline distT="0" distB="0" distL="0" distR="0" wp14:anchorId="466CB978" wp14:editId="32C1045B">
            <wp:extent cx="6479540" cy="5884545"/>
            <wp:effectExtent l="0" t="0" r="0" b="1905"/>
            <wp:docPr id="237" name="Imagem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88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B0A4C" w14:textId="3A4D6249" w:rsidR="00070281" w:rsidRDefault="00070281" w:rsidP="0034551A"/>
    <w:p w14:paraId="45C05A51" w14:textId="4F39164D" w:rsidR="00070281" w:rsidRDefault="00070281" w:rsidP="0034551A"/>
    <w:p w14:paraId="5C19663B" w14:textId="181D20A1" w:rsidR="00070281" w:rsidRDefault="00070281" w:rsidP="0034551A"/>
    <w:p w14:paraId="30797C48" w14:textId="41D13DEF" w:rsidR="00070281" w:rsidRDefault="00070281" w:rsidP="0034551A"/>
    <w:p w14:paraId="1341BE50" w14:textId="64FBE421" w:rsidR="00070281" w:rsidRDefault="00070281" w:rsidP="0034551A"/>
    <w:p w14:paraId="2E6BBE53" w14:textId="5B93F10B" w:rsidR="00070281" w:rsidRDefault="00070281" w:rsidP="0034551A">
      <w:r>
        <w:rPr>
          <w:noProof/>
        </w:rPr>
        <w:drawing>
          <wp:inline distT="0" distB="0" distL="0" distR="0" wp14:anchorId="0745D549" wp14:editId="2801EA2B">
            <wp:extent cx="6479540" cy="6100445"/>
            <wp:effectExtent l="0" t="0" r="0" b="0"/>
            <wp:docPr id="238" name="Imagem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10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32689" w14:textId="1ECC72FA" w:rsidR="00070281" w:rsidRDefault="00070281" w:rsidP="0034551A"/>
    <w:p w14:paraId="2463A42F" w14:textId="5DD0EC12" w:rsidR="00070281" w:rsidRDefault="00070281" w:rsidP="0034551A"/>
    <w:p w14:paraId="32FD4EF9" w14:textId="0BD9FF57" w:rsidR="00070281" w:rsidRDefault="00070281" w:rsidP="0034551A"/>
    <w:p w14:paraId="4525755C" w14:textId="38F07D99" w:rsidR="00070281" w:rsidRDefault="00070281" w:rsidP="0034551A"/>
    <w:p w14:paraId="7D0F1FA2" w14:textId="3B912008" w:rsidR="00070281" w:rsidRDefault="00070281" w:rsidP="0034551A"/>
    <w:p w14:paraId="4986AC25" w14:textId="37CE51B6" w:rsidR="00070281" w:rsidRDefault="00070281" w:rsidP="0034551A"/>
    <w:p w14:paraId="012174AF" w14:textId="0F4DEE4E" w:rsidR="00070281" w:rsidRDefault="00070281" w:rsidP="0034551A"/>
    <w:p w14:paraId="3BBBEE1E" w14:textId="073BE39E" w:rsidR="00070281" w:rsidRDefault="00070281" w:rsidP="0034551A"/>
    <w:p w14:paraId="1F97CE83" w14:textId="662849A1" w:rsidR="00070281" w:rsidRDefault="00070281" w:rsidP="0034551A"/>
    <w:p w14:paraId="329D8373" w14:textId="765B9364" w:rsidR="00070281" w:rsidRDefault="00070281" w:rsidP="0034551A"/>
    <w:p w14:paraId="32325392" w14:textId="361185D9" w:rsidR="00070281" w:rsidRDefault="00070281" w:rsidP="0034551A"/>
    <w:p w14:paraId="5948B78A" w14:textId="12E7EF41" w:rsidR="00070281" w:rsidRDefault="00070281" w:rsidP="0034551A"/>
    <w:p w14:paraId="66D243DD" w14:textId="468A9771" w:rsidR="00070281" w:rsidRDefault="00070281" w:rsidP="0034551A"/>
    <w:p w14:paraId="4DE0A05E" w14:textId="0583D587" w:rsidR="00070281" w:rsidRDefault="00070281" w:rsidP="0034551A"/>
    <w:p w14:paraId="2DA34D7F" w14:textId="3E103BE0" w:rsidR="00070281" w:rsidRDefault="00070281" w:rsidP="0034551A"/>
    <w:p w14:paraId="0FD5C610" w14:textId="2FFA3022" w:rsidR="00070281" w:rsidRDefault="00070281" w:rsidP="0034551A"/>
    <w:p w14:paraId="2C154858" w14:textId="2FD9589B" w:rsidR="00070281" w:rsidRDefault="00070281" w:rsidP="0034551A"/>
    <w:p w14:paraId="4028F166" w14:textId="7B49FDB5" w:rsidR="00070281" w:rsidRDefault="00070281" w:rsidP="0034551A"/>
    <w:p w14:paraId="60971099" w14:textId="54BD2EF5" w:rsidR="0034320B" w:rsidRDefault="0034320B" w:rsidP="0034551A"/>
    <w:p w14:paraId="78BF518E" w14:textId="77777777" w:rsidR="0034320B" w:rsidRPr="0034551A" w:rsidRDefault="0034320B" w:rsidP="0034551A"/>
    <w:p w14:paraId="18DD17D1" w14:textId="6C814A76" w:rsidR="009D10F6" w:rsidRDefault="009D10F6" w:rsidP="002901B3">
      <w:pPr>
        <w:pStyle w:val="Ttulo1"/>
        <w:rPr>
          <w:b/>
          <w:bCs/>
        </w:rPr>
      </w:pPr>
      <w:bookmarkStart w:id="31" w:name="_Toc78045543"/>
      <w:r w:rsidRPr="002901B3">
        <w:rPr>
          <w:b/>
          <w:bCs/>
        </w:rPr>
        <w:t>EDUCAÇÃO FÍSICA 2ª SEMANA</w:t>
      </w:r>
      <w:bookmarkEnd w:id="31"/>
    </w:p>
    <w:p w14:paraId="37127EB7" w14:textId="6976397F" w:rsidR="00070281" w:rsidRDefault="0034320B" w:rsidP="00070281">
      <w:r>
        <w:rPr>
          <w:noProof/>
        </w:rPr>
        <w:drawing>
          <wp:inline distT="0" distB="0" distL="0" distR="0" wp14:anchorId="01D95193" wp14:editId="13DB91D4">
            <wp:extent cx="6479540" cy="4268470"/>
            <wp:effectExtent l="0" t="0" r="0" b="0"/>
            <wp:docPr id="239" name="Imagem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6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8A1EA" w14:textId="4FBEFBBF" w:rsidR="0034320B" w:rsidRDefault="0034320B" w:rsidP="00070281">
      <w:r>
        <w:rPr>
          <w:noProof/>
        </w:rPr>
        <w:drawing>
          <wp:inline distT="0" distB="0" distL="0" distR="0" wp14:anchorId="48E6F81E" wp14:editId="5399D64C">
            <wp:extent cx="6479540" cy="4438650"/>
            <wp:effectExtent l="0" t="0" r="0" b="0"/>
            <wp:docPr id="240" name="Imagem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5"/>
                    <a:srcRect b="21542"/>
                    <a:stretch/>
                  </pic:blipFill>
                  <pic:spPr bwMode="auto">
                    <a:xfrm>
                      <a:off x="0" y="0"/>
                      <a:ext cx="6479540" cy="4438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CCBBEE" w14:textId="1CDCA7FD" w:rsidR="0034320B" w:rsidRDefault="0034320B" w:rsidP="00070281"/>
    <w:p w14:paraId="5825574C" w14:textId="0D6055E3" w:rsidR="0034320B" w:rsidRDefault="0034320B" w:rsidP="00070281"/>
    <w:p w14:paraId="43CBA6F4" w14:textId="7C051639" w:rsidR="0034320B" w:rsidRDefault="0034320B" w:rsidP="00070281"/>
    <w:p w14:paraId="6A327474" w14:textId="60E9322A" w:rsidR="0034320B" w:rsidRDefault="0034320B" w:rsidP="00070281">
      <w:r>
        <w:rPr>
          <w:noProof/>
        </w:rPr>
        <w:drawing>
          <wp:inline distT="0" distB="0" distL="0" distR="0" wp14:anchorId="5F1422EE" wp14:editId="1168F65C">
            <wp:extent cx="6479540" cy="4319905"/>
            <wp:effectExtent l="0" t="0" r="0" b="4445"/>
            <wp:docPr id="241" name="Imagem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67203" w14:textId="57D9CC81" w:rsidR="00C0761C" w:rsidRDefault="00C0761C" w:rsidP="00070281">
      <w:r>
        <w:rPr>
          <w:noProof/>
        </w:rPr>
        <w:drawing>
          <wp:inline distT="0" distB="0" distL="0" distR="0" wp14:anchorId="5A3C80DD" wp14:editId="49478583">
            <wp:extent cx="6479540" cy="5197475"/>
            <wp:effectExtent l="0" t="0" r="0" b="3175"/>
            <wp:docPr id="242" name="Imagem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9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74981" w14:textId="33FAF9BD" w:rsidR="00C0761C" w:rsidRDefault="00C0761C" w:rsidP="00C0761C">
      <w:pPr>
        <w:jc w:val="center"/>
      </w:pPr>
      <w:r>
        <w:rPr>
          <w:noProof/>
        </w:rPr>
        <w:drawing>
          <wp:inline distT="0" distB="0" distL="0" distR="0" wp14:anchorId="323F9838" wp14:editId="04340C00">
            <wp:extent cx="5491542" cy="2181225"/>
            <wp:effectExtent l="0" t="0" r="0" b="0"/>
            <wp:docPr id="243" name="Imagem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5497303" cy="2183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B8CAB" w14:textId="3B7F9C8F" w:rsidR="00C0761C" w:rsidRDefault="00C0761C" w:rsidP="00C0761C">
      <w:pPr>
        <w:jc w:val="center"/>
      </w:pPr>
      <w:r>
        <w:rPr>
          <w:noProof/>
        </w:rPr>
        <w:drawing>
          <wp:inline distT="0" distB="0" distL="0" distR="0" wp14:anchorId="4DE75A06" wp14:editId="54992F22">
            <wp:extent cx="6479540" cy="4572000"/>
            <wp:effectExtent l="0" t="0" r="0" b="0"/>
            <wp:docPr id="244" name="Imagem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5FD28" w14:textId="1E370CC0" w:rsidR="00C0761C" w:rsidRPr="00070281" w:rsidRDefault="00C0761C" w:rsidP="00C0761C">
      <w:pPr>
        <w:jc w:val="center"/>
      </w:pPr>
      <w:r>
        <w:rPr>
          <w:noProof/>
        </w:rPr>
        <w:drawing>
          <wp:inline distT="0" distB="0" distL="0" distR="0" wp14:anchorId="40F0D29B" wp14:editId="627B55E8">
            <wp:extent cx="6479540" cy="2719070"/>
            <wp:effectExtent l="0" t="0" r="0" b="5080"/>
            <wp:docPr id="245" name="Imagem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1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77D2C" w14:textId="5BBD111F" w:rsidR="009D10F6" w:rsidRDefault="009D10F6" w:rsidP="002901B3">
      <w:pPr>
        <w:pStyle w:val="Ttulo1"/>
        <w:rPr>
          <w:b/>
          <w:bCs/>
        </w:rPr>
      </w:pPr>
      <w:bookmarkStart w:id="32" w:name="_Toc78045544"/>
      <w:r w:rsidRPr="002901B3">
        <w:rPr>
          <w:b/>
          <w:bCs/>
        </w:rPr>
        <w:t>EDUCAÇÃO FÍSICA 3ª SEMANA</w:t>
      </w:r>
      <w:bookmarkEnd w:id="32"/>
    </w:p>
    <w:p w14:paraId="7F46CA25" w14:textId="04C76FA3" w:rsidR="00C0761C" w:rsidRDefault="00E002EF" w:rsidP="00C0761C">
      <w:r>
        <w:rPr>
          <w:noProof/>
        </w:rPr>
        <w:drawing>
          <wp:inline distT="0" distB="0" distL="0" distR="0" wp14:anchorId="1EF8C9DE" wp14:editId="2FB9C500">
            <wp:extent cx="6479540" cy="4194810"/>
            <wp:effectExtent l="0" t="0" r="0" b="0"/>
            <wp:docPr id="246" name="Imagem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9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2837F" w14:textId="20983247" w:rsidR="00E002EF" w:rsidRDefault="00E002EF" w:rsidP="00C0761C">
      <w:r>
        <w:rPr>
          <w:noProof/>
        </w:rPr>
        <w:drawing>
          <wp:inline distT="0" distB="0" distL="0" distR="0" wp14:anchorId="70725791" wp14:editId="1A789FD3">
            <wp:extent cx="6479540" cy="4934585"/>
            <wp:effectExtent l="0" t="0" r="0" b="0"/>
            <wp:docPr id="247" name="Imagem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3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D925B" w14:textId="7A7D6B28" w:rsidR="00E002EF" w:rsidRDefault="00E002EF" w:rsidP="00C0761C"/>
    <w:p w14:paraId="3884E48E" w14:textId="50F24B91" w:rsidR="00E002EF" w:rsidRDefault="00E002EF" w:rsidP="00C0761C">
      <w:r>
        <w:rPr>
          <w:noProof/>
        </w:rPr>
        <w:drawing>
          <wp:inline distT="0" distB="0" distL="0" distR="0" wp14:anchorId="2FB76C59" wp14:editId="24FE759A">
            <wp:extent cx="6479540" cy="3870325"/>
            <wp:effectExtent l="0" t="0" r="0" b="0"/>
            <wp:docPr id="248" name="Imagem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7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9E379" w14:textId="44AA185E" w:rsidR="00E002EF" w:rsidRDefault="00E002EF" w:rsidP="00C0761C">
      <w:r>
        <w:rPr>
          <w:noProof/>
        </w:rPr>
        <w:drawing>
          <wp:inline distT="0" distB="0" distL="0" distR="0" wp14:anchorId="6C9E5B87" wp14:editId="76DB67B2">
            <wp:extent cx="6479540" cy="3486150"/>
            <wp:effectExtent l="0" t="0" r="0" b="0"/>
            <wp:docPr id="249" name="Imagem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5AD75" w14:textId="6F1F6111" w:rsidR="00E002EF" w:rsidRDefault="00E002EF" w:rsidP="00C0761C">
      <w:r>
        <w:rPr>
          <w:noProof/>
        </w:rPr>
        <w:drawing>
          <wp:inline distT="0" distB="0" distL="0" distR="0" wp14:anchorId="086304E8" wp14:editId="14C48334">
            <wp:extent cx="6479540" cy="2170430"/>
            <wp:effectExtent l="0" t="0" r="0" b="1270"/>
            <wp:docPr id="250" name="Imagem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17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BCB8E" w14:textId="65FBF8F7" w:rsidR="009D64EF" w:rsidRDefault="009D64EF" w:rsidP="00C0761C">
      <w:r>
        <w:rPr>
          <w:noProof/>
        </w:rPr>
        <w:drawing>
          <wp:inline distT="0" distB="0" distL="0" distR="0" wp14:anchorId="28268793" wp14:editId="2BAEA4FB">
            <wp:extent cx="6479540" cy="2103755"/>
            <wp:effectExtent l="0" t="0" r="0" b="0"/>
            <wp:docPr id="251" name="Imagem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10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AF606" w14:textId="0022B917" w:rsidR="009D64EF" w:rsidRDefault="009D64EF" w:rsidP="00C0761C">
      <w:r>
        <w:rPr>
          <w:noProof/>
        </w:rPr>
        <w:drawing>
          <wp:inline distT="0" distB="0" distL="0" distR="0" wp14:anchorId="286A2E1B" wp14:editId="1E24AD8D">
            <wp:extent cx="6479540" cy="1457960"/>
            <wp:effectExtent l="0" t="0" r="0" b="8890"/>
            <wp:docPr id="252" name="Imagem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5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36A0B" w14:textId="29375C95" w:rsidR="009D64EF" w:rsidRDefault="009D64EF" w:rsidP="00C0761C"/>
    <w:p w14:paraId="4BE78D14" w14:textId="121F1A92" w:rsidR="009D64EF" w:rsidRDefault="009D64EF" w:rsidP="00C0761C"/>
    <w:p w14:paraId="4E4B16B3" w14:textId="51EB27FA" w:rsidR="009D64EF" w:rsidRDefault="009D64EF" w:rsidP="00C0761C"/>
    <w:p w14:paraId="4569742B" w14:textId="285459B3" w:rsidR="009D64EF" w:rsidRDefault="009D64EF" w:rsidP="00C0761C"/>
    <w:p w14:paraId="470201A4" w14:textId="32C1C454" w:rsidR="009D64EF" w:rsidRDefault="009D64EF" w:rsidP="00C0761C"/>
    <w:p w14:paraId="4E95A0D5" w14:textId="06B8BE01" w:rsidR="009D64EF" w:rsidRDefault="009D64EF" w:rsidP="00C0761C"/>
    <w:p w14:paraId="785DDBB7" w14:textId="63B53784" w:rsidR="009D64EF" w:rsidRDefault="009D64EF" w:rsidP="00C0761C"/>
    <w:p w14:paraId="3A1FB2D2" w14:textId="343EFF41" w:rsidR="009D64EF" w:rsidRDefault="009D64EF" w:rsidP="00C0761C"/>
    <w:p w14:paraId="6FD333C8" w14:textId="030EFDB2" w:rsidR="009D64EF" w:rsidRDefault="009D64EF" w:rsidP="00C0761C"/>
    <w:p w14:paraId="71273D73" w14:textId="36B641D7" w:rsidR="009D64EF" w:rsidRDefault="009D64EF" w:rsidP="00C0761C"/>
    <w:p w14:paraId="0908A9DA" w14:textId="75366889" w:rsidR="009D64EF" w:rsidRDefault="009D64EF" w:rsidP="00C0761C"/>
    <w:p w14:paraId="43554B2D" w14:textId="7EBFB060" w:rsidR="009D64EF" w:rsidRDefault="009D64EF" w:rsidP="00C0761C"/>
    <w:p w14:paraId="1ADE4093" w14:textId="484718E8" w:rsidR="009D64EF" w:rsidRDefault="009D64EF" w:rsidP="00C0761C"/>
    <w:p w14:paraId="6A9361E2" w14:textId="7BB05209" w:rsidR="009D64EF" w:rsidRDefault="009D64EF" w:rsidP="00C0761C"/>
    <w:p w14:paraId="36482BF1" w14:textId="1EB6DBE1" w:rsidR="009D64EF" w:rsidRDefault="009D64EF" w:rsidP="00C0761C"/>
    <w:p w14:paraId="681E042D" w14:textId="5038C1A4" w:rsidR="009D64EF" w:rsidRDefault="009D64EF" w:rsidP="00C0761C"/>
    <w:p w14:paraId="2C699AAE" w14:textId="0E4183B2" w:rsidR="009D64EF" w:rsidRDefault="009D64EF" w:rsidP="00C0761C"/>
    <w:p w14:paraId="0265EC34" w14:textId="0C6588B5" w:rsidR="009D64EF" w:rsidRDefault="009D64EF" w:rsidP="00C0761C"/>
    <w:p w14:paraId="2E3A3383" w14:textId="7D8336DD" w:rsidR="009D64EF" w:rsidRDefault="009D64EF" w:rsidP="00C0761C"/>
    <w:p w14:paraId="2DDCBFDC" w14:textId="7A2FAB2A" w:rsidR="009D64EF" w:rsidRDefault="009D64EF" w:rsidP="00C0761C"/>
    <w:p w14:paraId="11C6575B" w14:textId="30779C34" w:rsidR="009D64EF" w:rsidRDefault="009D64EF" w:rsidP="00C0761C"/>
    <w:p w14:paraId="77B03770" w14:textId="20BA7AA1" w:rsidR="009D64EF" w:rsidRDefault="009D64EF" w:rsidP="00C0761C"/>
    <w:p w14:paraId="2CFF242B" w14:textId="1C3F6C8F" w:rsidR="009D64EF" w:rsidRDefault="009D64EF" w:rsidP="00C0761C"/>
    <w:p w14:paraId="48347D7E" w14:textId="489D4D83" w:rsidR="009D64EF" w:rsidRDefault="009D64EF" w:rsidP="00C0761C"/>
    <w:p w14:paraId="55B3819E" w14:textId="18C59570" w:rsidR="009D64EF" w:rsidRDefault="009D64EF" w:rsidP="00C0761C"/>
    <w:p w14:paraId="6F02AF71" w14:textId="32634EA3" w:rsidR="009D64EF" w:rsidRDefault="009D64EF" w:rsidP="00C0761C"/>
    <w:p w14:paraId="26CC9DCE" w14:textId="2E645EE7" w:rsidR="009D64EF" w:rsidRDefault="009D64EF" w:rsidP="00C0761C"/>
    <w:p w14:paraId="5B9992D1" w14:textId="60CD22C9" w:rsidR="009D64EF" w:rsidRDefault="009D64EF" w:rsidP="00C0761C"/>
    <w:p w14:paraId="38BC5435" w14:textId="69485D8B" w:rsidR="009D64EF" w:rsidRDefault="009D64EF" w:rsidP="00C0761C"/>
    <w:p w14:paraId="18399CF4" w14:textId="100F0626" w:rsidR="009D64EF" w:rsidRDefault="009D64EF" w:rsidP="00C0761C"/>
    <w:p w14:paraId="2B6B8904" w14:textId="3AD8703A" w:rsidR="009D64EF" w:rsidRDefault="009D64EF" w:rsidP="00C0761C"/>
    <w:p w14:paraId="1C5642EE" w14:textId="1CD2EFD9" w:rsidR="009D64EF" w:rsidRDefault="009D64EF" w:rsidP="00C0761C"/>
    <w:p w14:paraId="63482A67" w14:textId="6E3E304A" w:rsidR="009D64EF" w:rsidRDefault="009D64EF" w:rsidP="00C0761C"/>
    <w:p w14:paraId="62CF7553" w14:textId="13CCA2C2" w:rsidR="009D64EF" w:rsidRDefault="009D64EF" w:rsidP="00C0761C"/>
    <w:p w14:paraId="6FB9EF6D" w14:textId="094C75BF" w:rsidR="009D10F6" w:rsidRDefault="009D10F6" w:rsidP="002901B3">
      <w:pPr>
        <w:pStyle w:val="Ttulo1"/>
        <w:rPr>
          <w:b/>
          <w:bCs/>
        </w:rPr>
      </w:pPr>
      <w:bookmarkStart w:id="33" w:name="_Toc78045545"/>
      <w:r w:rsidRPr="002901B3">
        <w:rPr>
          <w:b/>
          <w:bCs/>
        </w:rPr>
        <w:t>EDUCAÇÃO FÍSICA 4ª SEMANA</w:t>
      </w:r>
      <w:bookmarkEnd w:id="33"/>
    </w:p>
    <w:p w14:paraId="554DE505" w14:textId="23D66BE3" w:rsidR="009D64EF" w:rsidRDefault="009D64EF" w:rsidP="009D64EF">
      <w:r>
        <w:rPr>
          <w:noProof/>
        </w:rPr>
        <w:drawing>
          <wp:inline distT="0" distB="0" distL="0" distR="0" wp14:anchorId="10D095F7" wp14:editId="3976F65F">
            <wp:extent cx="6479540" cy="2914650"/>
            <wp:effectExtent l="0" t="0" r="0" b="0"/>
            <wp:docPr id="253" name="Imagem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5A0FA" w14:textId="0BAD8A9F" w:rsidR="009D64EF" w:rsidRDefault="009D64EF" w:rsidP="009D64EF">
      <w:r>
        <w:rPr>
          <w:noProof/>
        </w:rPr>
        <w:drawing>
          <wp:inline distT="0" distB="0" distL="0" distR="0" wp14:anchorId="11EE1730" wp14:editId="70960F25">
            <wp:extent cx="6479540" cy="5495925"/>
            <wp:effectExtent l="0" t="0" r="0" b="9525"/>
            <wp:docPr id="254" name="Imagem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9"/>
                    <a:srcRect b="29111"/>
                    <a:stretch/>
                  </pic:blipFill>
                  <pic:spPr bwMode="auto">
                    <a:xfrm>
                      <a:off x="0" y="0"/>
                      <a:ext cx="6479540" cy="5495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ABBD52" w14:textId="49EA2822" w:rsidR="00452F0F" w:rsidRDefault="00452F0F" w:rsidP="009D64EF"/>
    <w:p w14:paraId="37127B64" w14:textId="1027E9CE" w:rsidR="00452F0F" w:rsidRDefault="00452F0F" w:rsidP="009D64EF"/>
    <w:p w14:paraId="66413D9B" w14:textId="34A42145" w:rsidR="00452F0F" w:rsidRDefault="00452F0F" w:rsidP="009D64EF"/>
    <w:p w14:paraId="179D31E1" w14:textId="7D20FBE0" w:rsidR="00452F0F" w:rsidRDefault="00452F0F" w:rsidP="009D64EF"/>
    <w:p w14:paraId="756BB7A8" w14:textId="7141363B" w:rsidR="00452F0F" w:rsidRDefault="00452F0F" w:rsidP="009D64EF"/>
    <w:p w14:paraId="2A3869CF" w14:textId="0443D761" w:rsidR="00452F0F" w:rsidRDefault="00452F0F" w:rsidP="009D64EF">
      <w:r>
        <w:rPr>
          <w:noProof/>
        </w:rPr>
        <w:drawing>
          <wp:inline distT="0" distB="0" distL="0" distR="0" wp14:anchorId="18942FC4" wp14:editId="34AE441D">
            <wp:extent cx="6479540" cy="3105150"/>
            <wp:effectExtent l="0" t="0" r="0" b="0"/>
            <wp:docPr id="255" name="Imagem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A4F3F" w14:textId="725DCE99" w:rsidR="00452F0F" w:rsidRDefault="00452F0F" w:rsidP="009D64EF">
      <w:r>
        <w:rPr>
          <w:noProof/>
        </w:rPr>
        <w:drawing>
          <wp:inline distT="0" distB="0" distL="0" distR="0" wp14:anchorId="34BB7B78" wp14:editId="2A73FEE9">
            <wp:extent cx="6479540" cy="4600575"/>
            <wp:effectExtent l="0" t="0" r="0" b="9525"/>
            <wp:docPr id="256" name="Imagem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BC49D" w14:textId="7DA8CAA7" w:rsidR="00452F0F" w:rsidRDefault="00452F0F" w:rsidP="00452F0F">
      <w:pPr>
        <w:jc w:val="center"/>
      </w:pPr>
      <w:r>
        <w:rPr>
          <w:noProof/>
        </w:rPr>
        <w:drawing>
          <wp:inline distT="0" distB="0" distL="0" distR="0" wp14:anchorId="42FD0705" wp14:editId="571CFC3A">
            <wp:extent cx="5268715" cy="1873250"/>
            <wp:effectExtent l="0" t="0" r="8255" b="0"/>
            <wp:docPr id="257" name="Imagem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5277238" cy="187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36D84" w14:textId="44BDFBEA" w:rsidR="00452F0F" w:rsidRDefault="00452F0F" w:rsidP="00452F0F">
      <w:pPr>
        <w:jc w:val="center"/>
      </w:pPr>
      <w:r>
        <w:rPr>
          <w:noProof/>
        </w:rPr>
        <w:drawing>
          <wp:inline distT="0" distB="0" distL="0" distR="0" wp14:anchorId="2EC03618" wp14:editId="19575C05">
            <wp:extent cx="6479540" cy="1242060"/>
            <wp:effectExtent l="0" t="0" r="0" b="0"/>
            <wp:docPr id="258" name="Imagem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24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607DD" w14:textId="68EFB7A2" w:rsidR="00A86E2B" w:rsidRDefault="00A86E2B" w:rsidP="00452F0F">
      <w:pPr>
        <w:jc w:val="center"/>
      </w:pPr>
      <w:r>
        <w:rPr>
          <w:noProof/>
        </w:rPr>
        <w:drawing>
          <wp:inline distT="0" distB="0" distL="0" distR="0" wp14:anchorId="034D2856" wp14:editId="4C3A0572">
            <wp:extent cx="6479540" cy="4102100"/>
            <wp:effectExtent l="0" t="0" r="0" b="0"/>
            <wp:docPr id="259" name="Imagem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0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4BE28" w14:textId="3BBE9EF1" w:rsidR="00A86E2B" w:rsidRDefault="00A86E2B" w:rsidP="00452F0F">
      <w:pPr>
        <w:jc w:val="center"/>
      </w:pPr>
    </w:p>
    <w:p w14:paraId="1AE44CD5" w14:textId="1623F1BF" w:rsidR="00A86E2B" w:rsidRDefault="00A86E2B" w:rsidP="00452F0F">
      <w:pPr>
        <w:jc w:val="center"/>
      </w:pPr>
    </w:p>
    <w:p w14:paraId="7BFDDCDD" w14:textId="74477A8B" w:rsidR="00A86E2B" w:rsidRDefault="00A86E2B" w:rsidP="00452F0F">
      <w:pPr>
        <w:jc w:val="center"/>
      </w:pPr>
    </w:p>
    <w:p w14:paraId="75352A24" w14:textId="75FB882F" w:rsidR="00A86E2B" w:rsidRDefault="00A86E2B" w:rsidP="00452F0F">
      <w:pPr>
        <w:jc w:val="center"/>
      </w:pPr>
    </w:p>
    <w:p w14:paraId="4DA458E7" w14:textId="11501682" w:rsidR="00A86E2B" w:rsidRDefault="00A86E2B" w:rsidP="00452F0F">
      <w:pPr>
        <w:jc w:val="center"/>
      </w:pPr>
    </w:p>
    <w:p w14:paraId="487C2B0E" w14:textId="4353D6A8" w:rsidR="00A86E2B" w:rsidRDefault="00A86E2B" w:rsidP="00452F0F">
      <w:pPr>
        <w:jc w:val="center"/>
      </w:pPr>
    </w:p>
    <w:p w14:paraId="025EB78A" w14:textId="58929EDB" w:rsidR="00A86E2B" w:rsidRDefault="00A86E2B" w:rsidP="00452F0F">
      <w:pPr>
        <w:jc w:val="center"/>
      </w:pPr>
    </w:p>
    <w:p w14:paraId="0BE51E5D" w14:textId="60E275D2" w:rsidR="00A86E2B" w:rsidRDefault="00A86E2B" w:rsidP="00452F0F">
      <w:pPr>
        <w:jc w:val="center"/>
      </w:pPr>
    </w:p>
    <w:p w14:paraId="6ACED78C" w14:textId="53F57F14" w:rsidR="00A86E2B" w:rsidRDefault="00A86E2B" w:rsidP="00452F0F">
      <w:pPr>
        <w:jc w:val="center"/>
      </w:pPr>
    </w:p>
    <w:p w14:paraId="0C19004E" w14:textId="5E91CB7B" w:rsidR="00A86E2B" w:rsidRDefault="00A86E2B" w:rsidP="00452F0F">
      <w:pPr>
        <w:jc w:val="center"/>
      </w:pPr>
    </w:p>
    <w:p w14:paraId="1A381A68" w14:textId="59B70463" w:rsidR="00A86E2B" w:rsidRDefault="00A86E2B" w:rsidP="00452F0F">
      <w:pPr>
        <w:jc w:val="center"/>
      </w:pPr>
    </w:p>
    <w:p w14:paraId="5D303DF4" w14:textId="6DEA3563" w:rsidR="00A86E2B" w:rsidRDefault="00A86E2B" w:rsidP="00452F0F">
      <w:pPr>
        <w:jc w:val="center"/>
      </w:pPr>
    </w:p>
    <w:p w14:paraId="4D0F07A8" w14:textId="134E6D78" w:rsidR="00A86E2B" w:rsidRDefault="00A86E2B" w:rsidP="00452F0F">
      <w:pPr>
        <w:jc w:val="center"/>
      </w:pPr>
    </w:p>
    <w:p w14:paraId="42CA607F" w14:textId="1E72D60E" w:rsidR="00A86E2B" w:rsidRDefault="00A86E2B" w:rsidP="00452F0F">
      <w:pPr>
        <w:jc w:val="center"/>
      </w:pPr>
    </w:p>
    <w:p w14:paraId="368AA5B0" w14:textId="41BBD9D1" w:rsidR="00A86E2B" w:rsidRDefault="00A86E2B" w:rsidP="00452F0F">
      <w:pPr>
        <w:jc w:val="center"/>
      </w:pPr>
    </w:p>
    <w:p w14:paraId="5E9FF7A9" w14:textId="799719D8" w:rsidR="00A86E2B" w:rsidRDefault="00A86E2B" w:rsidP="00452F0F">
      <w:pPr>
        <w:jc w:val="center"/>
      </w:pPr>
    </w:p>
    <w:p w14:paraId="34C76B48" w14:textId="14183125" w:rsidR="00A86E2B" w:rsidRDefault="00A86E2B" w:rsidP="00452F0F">
      <w:pPr>
        <w:jc w:val="center"/>
      </w:pPr>
    </w:p>
    <w:p w14:paraId="7F220911" w14:textId="4484277C" w:rsidR="00A86E2B" w:rsidRDefault="00A86E2B" w:rsidP="00452F0F">
      <w:pPr>
        <w:jc w:val="center"/>
      </w:pPr>
    </w:p>
    <w:p w14:paraId="1CEB9E89" w14:textId="3D95019B" w:rsidR="00A86E2B" w:rsidRDefault="00A86E2B" w:rsidP="00452F0F">
      <w:pPr>
        <w:jc w:val="center"/>
      </w:pPr>
    </w:p>
    <w:p w14:paraId="186B6F0D" w14:textId="6EA55BBD" w:rsidR="00A86E2B" w:rsidRDefault="00A86E2B" w:rsidP="00452F0F">
      <w:pPr>
        <w:jc w:val="center"/>
      </w:pPr>
    </w:p>
    <w:p w14:paraId="58BD4A55" w14:textId="6E27D723" w:rsidR="00A86E2B" w:rsidRDefault="00A86E2B" w:rsidP="00452F0F">
      <w:pPr>
        <w:jc w:val="center"/>
      </w:pPr>
    </w:p>
    <w:p w14:paraId="09754577" w14:textId="2C93E1C4" w:rsidR="00A86E2B" w:rsidRDefault="00A86E2B" w:rsidP="00452F0F">
      <w:pPr>
        <w:jc w:val="center"/>
      </w:pPr>
    </w:p>
    <w:p w14:paraId="4048F90A" w14:textId="6AD029EC" w:rsidR="00A86E2B" w:rsidRDefault="00A86E2B" w:rsidP="00452F0F">
      <w:pPr>
        <w:jc w:val="center"/>
      </w:pPr>
    </w:p>
    <w:p w14:paraId="4EE54170" w14:textId="15133020" w:rsidR="00A86E2B" w:rsidRDefault="00A86E2B" w:rsidP="00452F0F">
      <w:pPr>
        <w:jc w:val="center"/>
      </w:pPr>
    </w:p>
    <w:p w14:paraId="4B231EE9" w14:textId="1841F8CA" w:rsidR="00F927FB" w:rsidRDefault="00F927FB" w:rsidP="00F927FB">
      <w:pPr>
        <w:pStyle w:val="Ttulo1"/>
        <w:rPr>
          <w:b/>
          <w:bCs/>
        </w:rPr>
      </w:pPr>
      <w:bookmarkStart w:id="34" w:name="_Toc78045546"/>
      <w:r w:rsidRPr="002901B3">
        <w:rPr>
          <w:b/>
          <w:bCs/>
        </w:rPr>
        <w:t xml:space="preserve">EDUCAÇÃO FÍSICA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34"/>
    </w:p>
    <w:p w14:paraId="35F21654" w14:textId="1DA80D98" w:rsidR="00A86E2B" w:rsidRDefault="00A86E2B" w:rsidP="00A86E2B">
      <w:r>
        <w:rPr>
          <w:noProof/>
        </w:rPr>
        <w:drawing>
          <wp:inline distT="0" distB="0" distL="0" distR="0" wp14:anchorId="53747ECD" wp14:editId="4256F955">
            <wp:extent cx="6479540" cy="3075305"/>
            <wp:effectExtent l="0" t="0" r="0" b="0"/>
            <wp:docPr id="260" name="Imagem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7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E4048" w14:textId="6A995143" w:rsidR="00A86E2B" w:rsidRDefault="00A86E2B" w:rsidP="00A86E2B">
      <w:r>
        <w:rPr>
          <w:noProof/>
        </w:rPr>
        <w:drawing>
          <wp:inline distT="0" distB="0" distL="0" distR="0" wp14:anchorId="574A40B1" wp14:editId="33DE1A07">
            <wp:extent cx="6479540" cy="5414010"/>
            <wp:effectExtent l="0" t="0" r="0" b="0"/>
            <wp:docPr id="261" name="Imagem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41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F6590" w14:textId="40E3EB9F" w:rsidR="00A86E2B" w:rsidRDefault="00A86E2B" w:rsidP="00A86E2B"/>
    <w:p w14:paraId="02D2FB26" w14:textId="609DE271" w:rsidR="00A86E2B" w:rsidRDefault="00A86E2B" w:rsidP="00A86E2B"/>
    <w:p w14:paraId="2404E19E" w14:textId="5562769B" w:rsidR="00A86E2B" w:rsidRDefault="00A86E2B" w:rsidP="00A86E2B"/>
    <w:p w14:paraId="3D6CF991" w14:textId="4A50AA6A" w:rsidR="00A86E2B" w:rsidRDefault="00A86E2B" w:rsidP="00A86E2B"/>
    <w:p w14:paraId="13A69341" w14:textId="32A9A3E9" w:rsidR="00A86E2B" w:rsidRDefault="00A86E2B" w:rsidP="00A86E2B"/>
    <w:p w14:paraId="3101FC4F" w14:textId="7822461D" w:rsidR="00A86E2B" w:rsidRDefault="00A86E2B" w:rsidP="00A86E2B">
      <w:r>
        <w:rPr>
          <w:noProof/>
        </w:rPr>
        <w:drawing>
          <wp:inline distT="0" distB="0" distL="0" distR="0" wp14:anchorId="5C73DEC3" wp14:editId="5304BF0D">
            <wp:extent cx="5031740" cy="2607589"/>
            <wp:effectExtent l="0" t="0" r="0" b="2540"/>
            <wp:docPr id="262" name="Imagem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5035891" cy="260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8B20E" w14:textId="347079F5" w:rsidR="00A86E2B" w:rsidRDefault="00A86E2B" w:rsidP="00A86E2B">
      <w:r>
        <w:rPr>
          <w:noProof/>
        </w:rPr>
        <w:drawing>
          <wp:inline distT="0" distB="0" distL="0" distR="0" wp14:anchorId="1F75C2F3" wp14:editId="622FD670">
            <wp:extent cx="6479540" cy="3683000"/>
            <wp:effectExtent l="0" t="0" r="0" b="0"/>
            <wp:docPr id="263" name="Imagem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382D8" w14:textId="08E6F46A" w:rsidR="005575E9" w:rsidRDefault="005575E9" w:rsidP="00A86E2B">
      <w:r>
        <w:rPr>
          <w:noProof/>
        </w:rPr>
        <w:drawing>
          <wp:inline distT="0" distB="0" distL="0" distR="0" wp14:anchorId="2A1FFEE1" wp14:editId="6749E7A3">
            <wp:extent cx="6479540" cy="2995295"/>
            <wp:effectExtent l="0" t="0" r="0" b="0"/>
            <wp:docPr id="264" name="Imagem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9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B46E0" w14:textId="4593BCE6" w:rsidR="005575E9" w:rsidRDefault="005575E9" w:rsidP="00A86E2B"/>
    <w:p w14:paraId="4FC2A735" w14:textId="61461D62" w:rsidR="005575E9" w:rsidRDefault="005575E9" w:rsidP="00A86E2B">
      <w:r>
        <w:rPr>
          <w:noProof/>
        </w:rPr>
        <w:drawing>
          <wp:inline distT="0" distB="0" distL="0" distR="0" wp14:anchorId="4D1ECB6F" wp14:editId="29F619BC">
            <wp:extent cx="6479540" cy="1722120"/>
            <wp:effectExtent l="0" t="0" r="0" b="0"/>
            <wp:docPr id="265" name="Imagem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72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21B81" w14:textId="02D593EE" w:rsidR="005575E9" w:rsidRDefault="005575E9" w:rsidP="00A86E2B">
      <w:r>
        <w:rPr>
          <w:noProof/>
        </w:rPr>
        <w:drawing>
          <wp:inline distT="0" distB="0" distL="0" distR="0" wp14:anchorId="500E4598" wp14:editId="018AE759">
            <wp:extent cx="6479540" cy="7155180"/>
            <wp:effectExtent l="0" t="0" r="0" b="7620"/>
            <wp:docPr id="266" name="Imagem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15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8B55A" w14:textId="3C0BA652" w:rsidR="005575E9" w:rsidRDefault="005575E9" w:rsidP="00A86E2B"/>
    <w:p w14:paraId="25F858E7" w14:textId="77777777" w:rsidR="005575E9" w:rsidRPr="00A86E2B" w:rsidRDefault="005575E9" w:rsidP="00A86E2B"/>
    <w:p w14:paraId="1D65A34B" w14:textId="48D9EDEA" w:rsidR="00F927FB" w:rsidRDefault="00F927FB" w:rsidP="00F927FB">
      <w:pPr>
        <w:pStyle w:val="Ttulo1"/>
        <w:rPr>
          <w:b/>
          <w:bCs/>
        </w:rPr>
      </w:pPr>
      <w:bookmarkStart w:id="35" w:name="_Toc78045547"/>
      <w:r w:rsidRPr="002901B3">
        <w:rPr>
          <w:b/>
          <w:bCs/>
        </w:rPr>
        <w:t xml:space="preserve">EDUCAÇÃO FÍSICA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35"/>
    </w:p>
    <w:p w14:paraId="6B8906C5" w14:textId="5CEE56B1" w:rsidR="005575E9" w:rsidRDefault="005575E9" w:rsidP="005575E9">
      <w:r>
        <w:rPr>
          <w:noProof/>
        </w:rPr>
        <w:drawing>
          <wp:inline distT="0" distB="0" distL="0" distR="0" wp14:anchorId="465339D0" wp14:editId="71FB9E21">
            <wp:extent cx="6479540" cy="4133850"/>
            <wp:effectExtent l="0" t="0" r="0" b="0"/>
            <wp:docPr id="267" name="Imagem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0A422" w14:textId="4F6B94BC" w:rsidR="005575E9" w:rsidRDefault="005575E9" w:rsidP="005575E9">
      <w:r>
        <w:rPr>
          <w:noProof/>
        </w:rPr>
        <w:drawing>
          <wp:inline distT="0" distB="0" distL="0" distR="0" wp14:anchorId="6036EC00" wp14:editId="0844B8A0">
            <wp:extent cx="6479540" cy="5143500"/>
            <wp:effectExtent l="0" t="0" r="0" b="0"/>
            <wp:docPr id="268" name="Imagem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5DC7E" w14:textId="12BE494E" w:rsidR="005575E9" w:rsidRDefault="005575E9" w:rsidP="005575E9">
      <w:r>
        <w:rPr>
          <w:noProof/>
        </w:rPr>
        <w:drawing>
          <wp:inline distT="0" distB="0" distL="0" distR="0" wp14:anchorId="24B74002" wp14:editId="382E2696">
            <wp:extent cx="6479540" cy="3188970"/>
            <wp:effectExtent l="0" t="0" r="0" b="0"/>
            <wp:docPr id="269" name="Imagem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EF1BB" w14:textId="2527F9B3" w:rsidR="00794418" w:rsidRDefault="00794418" w:rsidP="005575E9">
      <w:r>
        <w:rPr>
          <w:noProof/>
        </w:rPr>
        <w:drawing>
          <wp:inline distT="0" distB="0" distL="0" distR="0" wp14:anchorId="0E1084BC" wp14:editId="08CFA5AD">
            <wp:extent cx="6479540" cy="5238115"/>
            <wp:effectExtent l="0" t="0" r="0" b="635"/>
            <wp:docPr id="270" name="Imagem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3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2FC08" w14:textId="089A6D9A" w:rsidR="00794418" w:rsidRDefault="00794418" w:rsidP="005575E9"/>
    <w:p w14:paraId="276B5BC7" w14:textId="3B231123" w:rsidR="00794418" w:rsidRDefault="00794418" w:rsidP="005575E9"/>
    <w:p w14:paraId="4B5551FE" w14:textId="0CB48909" w:rsidR="00794418" w:rsidRDefault="00794418" w:rsidP="005575E9"/>
    <w:p w14:paraId="04F9E0E2" w14:textId="098FD54B" w:rsidR="00794418" w:rsidRDefault="00794418" w:rsidP="005575E9"/>
    <w:p w14:paraId="6DF660A1" w14:textId="77777777" w:rsidR="00794418" w:rsidRPr="005575E9" w:rsidRDefault="00794418" w:rsidP="005575E9"/>
    <w:p w14:paraId="5F363522" w14:textId="21138C15" w:rsidR="009D10F6" w:rsidRDefault="009F0BB5" w:rsidP="00351A14">
      <w:pPr>
        <w:pStyle w:val="Ttulo1"/>
        <w:rPr>
          <w:b/>
          <w:bCs/>
        </w:rPr>
      </w:pPr>
      <w:bookmarkStart w:id="36" w:name="_Toc78045548"/>
      <w:r w:rsidRPr="00351A14">
        <w:rPr>
          <w:b/>
          <w:bCs/>
        </w:rPr>
        <w:t>ARTE 1ª SEMANA</w:t>
      </w:r>
      <w:bookmarkEnd w:id="36"/>
    </w:p>
    <w:p w14:paraId="05F1B7E2" w14:textId="42C46B64" w:rsidR="00794418" w:rsidRDefault="00794418" w:rsidP="00794418">
      <w:r>
        <w:rPr>
          <w:noProof/>
        </w:rPr>
        <w:drawing>
          <wp:inline distT="0" distB="0" distL="0" distR="0" wp14:anchorId="4AE8E168" wp14:editId="2A4FBE37">
            <wp:extent cx="6479540" cy="2393950"/>
            <wp:effectExtent l="0" t="0" r="0" b="6350"/>
            <wp:docPr id="271" name="Imagem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9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8B5FF" w14:textId="226089D8" w:rsidR="00794418" w:rsidRDefault="00794418" w:rsidP="00794418">
      <w:r>
        <w:rPr>
          <w:noProof/>
        </w:rPr>
        <w:drawing>
          <wp:inline distT="0" distB="0" distL="0" distR="0" wp14:anchorId="25995A71" wp14:editId="7FDB7D3D">
            <wp:extent cx="6479540" cy="3848100"/>
            <wp:effectExtent l="0" t="0" r="0" b="0"/>
            <wp:docPr id="272" name="Imagem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4E088" w14:textId="50410E15" w:rsidR="00794418" w:rsidRDefault="00794418" w:rsidP="00794418">
      <w:r>
        <w:rPr>
          <w:noProof/>
        </w:rPr>
        <w:drawing>
          <wp:inline distT="0" distB="0" distL="0" distR="0" wp14:anchorId="0AFC6EA9" wp14:editId="33F550E2">
            <wp:extent cx="6479540" cy="3112770"/>
            <wp:effectExtent l="0" t="0" r="0" b="0"/>
            <wp:docPr id="273" name="Imagem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1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62E1E" w14:textId="70CC152A" w:rsidR="00794418" w:rsidRDefault="00794418" w:rsidP="00794418">
      <w:r>
        <w:rPr>
          <w:noProof/>
        </w:rPr>
        <w:drawing>
          <wp:inline distT="0" distB="0" distL="0" distR="0" wp14:anchorId="7BAE4BDA" wp14:editId="6F39B66D">
            <wp:extent cx="6479540" cy="7407910"/>
            <wp:effectExtent l="0" t="0" r="0" b="2540"/>
            <wp:docPr id="274" name="Imagem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40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4D5D5" w14:textId="7C1B13CC" w:rsidR="00794418" w:rsidRDefault="00794418" w:rsidP="00794418"/>
    <w:p w14:paraId="35D36FDF" w14:textId="25BC0A82" w:rsidR="00794418" w:rsidRDefault="00794418" w:rsidP="00794418"/>
    <w:p w14:paraId="39EBD8B8" w14:textId="081674D1" w:rsidR="00794418" w:rsidRDefault="00794418" w:rsidP="00794418"/>
    <w:p w14:paraId="608C2222" w14:textId="6D3D1EF1" w:rsidR="00794418" w:rsidRDefault="00794418" w:rsidP="00794418"/>
    <w:p w14:paraId="5CD8F1FE" w14:textId="2452AA19" w:rsidR="00794418" w:rsidRDefault="00794418" w:rsidP="00794418"/>
    <w:p w14:paraId="1254444C" w14:textId="3558C4FA" w:rsidR="00794418" w:rsidRDefault="00794418" w:rsidP="00794418"/>
    <w:p w14:paraId="29896BEF" w14:textId="186C77FE" w:rsidR="00794418" w:rsidRDefault="00794418" w:rsidP="00794418"/>
    <w:p w14:paraId="1443FBE8" w14:textId="55734DA5" w:rsidR="00794418" w:rsidRDefault="00794418" w:rsidP="00794418"/>
    <w:p w14:paraId="4376916D" w14:textId="7ACDA813" w:rsidR="00794418" w:rsidRDefault="00794418" w:rsidP="00794418"/>
    <w:p w14:paraId="3EB5DF02" w14:textId="06C65D58" w:rsidR="00794418" w:rsidRDefault="00794418" w:rsidP="00794418"/>
    <w:p w14:paraId="02F7B49E" w14:textId="4530E702" w:rsidR="00794418" w:rsidRDefault="00794418" w:rsidP="00794418"/>
    <w:p w14:paraId="001B0129" w14:textId="70A84D69" w:rsidR="00794418" w:rsidRDefault="00794418" w:rsidP="00794418"/>
    <w:p w14:paraId="3DA13EBB" w14:textId="1418548F" w:rsidR="009F0BB5" w:rsidRDefault="009F0BB5" w:rsidP="00351A14">
      <w:pPr>
        <w:pStyle w:val="Ttulo1"/>
        <w:rPr>
          <w:b/>
          <w:bCs/>
        </w:rPr>
      </w:pPr>
      <w:bookmarkStart w:id="37" w:name="_Toc78045549"/>
      <w:r w:rsidRPr="00351A14">
        <w:rPr>
          <w:b/>
          <w:bCs/>
        </w:rPr>
        <w:t>ARTE 2ª SEMANA</w:t>
      </w:r>
      <w:bookmarkEnd w:id="37"/>
    </w:p>
    <w:p w14:paraId="0470A73A" w14:textId="45463F09" w:rsidR="00794418" w:rsidRDefault="000A205C" w:rsidP="00794418">
      <w:r>
        <w:rPr>
          <w:noProof/>
        </w:rPr>
        <w:drawing>
          <wp:inline distT="0" distB="0" distL="0" distR="0" wp14:anchorId="51EA1DDE" wp14:editId="59CA69B6">
            <wp:extent cx="6479540" cy="5741670"/>
            <wp:effectExtent l="0" t="0" r="0" b="0"/>
            <wp:docPr id="275" name="Imagem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74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D26E5" w14:textId="42016284" w:rsidR="000A205C" w:rsidRDefault="000A205C" w:rsidP="00794418">
      <w:r>
        <w:rPr>
          <w:noProof/>
        </w:rPr>
        <w:drawing>
          <wp:inline distT="0" distB="0" distL="0" distR="0" wp14:anchorId="676D40C5" wp14:editId="2F9353C4">
            <wp:extent cx="6479540" cy="2954020"/>
            <wp:effectExtent l="0" t="0" r="0" b="0"/>
            <wp:docPr id="276" name="Imagem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5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D3366" w14:textId="62D29319" w:rsidR="000A205C" w:rsidRDefault="000A205C" w:rsidP="00794418"/>
    <w:p w14:paraId="43621E7E" w14:textId="782B6DEF" w:rsidR="000A205C" w:rsidRDefault="000A205C" w:rsidP="00794418"/>
    <w:p w14:paraId="352570EC" w14:textId="7036026E" w:rsidR="000A205C" w:rsidRDefault="000A205C" w:rsidP="00794418"/>
    <w:p w14:paraId="6308254D" w14:textId="0EF0ED9E" w:rsidR="000A205C" w:rsidRDefault="000A205C" w:rsidP="00794418">
      <w:r>
        <w:rPr>
          <w:noProof/>
        </w:rPr>
        <w:drawing>
          <wp:inline distT="0" distB="0" distL="0" distR="0" wp14:anchorId="61B6F33C" wp14:editId="656FD951">
            <wp:extent cx="6479540" cy="2113915"/>
            <wp:effectExtent l="0" t="0" r="0" b="635"/>
            <wp:docPr id="277" name="Imagem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11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87D2C" w14:textId="40D74F5F" w:rsidR="000A205C" w:rsidRDefault="000A205C" w:rsidP="00794418">
      <w:r>
        <w:rPr>
          <w:noProof/>
        </w:rPr>
        <w:drawing>
          <wp:inline distT="0" distB="0" distL="0" distR="0" wp14:anchorId="2351D789" wp14:editId="45F0C58B">
            <wp:extent cx="6479540" cy="3404235"/>
            <wp:effectExtent l="0" t="0" r="0" b="5715"/>
            <wp:docPr id="278" name="Imagem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0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CBC3E" w14:textId="63132A5A" w:rsidR="000A205C" w:rsidRDefault="000A205C" w:rsidP="00794418">
      <w:r>
        <w:rPr>
          <w:noProof/>
        </w:rPr>
        <w:drawing>
          <wp:inline distT="0" distB="0" distL="0" distR="0" wp14:anchorId="717FEF3D" wp14:editId="561D3F7D">
            <wp:extent cx="6479540" cy="3050540"/>
            <wp:effectExtent l="0" t="0" r="0" b="0"/>
            <wp:docPr id="279" name="Imagem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5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CAC50" w14:textId="5146E2BE" w:rsidR="000A205C" w:rsidRDefault="000A205C" w:rsidP="00794418"/>
    <w:p w14:paraId="2775679F" w14:textId="07CE15BA" w:rsidR="000A205C" w:rsidRDefault="000A205C" w:rsidP="00794418"/>
    <w:p w14:paraId="0824364C" w14:textId="206105FF" w:rsidR="000A205C" w:rsidRDefault="000A205C" w:rsidP="00794418"/>
    <w:p w14:paraId="452FBD83" w14:textId="77777777" w:rsidR="000A205C" w:rsidRPr="00794418" w:rsidRDefault="000A205C" w:rsidP="00794418"/>
    <w:p w14:paraId="6DF05C8E" w14:textId="3B196F2F" w:rsidR="009F0BB5" w:rsidRDefault="009F0BB5" w:rsidP="00351A14">
      <w:pPr>
        <w:pStyle w:val="Ttulo1"/>
        <w:rPr>
          <w:b/>
          <w:bCs/>
        </w:rPr>
      </w:pPr>
      <w:bookmarkStart w:id="38" w:name="_Toc78045550"/>
      <w:r w:rsidRPr="00351A14">
        <w:rPr>
          <w:b/>
          <w:bCs/>
        </w:rPr>
        <w:t>ARTE 3ª SEMANA</w:t>
      </w:r>
      <w:bookmarkEnd w:id="38"/>
    </w:p>
    <w:p w14:paraId="59CB3092" w14:textId="0ADC4E14" w:rsidR="000A205C" w:rsidRDefault="000A205C" w:rsidP="000A205C">
      <w:r>
        <w:rPr>
          <w:noProof/>
        </w:rPr>
        <w:drawing>
          <wp:inline distT="0" distB="0" distL="0" distR="0" wp14:anchorId="4D831FD9" wp14:editId="27E1622F">
            <wp:extent cx="6479540" cy="5034915"/>
            <wp:effectExtent l="0" t="0" r="0" b="0"/>
            <wp:docPr id="280" name="Imagem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3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C1DDF" w14:textId="72F7137B" w:rsidR="00E36AAC" w:rsidRDefault="00E36AAC" w:rsidP="000A205C">
      <w:r>
        <w:rPr>
          <w:noProof/>
        </w:rPr>
        <w:drawing>
          <wp:inline distT="0" distB="0" distL="0" distR="0" wp14:anchorId="47163EBA" wp14:editId="1262CA49">
            <wp:extent cx="6479540" cy="2700020"/>
            <wp:effectExtent l="0" t="0" r="0" b="5080"/>
            <wp:docPr id="281" name="Imagem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34209" w14:textId="24B9A73D" w:rsidR="00E36AAC" w:rsidRDefault="00E36AAC" w:rsidP="000A205C">
      <w:r>
        <w:rPr>
          <w:noProof/>
        </w:rPr>
        <w:drawing>
          <wp:inline distT="0" distB="0" distL="0" distR="0" wp14:anchorId="51D37B39" wp14:editId="0161EC7A">
            <wp:extent cx="6479540" cy="1353820"/>
            <wp:effectExtent l="0" t="0" r="0" b="0"/>
            <wp:docPr id="282" name="Imagem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35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19B5E" w14:textId="34A07DD1" w:rsidR="00E36AAC" w:rsidRDefault="00E36AAC" w:rsidP="000A205C"/>
    <w:p w14:paraId="0C077A65" w14:textId="0C83885A" w:rsidR="00E36AAC" w:rsidRDefault="00E36AAC" w:rsidP="000A205C">
      <w:r>
        <w:rPr>
          <w:noProof/>
        </w:rPr>
        <w:drawing>
          <wp:inline distT="0" distB="0" distL="0" distR="0" wp14:anchorId="2D1293FA" wp14:editId="6099B2E5">
            <wp:extent cx="6479540" cy="5014595"/>
            <wp:effectExtent l="0" t="0" r="0" b="0"/>
            <wp:docPr id="283" name="Imagem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1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77CD4" w14:textId="3DEA188D" w:rsidR="00E36AAC" w:rsidRDefault="00E36AAC" w:rsidP="000A205C"/>
    <w:p w14:paraId="58BCBADA" w14:textId="2AF1D001" w:rsidR="00E36AAC" w:rsidRDefault="00E36AAC" w:rsidP="000A205C"/>
    <w:p w14:paraId="19C56D23" w14:textId="730B0DB8" w:rsidR="00E36AAC" w:rsidRDefault="00E36AAC" w:rsidP="000A205C"/>
    <w:p w14:paraId="0A1A3C77" w14:textId="1243578E" w:rsidR="00E36AAC" w:rsidRDefault="00E36AAC" w:rsidP="000A205C"/>
    <w:p w14:paraId="3C828BF2" w14:textId="3BE85EB1" w:rsidR="00E36AAC" w:rsidRDefault="00E36AAC" w:rsidP="000A205C"/>
    <w:p w14:paraId="5C856EB0" w14:textId="2CF2EAD7" w:rsidR="00E36AAC" w:rsidRDefault="00E36AAC" w:rsidP="000A205C"/>
    <w:p w14:paraId="7E27FB97" w14:textId="3521BD4D" w:rsidR="00E36AAC" w:rsidRDefault="00E36AAC" w:rsidP="000A205C"/>
    <w:p w14:paraId="6A67F43C" w14:textId="49E13928" w:rsidR="00E36AAC" w:rsidRDefault="00E36AAC" w:rsidP="000A205C"/>
    <w:p w14:paraId="605A837A" w14:textId="3C57DBB1" w:rsidR="00E36AAC" w:rsidRDefault="00E36AAC" w:rsidP="000A205C"/>
    <w:p w14:paraId="1193E58D" w14:textId="6568ED6C" w:rsidR="00E36AAC" w:rsidRDefault="00E36AAC" w:rsidP="000A205C"/>
    <w:p w14:paraId="056937BB" w14:textId="46A94892" w:rsidR="00E36AAC" w:rsidRDefault="00E36AAC" w:rsidP="000A205C"/>
    <w:p w14:paraId="6751E6EC" w14:textId="11925CF2" w:rsidR="00E36AAC" w:rsidRDefault="00E36AAC" w:rsidP="000A205C"/>
    <w:p w14:paraId="37047D51" w14:textId="6779B2B5" w:rsidR="00E36AAC" w:rsidRDefault="00E36AAC" w:rsidP="000A205C"/>
    <w:p w14:paraId="42C9C529" w14:textId="67C08868" w:rsidR="00E36AAC" w:rsidRDefault="00E36AAC" w:rsidP="000A205C"/>
    <w:p w14:paraId="603DEB1A" w14:textId="0D651E6E" w:rsidR="00E36AAC" w:rsidRDefault="00E36AAC" w:rsidP="000A205C"/>
    <w:p w14:paraId="7B4D0C71" w14:textId="56FE4E32" w:rsidR="00E36AAC" w:rsidRDefault="00E36AAC" w:rsidP="000A205C"/>
    <w:p w14:paraId="08C1614D" w14:textId="267AC240" w:rsidR="00E36AAC" w:rsidRDefault="00E36AAC" w:rsidP="000A205C"/>
    <w:p w14:paraId="4E7AD655" w14:textId="2CA002E2" w:rsidR="00E36AAC" w:rsidRDefault="00E36AAC" w:rsidP="000A205C"/>
    <w:p w14:paraId="119B7444" w14:textId="3B1B7398" w:rsidR="00E36AAC" w:rsidRDefault="00E36AAC" w:rsidP="000A205C"/>
    <w:p w14:paraId="272E5FF8" w14:textId="6F8C25FE" w:rsidR="00E36AAC" w:rsidRDefault="00E36AAC" w:rsidP="000A205C"/>
    <w:p w14:paraId="6E9A7017" w14:textId="1507ADB5" w:rsidR="00E36AAC" w:rsidRDefault="00E36AAC" w:rsidP="000A205C"/>
    <w:p w14:paraId="629FA5C9" w14:textId="1ED7BF51" w:rsidR="00E36AAC" w:rsidRDefault="00E36AAC" w:rsidP="000A205C"/>
    <w:p w14:paraId="55D34E22" w14:textId="106B6BDD" w:rsidR="00E36AAC" w:rsidRDefault="00E36AAC" w:rsidP="000A205C"/>
    <w:p w14:paraId="0415AAEC" w14:textId="302A9798" w:rsidR="00E36AAC" w:rsidRDefault="00E36AAC" w:rsidP="000A205C"/>
    <w:p w14:paraId="6D06741D" w14:textId="1EFD2A67" w:rsidR="00E36AAC" w:rsidRDefault="00E36AAC" w:rsidP="000A205C"/>
    <w:p w14:paraId="034DFDF7" w14:textId="77777777" w:rsidR="00E36AAC" w:rsidRPr="000A205C" w:rsidRDefault="00E36AAC" w:rsidP="000A205C"/>
    <w:p w14:paraId="391B9E82" w14:textId="0EBB9FE5" w:rsidR="009F0BB5" w:rsidRDefault="009F0BB5" w:rsidP="00351A14">
      <w:pPr>
        <w:pStyle w:val="Ttulo1"/>
        <w:rPr>
          <w:b/>
          <w:bCs/>
        </w:rPr>
      </w:pPr>
      <w:bookmarkStart w:id="39" w:name="_Toc78045551"/>
      <w:r w:rsidRPr="00351A14">
        <w:rPr>
          <w:b/>
          <w:bCs/>
        </w:rPr>
        <w:t>ARTE 4ª SEMANA</w:t>
      </w:r>
      <w:bookmarkEnd w:id="39"/>
    </w:p>
    <w:p w14:paraId="4EF1BA8E" w14:textId="7C6FECC9" w:rsidR="00E36AAC" w:rsidRDefault="00E36AAC" w:rsidP="00E36AAC">
      <w:r>
        <w:rPr>
          <w:noProof/>
        </w:rPr>
        <w:drawing>
          <wp:inline distT="0" distB="0" distL="0" distR="0" wp14:anchorId="5AE34C4A" wp14:editId="64CC0105">
            <wp:extent cx="6479540" cy="5206365"/>
            <wp:effectExtent l="0" t="0" r="0" b="0"/>
            <wp:docPr id="284" name="Imagem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0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BE629" w14:textId="1D5A4684" w:rsidR="00AC3286" w:rsidRDefault="00AC3286" w:rsidP="00E36AAC">
      <w:r>
        <w:rPr>
          <w:noProof/>
        </w:rPr>
        <w:drawing>
          <wp:inline distT="0" distB="0" distL="0" distR="0" wp14:anchorId="3443A542" wp14:editId="560F2062">
            <wp:extent cx="6479540" cy="3199130"/>
            <wp:effectExtent l="0" t="0" r="0" b="1270"/>
            <wp:docPr id="285" name="Imagem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9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FF38C" w14:textId="570EB651" w:rsidR="00AC3286" w:rsidRDefault="00AC3286" w:rsidP="00E36AAC"/>
    <w:p w14:paraId="6A752035" w14:textId="6A7C914F" w:rsidR="00AC3286" w:rsidRDefault="00AC3286" w:rsidP="00E36AAC"/>
    <w:p w14:paraId="47DF73B8" w14:textId="1F989B51" w:rsidR="00AC3286" w:rsidRDefault="00AC3286" w:rsidP="00E36AAC"/>
    <w:p w14:paraId="3C8B3796" w14:textId="564060F7" w:rsidR="00AC3286" w:rsidRDefault="00AC3286" w:rsidP="00E36AAC"/>
    <w:p w14:paraId="7ED4BC5E" w14:textId="6705BBF2" w:rsidR="00AC3286" w:rsidRDefault="00AC3286" w:rsidP="00E36AAC"/>
    <w:p w14:paraId="62082EC5" w14:textId="461FF1F3" w:rsidR="00AC3286" w:rsidRDefault="00AC3286" w:rsidP="00E36AAC">
      <w:r>
        <w:rPr>
          <w:noProof/>
        </w:rPr>
        <w:drawing>
          <wp:inline distT="0" distB="0" distL="0" distR="0" wp14:anchorId="4D035B00" wp14:editId="6E639FF7">
            <wp:extent cx="6479540" cy="4581525"/>
            <wp:effectExtent l="0" t="0" r="0" b="9525"/>
            <wp:docPr id="286" name="Imagem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1CEDE" w14:textId="59840FEF" w:rsidR="00AC3286" w:rsidRDefault="00AC3286" w:rsidP="00E36AAC">
      <w:r>
        <w:rPr>
          <w:noProof/>
        </w:rPr>
        <w:drawing>
          <wp:inline distT="0" distB="0" distL="0" distR="0" wp14:anchorId="4FBB9084" wp14:editId="5F49D08D">
            <wp:extent cx="6479540" cy="4733925"/>
            <wp:effectExtent l="0" t="0" r="0" b="9525"/>
            <wp:docPr id="287" name="Imagem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41B44" w14:textId="32E2996F" w:rsidR="0021187E" w:rsidRDefault="0021187E" w:rsidP="00E36AAC"/>
    <w:p w14:paraId="3A2500AE" w14:textId="2F04F422" w:rsidR="0021187E" w:rsidRDefault="0021187E" w:rsidP="00E36AAC">
      <w:r>
        <w:rPr>
          <w:noProof/>
        </w:rPr>
        <w:drawing>
          <wp:inline distT="0" distB="0" distL="0" distR="0" wp14:anchorId="23633874" wp14:editId="7784718C">
            <wp:extent cx="6479540" cy="3555365"/>
            <wp:effectExtent l="0" t="0" r="0" b="6985"/>
            <wp:docPr id="288" name="Imagem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5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681F5" w14:textId="6E2F7E12" w:rsidR="0021187E" w:rsidRDefault="0021187E" w:rsidP="00E36AAC"/>
    <w:p w14:paraId="2F046BA1" w14:textId="6B0733D3" w:rsidR="0021187E" w:rsidRDefault="0021187E" w:rsidP="00E36AAC"/>
    <w:p w14:paraId="0E5C1A52" w14:textId="056C3B8C" w:rsidR="0021187E" w:rsidRDefault="0021187E" w:rsidP="00E36AAC"/>
    <w:p w14:paraId="243514DF" w14:textId="4B54975E" w:rsidR="0021187E" w:rsidRDefault="0021187E" w:rsidP="00E36AAC"/>
    <w:p w14:paraId="073FCB37" w14:textId="056DCB27" w:rsidR="0021187E" w:rsidRDefault="0021187E" w:rsidP="00E36AAC"/>
    <w:p w14:paraId="6017585B" w14:textId="067EEDEF" w:rsidR="0021187E" w:rsidRDefault="0021187E" w:rsidP="00E36AAC"/>
    <w:p w14:paraId="4E7A96EE" w14:textId="5396D4DE" w:rsidR="0021187E" w:rsidRDefault="0021187E" w:rsidP="00E36AAC"/>
    <w:p w14:paraId="5C713332" w14:textId="2FD56D43" w:rsidR="0021187E" w:rsidRDefault="0021187E" w:rsidP="00E36AAC"/>
    <w:p w14:paraId="29CD5D09" w14:textId="7F043682" w:rsidR="0021187E" w:rsidRDefault="0021187E" w:rsidP="00E36AAC"/>
    <w:p w14:paraId="5FAC19F4" w14:textId="39B4AFF3" w:rsidR="0021187E" w:rsidRDefault="0021187E" w:rsidP="00E36AAC"/>
    <w:p w14:paraId="63CED77D" w14:textId="277E7034" w:rsidR="0021187E" w:rsidRDefault="0021187E" w:rsidP="00E36AAC"/>
    <w:p w14:paraId="38A33509" w14:textId="3298757C" w:rsidR="0021187E" w:rsidRDefault="0021187E" w:rsidP="00E36AAC"/>
    <w:p w14:paraId="1DDFDB48" w14:textId="30151B46" w:rsidR="0021187E" w:rsidRDefault="0021187E" w:rsidP="00E36AAC"/>
    <w:p w14:paraId="34C4218D" w14:textId="12FF262D" w:rsidR="0021187E" w:rsidRDefault="0021187E" w:rsidP="00E36AAC"/>
    <w:p w14:paraId="61684FC8" w14:textId="6C7B0E0F" w:rsidR="0021187E" w:rsidRDefault="0021187E" w:rsidP="00E36AAC"/>
    <w:p w14:paraId="47D7404C" w14:textId="1588E9DC" w:rsidR="0021187E" w:rsidRDefault="0021187E" w:rsidP="00E36AAC"/>
    <w:p w14:paraId="40804948" w14:textId="2A3EBA55" w:rsidR="0021187E" w:rsidRDefault="0021187E" w:rsidP="00E36AAC"/>
    <w:p w14:paraId="437F0FEB" w14:textId="6B75143A" w:rsidR="0021187E" w:rsidRDefault="0021187E" w:rsidP="00E36AAC"/>
    <w:p w14:paraId="0595DD86" w14:textId="51793979" w:rsidR="0021187E" w:rsidRDefault="0021187E" w:rsidP="00E36AAC"/>
    <w:p w14:paraId="329EA748" w14:textId="72AE45D5" w:rsidR="0021187E" w:rsidRDefault="0021187E" w:rsidP="00E36AAC"/>
    <w:p w14:paraId="22B9E176" w14:textId="404F9300" w:rsidR="0021187E" w:rsidRDefault="0021187E" w:rsidP="00E36AAC"/>
    <w:p w14:paraId="47C73BF8" w14:textId="168E1A9F" w:rsidR="0021187E" w:rsidRDefault="0021187E" w:rsidP="00E36AAC"/>
    <w:p w14:paraId="64A0103D" w14:textId="05CFF00B" w:rsidR="0021187E" w:rsidRDefault="0021187E" w:rsidP="00E36AAC"/>
    <w:p w14:paraId="15389AC9" w14:textId="6045D1CD" w:rsidR="0021187E" w:rsidRDefault="0021187E" w:rsidP="00E36AAC"/>
    <w:p w14:paraId="718E8FB8" w14:textId="62A7B470" w:rsidR="0021187E" w:rsidRDefault="0021187E" w:rsidP="00E36AAC"/>
    <w:p w14:paraId="56C216B6" w14:textId="1AB9801D" w:rsidR="0021187E" w:rsidRDefault="0021187E" w:rsidP="00E36AAC"/>
    <w:p w14:paraId="59748B7C" w14:textId="16391E3E" w:rsidR="0021187E" w:rsidRDefault="0021187E" w:rsidP="00E36AAC"/>
    <w:p w14:paraId="2849EE91" w14:textId="16C6DC31" w:rsidR="0021187E" w:rsidRDefault="0021187E" w:rsidP="00E36AAC"/>
    <w:p w14:paraId="65FA11B9" w14:textId="4CFE1F90" w:rsidR="0021187E" w:rsidRDefault="0021187E" w:rsidP="00E36AAC"/>
    <w:p w14:paraId="4C0DB9EB" w14:textId="5DDDD116" w:rsidR="0021187E" w:rsidRDefault="0021187E" w:rsidP="00E36AAC"/>
    <w:p w14:paraId="21AB0ECA" w14:textId="74B116CF" w:rsidR="0021187E" w:rsidRDefault="0021187E" w:rsidP="00E36AAC"/>
    <w:p w14:paraId="48C4F3AB" w14:textId="084063ED" w:rsidR="0021187E" w:rsidRDefault="0021187E" w:rsidP="00E36AAC"/>
    <w:p w14:paraId="29462B81" w14:textId="6987AF56" w:rsidR="0021187E" w:rsidRDefault="0021187E" w:rsidP="00E36AAC"/>
    <w:p w14:paraId="155E6D0B" w14:textId="7078156E" w:rsidR="0021187E" w:rsidRDefault="0021187E" w:rsidP="00E36AAC"/>
    <w:p w14:paraId="739CC2DB" w14:textId="065A5CB7" w:rsidR="009F0BB5" w:rsidRDefault="009F0BB5" w:rsidP="00351A14">
      <w:pPr>
        <w:pStyle w:val="Ttulo1"/>
        <w:rPr>
          <w:b/>
          <w:bCs/>
        </w:rPr>
      </w:pPr>
      <w:bookmarkStart w:id="40" w:name="_Toc78045552"/>
      <w:r w:rsidRPr="00351A14">
        <w:rPr>
          <w:b/>
          <w:bCs/>
        </w:rPr>
        <w:t>ARTE 5ª SEMANA</w:t>
      </w:r>
      <w:bookmarkEnd w:id="40"/>
    </w:p>
    <w:p w14:paraId="53A3988B" w14:textId="017CB254" w:rsidR="00AC3286" w:rsidRDefault="0021187E" w:rsidP="00AC3286">
      <w:r>
        <w:rPr>
          <w:noProof/>
        </w:rPr>
        <w:drawing>
          <wp:inline distT="0" distB="0" distL="0" distR="0" wp14:anchorId="0A30F777" wp14:editId="40141059">
            <wp:extent cx="6479540" cy="3962400"/>
            <wp:effectExtent l="0" t="0" r="0" b="0"/>
            <wp:docPr id="289" name="Imagem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1E8AE" w14:textId="7EBCC1F8" w:rsidR="0021187E" w:rsidRPr="00AC3286" w:rsidRDefault="0021187E" w:rsidP="00AC3286">
      <w:r>
        <w:rPr>
          <w:noProof/>
        </w:rPr>
        <w:drawing>
          <wp:inline distT="0" distB="0" distL="0" distR="0" wp14:anchorId="2A6A4127" wp14:editId="789E5BB1">
            <wp:extent cx="6479540" cy="5267325"/>
            <wp:effectExtent l="0" t="0" r="0" b="9525"/>
            <wp:docPr id="290" name="Imagem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5"/>
                    <a:srcRect b="14041"/>
                    <a:stretch/>
                  </pic:blipFill>
                  <pic:spPr bwMode="auto">
                    <a:xfrm>
                      <a:off x="0" y="0"/>
                      <a:ext cx="6479540" cy="5267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EC3F65" w14:textId="705974E0" w:rsidR="009F0BB5" w:rsidRDefault="009F0BB5" w:rsidP="00351A14">
      <w:pPr>
        <w:pStyle w:val="Ttulo1"/>
        <w:rPr>
          <w:b/>
          <w:bCs/>
        </w:rPr>
      </w:pPr>
      <w:bookmarkStart w:id="41" w:name="_Toc78045553"/>
      <w:r w:rsidRPr="00351A14">
        <w:rPr>
          <w:b/>
          <w:bCs/>
        </w:rPr>
        <w:t>ARTE 6ª SEMANA</w:t>
      </w:r>
      <w:bookmarkEnd w:id="41"/>
    </w:p>
    <w:p w14:paraId="32E5B25B" w14:textId="3BE62434" w:rsidR="002F56C1" w:rsidRDefault="002F56C1" w:rsidP="002F56C1">
      <w:r>
        <w:rPr>
          <w:noProof/>
        </w:rPr>
        <w:drawing>
          <wp:inline distT="0" distB="0" distL="0" distR="0" wp14:anchorId="59FAFDCB" wp14:editId="3626DA01">
            <wp:extent cx="6479540" cy="4975860"/>
            <wp:effectExtent l="0" t="0" r="0" b="0"/>
            <wp:docPr id="291" name="Imagem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7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7B536" w14:textId="4C1DDE44" w:rsidR="00580C0B" w:rsidRDefault="00580C0B" w:rsidP="00580C0B">
      <w:pPr>
        <w:jc w:val="center"/>
      </w:pPr>
      <w:r>
        <w:rPr>
          <w:noProof/>
        </w:rPr>
        <w:drawing>
          <wp:inline distT="0" distB="0" distL="0" distR="0" wp14:anchorId="021B0978" wp14:editId="74571718">
            <wp:extent cx="5679440" cy="2290923"/>
            <wp:effectExtent l="0" t="0" r="0" b="0"/>
            <wp:docPr id="292" name="Imagem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5684813" cy="229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4BBEF" w14:textId="47A5D6A6" w:rsidR="00580C0B" w:rsidRDefault="00580C0B" w:rsidP="00580C0B">
      <w:pPr>
        <w:jc w:val="center"/>
      </w:pPr>
      <w:r>
        <w:rPr>
          <w:noProof/>
        </w:rPr>
        <w:drawing>
          <wp:inline distT="0" distB="0" distL="0" distR="0" wp14:anchorId="0DC676D8" wp14:editId="7A8A500E">
            <wp:extent cx="6479540" cy="2054860"/>
            <wp:effectExtent l="0" t="0" r="0" b="2540"/>
            <wp:docPr id="293" name="Imagem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5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882EF" w14:textId="2036415D" w:rsidR="0050500A" w:rsidRDefault="0050500A" w:rsidP="00580C0B">
      <w:pPr>
        <w:jc w:val="center"/>
      </w:pPr>
      <w:r>
        <w:rPr>
          <w:noProof/>
        </w:rPr>
        <w:drawing>
          <wp:inline distT="0" distB="0" distL="0" distR="0" wp14:anchorId="54FEF9DD" wp14:editId="73432E16">
            <wp:extent cx="6479540" cy="3409950"/>
            <wp:effectExtent l="0" t="0" r="0" b="0"/>
            <wp:docPr id="294" name="Imagem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64EA5" w14:textId="4615E2F3" w:rsidR="0050500A" w:rsidRPr="002F56C1" w:rsidRDefault="0050500A" w:rsidP="00580C0B">
      <w:pPr>
        <w:jc w:val="center"/>
      </w:pPr>
      <w:r>
        <w:rPr>
          <w:noProof/>
        </w:rPr>
        <w:drawing>
          <wp:inline distT="0" distB="0" distL="0" distR="0" wp14:anchorId="50B063CF" wp14:editId="50E08A0E">
            <wp:extent cx="6479540" cy="6045835"/>
            <wp:effectExtent l="0" t="0" r="0" b="0"/>
            <wp:docPr id="295" name="Imagem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04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8FF01" w14:textId="734BE592" w:rsidR="009F0BB5" w:rsidRDefault="009F0BB5" w:rsidP="00351A14">
      <w:pPr>
        <w:pStyle w:val="Ttulo1"/>
        <w:rPr>
          <w:b/>
          <w:bCs/>
        </w:rPr>
      </w:pPr>
      <w:bookmarkStart w:id="42" w:name="_Toc78045554"/>
      <w:r w:rsidRPr="00351A14">
        <w:rPr>
          <w:b/>
          <w:bCs/>
        </w:rPr>
        <w:t>ENSINO RELIGIOSO 1ª SEMANA</w:t>
      </w:r>
      <w:bookmarkEnd w:id="42"/>
    </w:p>
    <w:p w14:paraId="41B2FB50" w14:textId="52965CB3" w:rsidR="0050500A" w:rsidRDefault="0050500A" w:rsidP="0050500A">
      <w:r>
        <w:rPr>
          <w:noProof/>
        </w:rPr>
        <w:drawing>
          <wp:inline distT="0" distB="0" distL="0" distR="0" wp14:anchorId="497E8EAD" wp14:editId="4BCB555B">
            <wp:extent cx="6479540" cy="3114675"/>
            <wp:effectExtent l="0" t="0" r="0" b="9525"/>
            <wp:docPr id="296" name="Imagem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F144B" w14:textId="3852A01D" w:rsidR="0050500A" w:rsidRDefault="0050500A" w:rsidP="0050500A">
      <w:r>
        <w:rPr>
          <w:noProof/>
        </w:rPr>
        <w:drawing>
          <wp:inline distT="0" distB="0" distL="0" distR="0" wp14:anchorId="2D01052C" wp14:editId="3108C3F7">
            <wp:extent cx="6479540" cy="5290820"/>
            <wp:effectExtent l="0" t="0" r="0" b="5080"/>
            <wp:docPr id="297" name="Imagem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9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55A04" w14:textId="56B6FEB6" w:rsidR="0050500A" w:rsidRDefault="0050500A" w:rsidP="0050500A"/>
    <w:p w14:paraId="45566056" w14:textId="3E18222E" w:rsidR="0050500A" w:rsidRDefault="0050500A" w:rsidP="0050500A"/>
    <w:p w14:paraId="3EE4060B" w14:textId="6D657C45" w:rsidR="0050500A" w:rsidRDefault="0050500A" w:rsidP="0050500A"/>
    <w:p w14:paraId="695D48AB" w14:textId="5599DBF7" w:rsidR="0050500A" w:rsidRDefault="0050500A" w:rsidP="0050500A"/>
    <w:p w14:paraId="0A98750B" w14:textId="1DCE3C60" w:rsidR="0050500A" w:rsidRDefault="0050500A" w:rsidP="0050500A"/>
    <w:p w14:paraId="0BEEE786" w14:textId="5BF8E68E" w:rsidR="0050500A" w:rsidRDefault="0050500A" w:rsidP="0050500A">
      <w:r>
        <w:rPr>
          <w:noProof/>
        </w:rPr>
        <w:drawing>
          <wp:inline distT="0" distB="0" distL="0" distR="0" wp14:anchorId="20502DF7" wp14:editId="5A331499">
            <wp:extent cx="6479540" cy="3546475"/>
            <wp:effectExtent l="0" t="0" r="0" b="0"/>
            <wp:docPr id="298" name="Imagem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4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1C022" w14:textId="3008A905" w:rsidR="0085051D" w:rsidRDefault="0085051D" w:rsidP="0050500A">
      <w:r>
        <w:rPr>
          <w:noProof/>
        </w:rPr>
        <w:drawing>
          <wp:inline distT="0" distB="0" distL="0" distR="0" wp14:anchorId="7BF7A607" wp14:editId="3BCC849F">
            <wp:extent cx="6479540" cy="4743450"/>
            <wp:effectExtent l="0" t="0" r="0" b="0"/>
            <wp:docPr id="299" name="Imagem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8F5D0" w14:textId="314B3EAD" w:rsidR="0085051D" w:rsidRPr="0050500A" w:rsidRDefault="0085051D" w:rsidP="0050500A">
      <w:r>
        <w:rPr>
          <w:noProof/>
        </w:rPr>
        <w:drawing>
          <wp:inline distT="0" distB="0" distL="0" distR="0" wp14:anchorId="2EB04246" wp14:editId="2ACB99DC">
            <wp:extent cx="6479540" cy="1105535"/>
            <wp:effectExtent l="0" t="0" r="0" b="0"/>
            <wp:docPr id="300" name="Imagem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10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B7FC3" w14:textId="5FDA4ABC" w:rsidR="009F0BB5" w:rsidRDefault="009F0BB5" w:rsidP="00351A14">
      <w:pPr>
        <w:pStyle w:val="Ttulo1"/>
        <w:rPr>
          <w:b/>
          <w:bCs/>
        </w:rPr>
      </w:pPr>
      <w:bookmarkStart w:id="43" w:name="_Toc78045555"/>
      <w:r w:rsidRPr="00351A14">
        <w:rPr>
          <w:b/>
          <w:bCs/>
        </w:rPr>
        <w:t>ENSINO RELIGIOSO 2ª SEMANA</w:t>
      </w:r>
      <w:bookmarkEnd w:id="43"/>
    </w:p>
    <w:p w14:paraId="547208E1" w14:textId="16B22C3E" w:rsidR="0085051D" w:rsidRDefault="0085051D" w:rsidP="0085051D">
      <w:r>
        <w:rPr>
          <w:noProof/>
        </w:rPr>
        <w:drawing>
          <wp:inline distT="0" distB="0" distL="0" distR="0" wp14:anchorId="7D13554C" wp14:editId="1A465185">
            <wp:extent cx="6479540" cy="5264785"/>
            <wp:effectExtent l="0" t="0" r="0" b="0"/>
            <wp:docPr id="301" name="Imagem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6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80098" w14:textId="4FA62385" w:rsidR="0085051D" w:rsidRDefault="0085051D" w:rsidP="0085051D">
      <w:r>
        <w:rPr>
          <w:noProof/>
        </w:rPr>
        <w:drawing>
          <wp:inline distT="0" distB="0" distL="0" distR="0" wp14:anchorId="75338A31" wp14:editId="3C34C63F">
            <wp:extent cx="6479540" cy="3549650"/>
            <wp:effectExtent l="0" t="0" r="0" b="0"/>
            <wp:docPr id="302" name="Imagem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4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D8DD8" w14:textId="6B471AAD" w:rsidR="0085051D" w:rsidRDefault="0085051D" w:rsidP="0085051D"/>
    <w:p w14:paraId="21D746B3" w14:textId="620640BC" w:rsidR="0085051D" w:rsidRDefault="0085051D" w:rsidP="0085051D"/>
    <w:p w14:paraId="24EE58CC" w14:textId="5DB2F4C5" w:rsidR="0085051D" w:rsidRDefault="0085051D" w:rsidP="0085051D"/>
    <w:p w14:paraId="35652127" w14:textId="6FAA1A8D" w:rsidR="0085051D" w:rsidRDefault="0085051D" w:rsidP="0085051D">
      <w:r>
        <w:rPr>
          <w:noProof/>
        </w:rPr>
        <w:drawing>
          <wp:inline distT="0" distB="0" distL="0" distR="0" wp14:anchorId="09B968A2" wp14:editId="59E149A1">
            <wp:extent cx="6479540" cy="5088890"/>
            <wp:effectExtent l="0" t="0" r="0" b="0"/>
            <wp:docPr id="303" name="Imagem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8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97BAC" w14:textId="57278576" w:rsidR="00C25F1F" w:rsidRDefault="00C25F1F" w:rsidP="0085051D">
      <w:r>
        <w:rPr>
          <w:noProof/>
        </w:rPr>
        <w:drawing>
          <wp:inline distT="0" distB="0" distL="0" distR="0" wp14:anchorId="5AA7CD63" wp14:editId="1D86CB07">
            <wp:extent cx="6479540" cy="4063365"/>
            <wp:effectExtent l="0" t="0" r="0" b="0"/>
            <wp:docPr id="304" name="Imagem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6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7E95E" w14:textId="7AF4B2A9" w:rsidR="00C25F1F" w:rsidRDefault="00C25F1F" w:rsidP="0085051D"/>
    <w:p w14:paraId="1876ECE4" w14:textId="1840DA60" w:rsidR="00C25F1F" w:rsidRDefault="00C25F1F" w:rsidP="0085051D"/>
    <w:p w14:paraId="0B064C53" w14:textId="67F4251C" w:rsidR="00C25F1F" w:rsidRDefault="00C25F1F" w:rsidP="0085051D">
      <w:r>
        <w:rPr>
          <w:noProof/>
        </w:rPr>
        <w:drawing>
          <wp:inline distT="0" distB="0" distL="0" distR="0" wp14:anchorId="7AD5BFE1" wp14:editId="23073E77">
            <wp:extent cx="6479540" cy="4678045"/>
            <wp:effectExtent l="0" t="0" r="0" b="8255"/>
            <wp:docPr id="305" name="Imagem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7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080C3" w14:textId="5893838B" w:rsidR="00C25F1F" w:rsidRDefault="00C25F1F" w:rsidP="0085051D"/>
    <w:p w14:paraId="2E2A3FDE" w14:textId="004AE77B" w:rsidR="00C25F1F" w:rsidRDefault="00C25F1F" w:rsidP="0085051D"/>
    <w:p w14:paraId="549F19F9" w14:textId="3A7CFF3E" w:rsidR="00C25F1F" w:rsidRDefault="00C25F1F" w:rsidP="0085051D"/>
    <w:p w14:paraId="6858D359" w14:textId="7902E8DB" w:rsidR="00C25F1F" w:rsidRDefault="00C25F1F" w:rsidP="0085051D"/>
    <w:p w14:paraId="7FAC17A9" w14:textId="3A53987E" w:rsidR="00C25F1F" w:rsidRDefault="00C25F1F" w:rsidP="0085051D"/>
    <w:p w14:paraId="340DF7A9" w14:textId="1945909E" w:rsidR="00C25F1F" w:rsidRDefault="00C25F1F" w:rsidP="0085051D"/>
    <w:p w14:paraId="1CC9CACD" w14:textId="36111622" w:rsidR="00C25F1F" w:rsidRDefault="00C25F1F" w:rsidP="0085051D"/>
    <w:p w14:paraId="488AEB3F" w14:textId="3740872D" w:rsidR="00C25F1F" w:rsidRDefault="00C25F1F" w:rsidP="0085051D"/>
    <w:p w14:paraId="418E9759" w14:textId="44EA6B80" w:rsidR="00C25F1F" w:rsidRDefault="00C25F1F" w:rsidP="0085051D"/>
    <w:p w14:paraId="702AEC95" w14:textId="3352A67E" w:rsidR="00C25F1F" w:rsidRDefault="00C25F1F" w:rsidP="0085051D"/>
    <w:p w14:paraId="04CA118F" w14:textId="6BA24928" w:rsidR="00C25F1F" w:rsidRDefault="00C25F1F" w:rsidP="0085051D"/>
    <w:p w14:paraId="4BDD7FFD" w14:textId="0DBE6E07" w:rsidR="00C25F1F" w:rsidRDefault="00C25F1F" w:rsidP="0085051D"/>
    <w:p w14:paraId="5D8FBEEF" w14:textId="3AC7F9D4" w:rsidR="00C25F1F" w:rsidRDefault="00C25F1F" w:rsidP="0085051D"/>
    <w:p w14:paraId="24C808B1" w14:textId="13AF08AB" w:rsidR="00C25F1F" w:rsidRDefault="00C25F1F" w:rsidP="0085051D"/>
    <w:p w14:paraId="3CEC4783" w14:textId="6CDABDD3" w:rsidR="00C25F1F" w:rsidRDefault="00C25F1F" w:rsidP="0085051D"/>
    <w:p w14:paraId="1EB14948" w14:textId="087E8284" w:rsidR="00C25F1F" w:rsidRDefault="00C25F1F" w:rsidP="0085051D"/>
    <w:p w14:paraId="7861B1E7" w14:textId="1C7DDD17" w:rsidR="00C25F1F" w:rsidRDefault="00C25F1F" w:rsidP="0085051D"/>
    <w:p w14:paraId="23978F0D" w14:textId="367684F3" w:rsidR="00C25F1F" w:rsidRDefault="00C25F1F" w:rsidP="0085051D"/>
    <w:p w14:paraId="7BD73E42" w14:textId="1C6474D1" w:rsidR="00C25F1F" w:rsidRDefault="00C25F1F" w:rsidP="0085051D"/>
    <w:p w14:paraId="54E22D72" w14:textId="54EE6D8F" w:rsidR="00C25F1F" w:rsidRDefault="00C25F1F" w:rsidP="0085051D"/>
    <w:p w14:paraId="59EDFAB6" w14:textId="2312D5B4" w:rsidR="00C25F1F" w:rsidRDefault="00C25F1F" w:rsidP="0085051D"/>
    <w:p w14:paraId="249D2F49" w14:textId="5501AB5E" w:rsidR="00C25F1F" w:rsidRDefault="00C25F1F" w:rsidP="0085051D"/>
    <w:p w14:paraId="3C182983" w14:textId="14691653" w:rsidR="00C25F1F" w:rsidRDefault="00C25F1F" w:rsidP="0085051D"/>
    <w:p w14:paraId="1E8A26E0" w14:textId="1C539E82" w:rsidR="00C25F1F" w:rsidRDefault="00C25F1F" w:rsidP="0085051D"/>
    <w:p w14:paraId="4EF4ABC8" w14:textId="77777777" w:rsidR="00C25F1F" w:rsidRPr="0085051D" w:rsidRDefault="00C25F1F" w:rsidP="0085051D"/>
    <w:p w14:paraId="231130BC" w14:textId="03B699F1" w:rsidR="009F0BB5" w:rsidRDefault="009F0BB5" w:rsidP="00351A14">
      <w:pPr>
        <w:pStyle w:val="Ttulo1"/>
        <w:rPr>
          <w:b/>
          <w:bCs/>
        </w:rPr>
      </w:pPr>
      <w:bookmarkStart w:id="44" w:name="_Toc78045556"/>
      <w:r w:rsidRPr="00351A14">
        <w:rPr>
          <w:b/>
          <w:bCs/>
        </w:rPr>
        <w:t>ENSINO RELIGIOSO 3ª SEMANA</w:t>
      </w:r>
      <w:bookmarkEnd w:id="44"/>
    </w:p>
    <w:p w14:paraId="0F3C6DF9" w14:textId="52D6C665" w:rsidR="00C25F1F" w:rsidRDefault="00C25F1F" w:rsidP="00C25F1F">
      <w:r>
        <w:rPr>
          <w:noProof/>
        </w:rPr>
        <w:drawing>
          <wp:inline distT="0" distB="0" distL="0" distR="0" wp14:anchorId="70EFA5F9" wp14:editId="245D19F5">
            <wp:extent cx="6479540" cy="5591175"/>
            <wp:effectExtent l="0" t="0" r="0" b="9525"/>
            <wp:docPr id="306" name="Imagem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5E6F0" w14:textId="22B97F08" w:rsidR="00310942" w:rsidRDefault="00310942" w:rsidP="00C25F1F">
      <w:r>
        <w:rPr>
          <w:noProof/>
        </w:rPr>
        <w:drawing>
          <wp:inline distT="0" distB="0" distL="0" distR="0" wp14:anchorId="39BA33FC" wp14:editId="2C14D986">
            <wp:extent cx="6479540" cy="3538220"/>
            <wp:effectExtent l="0" t="0" r="0" b="5080"/>
            <wp:docPr id="308" name="Imagem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3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B2422" w14:textId="6AEF7C2D" w:rsidR="00310942" w:rsidRDefault="00310942" w:rsidP="00C25F1F"/>
    <w:p w14:paraId="007BBE1E" w14:textId="404C422C" w:rsidR="00310942" w:rsidRDefault="00310942" w:rsidP="00C25F1F">
      <w:r>
        <w:rPr>
          <w:noProof/>
        </w:rPr>
        <w:drawing>
          <wp:inline distT="0" distB="0" distL="0" distR="0" wp14:anchorId="46C313AA" wp14:editId="77864B47">
            <wp:extent cx="6479540" cy="3845560"/>
            <wp:effectExtent l="0" t="0" r="0" b="2540"/>
            <wp:docPr id="309" name="Imagem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35618" w14:textId="0A2FD09E" w:rsidR="00310942" w:rsidRDefault="00310942" w:rsidP="00C25F1F">
      <w:r>
        <w:rPr>
          <w:noProof/>
        </w:rPr>
        <w:drawing>
          <wp:inline distT="0" distB="0" distL="0" distR="0" wp14:anchorId="3CAF92A5" wp14:editId="17979746">
            <wp:extent cx="6479540" cy="3448050"/>
            <wp:effectExtent l="0" t="0" r="0" b="0"/>
            <wp:docPr id="310" name="Imagem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2F033" w14:textId="6154FFB2" w:rsidR="00635DE6" w:rsidRPr="00C25F1F" w:rsidRDefault="00635DE6" w:rsidP="00635DE6">
      <w:pPr>
        <w:jc w:val="center"/>
      </w:pPr>
      <w:r>
        <w:rPr>
          <w:noProof/>
        </w:rPr>
        <w:drawing>
          <wp:inline distT="0" distB="0" distL="0" distR="0" wp14:anchorId="14E237D1" wp14:editId="5DC1D881">
            <wp:extent cx="5362575" cy="2314575"/>
            <wp:effectExtent l="0" t="0" r="9525" b="9525"/>
            <wp:docPr id="311" name="Imagem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76E6B" w14:textId="709BAF77" w:rsidR="009F0BB5" w:rsidRDefault="009F0BB5" w:rsidP="00351A14">
      <w:pPr>
        <w:pStyle w:val="Ttulo1"/>
        <w:rPr>
          <w:b/>
          <w:bCs/>
        </w:rPr>
      </w:pPr>
      <w:bookmarkStart w:id="45" w:name="_Toc78045557"/>
      <w:r w:rsidRPr="00351A14">
        <w:rPr>
          <w:b/>
          <w:bCs/>
        </w:rPr>
        <w:t>ENSINO RELIGIOSO 4ª SEMANA</w:t>
      </w:r>
      <w:bookmarkEnd w:id="45"/>
    </w:p>
    <w:p w14:paraId="1FA769EF" w14:textId="6C5AD1D4" w:rsidR="00635DE6" w:rsidRDefault="00635DE6" w:rsidP="00635DE6">
      <w:r>
        <w:rPr>
          <w:noProof/>
        </w:rPr>
        <w:drawing>
          <wp:inline distT="0" distB="0" distL="0" distR="0" wp14:anchorId="33FBDD66" wp14:editId="1D3A9B0C">
            <wp:extent cx="6479540" cy="5473700"/>
            <wp:effectExtent l="0" t="0" r="0" b="0"/>
            <wp:docPr id="312" name="Imagem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47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0B43D" w14:textId="4768FFE7" w:rsidR="00635DE6" w:rsidRDefault="00635DE6" w:rsidP="00635DE6">
      <w:r>
        <w:rPr>
          <w:noProof/>
        </w:rPr>
        <w:drawing>
          <wp:inline distT="0" distB="0" distL="0" distR="0" wp14:anchorId="752E68CB" wp14:editId="51DA6D9E">
            <wp:extent cx="6479540" cy="3858895"/>
            <wp:effectExtent l="0" t="0" r="0" b="8255"/>
            <wp:docPr id="313" name="Imagem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5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E1391" w14:textId="3AB70B19" w:rsidR="00DB6E3C" w:rsidRDefault="00DB6E3C" w:rsidP="00635DE6">
      <w:r>
        <w:rPr>
          <w:noProof/>
        </w:rPr>
        <w:drawing>
          <wp:inline distT="0" distB="0" distL="0" distR="0" wp14:anchorId="7C39965E" wp14:editId="2F436E5B">
            <wp:extent cx="6479540" cy="4438650"/>
            <wp:effectExtent l="0" t="0" r="0" b="0"/>
            <wp:docPr id="314" name="Imagem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1A0EA" w14:textId="07C3754C" w:rsidR="00DB6E3C" w:rsidRDefault="00DB6E3C" w:rsidP="00635DE6">
      <w:r>
        <w:rPr>
          <w:noProof/>
        </w:rPr>
        <w:drawing>
          <wp:inline distT="0" distB="0" distL="0" distR="0" wp14:anchorId="762FD1ED" wp14:editId="53AF5101">
            <wp:extent cx="6479540" cy="403225"/>
            <wp:effectExtent l="0" t="0" r="0" b="0"/>
            <wp:docPr id="316" name="Imagem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7A798" w14:textId="566B977C" w:rsidR="00DB6E3C" w:rsidRDefault="00DB6E3C" w:rsidP="005C32BB">
      <w:pPr>
        <w:jc w:val="center"/>
      </w:pPr>
      <w:r>
        <w:rPr>
          <w:noProof/>
        </w:rPr>
        <w:drawing>
          <wp:inline distT="0" distB="0" distL="0" distR="0" wp14:anchorId="789F5160" wp14:editId="4C5E7192">
            <wp:extent cx="4052884" cy="2028825"/>
            <wp:effectExtent l="0" t="0" r="5080" b="0"/>
            <wp:docPr id="317" name="Imagem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4065784" cy="2035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E4757" w14:textId="5C3E7293" w:rsidR="00DB6E3C" w:rsidRDefault="002D7F14" w:rsidP="00043540">
      <w:pPr>
        <w:spacing w:line="360" w:lineRule="auto"/>
      </w:pPr>
      <w:r w:rsidRPr="002D7F14">
        <w:rPr>
          <w:rFonts w:ascii="Barlow-Regular" w:hAnsi="Barlow-Regular"/>
          <w:color w:val="242021"/>
          <w:sz w:val="28"/>
          <w:szCs w:val="28"/>
        </w:rPr>
        <w:t>A) O ritual da ________________________________ é realizado pelo povo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2D7F14">
        <w:rPr>
          <w:rFonts w:ascii="Barlow-Regular" w:hAnsi="Barlow-Regular"/>
          <w:color w:val="242021"/>
          <w:sz w:val="28"/>
          <w:szCs w:val="28"/>
        </w:rPr>
        <w:t>Sateré-Mawé.</w:t>
      </w:r>
      <w:r w:rsidRPr="002D7F14">
        <w:rPr>
          <w:rFonts w:ascii="Barlow-Regular" w:hAnsi="Barlow-Regular"/>
          <w:color w:val="242021"/>
          <w:sz w:val="28"/>
          <w:szCs w:val="28"/>
        </w:rPr>
        <w:br/>
        <w:t>B) Esse ___________________ é passado de geração em ________________________.</w:t>
      </w:r>
      <w:r w:rsidRPr="002D7F14">
        <w:rPr>
          <w:rFonts w:ascii="Barlow-Regular" w:hAnsi="Barlow-Regular"/>
          <w:color w:val="242021"/>
          <w:sz w:val="28"/>
          <w:szCs w:val="28"/>
        </w:rPr>
        <w:br/>
        <w:t>C) Durante o ritual, a comunidade canta e dança ao lado do _____________________________.</w:t>
      </w:r>
      <w:r w:rsidRPr="002D7F14">
        <w:rPr>
          <w:rFonts w:ascii="Barlow-Regular" w:hAnsi="Barlow-Regular"/>
          <w:color w:val="242021"/>
          <w:sz w:val="28"/>
          <w:szCs w:val="28"/>
        </w:rPr>
        <w:br/>
        <w:t>D) No dia da _______________________________, as tucandeiras são colocadas em uma bacia.</w:t>
      </w:r>
      <w:r w:rsidRPr="002D7F14">
        <w:rPr>
          <w:rFonts w:ascii="Barlow-Regular" w:hAnsi="Barlow-Regular"/>
          <w:color w:val="242021"/>
          <w:sz w:val="28"/>
          <w:szCs w:val="28"/>
        </w:rPr>
        <w:br/>
        <w:t>E) O ritual começa no dia anterior ao ritual, com a captura das</w:t>
      </w:r>
      <w:r>
        <w:rPr>
          <w:rFonts w:ascii="Barlow-Regular" w:hAnsi="Barlow-Regular"/>
          <w:color w:val="242021"/>
          <w:sz w:val="28"/>
          <w:szCs w:val="28"/>
        </w:rPr>
        <w:t xml:space="preserve"> _________</w:t>
      </w:r>
      <w:r w:rsidRPr="002D7F14">
        <w:rPr>
          <w:rFonts w:ascii="Barlow-Regular" w:hAnsi="Barlow-Regular"/>
          <w:color w:val="242021"/>
          <w:sz w:val="28"/>
          <w:szCs w:val="28"/>
        </w:rPr>
        <w:t>_________ vivas.</w:t>
      </w:r>
      <w:r w:rsidRPr="002D7F14">
        <w:rPr>
          <w:rFonts w:ascii="Barlow-Regular" w:hAnsi="Barlow-Regular"/>
          <w:color w:val="242021"/>
          <w:sz w:val="28"/>
          <w:szCs w:val="28"/>
        </w:rPr>
        <w:br/>
      </w:r>
      <w:r w:rsidRPr="002D7F14">
        <w:rPr>
          <w:rFonts w:ascii="Barlow-Bold" w:hAnsi="Barlow-Bold"/>
          <w:b/>
          <w:bCs/>
          <w:color w:val="242021"/>
          <w:sz w:val="28"/>
          <w:szCs w:val="28"/>
        </w:rPr>
        <w:t>4 –</w:t>
      </w:r>
      <w:r w:rsidRPr="002D7F14">
        <w:rPr>
          <w:rFonts w:ascii="Barlow-Regular" w:hAnsi="Barlow-Regular"/>
          <w:color w:val="242021"/>
          <w:sz w:val="28"/>
          <w:szCs w:val="28"/>
        </w:rPr>
        <w:t>Você conhece em nossa sociedade algum ritual que marca a passagem da infância</w:t>
      </w:r>
      <w:r w:rsidRPr="002D7F14">
        <w:rPr>
          <w:rFonts w:ascii="Barlow-Regular" w:hAnsi="Barlow-Regular"/>
          <w:color w:val="242021"/>
          <w:sz w:val="28"/>
          <w:szCs w:val="28"/>
        </w:rPr>
        <w:br/>
        <w:t>para a vida adulta?</w:t>
      </w:r>
    </w:p>
    <w:p w14:paraId="44A2A388" w14:textId="045DF045" w:rsidR="00DB6E3C" w:rsidRDefault="002D7F14" w:rsidP="00043540">
      <w:pPr>
        <w:spacing w:line="360" w:lineRule="auto"/>
      </w:pPr>
      <w:r>
        <w:t>________________________________________________________________________________________________________________________________________________________</w:t>
      </w:r>
    </w:p>
    <w:p w14:paraId="17A3DBB6" w14:textId="48ED6DA7" w:rsidR="009F0BB5" w:rsidRDefault="009F0BB5" w:rsidP="00351A14">
      <w:pPr>
        <w:pStyle w:val="Ttulo1"/>
        <w:rPr>
          <w:b/>
          <w:bCs/>
        </w:rPr>
      </w:pPr>
      <w:bookmarkStart w:id="46" w:name="_Toc78045558"/>
      <w:r w:rsidRPr="00351A14">
        <w:rPr>
          <w:b/>
          <w:bCs/>
        </w:rPr>
        <w:t>ENSINO RELIGIOSO 5ª SEMANA</w:t>
      </w:r>
      <w:bookmarkEnd w:id="46"/>
    </w:p>
    <w:p w14:paraId="57947C47" w14:textId="47E0A574" w:rsidR="00043540" w:rsidRDefault="00043540" w:rsidP="00043540">
      <w:r>
        <w:rPr>
          <w:noProof/>
        </w:rPr>
        <w:drawing>
          <wp:inline distT="0" distB="0" distL="0" distR="0" wp14:anchorId="123B959A" wp14:editId="6A8D2D5C">
            <wp:extent cx="5933780" cy="4566285"/>
            <wp:effectExtent l="0" t="0" r="0" b="5715"/>
            <wp:docPr id="318" name="Imagem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5937789" cy="456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82CFC" w14:textId="620FABA6" w:rsidR="00043540" w:rsidRDefault="00043540" w:rsidP="00043540">
      <w:r>
        <w:rPr>
          <w:noProof/>
        </w:rPr>
        <w:drawing>
          <wp:inline distT="0" distB="0" distL="0" distR="0" wp14:anchorId="7FC50490" wp14:editId="0144362E">
            <wp:extent cx="6076315" cy="3581400"/>
            <wp:effectExtent l="0" t="0" r="635" b="0"/>
            <wp:docPr id="319" name="Imagem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6084849" cy="358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8DCBE" w14:textId="4CB8BE27" w:rsidR="003B0D7A" w:rsidRDefault="00A804E3" w:rsidP="00043540">
      <w:r>
        <w:rPr>
          <w:noProof/>
        </w:rPr>
        <w:drawing>
          <wp:inline distT="0" distB="0" distL="0" distR="0" wp14:anchorId="6663BF93" wp14:editId="6644F201">
            <wp:extent cx="6076315" cy="715771"/>
            <wp:effectExtent l="0" t="0" r="635" b="8255"/>
            <wp:docPr id="323" name="Imagem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6090333" cy="717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89579" w14:textId="7E04F4FD" w:rsidR="00043540" w:rsidRDefault="00043540" w:rsidP="00043540"/>
    <w:p w14:paraId="1A980EC3" w14:textId="77777777" w:rsidR="003B0D7A" w:rsidRDefault="003B0D7A" w:rsidP="00043540"/>
    <w:p w14:paraId="3D32FCFB" w14:textId="509C236C" w:rsidR="00D10799" w:rsidRDefault="00A804E3" w:rsidP="00043540">
      <w:r>
        <w:rPr>
          <w:noProof/>
        </w:rPr>
        <w:drawing>
          <wp:inline distT="0" distB="0" distL="0" distR="0" wp14:anchorId="77D8D58C" wp14:editId="05A99556">
            <wp:extent cx="6479540" cy="2590800"/>
            <wp:effectExtent l="0" t="0" r="0" b="0"/>
            <wp:docPr id="324" name="Imagem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7BD3B" w14:textId="34C18108" w:rsidR="002C50C8" w:rsidRDefault="002C50C8" w:rsidP="00043540">
      <w:r>
        <w:rPr>
          <w:noProof/>
        </w:rPr>
        <w:drawing>
          <wp:inline distT="0" distB="0" distL="0" distR="0" wp14:anchorId="6B8AC7FC" wp14:editId="30CEC83F">
            <wp:extent cx="6210300" cy="1143000"/>
            <wp:effectExtent l="0" t="0" r="0" b="0"/>
            <wp:docPr id="325" name="Imagem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FEFE3" w14:textId="55D2B8EA" w:rsidR="002C50C8" w:rsidRDefault="002C50C8" w:rsidP="00043540">
      <w:r>
        <w:rPr>
          <w:noProof/>
        </w:rPr>
        <w:drawing>
          <wp:inline distT="0" distB="0" distL="0" distR="0" wp14:anchorId="1D9A03F9" wp14:editId="76D87EAF">
            <wp:extent cx="6479540" cy="5334000"/>
            <wp:effectExtent l="0" t="0" r="0" b="0"/>
            <wp:docPr id="326" name="Imagem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CDD73" w14:textId="39F28DBA" w:rsidR="00854127" w:rsidRPr="00043540" w:rsidRDefault="00854127" w:rsidP="00854127">
      <w:pPr>
        <w:jc w:val="center"/>
      </w:pPr>
      <w:r>
        <w:rPr>
          <w:noProof/>
        </w:rPr>
        <w:drawing>
          <wp:inline distT="0" distB="0" distL="0" distR="0" wp14:anchorId="2933DBDC" wp14:editId="20D7537C">
            <wp:extent cx="5098415" cy="380233"/>
            <wp:effectExtent l="0" t="0" r="0" b="1270"/>
            <wp:docPr id="327" name="Imagem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5142427" cy="38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08A9F" w14:textId="7FAA6F98" w:rsidR="009F0BB5" w:rsidRDefault="009F0BB5" w:rsidP="00351A14">
      <w:pPr>
        <w:pStyle w:val="Ttulo1"/>
        <w:rPr>
          <w:b/>
          <w:bCs/>
        </w:rPr>
      </w:pPr>
      <w:bookmarkStart w:id="47" w:name="_Toc78045559"/>
      <w:r w:rsidRPr="00351A14">
        <w:rPr>
          <w:b/>
          <w:bCs/>
        </w:rPr>
        <w:t>ENSINO RELIGIOSO 6ª SEMANA</w:t>
      </w:r>
      <w:bookmarkEnd w:id="47"/>
    </w:p>
    <w:p w14:paraId="48881939" w14:textId="4287799A" w:rsidR="00854127" w:rsidRPr="00854127" w:rsidRDefault="00854127" w:rsidP="00854127">
      <w:r>
        <w:rPr>
          <w:noProof/>
        </w:rPr>
        <w:drawing>
          <wp:inline distT="0" distB="0" distL="0" distR="0" wp14:anchorId="6250E182" wp14:editId="6A002DD4">
            <wp:extent cx="6421083" cy="4210050"/>
            <wp:effectExtent l="0" t="0" r="0" b="0"/>
            <wp:docPr id="328" name="Imagem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6424771" cy="4212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29D66" w14:textId="71F9CC7A" w:rsidR="009C4BD0" w:rsidRDefault="008A1C6E" w:rsidP="002901B3">
      <w:pPr>
        <w:pStyle w:val="Ttulo1"/>
      </w:pPr>
      <w:r>
        <w:rPr>
          <w:noProof/>
        </w:rPr>
        <w:drawing>
          <wp:inline distT="0" distB="0" distL="0" distR="0" wp14:anchorId="0CCE373F" wp14:editId="4FDB79E0">
            <wp:extent cx="6420485" cy="4400278"/>
            <wp:effectExtent l="0" t="0" r="0" b="635"/>
            <wp:docPr id="329" name="Imagem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9"/>
                    <a:srcRect b="31758"/>
                    <a:stretch/>
                  </pic:blipFill>
                  <pic:spPr bwMode="auto">
                    <a:xfrm>
                      <a:off x="0" y="0"/>
                      <a:ext cx="6426358" cy="44043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264E46" w14:textId="31DF7220" w:rsidR="00C32699" w:rsidRDefault="00C32699" w:rsidP="00C32699"/>
    <w:p w14:paraId="6429F0BE" w14:textId="38058EED" w:rsidR="006B5063" w:rsidRDefault="006B5063" w:rsidP="00C32699"/>
    <w:p w14:paraId="4848F523" w14:textId="31F10DCB" w:rsidR="006B5063" w:rsidRDefault="006B5063" w:rsidP="00C32699"/>
    <w:p w14:paraId="07AAE291" w14:textId="72EC78FC" w:rsidR="006B5063" w:rsidRDefault="006B5063" w:rsidP="00C32699">
      <w:r>
        <w:rPr>
          <w:noProof/>
        </w:rPr>
        <w:drawing>
          <wp:inline distT="0" distB="0" distL="0" distR="0" wp14:anchorId="6F7A100F" wp14:editId="06151C54">
            <wp:extent cx="6479540" cy="2148205"/>
            <wp:effectExtent l="0" t="0" r="0" b="4445"/>
            <wp:docPr id="332" name="Imagem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14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A5DC5" w14:textId="77777777" w:rsidR="006B5063" w:rsidRDefault="006B5063" w:rsidP="00C32699"/>
    <w:p w14:paraId="097F4E4E" w14:textId="43D8A416" w:rsidR="00C32699" w:rsidRDefault="00C32699" w:rsidP="00C32699">
      <w:r>
        <w:rPr>
          <w:noProof/>
        </w:rPr>
        <w:drawing>
          <wp:inline distT="0" distB="0" distL="0" distR="0" wp14:anchorId="25BA0781" wp14:editId="30F1B5CF">
            <wp:extent cx="6479540" cy="2248535"/>
            <wp:effectExtent l="0" t="0" r="0" b="0"/>
            <wp:docPr id="330" name="Imagem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24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BAA52" w14:textId="07B74AE1" w:rsidR="00C32699" w:rsidRPr="00C32699" w:rsidRDefault="00C32699" w:rsidP="00C32699">
      <w:r>
        <w:rPr>
          <w:noProof/>
        </w:rPr>
        <w:drawing>
          <wp:inline distT="0" distB="0" distL="0" distR="0" wp14:anchorId="1DC05515" wp14:editId="4605B351">
            <wp:extent cx="6479540" cy="3100705"/>
            <wp:effectExtent l="0" t="0" r="0" b="4445"/>
            <wp:docPr id="331" name="Imagem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0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38742" w14:textId="77777777" w:rsidR="00C32699" w:rsidRPr="00C32699" w:rsidRDefault="00C32699" w:rsidP="00C32699"/>
    <w:p w14:paraId="34693EC9" w14:textId="77777777" w:rsidR="00C32699" w:rsidRPr="00C32699" w:rsidRDefault="00C32699" w:rsidP="00C32699"/>
    <w:sectPr w:rsidR="00C32699" w:rsidRPr="00C32699" w:rsidSect="00C722FF">
      <w:footerReference w:type="default" r:id="rId323"/>
      <w:pgSz w:w="11906" w:h="16838"/>
      <w:pgMar w:top="567" w:right="851" w:bottom="567" w:left="851" w:header="0" w:footer="56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4CD8B" w14:textId="77777777" w:rsidR="000E7834" w:rsidRDefault="000E7834" w:rsidP="00C722FF">
      <w:r>
        <w:separator/>
      </w:r>
    </w:p>
  </w:endnote>
  <w:endnote w:type="continuationSeparator" w:id="0">
    <w:p w14:paraId="7BB3DBC6" w14:textId="77777777" w:rsidR="000E7834" w:rsidRDefault="000E7834" w:rsidP="00C72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rlow-Bold">
    <w:altName w:val="Cambria"/>
    <w:panose1 w:val="00000000000000000000"/>
    <w:charset w:val="00"/>
    <w:family w:val="roman"/>
    <w:notTrueType/>
    <w:pitch w:val="default"/>
  </w:font>
  <w:font w:name="Barlow-Regula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8644388"/>
      <w:docPartObj>
        <w:docPartGallery w:val="Page Numbers (Bottom of Page)"/>
        <w:docPartUnique/>
      </w:docPartObj>
    </w:sdtPr>
    <w:sdtEndPr/>
    <w:sdtContent>
      <w:p w14:paraId="093F0CB5" w14:textId="77777777" w:rsidR="00C722FF" w:rsidRDefault="00C722FF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D73CAE" w14:textId="77777777" w:rsidR="00C722FF" w:rsidRDefault="00C722F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08741" w14:textId="77777777" w:rsidR="000E7834" w:rsidRDefault="000E7834" w:rsidP="00C722FF">
      <w:r>
        <w:separator/>
      </w:r>
    </w:p>
  </w:footnote>
  <w:footnote w:type="continuationSeparator" w:id="0">
    <w:p w14:paraId="61928A31" w14:textId="77777777" w:rsidR="000E7834" w:rsidRDefault="000E7834" w:rsidP="00C722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0A7"/>
    <w:rsid w:val="00023DD7"/>
    <w:rsid w:val="00024001"/>
    <w:rsid w:val="00040625"/>
    <w:rsid w:val="00041529"/>
    <w:rsid w:val="00041AD2"/>
    <w:rsid w:val="0004276D"/>
    <w:rsid w:val="00043540"/>
    <w:rsid w:val="00061162"/>
    <w:rsid w:val="00070281"/>
    <w:rsid w:val="000A205C"/>
    <w:rsid w:val="000B5F58"/>
    <w:rsid w:val="000C5B4C"/>
    <w:rsid w:val="000E7834"/>
    <w:rsid w:val="000F69FF"/>
    <w:rsid w:val="00110A1A"/>
    <w:rsid w:val="0012383F"/>
    <w:rsid w:val="00123F5A"/>
    <w:rsid w:val="00133DE9"/>
    <w:rsid w:val="00135D14"/>
    <w:rsid w:val="00151BAF"/>
    <w:rsid w:val="00156511"/>
    <w:rsid w:val="00164828"/>
    <w:rsid w:val="00164A1C"/>
    <w:rsid w:val="00177E5D"/>
    <w:rsid w:val="0018663F"/>
    <w:rsid w:val="00197BC1"/>
    <w:rsid w:val="001A242B"/>
    <w:rsid w:val="001D0417"/>
    <w:rsid w:val="001E2281"/>
    <w:rsid w:val="001F4511"/>
    <w:rsid w:val="002046B6"/>
    <w:rsid w:val="0021187E"/>
    <w:rsid w:val="002437BE"/>
    <w:rsid w:val="00281E2C"/>
    <w:rsid w:val="002901B3"/>
    <w:rsid w:val="002B485F"/>
    <w:rsid w:val="002C50C8"/>
    <w:rsid w:val="002D7F14"/>
    <w:rsid w:val="002F56C1"/>
    <w:rsid w:val="00310942"/>
    <w:rsid w:val="00343140"/>
    <w:rsid w:val="0034320B"/>
    <w:rsid w:val="0034551A"/>
    <w:rsid w:val="00351A14"/>
    <w:rsid w:val="00354385"/>
    <w:rsid w:val="003613CF"/>
    <w:rsid w:val="00367A05"/>
    <w:rsid w:val="003B0D7A"/>
    <w:rsid w:val="003D2443"/>
    <w:rsid w:val="003E240E"/>
    <w:rsid w:val="003F3AED"/>
    <w:rsid w:val="00452F0F"/>
    <w:rsid w:val="004772BF"/>
    <w:rsid w:val="0048294B"/>
    <w:rsid w:val="004834AD"/>
    <w:rsid w:val="004B291D"/>
    <w:rsid w:val="0050500A"/>
    <w:rsid w:val="00515456"/>
    <w:rsid w:val="00522443"/>
    <w:rsid w:val="005575E9"/>
    <w:rsid w:val="0057398D"/>
    <w:rsid w:val="00580C0B"/>
    <w:rsid w:val="005C32BB"/>
    <w:rsid w:val="005D5BAF"/>
    <w:rsid w:val="005E0B2D"/>
    <w:rsid w:val="005F6DD8"/>
    <w:rsid w:val="0061231A"/>
    <w:rsid w:val="00635DE6"/>
    <w:rsid w:val="006606C5"/>
    <w:rsid w:val="006A334F"/>
    <w:rsid w:val="006B1B1A"/>
    <w:rsid w:val="006B34FA"/>
    <w:rsid w:val="006B5063"/>
    <w:rsid w:val="006B7835"/>
    <w:rsid w:val="006D6481"/>
    <w:rsid w:val="006E38A9"/>
    <w:rsid w:val="006E6648"/>
    <w:rsid w:val="00731859"/>
    <w:rsid w:val="00734BA7"/>
    <w:rsid w:val="007401EA"/>
    <w:rsid w:val="00741516"/>
    <w:rsid w:val="0074329D"/>
    <w:rsid w:val="0075467E"/>
    <w:rsid w:val="00762C40"/>
    <w:rsid w:val="0076501D"/>
    <w:rsid w:val="00777E5F"/>
    <w:rsid w:val="00794418"/>
    <w:rsid w:val="00794F63"/>
    <w:rsid w:val="007A4AB0"/>
    <w:rsid w:val="007D007D"/>
    <w:rsid w:val="007D43A5"/>
    <w:rsid w:val="007D5786"/>
    <w:rsid w:val="007F39D4"/>
    <w:rsid w:val="007F436E"/>
    <w:rsid w:val="008042FD"/>
    <w:rsid w:val="00822814"/>
    <w:rsid w:val="00823BBD"/>
    <w:rsid w:val="0085051D"/>
    <w:rsid w:val="00854127"/>
    <w:rsid w:val="008572F2"/>
    <w:rsid w:val="008A1C6E"/>
    <w:rsid w:val="008D40A7"/>
    <w:rsid w:val="008F5C8C"/>
    <w:rsid w:val="00904BE0"/>
    <w:rsid w:val="009075C1"/>
    <w:rsid w:val="009248E3"/>
    <w:rsid w:val="00985C5F"/>
    <w:rsid w:val="009A111D"/>
    <w:rsid w:val="009C4BD0"/>
    <w:rsid w:val="009D10F6"/>
    <w:rsid w:val="009D64EF"/>
    <w:rsid w:val="009F0BB5"/>
    <w:rsid w:val="00A40793"/>
    <w:rsid w:val="00A44546"/>
    <w:rsid w:val="00A804E3"/>
    <w:rsid w:val="00A813F3"/>
    <w:rsid w:val="00A81569"/>
    <w:rsid w:val="00A86E2B"/>
    <w:rsid w:val="00AC3286"/>
    <w:rsid w:val="00AD52EE"/>
    <w:rsid w:val="00B516B8"/>
    <w:rsid w:val="00B60849"/>
    <w:rsid w:val="00B67128"/>
    <w:rsid w:val="00B74B04"/>
    <w:rsid w:val="00BC3D48"/>
    <w:rsid w:val="00BE1A7A"/>
    <w:rsid w:val="00C001AC"/>
    <w:rsid w:val="00C0761C"/>
    <w:rsid w:val="00C25F1F"/>
    <w:rsid w:val="00C26729"/>
    <w:rsid w:val="00C31CDC"/>
    <w:rsid w:val="00C32699"/>
    <w:rsid w:val="00C651E8"/>
    <w:rsid w:val="00C722FF"/>
    <w:rsid w:val="00C7562D"/>
    <w:rsid w:val="00C8753D"/>
    <w:rsid w:val="00CA4F39"/>
    <w:rsid w:val="00CB2518"/>
    <w:rsid w:val="00CB444E"/>
    <w:rsid w:val="00CB6631"/>
    <w:rsid w:val="00CE0320"/>
    <w:rsid w:val="00CE20B4"/>
    <w:rsid w:val="00CF3BFE"/>
    <w:rsid w:val="00D10799"/>
    <w:rsid w:val="00D8043E"/>
    <w:rsid w:val="00DA0249"/>
    <w:rsid w:val="00DA410B"/>
    <w:rsid w:val="00DA59CA"/>
    <w:rsid w:val="00DB1BEB"/>
    <w:rsid w:val="00DB6E3C"/>
    <w:rsid w:val="00DC2E30"/>
    <w:rsid w:val="00E002EF"/>
    <w:rsid w:val="00E006D3"/>
    <w:rsid w:val="00E0684F"/>
    <w:rsid w:val="00E211F7"/>
    <w:rsid w:val="00E36AAC"/>
    <w:rsid w:val="00E36DD4"/>
    <w:rsid w:val="00E73B2C"/>
    <w:rsid w:val="00E87F25"/>
    <w:rsid w:val="00EA72A1"/>
    <w:rsid w:val="00EC6D23"/>
    <w:rsid w:val="00ED160B"/>
    <w:rsid w:val="00EF058E"/>
    <w:rsid w:val="00F16DCB"/>
    <w:rsid w:val="00F2221D"/>
    <w:rsid w:val="00F2238D"/>
    <w:rsid w:val="00F3516B"/>
    <w:rsid w:val="00F51A4D"/>
    <w:rsid w:val="00F62487"/>
    <w:rsid w:val="00F927FB"/>
    <w:rsid w:val="00FC1C04"/>
    <w:rsid w:val="00FF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668BB"/>
  <w15:chartTrackingRefBased/>
  <w15:docId w15:val="{4D11A4CF-7754-4FC4-B366-370C1FDDF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901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901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2901B3"/>
    <w:pPr>
      <w:spacing w:line="259" w:lineRule="auto"/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2901B3"/>
    <w:pPr>
      <w:spacing w:after="100"/>
    </w:pPr>
  </w:style>
  <w:style w:type="character" w:styleId="Hyperlink">
    <w:name w:val="Hyperlink"/>
    <w:basedOn w:val="Fontepargpadro"/>
    <w:uiPriority w:val="99"/>
    <w:unhideWhenUsed/>
    <w:rsid w:val="002901B3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722F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722FF"/>
  </w:style>
  <w:style w:type="paragraph" w:styleId="Rodap">
    <w:name w:val="footer"/>
    <w:basedOn w:val="Normal"/>
    <w:link w:val="RodapChar"/>
    <w:uiPriority w:val="99"/>
    <w:unhideWhenUsed/>
    <w:rsid w:val="00C722F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722FF"/>
  </w:style>
  <w:style w:type="character" w:customStyle="1" w:styleId="fontstyle01">
    <w:name w:val="fontstyle01"/>
    <w:basedOn w:val="Fontepargpadro"/>
    <w:rsid w:val="001E2281"/>
    <w:rPr>
      <w:rFonts w:ascii="Barlow-Bold" w:hAnsi="Barlow-Bold" w:hint="default"/>
      <w:b/>
      <w:bCs/>
      <w:i w:val="0"/>
      <w:iCs w:val="0"/>
      <w:color w:val="242021"/>
      <w:sz w:val="28"/>
      <w:szCs w:val="28"/>
    </w:rPr>
  </w:style>
  <w:style w:type="character" w:customStyle="1" w:styleId="fontstyle21">
    <w:name w:val="fontstyle21"/>
    <w:basedOn w:val="Fontepargpadro"/>
    <w:rsid w:val="001E2281"/>
    <w:rPr>
      <w:rFonts w:ascii="Barlow-Regular" w:hAnsi="Barlow-Regular" w:hint="default"/>
      <w:b w:val="0"/>
      <w:bCs w:val="0"/>
      <w:i w:val="0"/>
      <w:iCs w:val="0"/>
      <w:color w:val="242021"/>
      <w:sz w:val="28"/>
      <w:szCs w:val="28"/>
    </w:rPr>
  </w:style>
  <w:style w:type="character" w:customStyle="1" w:styleId="fontstyle11">
    <w:name w:val="fontstyle11"/>
    <w:basedOn w:val="Fontepargpadro"/>
    <w:rsid w:val="00110A1A"/>
    <w:rPr>
      <w:rFonts w:ascii="Barlow-Regular" w:hAnsi="Barlow-Regular" w:hint="default"/>
      <w:b w:val="0"/>
      <w:bCs w:val="0"/>
      <w:i w:val="0"/>
      <w:iCs w:val="0"/>
      <w:color w:val="24202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99" Type="http://schemas.openxmlformats.org/officeDocument/2006/relationships/image" Target="media/image293.png"/><Relationship Id="rId303" Type="http://schemas.openxmlformats.org/officeDocument/2006/relationships/image" Target="media/image297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63" Type="http://schemas.openxmlformats.org/officeDocument/2006/relationships/image" Target="media/image57.png"/><Relationship Id="rId84" Type="http://schemas.openxmlformats.org/officeDocument/2006/relationships/image" Target="media/image78.png"/><Relationship Id="rId138" Type="http://schemas.openxmlformats.org/officeDocument/2006/relationships/image" Target="media/image132.png"/><Relationship Id="rId159" Type="http://schemas.openxmlformats.org/officeDocument/2006/relationships/image" Target="media/image153.png"/><Relationship Id="rId324" Type="http://schemas.openxmlformats.org/officeDocument/2006/relationships/fontTable" Target="fontTable.xml"/><Relationship Id="rId170" Type="http://schemas.openxmlformats.org/officeDocument/2006/relationships/image" Target="media/image164.png"/><Relationship Id="rId191" Type="http://schemas.openxmlformats.org/officeDocument/2006/relationships/image" Target="media/image185.png"/><Relationship Id="rId205" Type="http://schemas.openxmlformats.org/officeDocument/2006/relationships/image" Target="media/image199.png"/><Relationship Id="rId226" Type="http://schemas.openxmlformats.org/officeDocument/2006/relationships/image" Target="media/image220.png"/><Relationship Id="rId247" Type="http://schemas.openxmlformats.org/officeDocument/2006/relationships/image" Target="media/image241.png"/><Relationship Id="rId107" Type="http://schemas.openxmlformats.org/officeDocument/2006/relationships/image" Target="media/image101.png"/><Relationship Id="rId268" Type="http://schemas.openxmlformats.org/officeDocument/2006/relationships/image" Target="media/image262.png"/><Relationship Id="rId289" Type="http://schemas.openxmlformats.org/officeDocument/2006/relationships/image" Target="media/image283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53" Type="http://schemas.openxmlformats.org/officeDocument/2006/relationships/image" Target="media/image47.png"/><Relationship Id="rId74" Type="http://schemas.openxmlformats.org/officeDocument/2006/relationships/image" Target="media/image68.png"/><Relationship Id="rId128" Type="http://schemas.openxmlformats.org/officeDocument/2006/relationships/image" Target="media/image122.png"/><Relationship Id="rId149" Type="http://schemas.openxmlformats.org/officeDocument/2006/relationships/image" Target="media/image143.png"/><Relationship Id="rId314" Type="http://schemas.openxmlformats.org/officeDocument/2006/relationships/image" Target="media/image308.png"/><Relationship Id="rId5" Type="http://schemas.openxmlformats.org/officeDocument/2006/relationships/footnotes" Target="footnotes.xml"/><Relationship Id="rId95" Type="http://schemas.openxmlformats.org/officeDocument/2006/relationships/image" Target="media/image89.png"/><Relationship Id="rId160" Type="http://schemas.openxmlformats.org/officeDocument/2006/relationships/image" Target="media/image154.png"/><Relationship Id="rId181" Type="http://schemas.openxmlformats.org/officeDocument/2006/relationships/image" Target="media/image175.png"/><Relationship Id="rId216" Type="http://schemas.openxmlformats.org/officeDocument/2006/relationships/image" Target="media/image210.png"/><Relationship Id="rId237" Type="http://schemas.openxmlformats.org/officeDocument/2006/relationships/image" Target="media/image231.png"/><Relationship Id="rId258" Type="http://schemas.openxmlformats.org/officeDocument/2006/relationships/image" Target="media/image252.png"/><Relationship Id="rId279" Type="http://schemas.openxmlformats.org/officeDocument/2006/relationships/image" Target="media/image273.png"/><Relationship Id="rId22" Type="http://schemas.openxmlformats.org/officeDocument/2006/relationships/image" Target="media/image16.png"/><Relationship Id="rId43" Type="http://schemas.openxmlformats.org/officeDocument/2006/relationships/image" Target="media/image37.png"/><Relationship Id="rId64" Type="http://schemas.openxmlformats.org/officeDocument/2006/relationships/image" Target="media/image58.png"/><Relationship Id="rId118" Type="http://schemas.openxmlformats.org/officeDocument/2006/relationships/image" Target="media/image112.png"/><Relationship Id="rId139" Type="http://schemas.openxmlformats.org/officeDocument/2006/relationships/image" Target="media/image133.png"/><Relationship Id="rId290" Type="http://schemas.openxmlformats.org/officeDocument/2006/relationships/image" Target="media/image284.png"/><Relationship Id="rId304" Type="http://schemas.openxmlformats.org/officeDocument/2006/relationships/image" Target="media/image298.png"/><Relationship Id="rId325" Type="http://schemas.openxmlformats.org/officeDocument/2006/relationships/theme" Target="theme/theme1.xml"/><Relationship Id="rId85" Type="http://schemas.openxmlformats.org/officeDocument/2006/relationships/image" Target="media/image79.png"/><Relationship Id="rId150" Type="http://schemas.openxmlformats.org/officeDocument/2006/relationships/image" Target="media/image144.png"/><Relationship Id="rId171" Type="http://schemas.openxmlformats.org/officeDocument/2006/relationships/image" Target="media/image165.png"/><Relationship Id="rId192" Type="http://schemas.openxmlformats.org/officeDocument/2006/relationships/image" Target="media/image186.png"/><Relationship Id="rId206" Type="http://schemas.openxmlformats.org/officeDocument/2006/relationships/image" Target="media/image200.png"/><Relationship Id="rId227" Type="http://schemas.openxmlformats.org/officeDocument/2006/relationships/image" Target="media/image221.png"/><Relationship Id="rId248" Type="http://schemas.openxmlformats.org/officeDocument/2006/relationships/image" Target="media/image242.png"/><Relationship Id="rId269" Type="http://schemas.openxmlformats.org/officeDocument/2006/relationships/image" Target="media/image263.png"/><Relationship Id="rId12" Type="http://schemas.openxmlformats.org/officeDocument/2006/relationships/image" Target="media/image6.png"/><Relationship Id="rId33" Type="http://schemas.openxmlformats.org/officeDocument/2006/relationships/image" Target="media/image27.png"/><Relationship Id="rId108" Type="http://schemas.openxmlformats.org/officeDocument/2006/relationships/image" Target="media/image102.png"/><Relationship Id="rId129" Type="http://schemas.openxmlformats.org/officeDocument/2006/relationships/image" Target="media/image123.png"/><Relationship Id="rId280" Type="http://schemas.openxmlformats.org/officeDocument/2006/relationships/image" Target="media/image274.png"/><Relationship Id="rId315" Type="http://schemas.openxmlformats.org/officeDocument/2006/relationships/image" Target="media/image309.png"/><Relationship Id="rId54" Type="http://schemas.openxmlformats.org/officeDocument/2006/relationships/image" Target="media/image48.png"/><Relationship Id="rId75" Type="http://schemas.openxmlformats.org/officeDocument/2006/relationships/image" Target="media/image69.png"/><Relationship Id="rId96" Type="http://schemas.openxmlformats.org/officeDocument/2006/relationships/image" Target="media/image90.png"/><Relationship Id="rId140" Type="http://schemas.openxmlformats.org/officeDocument/2006/relationships/image" Target="media/image134.png"/><Relationship Id="rId161" Type="http://schemas.openxmlformats.org/officeDocument/2006/relationships/image" Target="media/image155.png"/><Relationship Id="rId182" Type="http://schemas.openxmlformats.org/officeDocument/2006/relationships/image" Target="media/image176.png"/><Relationship Id="rId217" Type="http://schemas.openxmlformats.org/officeDocument/2006/relationships/image" Target="media/image211.png"/><Relationship Id="rId6" Type="http://schemas.openxmlformats.org/officeDocument/2006/relationships/endnotes" Target="endnotes.xml"/><Relationship Id="rId238" Type="http://schemas.openxmlformats.org/officeDocument/2006/relationships/image" Target="media/image232.png"/><Relationship Id="rId259" Type="http://schemas.openxmlformats.org/officeDocument/2006/relationships/image" Target="media/image253.png"/><Relationship Id="rId23" Type="http://schemas.openxmlformats.org/officeDocument/2006/relationships/image" Target="media/image17.png"/><Relationship Id="rId119" Type="http://schemas.openxmlformats.org/officeDocument/2006/relationships/image" Target="media/image113.png"/><Relationship Id="rId270" Type="http://schemas.openxmlformats.org/officeDocument/2006/relationships/image" Target="media/image264.png"/><Relationship Id="rId291" Type="http://schemas.openxmlformats.org/officeDocument/2006/relationships/image" Target="media/image285.png"/><Relationship Id="rId305" Type="http://schemas.openxmlformats.org/officeDocument/2006/relationships/image" Target="media/image299.png"/><Relationship Id="rId44" Type="http://schemas.openxmlformats.org/officeDocument/2006/relationships/image" Target="media/image38.png"/><Relationship Id="rId65" Type="http://schemas.openxmlformats.org/officeDocument/2006/relationships/image" Target="media/image59.png"/><Relationship Id="rId86" Type="http://schemas.openxmlformats.org/officeDocument/2006/relationships/image" Target="media/image80.png"/><Relationship Id="rId130" Type="http://schemas.openxmlformats.org/officeDocument/2006/relationships/image" Target="media/image124.png"/><Relationship Id="rId151" Type="http://schemas.openxmlformats.org/officeDocument/2006/relationships/image" Target="media/image145.png"/><Relationship Id="rId172" Type="http://schemas.openxmlformats.org/officeDocument/2006/relationships/image" Target="media/image166.png"/><Relationship Id="rId193" Type="http://schemas.openxmlformats.org/officeDocument/2006/relationships/image" Target="media/image187.png"/><Relationship Id="rId207" Type="http://schemas.openxmlformats.org/officeDocument/2006/relationships/image" Target="media/image201.png"/><Relationship Id="rId228" Type="http://schemas.openxmlformats.org/officeDocument/2006/relationships/image" Target="media/image222.png"/><Relationship Id="rId249" Type="http://schemas.openxmlformats.org/officeDocument/2006/relationships/image" Target="media/image243.png"/><Relationship Id="rId13" Type="http://schemas.openxmlformats.org/officeDocument/2006/relationships/image" Target="media/image7.png"/><Relationship Id="rId109" Type="http://schemas.openxmlformats.org/officeDocument/2006/relationships/image" Target="media/image103.png"/><Relationship Id="rId260" Type="http://schemas.openxmlformats.org/officeDocument/2006/relationships/image" Target="media/image254.png"/><Relationship Id="rId281" Type="http://schemas.openxmlformats.org/officeDocument/2006/relationships/image" Target="media/image275.png"/><Relationship Id="rId316" Type="http://schemas.openxmlformats.org/officeDocument/2006/relationships/image" Target="media/image310.png"/><Relationship Id="rId34" Type="http://schemas.openxmlformats.org/officeDocument/2006/relationships/image" Target="media/image28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20" Type="http://schemas.openxmlformats.org/officeDocument/2006/relationships/image" Target="media/image114.png"/><Relationship Id="rId141" Type="http://schemas.openxmlformats.org/officeDocument/2006/relationships/image" Target="media/image135.png"/><Relationship Id="rId7" Type="http://schemas.openxmlformats.org/officeDocument/2006/relationships/image" Target="media/image1.png"/><Relationship Id="rId162" Type="http://schemas.openxmlformats.org/officeDocument/2006/relationships/image" Target="media/image156.png"/><Relationship Id="rId183" Type="http://schemas.openxmlformats.org/officeDocument/2006/relationships/image" Target="media/image177.png"/><Relationship Id="rId218" Type="http://schemas.openxmlformats.org/officeDocument/2006/relationships/image" Target="media/image212.png"/><Relationship Id="rId239" Type="http://schemas.openxmlformats.org/officeDocument/2006/relationships/image" Target="media/image233.png"/><Relationship Id="rId250" Type="http://schemas.openxmlformats.org/officeDocument/2006/relationships/image" Target="media/image244.png"/><Relationship Id="rId271" Type="http://schemas.openxmlformats.org/officeDocument/2006/relationships/image" Target="media/image265.png"/><Relationship Id="rId292" Type="http://schemas.openxmlformats.org/officeDocument/2006/relationships/image" Target="media/image286.png"/><Relationship Id="rId306" Type="http://schemas.openxmlformats.org/officeDocument/2006/relationships/image" Target="media/image300.png"/><Relationship Id="rId24" Type="http://schemas.openxmlformats.org/officeDocument/2006/relationships/image" Target="media/image18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31" Type="http://schemas.openxmlformats.org/officeDocument/2006/relationships/image" Target="media/image125.png"/><Relationship Id="rId152" Type="http://schemas.openxmlformats.org/officeDocument/2006/relationships/image" Target="media/image146.png"/><Relationship Id="rId173" Type="http://schemas.openxmlformats.org/officeDocument/2006/relationships/image" Target="media/image167.png"/><Relationship Id="rId194" Type="http://schemas.openxmlformats.org/officeDocument/2006/relationships/image" Target="media/image188.png"/><Relationship Id="rId208" Type="http://schemas.openxmlformats.org/officeDocument/2006/relationships/image" Target="media/image202.png"/><Relationship Id="rId229" Type="http://schemas.openxmlformats.org/officeDocument/2006/relationships/image" Target="media/image223.png"/><Relationship Id="rId240" Type="http://schemas.openxmlformats.org/officeDocument/2006/relationships/image" Target="media/image234.png"/><Relationship Id="rId261" Type="http://schemas.openxmlformats.org/officeDocument/2006/relationships/image" Target="media/image255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26" Type="http://schemas.openxmlformats.org/officeDocument/2006/relationships/image" Target="media/image120.png"/><Relationship Id="rId147" Type="http://schemas.openxmlformats.org/officeDocument/2006/relationships/image" Target="media/image141.png"/><Relationship Id="rId168" Type="http://schemas.openxmlformats.org/officeDocument/2006/relationships/image" Target="media/image162.png"/><Relationship Id="rId282" Type="http://schemas.openxmlformats.org/officeDocument/2006/relationships/image" Target="media/image276.png"/><Relationship Id="rId312" Type="http://schemas.openxmlformats.org/officeDocument/2006/relationships/image" Target="media/image306.png"/><Relationship Id="rId317" Type="http://schemas.openxmlformats.org/officeDocument/2006/relationships/image" Target="media/image311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image" Target="media/image136.png"/><Relationship Id="rId163" Type="http://schemas.openxmlformats.org/officeDocument/2006/relationships/image" Target="media/image157.png"/><Relationship Id="rId184" Type="http://schemas.openxmlformats.org/officeDocument/2006/relationships/image" Target="media/image178.png"/><Relationship Id="rId189" Type="http://schemas.openxmlformats.org/officeDocument/2006/relationships/image" Target="media/image183.png"/><Relationship Id="rId219" Type="http://schemas.openxmlformats.org/officeDocument/2006/relationships/image" Target="media/image213.png"/><Relationship Id="rId3" Type="http://schemas.openxmlformats.org/officeDocument/2006/relationships/settings" Target="settings.xml"/><Relationship Id="rId214" Type="http://schemas.openxmlformats.org/officeDocument/2006/relationships/image" Target="media/image208.png"/><Relationship Id="rId230" Type="http://schemas.openxmlformats.org/officeDocument/2006/relationships/image" Target="media/image224.png"/><Relationship Id="rId235" Type="http://schemas.openxmlformats.org/officeDocument/2006/relationships/image" Target="media/image229.png"/><Relationship Id="rId251" Type="http://schemas.openxmlformats.org/officeDocument/2006/relationships/image" Target="media/image245.png"/><Relationship Id="rId256" Type="http://schemas.openxmlformats.org/officeDocument/2006/relationships/image" Target="media/image250.png"/><Relationship Id="rId277" Type="http://schemas.openxmlformats.org/officeDocument/2006/relationships/image" Target="media/image271.png"/><Relationship Id="rId298" Type="http://schemas.openxmlformats.org/officeDocument/2006/relationships/image" Target="media/image292.png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0.png"/><Relationship Id="rId137" Type="http://schemas.openxmlformats.org/officeDocument/2006/relationships/image" Target="media/image131.png"/><Relationship Id="rId158" Type="http://schemas.openxmlformats.org/officeDocument/2006/relationships/image" Target="media/image152.png"/><Relationship Id="rId272" Type="http://schemas.openxmlformats.org/officeDocument/2006/relationships/image" Target="media/image266.png"/><Relationship Id="rId293" Type="http://schemas.openxmlformats.org/officeDocument/2006/relationships/image" Target="media/image287.png"/><Relationship Id="rId302" Type="http://schemas.openxmlformats.org/officeDocument/2006/relationships/image" Target="media/image296.png"/><Relationship Id="rId307" Type="http://schemas.openxmlformats.org/officeDocument/2006/relationships/image" Target="media/image301.png"/><Relationship Id="rId323" Type="http://schemas.openxmlformats.org/officeDocument/2006/relationships/footer" Target="footer1.xm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6.png"/><Relationship Id="rId153" Type="http://schemas.openxmlformats.org/officeDocument/2006/relationships/image" Target="media/image147.png"/><Relationship Id="rId174" Type="http://schemas.openxmlformats.org/officeDocument/2006/relationships/image" Target="media/image168.png"/><Relationship Id="rId179" Type="http://schemas.openxmlformats.org/officeDocument/2006/relationships/image" Target="media/image173.png"/><Relationship Id="rId195" Type="http://schemas.openxmlformats.org/officeDocument/2006/relationships/image" Target="media/image189.png"/><Relationship Id="rId209" Type="http://schemas.openxmlformats.org/officeDocument/2006/relationships/image" Target="media/image203.png"/><Relationship Id="rId190" Type="http://schemas.openxmlformats.org/officeDocument/2006/relationships/image" Target="media/image184.png"/><Relationship Id="rId204" Type="http://schemas.openxmlformats.org/officeDocument/2006/relationships/image" Target="media/image198.png"/><Relationship Id="rId220" Type="http://schemas.openxmlformats.org/officeDocument/2006/relationships/image" Target="media/image214.png"/><Relationship Id="rId225" Type="http://schemas.openxmlformats.org/officeDocument/2006/relationships/image" Target="media/image219.png"/><Relationship Id="rId241" Type="http://schemas.openxmlformats.org/officeDocument/2006/relationships/image" Target="media/image235.png"/><Relationship Id="rId246" Type="http://schemas.openxmlformats.org/officeDocument/2006/relationships/image" Target="media/image240.png"/><Relationship Id="rId267" Type="http://schemas.openxmlformats.org/officeDocument/2006/relationships/image" Target="media/image261.png"/><Relationship Id="rId288" Type="http://schemas.openxmlformats.org/officeDocument/2006/relationships/image" Target="media/image282.png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27" Type="http://schemas.openxmlformats.org/officeDocument/2006/relationships/image" Target="media/image121.png"/><Relationship Id="rId262" Type="http://schemas.openxmlformats.org/officeDocument/2006/relationships/image" Target="media/image256.png"/><Relationship Id="rId283" Type="http://schemas.openxmlformats.org/officeDocument/2006/relationships/image" Target="media/image277.png"/><Relationship Id="rId313" Type="http://schemas.openxmlformats.org/officeDocument/2006/relationships/image" Target="media/image307.png"/><Relationship Id="rId318" Type="http://schemas.openxmlformats.org/officeDocument/2006/relationships/image" Target="media/image312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43" Type="http://schemas.openxmlformats.org/officeDocument/2006/relationships/image" Target="media/image137.png"/><Relationship Id="rId148" Type="http://schemas.openxmlformats.org/officeDocument/2006/relationships/image" Target="media/image142.png"/><Relationship Id="rId164" Type="http://schemas.openxmlformats.org/officeDocument/2006/relationships/image" Target="media/image158.png"/><Relationship Id="rId169" Type="http://schemas.openxmlformats.org/officeDocument/2006/relationships/image" Target="media/image163.png"/><Relationship Id="rId185" Type="http://schemas.openxmlformats.org/officeDocument/2006/relationships/image" Target="media/image17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80" Type="http://schemas.openxmlformats.org/officeDocument/2006/relationships/image" Target="media/image174.png"/><Relationship Id="rId210" Type="http://schemas.openxmlformats.org/officeDocument/2006/relationships/image" Target="media/image204.png"/><Relationship Id="rId215" Type="http://schemas.openxmlformats.org/officeDocument/2006/relationships/image" Target="media/image209.png"/><Relationship Id="rId236" Type="http://schemas.openxmlformats.org/officeDocument/2006/relationships/image" Target="media/image230.png"/><Relationship Id="rId257" Type="http://schemas.openxmlformats.org/officeDocument/2006/relationships/image" Target="media/image251.png"/><Relationship Id="rId278" Type="http://schemas.openxmlformats.org/officeDocument/2006/relationships/image" Target="media/image272.png"/><Relationship Id="rId26" Type="http://schemas.openxmlformats.org/officeDocument/2006/relationships/image" Target="media/image20.png"/><Relationship Id="rId231" Type="http://schemas.openxmlformats.org/officeDocument/2006/relationships/image" Target="media/image225.png"/><Relationship Id="rId252" Type="http://schemas.openxmlformats.org/officeDocument/2006/relationships/image" Target="media/image246.png"/><Relationship Id="rId273" Type="http://schemas.openxmlformats.org/officeDocument/2006/relationships/image" Target="media/image267.png"/><Relationship Id="rId294" Type="http://schemas.openxmlformats.org/officeDocument/2006/relationships/image" Target="media/image288.png"/><Relationship Id="rId308" Type="http://schemas.openxmlformats.org/officeDocument/2006/relationships/image" Target="media/image302.png"/><Relationship Id="rId47" Type="http://schemas.openxmlformats.org/officeDocument/2006/relationships/image" Target="media/image41.png"/><Relationship Id="rId68" Type="http://schemas.openxmlformats.org/officeDocument/2006/relationships/image" Target="media/image62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7.png"/><Relationship Id="rId154" Type="http://schemas.openxmlformats.org/officeDocument/2006/relationships/image" Target="media/image148.png"/><Relationship Id="rId175" Type="http://schemas.openxmlformats.org/officeDocument/2006/relationships/image" Target="media/image169.png"/><Relationship Id="rId196" Type="http://schemas.openxmlformats.org/officeDocument/2006/relationships/image" Target="media/image190.png"/><Relationship Id="rId200" Type="http://schemas.openxmlformats.org/officeDocument/2006/relationships/image" Target="media/image194.png"/><Relationship Id="rId16" Type="http://schemas.openxmlformats.org/officeDocument/2006/relationships/image" Target="media/image10.png"/><Relationship Id="rId221" Type="http://schemas.openxmlformats.org/officeDocument/2006/relationships/image" Target="media/image215.png"/><Relationship Id="rId242" Type="http://schemas.openxmlformats.org/officeDocument/2006/relationships/image" Target="media/image236.png"/><Relationship Id="rId263" Type="http://schemas.openxmlformats.org/officeDocument/2006/relationships/image" Target="media/image257.png"/><Relationship Id="rId284" Type="http://schemas.openxmlformats.org/officeDocument/2006/relationships/image" Target="media/image278.png"/><Relationship Id="rId319" Type="http://schemas.openxmlformats.org/officeDocument/2006/relationships/image" Target="media/image313.png"/><Relationship Id="rId37" Type="http://schemas.openxmlformats.org/officeDocument/2006/relationships/image" Target="media/image31.png"/><Relationship Id="rId58" Type="http://schemas.openxmlformats.org/officeDocument/2006/relationships/image" Target="media/image52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png"/><Relationship Id="rId144" Type="http://schemas.openxmlformats.org/officeDocument/2006/relationships/image" Target="media/image138.png"/><Relationship Id="rId90" Type="http://schemas.openxmlformats.org/officeDocument/2006/relationships/image" Target="media/image84.png"/><Relationship Id="rId165" Type="http://schemas.openxmlformats.org/officeDocument/2006/relationships/image" Target="media/image159.png"/><Relationship Id="rId186" Type="http://schemas.openxmlformats.org/officeDocument/2006/relationships/image" Target="media/image180.png"/><Relationship Id="rId211" Type="http://schemas.openxmlformats.org/officeDocument/2006/relationships/image" Target="media/image205.png"/><Relationship Id="rId232" Type="http://schemas.openxmlformats.org/officeDocument/2006/relationships/image" Target="media/image226.png"/><Relationship Id="rId253" Type="http://schemas.openxmlformats.org/officeDocument/2006/relationships/image" Target="media/image247.png"/><Relationship Id="rId274" Type="http://schemas.openxmlformats.org/officeDocument/2006/relationships/image" Target="media/image268.png"/><Relationship Id="rId295" Type="http://schemas.openxmlformats.org/officeDocument/2006/relationships/image" Target="media/image289.png"/><Relationship Id="rId309" Type="http://schemas.openxmlformats.org/officeDocument/2006/relationships/image" Target="media/image303.png"/><Relationship Id="rId27" Type="http://schemas.openxmlformats.org/officeDocument/2006/relationships/image" Target="media/image21.png"/><Relationship Id="rId48" Type="http://schemas.openxmlformats.org/officeDocument/2006/relationships/image" Target="media/image42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34" Type="http://schemas.openxmlformats.org/officeDocument/2006/relationships/image" Target="media/image128.png"/><Relationship Id="rId320" Type="http://schemas.openxmlformats.org/officeDocument/2006/relationships/image" Target="media/image314.png"/><Relationship Id="rId80" Type="http://schemas.openxmlformats.org/officeDocument/2006/relationships/image" Target="media/image74.png"/><Relationship Id="rId155" Type="http://schemas.openxmlformats.org/officeDocument/2006/relationships/image" Target="media/image149.png"/><Relationship Id="rId176" Type="http://schemas.openxmlformats.org/officeDocument/2006/relationships/image" Target="media/image170.png"/><Relationship Id="rId197" Type="http://schemas.openxmlformats.org/officeDocument/2006/relationships/image" Target="media/image191.png"/><Relationship Id="rId201" Type="http://schemas.openxmlformats.org/officeDocument/2006/relationships/image" Target="media/image195.png"/><Relationship Id="rId222" Type="http://schemas.openxmlformats.org/officeDocument/2006/relationships/image" Target="media/image216.png"/><Relationship Id="rId243" Type="http://schemas.openxmlformats.org/officeDocument/2006/relationships/image" Target="media/image237.png"/><Relationship Id="rId264" Type="http://schemas.openxmlformats.org/officeDocument/2006/relationships/image" Target="media/image258.png"/><Relationship Id="rId285" Type="http://schemas.openxmlformats.org/officeDocument/2006/relationships/image" Target="media/image279.png"/><Relationship Id="rId17" Type="http://schemas.openxmlformats.org/officeDocument/2006/relationships/image" Target="media/image11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24" Type="http://schemas.openxmlformats.org/officeDocument/2006/relationships/image" Target="media/image118.png"/><Relationship Id="rId310" Type="http://schemas.openxmlformats.org/officeDocument/2006/relationships/image" Target="media/image304.png"/><Relationship Id="rId70" Type="http://schemas.openxmlformats.org/officeDocument/2006/relationships/image" Target="media/image64.png"/><Relationship Id="rId91" Type="http://schemas.openxmlformats.org/officeDocument/2006/relationships/image" Target="media/image85.png"/><Relationship Id="rId145" Type="http://schemas.openxmlformats.org/officeDocument/2006/relationships/image" Target="media/image139.png"/><Relationship Id="rId166" Type="http://schemas.openxmlformats.org/officeDocument/2006/relationships/image" Target="media/image160.png"/><Relationship Id="rId187" Type="http://schemas.openxmlformats.org/officeDocument/2006/relationships/image" Target="media/image181.png"/><Relationship Id="rId1" Type="http://schemas.openxmlformats.org/officeDocument/2006/relationships/customXml" Target="../customXml/item1.xml"/><Relationship Id="rId212" Type="http://schemas.openxmlformats.org/officeDocument/2006/relationships/image" Target="media/image206.png"/><Relationship Id="rId233" Type="http://schemas.openxmlformats.org/officeDocument/2006/relationships/image" Target="media/image227.png"/><Relationship Id="rId254" Type="http://schemas.openxmlformats.org/officeDocument/2006/relationships/image" Target="media/image248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8.png"/><Relationship Id="rId275" Type="http://schemas.openxmlformats.org/officeDocument/2006/relationships/image" Target="media/image269.png"/><Relationship Id="rId296" Type="http://schemas.openxmlformats.org/officeDocument/2006/relationships/image" Target="media/image290.png"/><Relationship Id="rId300" Type="http://schemas.openxmlformats.org/officeDocument/2006/relationships/image" Target="media/image294.png"/><Relationship Id="rId60" Type="http://schemas.openxmlformats.org/officeDocument/2006/relationships/image" Target="media/image54.png"/><Relationship Id="rId81" Type="http://schemas.openxmlformats.org/officeDocument/2006/relationships/image" Target="media/image75.png"/><Relationship Id="rId135" Type="http://schemas.openxmlformats.org/officeDocument/2006/relationships/image" Target="media/image129.png"/><Relationship Id="rId156" Type="http://schemas.openxmlformats.org/officeDocument/2006/relationships/image" Target="media/image150.png"/><Relationship Id="rId177" Type="http://schemas.openxmlformats.org/officeDocument/2006/relationships/image" Target="media/image171.png"/><Relationship Id="rId198" Type="http://schemas.openxmlformats.org/officeDocument/2006/relationships/image" Target="media/image192.png"/><Relationship Id="rId321" Type="http://schemas.openxmlformats.org/officeDocument/2006/relationships/image" Target="media/image315.png"/><Relationship Id="rId202" Type="http://schemas.openxmlformats.org/officeDocument/2006/relationships/image" Target="media/image196.png"/><Relationship Id="rId223" Type="http://schemas.openxmlformats.org/officeDocument/2006/relationships/image" Target="media/image217.png"/><Relationship Id="rId244" Type="http://schemas.openxmlformats.org/officeDocument/2006/relationships/image" Target="media/image238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265" Type="http://schemas.openxmlformats.org/officeDocument/2006/relationships/image" Target="media/image259.png"/><Relationship Id="rId286" Type="http://schemas.openxmlformats.org/officeDocument/2006/relationships/image" Target="media/image280.png"/><Relationship Id="rId50" Type="http://schemas.openxmlformats.org/officeDocument/2006/relationships/image" Target="media/image44.png"/><Relationship Id="rId104" Type="http://schemas.openxmlformats.org/officeDocument/2006/relationships/image" Target="media/image98.png"/><Relationship Id="rId125" Type="http://schemas.openxmlformats.org/officeDocument/2006/relationships/image" Target="media/image119.png"/><Relationship Id="rId146" Type="http://schemas.openxmlformats.org/officeDocument/2006/relationships/image" Target="media/image140.png"/><Relationship Id="rId167" Type="http://schemas.openxmlformats.org/officeDocument/2006/relationships/image" Target="media/image161.png"/><Relationship Id="rId188" Type="http://schemas.openxmlformats.org/officeDocument/2006/relationships/image" Target="media/image182.png"/><Relationship Id="rId311" Type="http://schemas.openxmlformats.org/officeDocument/2006/relationships/image" Target="media/image305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13" Type="http://schemas.openxmlformats.org/officeDocument/2006/relationships/image" Target="media/image207.png"/><Relationship Id="rId234" Type="http://schemas.openxmlformats.org/officeDocument/2006/relationships/image" Target="media/image228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55" Type="http://schemas.openxmlformats.org/officeDocument/2006/relationships/image" Target="media/image249.png"/><Relationship Id="rId276" Type="http://schemas.openxmlformats.org/officeDocument/2006/relationships/image" Target="media/image270.png"/><Relationship Id="rId297" Type="http://schemas.openxmlformats.org/officeDocument/2006/relationships/image" Target="media/image291.png"/><Relationship Id="rId40" Type="http://schemas.openxmlformats.org/officeDocument/2006/relationships/image" Target="media/image34.png"/><Relationship Id="rId115" Type="http://schemas.openxmlformats.org/officeDocument/2006/relationships/image" Target="media/image109.png"/><Relationship Id="rId136" Type="http://schemas.openxmlformats.org/officeDocument/2006/relationships/image" Target="media/image130.png"/><Relationship Id="rId157" Type="http://schemas.openxmlformats.org/officeDocument/2006/relationships/image" Target="media/image151.png"/><Relationship Id="rId178" Type="http://schemas.openxmlformats.org/officeDocument/2006/relationships/image" Target="media/image172.png"/><Relationship Id="rId301" Type="http://schemas.openxmlformats.org/officeDocument/2006/relationships/image" Target="media/image295.png"/><Relationship Id="rId322" Type="http://schemas.openxmlformats.org/officeDocument/2006/relationships/image" Target="media/image316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99" Type="http://schemas.openxmlformats.org/officeDocument/2006/relationships/image" Target="media/image193.png"/><Relationship Id="rId203" Type="http://schemas.openxmlformats.org/officeDocument/2006/relationships/image" Target="media/image197.png"/><Relationship Id="rId19" Type="http://schemas.openxmlformats.org/officeDocument/2006/relationships/image" Target="media/image13.png"/><Relationship Id="rId224" Type="http://schemas.openxmlformats.org/officeDocument/2006/relationships/image" Target="media/image218.png"/><Relationship Id="rId245" Type="http://schemas.openxmlformats.org/officeDocument/2006/relationships/image" Target="media/image239.png"/><Relationship Id="rId266" Type="http://schemas.openxmlformats.org/officeDocument/2006/relationships/image" Target="media/image260.png"/><Relationship Id="rId287" Type="http://schemas.openxmlformats.org/officeDocument/2006/relationships/image" Target="media/image28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asa\Documents\Modelos%20Personalizados%20do%20Office\PET%203%20So%20as%20atividades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0BDFE-137C-4DE6-A9C2-CBD1DC27D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PET 3 So as atividades</Template>
  <TotalTime>3</TotalTime>
  <Pages>1</Pages>
  <Words>1514</Words>
  <Characters>8181</Characters>
  <Application>Microsoft Office Word</Application>
  <DocSecurity>0</DocSecurity>
  <Lines>68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50</vt:i4>
      </vt:variant>
    </vt:vector>
  </HeadingPairs>
  <TitlesOfParts>
    <vt:vector size="51" baseType="lpstr">
      <vt:lpstr/>
      <vt:lpstr/>
      <vt:lpstr>LÍNGUA PORTUGUESA 1ª SEMANA</vt:lpstr>
      <vt:lpstr>LÍNGUA PORTUGUESA 2ª SEMANA</vt:lpstr>
      <vt:lpstr>LÍNGUA PORTUGUESA 3ª SEMANA</vt:lpstr>
      <vt:lpstr>LÍNGUA PORTUGUESA 4ª SEMANA</vt:lpstr>
      <vt:lpstr>LÍNGUA PORTUGUESA 5ª SEMANA</vt:lpstr>
      <vt:lpstr>LÍNGUA PORTUGUESA 6ª SEMANA</vt:lpstr>
      <vt:lpstr>MATEMÁTICA 1ª SEMANA</vt:lpstr>
      <vt:lpstr>MATEMÁTICA 2ª SEMANA</vt:lpstr>
      <vt:lpstr>MATEMÁTICA 3ª SEMANA</vt:lpstr>
      <vt:lpstr>MATEMÁTICA 4ª SEMANA</vt:lpstr>
      <vt:lpstr>MATEMÁTICA 5ª SEMANA</vt:lpstr>
      <vt:lpstr>MATEMÁTICA 6ª SEMANA</vt:lpstr>
      <vt:lpstr>CIÊNCIAS 1ª SEMANA</vt:lpstr>
      <vt:lpstr>CIÊNCIAS 2ª SEMANA</vt:lpstr>
      <vt:lpstr>CIÊNCIAS 3ª SEMANA</vt:lpstr>
      <vt:lpstr>CIÊNCIAS 4ª SEMANA</vt:lpstr>
      <vt:lpstr>CIÊNCIAS 5ª SEMANA</vt:lpstr>
      <vt:lpstr>CIÊNCIAS 6ª SEMANA</vt:lpstr>
      <vt:lpstr>GEOGRAFIA 1ª SEMANA</vt:lpstr>
      <vt:lpstr>GEOGRAFIA 2ª SEMANA</vt:lpstr>
      <vt:lpstr>GEOGRAFIA 3ª SEMANA</vt:lpstr>
      <vt:lpstr>GEOGRAFIA 4ª SEMANA</vt:lpstr>
      <vt:lpstr>GEOGRAFIA 5ª SEMANA</vt:lpstr>
      <vt:lpstr>GEOGRAFIA 6ª SEMANA</vt:lpstr>
      <vt:lpstr>HISTÓRIA 1ª SEMANA</vt:lpstr>
      <vt:lpstr>HISTÓRIA 2ª SEMANA</vt:lpstr>
      <vt:lpstr>HISTÓRIA 3ª SEMANA</vt:lpstr>
      <vt:lpstr>HISTÓRIA 4ª SEMANA</vt:lpstr>
      <vt:lpstr>HISTÓRIA 5ª SEMANA</vt:lpstr>
      <vt:lpstr>HISTÓRIA 6ª SEMANA</vt:lpstr>
      <vt:lpstr>EDUCAÇÃO FÍSICA 1ª SEMANA</vt:lpstr>
      <vt:lpstr>EDUCAÇÃO FÍSICA 2ª SEMANA</vt:lpstr>
      <vt:lpstr>EDUCAÇÃO FÍSICA 3ª SEMANA</vt:lpstr>
      <vt:lpstr>EDUCAÇÃO FÍSICA 4ª SEMANA</vt:lpstr>
      <vt:lpstr>EDUCAÇÃO FÍSICA 5ª SEMANA</vt:lpstr>
      <vt:lpstr>EDUCAÇÃO FÍSICA 6ª SEMANA</vt:lpstr>
      <vt:lpstr>ARTE 1ª SEMANA</vt:lpstr>
      <vt:lpstr>ARTE 2ª SEMANA</vt:lpstr>
      <vt:lpstr>ARTE 3ª SEMANA</vt:lpstr>
      <vt:lpstr>ARTE 4ª SEMANA</vt:lpstr>
      <vt:lpstr>ARTE 5ª SEMANA</vt:lpstr>
      <vt:lpstr>ARTE 6ª SEMANA</vt:lpstr>
      <vt:lpstr>ENSINO RELIGIOSO 1ª SEMANA</vt:lpstr>
      <vt:lpstr>ENSINO RELIGIOSO 2ª SEMANA</vt:lpstr>
      <vt:lpstr>ENSINO RELIGIOSO 3ª SEMANA</vt:lpstr>
      <vt:lpstr>ENSINO RELIGIOSO 4ª SEMANA</vt:lpstr>
      <vt:lpstr>ENSINO RELIGIOSO 5ª SEMANA</vt:lpstr>
      <vt:lpstr>ENSINO RELIGIOSO 6ª SEMANA</vt:lpstr>
      <vt:lpstr>/</vt:lpstr>
    </vt:vector>
  </TitlesOfParts>
  <Company/>
  <LinksUpToDate>false</LinksUpToDate>
  <CharactersWithSpaces>9676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Katia Alves Silva</dc:creator>
  <cp:keywords/>
  <dc:description/>
  <cp:lastModifiedBy>Marcia Katia Alves Silva</cp:lastModifiedBy>
  <cp:revision>4</cp:revision>
  <cp:lastPrinted>2021-07-29T19:10:00Z</cp:lastPrinted>
  <dcterms:created xsi:type="dcterms:W3CDTF">2021-07-29T19:10:00Z</dcterms:created>
  <dcterms:modified xsi:type="dcterms:W3CDTF">2021-07-29T19:11:00Z</dcterms:modified>
</cp:coreProperties>
</file>