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C38B2" w14:textId="77777777" w:rsidR="00041529" w:rsidRDefault="00041529"/>
    <w:p w14:paraId="1917FE46" w14:textId="0C90033C" w:rsidR="001A242B" w:rsidRPr="00041529" w:rsidRDefault="00281E2C" w:rsidP="00041529">
      <w:pPr>
        <w:jc w:val="center"/>
        <w:rPr>
          <w:b/>
          <w:bCs/>
        </w:rPr>
      </w:pPr>
      <w:r w:rsidRPr="00041529">
        <w:rPr>
          <w:b/>
          <w:bCs/>
        </w:rPr>
        <w:t xml:space="preserve">PET </w:t>
      </w:r>
      <w:r w:rsidR="00351A14">
        <w:rPr>
          <w:b/>
          <w:bCs/>
        </w:rPr>
        <w:t>3</w:t>
      </w:r>
      <w:r w:rsidRPr="00041529">
        <w:rPr>
          <w:b/>
          <w:bCs/>
        </w:rPr>
        <w:t xml:space="preserve"> – </w:t>
      </w:r>
      <w:r w:rsidR="00F70EF7">
        <w:rPr>
          <w:b/>
          <w:bCs/>
        </w:rPr>
        <w:t>4</w:t>
      </w:r>
      <w:r w:rsidRPr="00041529">
        <w:rPr>
          <w:b/>
          <w:bCs/>
        </w:rPr>
        <w:t xml:space="preserve">º ano </w:t>
      </w:r>
      <w:r w:rsidR="00F3516B" w:rsidRPr="00041529">
        <w:rPr>
          <w:b/>
          <w:bCs/>
        </w:rPr>
        <w:t>–</w:t>
      </w:r>
      <w:r w:rsidRPr="00041529">
        <w:rPr>
          <w:b/>
          <w:bCs/>
        </w:rPr>
        <w:t xml:space="preserve"> 2021</w:t>
      </w:r>
    </w:p>
    <w:p w14:paraId="488295B3" w14:textId="77777777" w:rsidR="00F3516B" w:rsidRDefault="00F3516B"/>
    <w:p w14:paraId="54B5DECD" w14:textId="77777777" w:rsidR="00F3516B" w:rsidRDefault="00DC2E30" w:rsidP="00041529">
      <w:pPr>
        <w:spacing w:line="480" w:lineRule="auto"/>
      </w:pPr>
      <w:r>
        <w:t>ESCOLA:____________________________________________________________________</w:t>
      </w:r>
    </w:p>
    <w:p w14:paraId="60313217" w14:textId="77777777" w:rsidR="00F3516B" w:rsidRDefault="00DC2E30" w:rsidP="00041529">
      <w:pPr>
        <w:spacing w:line="480" w:lineRule="auto"/>
      </w:pPr>
      <w:r>
        <w:t>NOME:______________________________________________________________________</w:t>
      </w:r>
    </w:p>
    <w:p w14:paraId="5A5B9178" w14:textId="77777777" w:rsidR="007401EA" w:rsidRDefault="00DC2E30" w:rsidP="00041529">
      <w:pPr>
        <w:spacing w:line="480" w:lineRule="auto"/>
      </w:pPr>
      <w:r>
        <w:t xml:space="preserve">ANO: </w:t>
      </w:r>
      <w:r>
        <w:softHyphen/>
      </w:r>
      <w:r>
        <w:softHyphen/>
      </w:r>
      <w:r>
        <w:softHyphen/>
      </w:r>
      <w:r>
        <w:softHyphen/>
        <w:t xml:space="preserve">________ TURMA:____________________ PROF. </w:t>
      </w:r>
      <w:r w:rsidR="00041529">
        <w:t>_____________________________</w:t>
      </w:r>
    </w:p>
    <w:p w14:paraId="05E87EC4" w14:textId="77777777" w:rsidR="00DC2E30" w:rsidRDefault="00DC2E30" w:rsidP="00041529">
      <w:pPr>
        <w:spacing w:line="480" w:lineRule="auto"/>
      </w:pPr>
    </w:p>
    <w:sdt>
      <w:sdtPr>
        <w:rPr>
          <w:rFonts w:ascii="Arial" w:eastAsiaTheme="minorHAnsi" w:hAnsi="Arial" w:cstheme="minorBidi"/>
          <w:b/>
          <w:bCs/>
          <w:color w:val="auto"/>
          <w:sz w:val="24"/>
          <w:szCs w:val="22"/>
          <w:lang w:eastAsia="en-US"/>
        </w:rPr>
        <w:id w:val="-1506743311"/>
        <w:docPartObj>
          <w:docPartGallery w:val="Table of Contents"/>
          <w:docPartUnique/>
        </w:docPartObj>
      </w:sdtPr>
      <w:sdtEndPr/>
      <w:sdtContent>
        <w:p w14:paraId="4353D455" w14:textId="77777777" w:rsidR="002901B3" w:rsidRPr="00C31CDC" w:rsidRDefault="00DC2E30" w:rsidP="00C31CDC">
          <w:pPr>
            <w:pStyle w:val="CabealhodoSumrio"/>
            <w:spacing w:line="276" w:lineRule="auto"/>
            <w:jc w:val="center"/>
            <w:rPr>
              <w:b/>
              <w:bCs/>
            </w:rPr>
          </w:pPr>
          <w:r w:rsidRPr="00C31CDC">
            <w:rPr>
              <w:b/>
              <w:bCs/>
            </w:rPr>
            <w:t>SUMÁRIO</w:t>
          </w:r>
        </w:p>
        <w:p w14:paraId="0205A463" w14:textId="606CF34D" w:rsidR="00DA59CA" w:rsidRDefault="002901B3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78045512" w:history="1">
            <w:r w:rsidR="00D60A0A" w:rsidRPr="00E10AEF">
              <w:rPr>
                <w:rStyle w:val="Hyperlink"/>
                <w:b/>
                <w:bCs/>
                <w:noProof/>
              </w:rPr>
              <w:t>Língua portuguesa 1ª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_Toc78045512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3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2D8025D6" w14:textId="1BC7E5BA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13" w:history="1">
            <w:r w:rsidR="00D60A0A" w:rsidRPr="00E10AEF">
              <w:rPr>
                <w:rStyle w:val="Hyperlink"/>
                <w:b/>
                <w:bCs/>
                <w:noProof/>
              </w:rPr>
              <w:t>Língua portuguesa 2ª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_Toc78045513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6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28383B3E" w14:textId="404553A4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14" w:history="1">
            <w:r w:rsidR="00D60A0A" w:rsidRPr="00E10AEF">
              <w:rPr>
                <w:rStyle w:val="Hyperlink"/>
                <w:b/>
                <w:bCs/>
                <w:noProof/>
              </w:rPr>
              <w:t>Língua portuguesa 3ª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_Toc78045514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10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1045825B" w14:textId="16200F7D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15" w:history="1">
            <w:r w:rsidR="00D60A0A" w:rsidRPr="00E10AEF">
              <w:rPr>
                <w:rStyle w:val="Hyperlink"/>
                <w:b/>
                <w:bCs/>
                <w:noProof/>
              </w:rPr>
              <w:t>Língua portuguesa 4ª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_Toc78045515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13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55A6A5D0" w14:textId="5B85AF20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16" w:history="1">
            <w:r w:rsidR="00D60A0A" w:rsidRPr="00E10AEF">
              <w:rPr>
                <w:rStyle w:val="Hyperlink"/>
                <w:b/>
                <w:bCs/>
                <w:noProof/>
              </w:rPr>
              <w:t>Língua portuguesa 5ª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_Toc78045516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17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753404B6" w14:textId="31F7B352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17" w:history="1">
            <w:r w:rsidR="00D60A0A" w:rsidRPr="00E10AEF">
              <w:rPr>
                <w:rStyle w:val="Hyperlink"/>
                <w:b/>
                <w:bCs/>
                <w:noProof/>
              </w:rPr>
              <w:t>Língua portuguesa 6ª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_Toc78045517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21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67A5A663" w14:textId="54E1E241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18" w:history="1">
            <w:r w:rsidR="00D60A0A" w:rsidRPr="00E10AEF">
              <w:rPr>
                <w:rStyle w:val="Hyperlink"/>
                <w:b/>
                <w:bCs/>
                <w:noProof/>
              </w:rPr>
              <w:t>Matemática 1ª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_Toc78045518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24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58ED0FEF" w14:textId="57F3B2A4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19" w:history="1">
            <w:r w:rsidR="00D60A0A" w:rsidRPr="00E10AEF">
              <w:rPr>
                <w:rStyle w:val="Hyperlink"/>
                <w:b/>
                <w:bCs/>
                <w:noProof/>
              </w:rPr>
              <w:t>Matemática 2ª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_Toc78045519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27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19893A37" w14:textId="50530B20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0" w:history="1">
            <w:r w:rsidR="00D60A0A" w:rsidRPr="00E10AEF">
              <w:rPr>
                <w:rStyle w:val="Hyperlink"/>
                <w:b/>
                <w:bCs/>
                <w:noProof/>
              </w:rPr>
              <w:t>Matemática 3ª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_Toc78045520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31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408B0328" w14:textId="22EE0B33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1" w:history="1">
            <w:r w:rsidR="00D60A0A" w:rsidRPr="00E10AEF">
              <w:rPr>
                <w:rStyle w:val="Hyperlink"/>
                <w:b/>
                <w:bCs/>
                <w:noProof/>
              </w:rPr>
              <w:t>Matemática 4ª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_Toc78045521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34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3004F1B2" w14:textId="5988F060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2" w:history="1">
            <w:r w:rsidR="00D60A0A" w:rsidRPr="00E10AEF">
              <w:rPr>
                <w:rStyle w:val="Hyperlink"/>
                <w:b/>
                <w:bCs/>
                <w:noProof/>
              </w:rPr>
              <w:t>Matemática 5ª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_Toc78045522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37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48B8FD2D" w14:textId="75CEACF5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3" w:history="1">
            <w:r w:rsidR="00D60A0A" w:rsidRPr="00E10AEF">
              <w:rPr>
                <w:rStyle w:val="Hyperlink"/>
                <w:b/>
                <w:bCs/>
                <w:noProof/>
              </w:rPr>
              <w:t>Matemática 6ª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_Toc78045523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39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7BD57412" w14:textId="45BD47EE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4" w:history="1">
            <w:r w:rsidR="00D60A0A" w:rsidRPr="00E10AEF">
              <w:rPr>
                <w:rStyle w:val="Hyperlink"/>
                <w:b/>
                <w:bCs/>
                <w:noProof/>
              </w:rPr>
              <w:t>Ciências 1ª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_Toc78045524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41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46D2D6BE" w14:textId="29F010C6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5" w:history="1">
            <w:r w:rsidR="00D60A0A" w:rsidRPr="00E10AEF">
              <w:rPr>
                <w:rStyle w:val="Hyperlink"/>
                <w:b/>
                <w:bCs/>
                <w:noProof/>
              </w:rPr>
              <w:t>Ciências 2ª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_Toc78045525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44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218508C6" w14:textId="5DE74EF1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6" w:history="1">
            <w:r w:rsidR="00D60A0A" w:rsidRPr="00E10AEF">
              <w:rPr>
                <w:rStyle w:val="Hyperlink"/>
                <w:b/>
                <w:bCs/>
                <w:noProof/>
              </w:rPr>
              <w:t>Ciências 3ª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_Toc78045526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47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07AE4DEE" w14:textId="743A2A8C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7" w:history="1">
            <w:r w:rsidR="00D60A0A" w:rsidRPr="00E10AEF">
              <w:rPr>
                <w:rStyle w:val="Hyperlink"/>
                <w:b/>
                <w:bCs/>
                <w:noProof/>
              </w:rPr>
              <w:t>Ciências 4ª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_Toc78045527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52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44F04734" w14:textId="06A1CB3E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8" w:history="1">
            <w:r w:rsidR="00D60A0A" w:rsidRPr="00E10AEF">
              <w:rPr>
                <w:rStyle w:val="Hyperlink"/>
                <w:b/>
                <w:bCs/>
                <w:noProof/>
              </w:rPr>
              <w:t>Ciências 5ª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_Toc78045528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55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50E86204" w14:textId="5077D3C3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9" w:history="1">
            <w:r w:rsidR="00D60A0A" w:rsidRPr="00E10AEF">
              <w:rPr>
                <w:rStyle w:val="Hyperlink"/>
                <w:b/>
                <w:bCs/>
                <w:noProof/>
              </w:rPr>
              <w:t>Ciências 6ª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_Toc78045529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58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7E052245" w14:textId="48FA2543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0" w:history="1">
            <w:r w:rsidR="00D60A0A" w:rsidRPr="00E10AEF">
              <w:rPr>
                <w:rStyle w:val="Hyperlink"/>
                <w:b/>
                <w:bCs/>
                <w:noProof/>
              </w:rPr>
              <w:t>Geografia 1ª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_Toc78045530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60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2600A3B5" w14:textId="6F7E3A27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1" w:history="1">
            <w:r w:rsidR="00D60A0A" w:rsidRPr="00E10AEF">
              <w:rPr>
                <w:rStyle w:val="Hyperlink"/>
                <w:b/>
                <w:bCs/>
                <w:noProof/>
              </w:rPr>
              <w:t>Geografia 2ª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_Toc78045531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63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01952D4D" w14:textId="3C47A366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2" w:history="1">
            <w:r w:rsidR="00D60A0A" w:rsidRPr="00E10AEF">
              <w:rPr>
                <w:rStyle w:val="Hyperlink"/>
                <w:b/>
                <w:bCs/>
                <w:noProof/>
              </w:rPr>
              <w:t>Geografia 3ª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_Toc78045532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67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52F78E95" w14:textId="766E1355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3" w:history="1">
            <w:r w:rsidR="00D60A0A" w:rsidRPr="00E10AEF">
              <w:rPr>
                <w:rStyle w:val="Hyperlink"/>
                <w:b/>
                <w:bCs/>
                <w:noProof/>
              </w:rPr>
              <w:t>Geografia 4ª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_Toc78045533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70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7E25B907" w14:textId="343BDC2C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4" w:history="1">
            <w:r w:rsidR="00D60A0A" w:rsidRPr="00E10AEF">
              <w:rPr>
                <w:rStyle w:val="Hyperlink"/>
                <w:b/>
                <w:bCs/>
                <w:noProof/>
              </w:rPr>
              <w:t>Geografia 5ª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_Toc78045534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73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0838311D" w14:textId="291B5F9B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5" w:history="1">
            <w:r w:rsidR="00D60A0A" w:rsidRPr="00E10AEF">
              <w:rPr>
                <w:rStyle w:val="Hyperlink"/>
                <w:b/>
                <w:bCs/>
                <w:noProof/>
              </w:rPr>
              <w:t>Geografia 6ª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_Toc78045535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76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6EC0EAD7" w14:textId="2D8FEC72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6" w:history="1">
            <w:r w:rsidR="00D60A0A" w:rsidRPr="00E10AEF">
              <w:rPr>
                <w:rStyle w:val="Hyperlink"/>
                <w:b/>
                <w:bCs/>
                <w:noProof/>
              </w:rPr>
              <w:t>História 1ª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_Toc78045536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79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79FE3AFB" w14:textId="7F510971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7" w:history="1">
            <w:r w:rsidR="00D60A0A" w:rsidRPr="00E10AEF">
              <w:rPr>
                <w:rStyle w:val="Hyperlink"/>
                <w:b/>
                <w:bCs/>
                <w:noProof/>
              </w:rPr>
              <w:t>História 2ª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_Toc78045537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83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29299935" w14:textId="651A915D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8" w:history="1">
            <w:r w:rsidR="00D60A0A" w:rsidRPr="00E10AEF">
              <w:rPr>
                <w:rStyle w:val="Hyperlink"/>
                <w:b/>
                <w:bCs/>
                <w:noProof/>
              </w:rPr>
              <w:t>História 3ª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_Toc78045538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86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3BE760FE" w14:textId="1C25C3B9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9" w:history="1">
            <w:r w:rsidR="00D60A0A" w:rsidRPr="00E10AEF">
              <w:rPr>
                <w:rStyle w:val="Hyperlink"/>
                <w:b/>
                <w:bCs/>
                <w:noProof/>
              </w:rPr>
              <w:t>História 4ª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_Toc78045539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90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3680C8D7" w14:textId="70224641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0" w:history="1">
            <w:r w:rsidR="00D60A0A" w:rsidRPr="00E10AEF">
              <w:rPr>
                <w:rStyle w:val="Hyperlink"/>
                <w:b/>
                <w:bCs/>
                <w:noProof/>
              </w:rPr>
              <w:t>História 5ª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_Toc78045540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94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05A5AE69" w14:textId="612B6FAD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1" w:history="1">
            <w:r w:rsidR="00D60A0A" w:rsidRPr="00E10AEF">
              <w:rPr>
                <w:rStyle w:val="Hyperlink"/>
                <w:b/>
                <w:bCs/>
                <w:noProof/>
              </w:rPr>
              <w:t>História 6ª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_Toc78045541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97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40209E81" w14:textId="69DEA1E1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2" w:history="1">
            <w:r w:rsidR="00D60A0A" w:rsidRPr="00E10AEF">
              <w:rPr>
                <w:rStyle w:val="Hyperlink"/>
                <w:b/>
                <w:bCs/>
                <w:noProof/>
              </w:rPr>
              <w:t>Educação física 1ª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_Toc78045542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101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3E6D82B8" w14:textId="030035A1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3" w:history="1">
            <w:r w:rsidR="00D60A0A" w:rsidRPr="00E10AEF">
              <w:rPr>
                <w:rStyle w:val="Hyperlink"/>
                <w:b/>
                <w:bCs/>
                <w:noProof/>
              </w:rPr>
              <w:t>Educação física 2ª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_Toc78045543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103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0A3CAE1B" w14:textId="79AB365F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4" w:history="1">
            <w:r w:rsidR="00D60A0A" w:rsidRPr="00E10AEF">
              <w:rPr>
                <w:rStyle w:val="Hyperlink"/>
                <w:b/>
                <w:bCs/>
                <w:noProof/>
              </w:rPr>
              <w:t>Educação física 3ª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_Toc78045544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105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54EFEC71" w14:textId="353DE74D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5" w:history="1">
            <w:r w:rsidR="00D60A0A" w:rsidRPr="00E10AEF">
              <w:rPr>
                <w:rStyle w:val="Hyperlink"/>
                <w:b/>
                <w:bCs/>
                <w:noProof/>
              </w:rPr>
              <w:t>Educação física 4ª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_Toc78045545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108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134E9274" w14:textId="6D1E64E0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6" w:history="1">
            <w:r w:rsidR="00D60A0A" w:rsidRPr="00E10AEF">
              <w:rPr>
                <w:rStyle w:val="Hyperlink"/>
                <w:b/>
                <w:bCs/>
                <w:noProof/>
              </w:rPr>
              <w:t>Educação física 5ª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_Toc78045546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110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48553918" w14:textId="1DA30C2C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7" w:history="1">
            <w:r w:rsidR="00D60A0A" w:rsidRPr="00E10AEF">
              <w:rPr>
                <w:rStyle w:val="Hyperlink"/>
                <w:b/>
                <w:bCs/>
                <w:noProof/>
              </w:rPr>
              <w:t>Educação física 6ª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_Toc78045547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113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087C161A" w14:textId="69AFAE2E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8" w:history="1">
            <w:r w:rsidR="00D60A0A" w:rsidRPr="00E10AEF">
              <w:rPr>
                <w:rStyle w:val="Hyperlink"/>
                <w:b/>
                <w:bCs/>
                <w:noProof/>
              </w:rPr>
              <w:t>Arte 1ª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_Toc78045548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115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1B68A8C2" w14:textId="635FCEEE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9" w:history="1">
            <w:r w:rsidR="00D60A0A" w:rsidRPr="00E10AEF">
              <w:rPr>
                <w:rStyle w:val="Hyperlink"/>
                <w:b/>
                <w:bCs/>
                <w:noProof/>
              </w:rPr>
              <w:t>Arte 2ª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_Toc78045549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118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191ECEA1" w14:textId="2730F903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0" w:history="1">
            <w:r w:rsidR="00D60A0A" w:rsidRPr="00E10AEF">
              <w:rPr>
                <w:rStyle w:val="Hyperlink"/>
                <w:b/>
                <w:bCs/>
                <w:noProof/>
              </w:rPr>
              <w:t>Arte 3ª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_Toc78045550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120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4DE9BA26" w14:textId="18628981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1" w:history="1">
            <w:r w:rsidR="00D60A0A" w:rsidRPr="00E10AEF">
              <w:rPr>
                <w:rStyle w:val="Hyperlink"/>
                <w:b/>
                <w:bCs/>
                <w:noProof/>
              </w:rPr>
              <w:t>Arte 4ª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_Toc78045551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121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1A971E78" w14:textId="5360C96A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2" w:history="1">
            <w:r w:rsidR="00D60A0A" w:rsidRPr="00E10AEF">
              <w:rPr>
                <w:rStyle w:val="Hyperlink"/>
                <w:b/>
                <w:bCs/>
                <w:noProof/>
              </w:rPr>
              <w:t>Arte 5ª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_Toc78045552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123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3278B331" w14:textId="1AA18756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3" w:history="1">
            <w:r w:rsidR="00D60A0A" w:rsidRPr="00E10AEF">
              <w:rPr>
                <w:rStyle w:val="Hyperlink"/>
                <w:b/>
                <w:bCs/>
                <w:noProof/>
              </w:rPr>
              <w:t>Arte 6ª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_Toc78045553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125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5B7F3138" w14:textId="21C2E6B1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4" w:history="1">
            <w:r w:rsidR="00D60A0A" w:rsidRPr="00E10AEF">
              <w:rPr>
                <w:rStyle w:val="Hyperlink"/>
                <w:b/>
                <w:bCs/>
                <w:noProof/>
              </w:rPr>
              <w:t>Ensino religioso 1ª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_Toc78045554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128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39902A0E" w14:textId="4C589C15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5" w:history="1">
            <w:r w:rsidR="00D60A0A" w:rsidRPr="00E10AEF">
              <w:rPr>
                <w:rStyle w:val="Hyperlink"/>
                <w:b/>
                <w:bCs/>
                <w:noProof/>
              </w:rPr>
              <w:t>Ensino religioso 2ª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_Toc78045555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130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6AAA2676" w14:textId="12475818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6" w:history="1">
            <w:r w:rsidR="00D60A0A" w:rsidRPr="00E10AEF">
              <w:rPr>
                <w:rStyle w:val="Hyperlink"/>
                <w:b/>
                <w:bCs/>
                <w:noProof/>
              </w:rPr>
              <w:t>Ensino religioso 3ª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_Toc78045556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132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1C9272BB" w14:textId="0A9CF452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7" w:history="1">
            <w:r w:rsidR="00D60A0A" w:rsidRPr="00E10AEF">
              <w:rPr>
                <w:rStyle w:val="Hyperlink"/>
                <w:b/>
                <w:bCs/>
                <w:noProof/>
              </w:rPr>
              <w:t>Ensino religioso 4ª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_Toc78045557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134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39483F0F" w14:textId="6AA838E8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8" w:history="1">
            <w:r w:rsidR="00D60A0A" w:rsidRPr="00E10AEF">
              <w:rPr>
                <w:rStyle w:val="Hyperlink"/>
                <w:b/>
                <w:bCs/>
                <w:noProof/>
              </w:rPr>
              <w:t>Ensino religioso 5ª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_Toc78045558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136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23A7F519" w14:textId="47CA2C11" w:rsidR="00DA59CA" w:rsidRDefault="00A173FE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9" w:history="1">
            <w:r w:rsidR="00D60A0A" w:rsidRPr="00E10AEF">
              <w:rPr>
                <w:rStyle w:val="Hyperlink"/>
                <w:b/>
                <w:bCs/>
                <w:noProof/>
              </w:rPr>
              <w:t>Ensino religioso 6ª semana</w:t>
            </w:r>
            <w:r w:rsidR="00D60A0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_Toc78045559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0B7769">
              <w:rPr>
                <w:noProof/>
                <w:webHidden/>
              </w:rPr>
              <w:t>138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7D7280F7" w14:textId="77777777" w:rsidR="002901B3" w:rsidRDefault="002901B3" w:rsidP="00DC2E30">
          <w:pPr>
            <w:spacing w:line="360" w:lineRule="auto"/>
          </w:pPr>
          <w:r>
            <w:rPr>
              <w:b/>
              <w:bCs/>
            </w:rPr>
            <w:fldChar w:fldCharType="end"/>
          </w:r>
        </w:p>
      </w:sdtContent>
    </w:sdt>
    <w:p w14:paraId="2CCA8F79" w14:textId="77777777" w:rsidR="00351A14" w:rsidRDefault="00351A14" w:rsidP="007A4AB0">
      <w:pPr>
        <w:pStyle w:val="Ttulo1"/>
        <w:rPr>
          <w:b/>
          <w:bCs/>
        </w:rPr>
      </w:pPr>
    </w:p>
    <w:p w14:paraId="71EEE5A7" w14:textId="77777777" w:rsidR="00351A14" w:rsidRDefault="00351A14" w:rsidP="00351A14"/>
    <w:p w14:paraId="74ED298E" w14:textId="749963A2" w:rsidR="00351A14" w:rsidRDefault="00351A14" w:rsidP="00351A14"/>
    <w:p w14:paraId="3B903AD5" w14:textId="272DD652" w:rsidR="00365790" w:rsidRDefault="00365790" w:rsidP="00351A14"/>
    <w:p w14:paraId="2483D292" w14:textId="01CE72FE" w:rsidR="00365790" w:rsidRDefault="00365790" w:rsidP="00351A14"/>
    <w:p w14:paraId="681E30F8" w14:textId="3906115E" w:rsidR="00365790" w:rsidRDefault="00365790" w:rsidP="00351A14"/>
    <w:p w14:paraId="38D511C0" w14:textId="42CC7620" w:rsidR="00365790" w:rsidRDefault="00365790" w:rsidP="00351A14"/>
    <w:p w14:paraId="38DC92E6" w14:textId="4FAE4EB2" w:rsidR="00365790" w:rsidRDefault="00365790" w:rsidP="00351A14"/>
    <w:p w14:paraId="6D0DDD66" w14:textId="3DA3D44B" w:rsidR="00365790" w:rsidRDefault="00365790" w:rsidP="00351A14"/>
    <w:p w14:paraId="51142739" w14:textId="1227B3E2" w:rsidR="00365790" w:rsidRDefault="00365790" w:rsidP="00351A14"/>
    <w:p w14:paraId="182C8F70" w14:textId="45DD9DC1" w:rsidR="00365790" w:rsidRDefault="00365790" w:rsidP="00351A14"/>
    <w:p w14:paraId="61F9D3F9" w14:textId="49D1E3F3" w:rsidR="00365790" w:rsidRDefault="00365790" w:rsidP="00351A14"/>
    <w:p w14:paraId="1422CDA0" w14:textId="2D65B545" w:rsidR="00365790" w:rsidRDefault="00365790" w:rsidP="00351A14"/>
    <w:p w14:paraId="31E7F055" w14:textId="01A7A0E1" w:rsidR="00365790" w:rsidRDefault="00365790" w:rsidP="00351A14"/>
    <w:p w14:paraId="16D37A5C" w14:textId="7B0DAA29" w:rsidR="00365790" w:rsidRDefault="00365790" w:rsidP="00351A14"/>
    <w:p w14:paraId="5645DC02" w14:textId="4DD952F8" w:rsidR="00365790" w:rsidRDefault="00365790" w:rsidP="00351A14"/>
    <w:p w14:paraId="2550D6B4" w14:textId="2381A0FE" w:rsidR="00365790" w:rsidRDefault="00365790" w:rsidP="00351A14"/>
    <w:p w14:paraId="3F0A05FE" w14:textId="0501C952" w:rsidR="00365790" w:rsidRDefault="00365790" w:rsidP="00351A14"/>
    <w:p w14:paraId="309501E4" w14:textId="3069D5EA" w:rsidR="00365790" w:rsidRDefault="00365790" w:rsidP="00351A14"/>
    <w:p w14:paraId="67404F5E" w14:textId="608DF85E" w:rsidR="00365790" w:rsidRDefault="00365790" w:rsidP="00351A14"/>
    <w:p w14:paraId="417E1447" w14:textId="224B6CCC" w:rsidR="00365790" w:rsidRDefault="00365790" w:rsidP="00351A14"/>
    <w:p w14:paraId="429997C4" w14:textId="3748AF8D" w:rsidR="00365790" w:rsidRDefault="00365790" w:rsidP="00351A14"/>
    <w:p w14:paraId="7A837961" w14:textId="4AAAC9B1" w:rsidR="00365790" w:rsidRDefault="00365790" w:rsidP="00351A14"/>
    <w:p w14:paraId="15085BB4" w14:textId="3B77DBD5" w:rsidR="00365790" w:rsidRDefault="00365790" w:rsidP="00351A14"/>
    <w:p w14:paraId="00393C8B" w14:textId="190CAF02" w:rsidR="00365790" w:rsidRDefault="00365790" w:rsidP="00351A14"/>
    <w:p w14:paraId="16A2A6FC" w14:textId="74E97138" w:rsidR="00365790" w:rsidRDefault="00365790" w:rsidP="00351A14"/>
    <w:p w14:paraId="3AA96170" w14:textId="3D7E77BD" w:rsidR="00365790" w:rsidRDefault="00365790" w:rsidP="00351A14"/>
    <w:p w14:paraId="49603062" w14:textId="1BB6776D" w:rsidR="007A4AB0" w:rsidRDefault="009C4BD0" w:rsidP="007A4AB0">
      <w:pPr>
        <w:pStyle w:val="Ttulo1"/>
        <w:rPr>
          <w:b/>
          <w:bCs/>
        </w:rPr>
      </w:pPr>
      <w:bookmarkStart w:id="0" w:name="_Toc78045512"/>
      <w:r w:rsidRPr="002901B3">
        <w:rPr>
          <w:b/>
          <w:bCs/>
        </w:rPr>
        <w:t>LÍNGUA PORTUGUESA 1ª SEMANA</w:t>
      </w:r>
      <w:bookmarkEnd w:id="0"/>
    </w:p>
    <w:p w14:paraId="42104EF0" w14:textId="0A1F2846" w:rsidR="00365790" w:rsidRDefault="00365790" w:rsidP="00365790">
      <w:r>
        <w:rPr>
          <w:noProof/>
        </w:rPr>
        <w:drawing>
          <wp:inline distT="0" distB="0" distL="0" distR="0" wp14:anchorId="1A4AA999" wp14:editId="2BF1A448">
            <wp:extent cx="6479540" cy="237109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7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8B468" w14:textId="61F59635" w:rsidR="00365790" w:rsidRDefault="00365790" w:rsidP="00365790">
      <w:r>
        <w:rPr>
          <w:noProof/>
        </w:rPr>
        <w:drawing>
          <wp:inline distT="0" distB="0" distL="0" distR="0" wp14:anchorId="5D508DB0" wp14:editId="272F5303">
            <wp:extent cx="6479540" cy="242887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48065"/>
                    <a:stretch/>
                  </pic:blipFill>
                  <pic:spPr bwMode="auto">
                    <a:xfrm>
                      <a:off x="0" y="0"/>
                      <a:ext cx="6479540" cy="2428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906B0A" w14:textId="120C1E3E" w:rsidR="001E020A" w:rsidRDefault="001E020A" w:rsidP="001E020A">
      <w:pPr>
        <w:jc w:val="center"/>
      </w:pPr>
      <w:r>
        <w:rPr>
          <w:noProof/>
        </w:rPr>
        <w:drawing>
          <wp:inline distT="0" distB="0" distL="0" distR="0" wp14:anchorId="75F0E7AB" wp14:editId="73673D04">
            <wp:extent cx="5340848" cy="197167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62917" cy="1979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73C8E" w14:textId="418B5ADE" w:rsidR="00222719" w:rsidRPr="00365790" w:rsidRDefault="00222719" w:rsidP="00365790">
      <w:r>
        <w:rPr>
          <w:noProof/>
        </w:rPr>
        <w:drawing>
          <wp:inline distT="0" distB="0" distL="0" distR="0" wp14:anchorId="1A29BF42" wp14:editId="6FDA3040">
            <wp:extent cx="6479540" cy="2544445"/>
            <wp:effectExtent l="0" t="0" r="0" b="825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54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D0CED" w14:textId="51B12C71" w:rsidR="007A4AB0" w:rsidRDefault="001E020A" w:rsidP="007A4AB0">
      <w:r>
        <w:rPr>
          <w:noProof/>
        </w:rPr>
        <w:drawing>
          <wp:inline distT="0" distB="0" distL="0" distR="0" wp14:anchorId="1502C33F" wp14:editId="5FBCFF1D">
            <wp:extent cx="6479540" cy="831215"/>
            <wp:effectExtent l="0" t="0" r="0" b="698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59418" w14:textId="6BA7392B" w:rsidR="00794F63" w:rsidRDefault="001E020A" w:rsidP="007A4AB0">
      <w:pPr>
        <w:rPr>
          <w:noProof/>
        </w:rPr>
      </w:pPr>
      <w:r>
        <w:rPr>
          <w:noProof/>
        </w:rPr>
        <w:drawing>
          <wp:inline distT="0" distB="0" distL="0" distR="0" wp14:anchorId="09491F1C" wp14:editId="4DC8F2F1">
            <wp:extent cx="6479540" cy="343598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3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F5F2B" w14:textId="0DBE6FB6" w:rsidR="00794F63" w:rsidRDefault="001E020A" w:rsidP="007A4AB0">
      <w:r>
        <w:rPr>
          <w:noProof/>
        </w:rPr>
        <w:drawing>
          <wp:inline distT="0" distB="0" distL="0" distR="0" wp14:anchorId="5DD048C5" wp14:editId="52A62762">
            <wp:extent cx="6479540" cy="394335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2D799" w14:textId="149B72B5" w:rsidR="00794F63" w:rsidRDefault="001E020A" w:rsidP="007A4AB0">
      <w:r>
        <w:rPr>
          <w:noProof/>
        </w:rPr>
        <w:drawing>
          <wp:inline distT="0" distB="0" distL="0" distR="0" wp14:anchorId="2A8C397C" wp14:editId="0EDE6B4A">
            <wp:extent cx="6479540" cy="1158240"/>
            <wp:effectExtent l="0" t="0" r="0" b="381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606C3" w14:textId="6F7083C5" w:rsidR="00794F63" w:rsidRDefault="00794F63" w:rsidP="007A4AB0"/>
    <w:p w14:paraId="4A7C1221" w14:textId="1F75D329" w:rsidR="00597991" w:rsidRDefault="00597991" w:rsidP="007A4AB0">
      <w:r>
        <w:rPr>
          <w:noProof/>
        </w:rPr>
        <w:drawing>
          <wp:inline distT="0" distB="0" distL="0" distR="0" wp14:anchorId="0632843F" wp14:editId="6EDE728F">
            <wp:extent cx="6479540" cy="7100570"/>
            <wp:effectExtent l="0" t="0" r="0" b="508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10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E3C30" w14:textId="77777777" w:rsidR="00794F63" w:rsidRDefault="00794F63" w:rsidP="007A4AB0"/>
    <w:p w14:paraId="5CF7ACA4" w14:textId="66DDD933" w:rsidR="00794F63" w:rsidRDefault="00794F63" w:rsidP="007A4AB0"/>
    <w:p w14:paraId="67E2601A" w14:textId="728DB8D5" w:rsidR="00597991" w:rsidRDefault="00597991" w:rsidP="007A4AB0"/>
    <w:p w14:paraId="41F8B917" w14:textId="492F032A" w:rsidR="00597991" w:rsidRDefault="00597991" w:rsidP="007A4AB0"/>
    <w:p w14:paraId="2B9936A1" w14:textId="2AF7114A" w:rsidR="00597991" w:rsidRDefault="00597991" w:rsidP="007A4AB0"/>
    <w:p w14:paraId="635F042B" w14:textId="5D158312" w:rsidR="00597991" w:rsidRDefault="00597991" w:rsidP="007A4AB0"/>
    <w:p w14:paraId="1D5220FC" w14:textId="5FD4AE14" w:rsidR="00597991" w:rsidRDefault="00597991" w:rsidP="007A4AB0"/>
    <w:p w14:paraId="7D272BF3" w14:textId="60D88676" w:rsidR="00597991" w:rsidRDefault="00597991" w:rsidP="007A4AB0"/>
    <w:p w14:paraId="6DAB54D3" w14:textId="7E47A6A5" w:rsidR="00597991" w:rsidRDefault="00597991" w:rsidP="007A4AB0"/>
    <w:p w14:paraId="1DD0FDCE" w14:textId="53417A3B" w:rsidR="00597991" w:rsidRDefault="00597991" w:rsidP="007A4AB0"/>
    <w:p w14:paraId="11FB0F44" w14:textId="55071C69" w:rsidR="00597991" w:rsidRDefault="00597991" w:rsidP="007A4AB0"/>
    <w:p w14:paraId="0CD9BFE4" w14:textId="77777777" w:rsidR="00597991" w:rsidRDefault="00597991" w:rsidP="007A4AB0"/>
    <w:p w14:paraId="24A6FA0E" w14:textId="77777777" w:rsidR="009C4BD0" w:rsidRDefault="009C4BD0" w:rsidP="002901B3">
      <w:pPr>
        <w:pStyle w:val="Ttulo1"/>
        <w:rPr>
          <w:b/>
          <w:bCs/>
        </w:rPr>
      </w:pPr>
      <w:bookmarkStart w:id="1" w:name="_Toc78045513"/>
      <w:r w:rsidRPr="002901B3">
        <w:rPr>
          <w:b/>
          <w:bCs/>
        </w:rPr>
        <w:t>LÍNGUA PORTUGUESA 2ª SEMANA</w:t>
      </w:r>
      <w:bookmarkEnd w:id="1"/>
    </w:p>
    <w:p w14:paraId="34D3B9D6" w14:textId="76E61DD3" w:rsidR="00156511" w:rsidRDefault="00597991" w:rsidP="00156511">
      <w:r>
        <w:rPr>
          <w:noProof/>
        </w:rPr>
        <w:drawing>
          <wp:inline distT="0" distB="0" distL="0" distR="0" wp14:anchorId="75132D9F" wp14:editId="7305D018">
            <wp:extent cx="6479540" cy="5153025"/>
            <wp:effectExtent l="0" t="0" r="0" b="952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D1CE9" w14:textId="36A20917" w:rsidR="00156511" w:rsidRDefault="00597991" w:rsidP="00156511">
      <w:r>
        <w:rPr>
          <w:noProof/>
        </w:rPr>
        <w:drawing>
          <wp:inline distT="0" distB="0" distL="0" distR="0" wp14:anchorId="01439B17" wp14:editId="7230CCB1">
            <wp:extent cx="6479540" cy="4201795"/>
            <wp:effectExtent l="0" t="0" r="0" b="8255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0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AEC23" w14:textId="36E87BC5" w:rsidR="00156511" w:rsidRPr="00156511" w:rsidRDefault="00597991" w:rsidP="00156511">
      <w:r>
        <w:rPr>
          <w:noProof/>
        </w:rPr>
        <w:drawing>
          <wp:inline distT="0" distB="0" distL="0" distR="0" wp14:anchorId="0FE0F768" wp14:editId="44EDEAE0">
            <wp:extent cx="6479540" cy="4474210"/>
            <wp:effectExtent l="0" t="0" r="0" b="254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7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1DE38" w14:textId="732F00FA" w:rsidR="0012383F" w:rsidRDefault="00597991" w:rsidP="00C31CDC">
      <w:r>
        <w:rPr>
          <w:noProof/>
        </w:rPr>
        <w:drawing>
          <wp:inline distT="0" distB="0" distL="0" distR="0" wp14:anchorId="6D456856" wp14:editId="799283D5">
            <wp:extent cx="6479540" cy="4718050"/>
            <wp:effectExtent l="0" t="0" r="0" b="635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1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6EC93" w14:textId="77777777" w:rsidR="0012383F" w:rsidRDefault="0012383F" w:rsidP="00C31CDC"/>
    <w:p w14:paraId="74FEA242" w14:textId="69B67E07" w:rsidR="0012383F" w:rsidRDefault="0012383F" w:rsidP="00C31CDC"/>
    <w:p w14:paraId="190DC1F7" w14:textId="2D18B569" w:rsidR="00C87E27" w:rsidRDefault="00C87E27" w:rsidP="00C31CDC">
      <w:r>
        <w:rPr>
          <w:noProof/>
        </w:rPr>
        <w:drawing>
          <wp:inline distT="0" distB="0" distL="0" distR="0" wp14:anchorId="27F44E98" wp14:editId="4134358E">
            <wp:extent cx="6479540" cy="4272915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7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3BCAE" w14:textId="77777777" w:rsidR="0012383F" w:rsidRDefault="0012383F" w:rsidP="00C31CDC"/>
    <w:p w14:paraId="0F8A3F0C" w14:textId="6E7E6DD0" w:rsidR="0012383F" w:rsidRDefault="00C87E27" w:rsidP="00C31CDC">
      <w:r>
        <w:rPr>
          <w:noProof/>
        </w:rPr>
        <w:drawing>
          <wp:inline distT="0" distB="0" distL="0" distR="0" wp14:anchorId="0347B449" wp14:editId="31EA1EC4">
            <wp:extent cx="6479540" cy="4806950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0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16F0C" w14:textId="77777777" w:rsidR="0012383F" w:rsidRDefault="0012383F" w:rsidP="00C31CDC"/>
    <w:p w14:paraId="5D2E0855" w14:textId="77777777" w:rsidR="0012383F" w:rsidRDefault="0012383F" w:rsidP="00C31CDC"/>
    <w:p w14:paraId="4A029113" w14:textId="42272283" w:rsidR="0012383F" w:rsidRDefault="00C87E27" w:rsidP="00C31CDC">
      <w:r>
        <w:rPr>
          <w:noProof/>
        </w:rPr>
        <w:drawing>
          <wp:inline distT="0" distB="0" distL="0" distR="0" wp14:anchorId="0AA064BB" wp14:editId="3CFC9D31">
            <wp:extent cx="6479540" cy="1783080"/>
            <wp:effectExtent l="0" t="0" r="0" b="762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3E0E4" w14:textId="7CB77AD8" w:rsidR="00C87E27" w:rsidRDefault="00C87E27" w:rsidP="00C31CDC"/>
    <w:p w14:paraId="25F09F97" w14:textId="49FA0A9F" w:rsidR="00C87E27" w:rsidRDefault="00C87E27" w:rsidP="00C31CDC"/>
    <w:p w14:paraId="18763F32" w14:textId="40527D34" w:rsidR="00C87E27" w:rsidRDefault="00C87E27" w:rsidP="00C31CDC"/>
    <w:p w14:paraId="379A03B1" w14:textId="22189D15" w:rsidR="00C87E27" w:rsidRDefault="00C87E27" w:rsidP="00C31CDC"/>
    <w:p w14:paraId="254F05EC" w14:textId="7A1B7F0C" w:rsidR="00C87E27" w:rsidRDefault="00C87E27" w:rsidP="00C31CDC"/>
    <w:p w14:paraId="0BE5E646" w14:textId="3DD2FA29" w:rsidR="00C87E27" w:rsidRDefault="00C87E27" w:rsidP="00C31CDC"/>
    <w:p w14:paraId="61D3D1B5" w14:textId="403741E9" w:rsidR="00C87E27" w:rsidRDefault="00C87E27" w:rsidP="00C31CDC"/>
    <w:p w14:paraId="22E84BFB" w14:textId="078618D5" w:rsidR="00C87E27" w:rsidRDefault="00C87E27" w:rsidP="00C31CDC"/>
    <w:p w14:paraId="3E735608" w14:textId="608293A5" w:rsidR="00C87E27" w:rsidRDefault="00C87E27" w:rsidP="00C31CDC"/>
    <w:p w14:paraId="0C67136F" w14:textId="58077437" w:rsidR="00C87E27" w:rsidRDefault="00C87E27" w:rsidP="00C31CDC"/>
    <w:p w14:paraId="31024C61" w14:textId="08EBB384" w:rsidR="00C87E27" w:rsidRDefault="00C87E27" w:rsidP="00C31CDC"/>
    <w:p w14:paraId="55528FB1" w14:textId="671D2BA3" w:rsidR="00C87E27" w:rsidRDefault="00C87E27" w:rsidP="00C31CDC"/>
    <w:p w14:paraId="651FF4E3" w14:textId="0E17B206" w:rsidR="00C87E27" w:rsidRDefault="00C87E27" w:rsidP="00C31CDC"/>
    <w:p w14:paraId="3E155557" w14:textId="5744BDBC" w:rsidR="00C87E27" w:rsidRDefault="00C87E27" w:rsidP="00C31CDC"/>
    <w:p w14:paraId="032FADF1" w14:textId="7003130A" w:rsidR="00C87E27" w:rsidRDefault="00C87E27" w:rsidP="00C31CDC"/>
    <w:p w14:paraId="40FE61AB" w14:textId="771C3ACB" w:rsidR="00C87E27" w:rsidRDefault="00C87E27" w:rsidP="00C31CDC"/>
    <w:p w14:paraId="110877E2" w14:textId="526DFCB4" w:rsidR="00C87E27" w:rsidRDefault="00C87E27" w:rsidP="00C31CDC"/>
    <w:p w14:paraId="6084629A" w14:textId="793448E0" w:rsidR="00C87E27" w:rsidRDefault="00C87E27" w:rsidP="00C31CDC"/>
    <w:p w14:paraId="65DCA68B" w14:textId="520351E1" w:rsidR="00C87E27" w:rsidRDefault="00C87E27" w:rsidP="00C31CDC"/>
    <w:p w14:paraId="6468FD00" w14:textId="51D7403B" w:rsidR="00C87E27" w:rsidRDefault="00C87E27" w:rsidP="00C31CDC"/>
    <w:p w14:paraId="49C806DA" w14:textId="561FDC5D" w:rsidR="00C87E27" w:rsidRDefault="00C87E27" w:rsidP="00C31CDC"/>
    <w:p w14:paraId="1F55BD1F" w14:textId="656E1C00" w:rsidR="00C87E27" w:rsidRDefault="00C87E27" w:rsidP="00C31CDC"/>
    <w:p w14:paraId="4C351739" w14:textId="2123FFD8" w:rsidR="00C87E27" w:rsidRDefault="00C87E27" w:rsidP="00C31CDC"/>
    <w:p w14:paraId="7D1AC1D4" w14:textId="57D176F1" w:rsidR="00C87E27" w:rsidRDefault="00C87E27" w:rsidP="00C31CDC"/>
    <w:p w14:paraId="19CCED85" w14:textId="154C67D9" w:rsidR="00C87E27" w:rsidRDefault="00C87E27" w:rsidP="00C31CDC"/>
    <w:p w14:paraId="2F38A628" w14:textId="4D4F0BD9" w:rsidR="00C87E27" w:rsidRDefault="00C87E27" w:rsidP="00C31CDC"/>
    <w:p w14:paraId="6C86635D" w14:textId="2D6CFF30" w:rsidR="00C87E27" w:rsidRDefault="00C87E27" w:rsidP="00C31CDC"/>
    <w:p w14:paraId="49869FD1" w14:textId="79F2A3DA" w:rsidR="00C87E27" w:rsidRDefault="00C87E27" w:rsidP="00C31CDC"/>
    <w:p w14:paraId="6C84C972" w14:textId="3A02B7B9" w:rsidR="00C87E27" w:rsidRDefault="00C87E27" w:rsidP="00C31CDC"/>
    <w:p w14:paraId="154F1265" w14:textId="66E00D98" w:rsidR="00C87E27" w:rsidRDefault="00C87E27" w:rsidP="00C31CDC"/>
    <w:p w14:paraId="3C7665E6" w14:textId="724F35ED" w:rsidR="00C87E27" w:rsidRDefault="00C87E27" w:rsidP="00C31CDC"/>
    <w:p w14:paraId="63D4CA3E" w14:textId="05E35562" w:rsidR="00C87E27" w:rsidRDefault="00C87E27" w:rsidP="00C31CDC"/>
    <w:p w14:paraId="7D4F3430" w14:textId="073884C0" w:rsidR="00C87E27" w:rsidRDefault="00C87E27" w:rsidP="00C31CDC"/>
    <w:p w14:paraId="1E496895" w14:textId="3D44412A" w:rsidR="00C87E27" w:rsidRDefault="00C87E27" w:rsidP="00C31CDC"/>
    <w:p w14:paraId="7E84B3A2" w14:textId="307DF6D4" w:rsidR="00C87E27" w:rsidRDefault="00C87E27" w:rsidP="00C31CDC"/>
    <w:p w14:paraId="6B72DFC8" w14:textId="71D474F1" w:rsidR="00C87E27" w:rsidRDefault="00C87E27" w:rsidP="00C31CDC"/>
    <w:p w14:paraId="7E974319" w14:textId="623A39C7" w:rsidR="00C87E27" w:rsidRDefault="00C87E27" w:rsidP="00C31CDC"/>
    <w:p w14:paraId="6EC782FF" w14:textId="3DBE0CBB" w:rsidR="00C87E27" w:rsidRDefault="00C87E27" w:rsidP="00C31CDC"/>
    <w:p w14:paraId="3EFB3FE5" w14:textId="195F519F" w:rsidR="00C87E27" w:rsidRDefault="00C87E27" w:rsidP="00C31CDC"/>
    <w:p w14:paraId="78CB0AB6" w14:textId="48AE655D" w:rsidR="00C87E27" w:rsidRDefault="00C87E27" w:rsidP="00C31CDC"/>
    <w:p w14:paraId="657375FA" w14:textId="4EA03427" w:rsidR="00C87E27" w:rsidRDefault="00C87E27" w:rsidP="00C31CDC"/>
    <w:p w14:paraId="72FDA271" w14:textId="1174BB4D" w:rsidR="00C87E27" w:rsidRDefault="00C87E27" w:rsidP="00C31CDC"/>
    <w:p w14:paraId="46423B95" w14:textId="09323AE2" w:rsidR="00C87E27" w:rsidRDefault="00C87E27" w:rsidP="00C31CDC"/>
    <w:p w14:paraId="6709ADFE" w14:textId="77777777" w:rsidR="00C87E27" w:rsidRDefault="00C87E27" w:rsidP="00C31CDC"/>
    <w:p w14:paraId="5F846AD4" w14:textId="77777777" w:rsidR="009C4BD0" w:rsidRDefault="009C4BD0" w:rsidP="002901B3">
      <w:pPr>
        <w:pStyle w:val="Ttulo1"/>
        <w:rPr>
          <w:b/>
          <w:bCs/>
        </w:rPr>
      </w:pPr>
      <w:bookmarkStart w:id="2" w:name="_Toc78045514"/>
      <w:r w:rsidRPr="002901B3">
        <w:rPr>
          <w:b/>
          <w:bCs/>
        </w:rPr>
        <w:t>LÍNGUA PORTUGUESA 3ª SEMANA</w:t>
      </w:r>
      <w:bookmarkEnd w:id="2"/>
    </w:p>
    <w:p w14:paraId="76033A8D" w14:textId="18299B27" w:rsidR="0012383F" w:rsidRDefault="00C87E27" w:rsidP="0012383F">
      <w:r>
        <w:rPr>
          <w:noProof/>
        </w:rPr>
        <w:drawing>
          <wp:inline distT="0" distB="0" distL="0" distR="0" wp14:anchorId="0F31EF1A" wp14:editId="48B99689">
            <wp:extent cx="6478617" cy="3812468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86170" cy="3816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7E865" w14:textId="65B1D301" w:rsidR="00367A05" w:rsidRDefault="00C67FE6" w:rsidP="0012383F">
      <w:r>
        <w:rPr>
          <w:noProof/>
        </w:rPr>
        <w:drawing>
          <wp:inline distT="0" distB="0" distL="0" distR="0" wp14:anchorId="71F8C326" wp14:editId="209A65CF">
            <wp:extent cx="6478270" cy="5391510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b="17396"/>
                    <a:stretch/>
                  </pic:blipFill>
                  <pic:spPr bwMode="auto">
                    <a:xfrm>
                      <a:off x="0" y="0"/>
                      <a:ext cx="6484985" cy="53970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AB4D5F" w14:textId="0AA4C7A8" w:rsidR="00367A05" w:rsidRDefault="00E5068D" w:rsidP="0012383F">
      <w:r>
        <w:rPr>
          <w:noProof/>
        </w:rPr>
        <w:drawing>
          <wp:inline distT="0" distB="0" distL="0" distR="0" wp14:anchorId="6E8C285C" wp14:editId="5BFF6174">
            <wp:extent cx="6479540" cy="699770"/>
            <wp:effectExtent l="0" t="0" r="0" b="508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9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417D2" w14:textId="40A0C771" w:rsidR="0012383F" w:rsidRPr="0012383F" w:rsidRDefault="00E5068D" w:rsidP="0012383F">
      <w:r>
        <w:rPr>
          <w:noProof/>
        </w:rPr>
        <w:drawing>
          <wp:inline distT="0" distB="0" distL="0" distR="0" wp14:anchorId="73101E14" wp14:editId="4AD9B0E8">
            <wp:extent cx="6479540" cy="8750935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75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292C1" w14:textId="1C2A5241" w:rsidR="0061231A" w:rsidRDefault="007C3F52" w:rsidP="00C31CDC">
      <w:r>
        <w:rPr>
          <w:noProof/>
        </w:rPr>
        <w:drawing>
          <wp:inline distT="0" distB="0" distL="0" distR="0" wp14:anchorId="1EA235D9" wp14:editId="58F3F2AE">
            <wp:extent cx="6479540" cy="8403590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40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4CA2F" w14:textId="77777777" w:rsidR="0061231A" w:rsidRDefault="0061231A" w:rsidP="00C31CDC"/>
    <w:p w14:paraId="60DD3F45" w14:textId="21B1D6AD" w:rsidR="0061231A" w:rsidRDefault="0061231A" w:rsidP="00C31CDC"/>
    <w:p w14:paraId="3E85800B" w14:textId="228DEDA1" w:rsidR="007C3F52" w:rsidRDefault="007C3F52" w:rsidP="00C31CDC"/>
    <w:p w14:paraId="39E205D7" w14:textId="2344D7BF" w:rsidR="007C3F52" w:rsidRDefault="007C3F52" w:rsidP="00C31CDC"/>
    <w:p w14:paraId="231573DC" w14:textId="346D1924" w:rsidR="007C3F52" w:rsidRDefault="007C3F52" w:rsidP="00C31CDC"/>
    <w:p w14:paraId="586A38A4" w14:textId="1FFF6D76" w:rsidR="007C3F52" w:rsidRDefault="007C3F52" w:rsidP="00C31CDC"/>
    <w:p w14:paraId="22D11DDF" w14:textId="77777777" w:rsidR="009C4BD0" w:rsidRDefault="009C4BD0" w:rsidP="002901B3">
      <w:pPr>
        <w:pStyle w:val="Ttulo1"/>
        <w:rPr>
          <w:b/>
          <w:bCs/>
        </w:rPr>
      </w:pPr>
      <w:bookmarkStart w:id="3" w:name="_Toc78045515"/>
      <w:r w:rsidRPr="002901B3">
        <w:rPr>
          <w:b/>
          <w:bCs/>
        </w:rPr>
        <w:t>LÍNGUA PORTUGUESA 4ª SEMANA</w:t>
      </w:r>
      <w:bookmarkEnd w:id="3"/>
    </w:p>
    <w:p w14:paraId="4B73CBC1" w14:textId="73B64190" w:rsidR="0061231A" w:rsidRDefault="00B57912" w:rsidP="0061231A">
      <w:pPr>
        <w:jc w:val="center"/>
      </w:pPr>
      <w:r>
        <w:rPr>
          <w:noProof/>
        </w:rPr>
        <w:drawing>
          <wp:inline distT="0" distB="0" distL="0" distR="0" wp14:anchorId="31FE2407" wp14:editId="28D5577A">
            <wp:extent cx="6479463" cy="4891117"/>
            <wp:effectExtent l="0" t="0" r="0" b="508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83636" cy="4894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D8A19" w14:textId="088A5E60" w:rsidR="0061231A" w:rsidRDefault="00B57912" w:rsidP="0061231A">
      <w:r>
        <w:rPr>
          <w:noProof/>
        </w:rPr>
        <w:drawing>
          <wp:inline distT="0" distB="0" distL="0" distR="0" wp14:anchorId="3F53475E" wp14:editId="64FE7B24">
            <wp:extent cx="6478620" cy="2777706"/>
            <wp:effectExtent l="0" t="0" r="0" b="381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b="43404"/>
                    <a:stretch/>
                  </pic:blipFill>
                  <pic:spPr bwMode="auto">
                    <a:xfrm>
                      <a:off x="0" y="0"/>
                      <a:ext cx="6482794" cy="27794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97CB2E" w14:textId="0FAADC40" w:rsidR="0048294B" w:rsidRDefault="00B57912" w:rsidP="00B57912">
      <w:pPr>
        <w:jc w:val="center"/>
      </w:pPr>
      <w:r>
        <w:rPr>
          <w:noProof/>
        </w:rPr>
        <w:drawing>
          <wp:inline distT="0" distB="0" distL="0" distR="0" wp14:anchorId="28D04CFB" wp14:editId="51D9B046">
            <wp:extent cx="4400574" cy="1549947"/>
            <wp:effectExtent l="0" t="0" r="0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415516" cy="155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A8558" w14:textId="77A5D8CB" w:rsidR="0048294B" w:rsidRDefault="0003102B" w:rsidP="0061231A">
      <w:r>
        <w:rPr>
          <w:noProof/>
        </w:rPr>
        <w:drawing>
          <wp:inline distT="0" distB="0" distL="0" distR="0" wp14:anchorId="307AE7C5" wp14:editId="6ECF2912">
            <wp:extent cx="6479540" cy="3350260"/>
            <wp:effectExtent l="0" t="0" r="0" b="254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5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A4E72" w14:textId="726547B6" w:rsidR="0074329D" w:rsidRDefault="0003102B" w:rsidP="0061231A">
      <w:r>
        <w:rPr>
          <w:noProof/>
        </w:rPr>
        <w:drawing>
          <wp:inline distT="0" distB="0" distL="0" distR="0" wp14:anchorId="327D136B" wp14:editId="4E61A07C">
            <wp:extent cx="6479540" cy="2755265"/>
            <wp:effectExtent l="0" t="0" r="0" b="6985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F6C71" w14:textId="20E82059" w:rsidR="0048294B" w:rsidRDefault="0003102B" w:rsidP="0003102B">
      <w:pPr>
        <w:jc w:val="center"/>
      </w:pPr>
      <w:r>
        <w:rPr>
          <w:noProof/>
        </w:rPr>
        <w:drawing>
          <wp:inline distT="0" distB="0" distL="0" distR="0" wp14:anchorId="3491E2B8" wp14:editId="5C756347">
            <wp:extent cx="4390845" cy="1967230"/>
            <wp:effectExtent l="0" t="0" r="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410038" cy="1975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0082F" w14:textId="1518871E" w:rsidR="0048294B" w:rsidRDefault="0003102B" w:rsidP="0061231A">
      <w:r>
        <w:rPr>
          <w:noProof/>
        </w:rPr>
        <w:drawing>
          <wp:inline distT="0" distB="0" distL="0" distR="0" wp14:anchorId="545FB58D" wp14:editId="7B916D3C">
            <wp:extent cx="6349042" cy="1497965"/>
            <wp:effectExtent l="0" t="0" r="0" b="6985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359053" cy="1500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44829" w14:textId="6518BBBA" w:rsidR="0003102B" w:rsidRDefault="00B5667D" w:rsidP="0061231A">
      <w:r>
        <w:rPr>
          <w:noProof/>
        </w:rPr>
        <w:drawing>
          <wp:inline distT="0" distB="0" distL="0" distR="0" wp14:anchorId="5CB1A0DB" wp14:editId="4A316C68">
            <wp:extent cx="6479540" cy="1096010"/>
            <wp:effectExtent l="0" t="0" r="0" b="889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09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6C8A2" w14:textId="6AAC6ED8" w:rsidR="00B5667D" w:rsidRDefault="00B5667D" w:rsidP="0061231A">
      <w:r>
        <w:rPr>
          <w:noProof/>
        </w:rPr>
        <w:drawing>
          <wp:inline distT="0" distB="0" distL="0" distR="0" wp14:anchorId="397FDB56" wp14:editId="5A5ADBBB">
            <wp:extent cx="6479540" cy="8281359"/>
            <wp:effectExtent l="0" t="0" r="0" b="5715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81311" cy="8283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55378" w14:textId="75DF00FE" w:rsidR="00B5667D" w:rsidRDefault="00B5667D" w:rsidP="0061231A"/>
    <w:p w14:paraId="07361A25" w14:textId="06A4F252" w:rsidR="00B5667D" w:rsidRDefault="00B5667D" w:rsidP="0061231A">
      <w:r>
        <w:rPr>
          <w:noProof/>
        </w:rPr>
        <w:drawing>
          <wp:inline distT="0" distB="0" distL="0" distR="0" wp14:anchorId="08F6DCEA" wp14:editId="59B81906">
            <wp:extent cx="6479540" cy="2953385"/>
            <wp:effectExtent l="0" t="0" r="0" b="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5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0DFED" w14:textId="34B44334" w:rsidR="00B5667D" w:rsidRDefault="00B5667D" w:rsidP="0061231A"/>
    <w:p w14:paraId="0282E059" w14:textId="0112D343" w:rsidR="00B5667D" w:rsidRDefault="00B5667D" w:rsidP="0061231A"/>
    <w:p w14:paraId="4A3F5A1A" w14:textId="5E877AF9" w:rsidR="00B5667D" w:rsidRDefault="00B5667D" w:rsidP="0061231A"/>
    <w:p w14:paraId="0E858FB5" w14:textId="40BD2D9A" w:rsidR="00B5667D" w:rsidRDefault="00B5667D" w:rsidP="0061231A"/>
    <w:p w14:paraId="348B4151" w14:textId="7F1AC6B8" w:rsidR="00B5667D" w:rsidRDefault="00B5667D" w:rsidP="0061231A"/>
    <w:p w14:paraId="41468DDC" w14:textId="2EC9874A" w:rsidR="00B5667D" w:rsidRDefault="00B5667D" w:rsidP="0061231A"/>
    <w:p w14:paraId="0457FA01" w14:textId="022D798E" w:rsidR="00B5667D" w:rsidRDefault="00B5667D" w:rsidP="0061231A"/>
    <w:p w14:paraId="259CE63F" w14:textId="1E5FD9A6" w:rsidR="00B5667D" w:rsidRDefault="00B5667D" w:rsidP="0061231A"/>
    <w:p w14:paraId="5E2D82DB" w14:textId="5F818E11" w:rsidR="00B5667D" w:rsidRDefault="00B5667D" w:rsidP="0061231A"/>
    <w:p w14:paraId="08341665" w14:textId="0C4E8F0E" w:rsidR="00B5667D" w:rsidRDefault="00B5667D" w:rsidP="0061231A"/>
    <w:p w14:paraId="3CD2CBDA" w14:textId="6C86DABD" w:rsidR="00B5667D" w:rsidRDefault="00B5667D" w:rsidP="0061231A"/>
    <w:p w14:paraId="0C827BA6" w14:textId="5502F2FA" w:rsidR="00B5667D" w:rsidRDefault="00B5667D" w:rsidP="0061231A"/>
    <w:p w14:paraId="6D3037CF" w14:textId="6DE98145" w:rsidR="00B5667D" w:rsidRDefault="00B5667D" w:rsidP="0061231A"/>
    <w:p w14:paraId="32111985" w14:textId="55592457" w:rsidR="00B5667D" w:rsidRDefault="00B5667D" w:rsidP="0061231A"/>
    <w:p w14:paraId="57D407B4" w14:textId="3D481CFA" w:rsidR="00B5667D" w:rsidRDefault="00B5667D" w:rsidP="0061231A"/>
    <w:p w14:paraId="128C7F96" w14:textId="203AEAD0" w:rsidR="00B5667D" w:rsidRDefault="00B5667D" w:rsidP="0061231A"/>
    <w:p w14:paraId="0F4EE311" w14:textId="0ED1E646" w:rsidR="00B5667D" w:rsidRDefault="00B5667D" w:rsidP="0061231A"/>
    <w:p w14:paraId="257BC4D4" w14:textId="7C81F626" w:rsidR="00B5667D" w:rsidRDefault="00B5667D" w:rsidP="0061231A"/>
    <w:p w14:paraId="20CCF842" w14:textId="3F639F4B" w:rsidR="00B5667D" w:rsidRDefault="00B5667D" w:rsidP="0061231A"/>
    <w:p w14:paraId="6BE2DE81" w14:textId="36B809F1" w:rsidR="00B5667D" w:rsidRDefault="00B5667D" w:rsidP="0061231A"/>
    <w:p w14:paraId="4D622131" w14:textId="617CCFF3" w:rsidR="00B5667D" w:rsidRDefault="00B5667D" w:rsidP="0061231A"/>
    <w:p w14:paraId="0C427566" w14:textId="4A67CAAC" w:rsidR="00B5667D" w:rsidRDefault="00B5667D" w:rsidP="0061231A"/>
    <w:p w14:paraId="0AD70673" w14:textId="09FF5A61" w:rsidR="00B5667D" w:rsidRDefault="00B5667D" w:rsidP="0061231A"/>
    <w:p w14:paraId="243ADEC2" w14:textId="2C2921FD" w:rsidR="00B5667D" w:rsidRDefault="00B5667D" w:rsidP="0061231A"/>
    <w:p w14:paraId="4109ACF8" w14:textId="318149D2" w:rsidR="00B5667D" w:rsidRDefault="00B5667D" w:rsidP="0061231A"/>
    <w:p w14:paraId="47F9D208" w14:textId="6A0DE974" w:rsidR="00B5667D" w:rsidRDefault="00B5667D" w:rsidP="0061231A"/>
    <w:p w14:paraId="32C2028C" w14:textId="44281358" w:rsidR="00B5667D" w:rsidRDefault="00B5667D" w:rsidP="0061231A"/>
    <w:p w14:paraId="507ADDED" w14:textId="6433B48B" w:rsidR="00B5667D" w:rsidRDefault="00B5667D" w:rsidP="0061231A"/>
    <w:p w14:paraId="2EA22FB5" w14:textId="0F6796C4" w:rsidR="00B5667D" w:rsidRDefault="00B5667D" w:rsidP="0061231A"/>
    <w:p w14:paraId="140FA98F" w14:textId="11E50252" w:rsidR="00B5667D" w:rsidRDefault="00B5667D" w:rsidP="0061231A"/>
    <w:p w14:paraId="1996BD43" w14:textId="5A310026" w:rsidR="00B5667D" w:rsidRDefault="00B5667D" w:rsidP="0061231A"/>
    <w:p w14:paraId="24DF96BC" w14:textId="70C13BD4" w:rsidR="00B5667D" w:rsidRDefault="00B5667D" w:rsidP="0061231A"/>
    <w:p w14:paraId="40213604" w14:textId="6F34EF73" w:rsidR="00B5667D" w:rsidRDefault="00B5667D" w:rsidP="0061231A"/>
    <w:p w14:paraId="5CD2F979" w14:textId="7453B44E" w:rsidR="00B5667D" w:rsidRDefault="00B5667D" w:rsidP="0061231A"/>
    <w:p w14:paraId="4A3913CA" w14:textId="77777777" w:rsidR="00B5667D" w:rsidRDefault="00B5667D" w:rsidP="0061231A"/>
    <w:p w14:paraId="21B6EAD0" w14:textId="77777777" w:rsidR="00F927FB" w:rsidRDefault="00F927FB" w:rsidP="00F927FB">
      <w:pPr>
        <w:pStyle w:val="Ttulo1"/>
        <w:rPr>
          <w:b/>
          <w:bCs/>
        </w:rPr>
      </w:pPr>
      <w:bookmarkStart w:id="4" w:name="_Toc78045516"/>
      <w:r w:rsidRPr="002901B3">
        <w:rPr>
          <w:b/>
          <w:bCs/>
        </w:rPr>
        <w:t xml:space="preserve">LÍNGUA PORTUGUESA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4"/>
    </w:p>
    <w:p w14:paraId="015AEB15" w14:textId="6B6DA7F3" w:rsidR="002046B6" w:rsidRDefault="00B5667D" w:rsidP="002046B6">
      <w:pPr>
        <w:jc w:val="both"/>
        <w:rPr>
          <w:rFonts w:cs="Arial"/>
          <w:color w:val="242021"/>
          <w:szCs w:val="24"/>
        </w:rPr>
      </w:pPr>
      <w:r>
        <w:rPr>
          <w:noProof/>
        </w:rPr>
        <w:drawing>
          <wp:inline distT="0" distB="0" distL="0" distR="0" wp14:anchorId="68D10BD0" wp14:editId="01F0C339">
            <wp:extent cx="6479540" cy="4935220"/>
            <wp:effectExtent l="0" t="0" r="0" b="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3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93CFA" w14:textId="77777777" w:rsidR="002046B6" w:rsidRDefault="002046B6" w:rsidP="002046B6">
      <w:pPr>
        <w:jc w:val="both"/>
        <w:rPr>
          <w:rFonts w:cs="Arial"/>
          <w:b/>
          <w:bCs/>
          <w:color w:val="242021"/>
          <w:szCs w:val="24"/>
        </w:rPr>
      </w:pPr>
    </w:p>
    <w:p w14:paraId="4FA50D13" w14:textId="77777777" w:rsidR="00CA4F39" w:rsidRPr="002046B6" w:rsidRDefault="00CA4F39" w:rsidP="002046B6">
      <w:pPr>
        <w:jc w:val="both"/>
        <w:rPr>
          <w:rFonts w:cs="Arial"/>
          <w:b/>
          <w:bCs/>
          <w:color w:val="242021"/>
          <w:szCs w:val="24"/>
        </w:rPr>
      </w:pPr>
    </w:p>
    <w:p w14:paraId="09F37779" w14:textId="11DDCB0D" w:rsidR="0048294B" w:rsidRDefault="00B5667D" w:rsidP="0048294B">
      <w:r>
        <w:rPr>
          <w:noProof/>
        </w:rPr>
        <w:drawing>
          <wp:inline distT="0" distB="0" distL="0" distR="0" wp14:anchorId="04C37935" wp14:editId="7B44C376">
            <wp:extent cx="6479540" cy="3731260"/>
            <wp:effectExtent l="0" t="0" r="0" b="254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3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B056B" w14:textId="77777777" w:rsidR="002046B6" w:rsidRDefault="002046B6" w:rsidP="0048294B"/>
    <w:p w14:paraId="5F4BB701" w14:textId="77777777" w:rsidR="00CA4F39" w:rsidRDefault="00CA4F39" w:rsidP="0048294B"/>
    <w:p w14:paraId="76B89918" w14:textId="70FBB4F5" w:rsidR="00CA4F39" w:rsidRDefault="00DD0E7E" w:rsidP="0048294B">
      <w:r>
        <w:rPr>
          <w:noProof/>
        </w:rPr>
        <w:drawing>
          <wp:inline distT="0" distB="0" distL="0" distR="0" wp14:anchorId="035A2181" wp14:editId="318BBA2D">
            <wp:extent cx="6055744" cy="4349750"/>
            <wp:effectExtent l="0" t="0" r="2540" b="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069969" cy="4359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637F7" w14:textId="2282FCD8" w:rsidR="00CA4F39" w:rsidRDefault="00DD0E7E" w:rsidP="0048294B">
      <w:r>
        <w:rPr>
          <w:noProof/>
        </w:rPr>
        <w:drawing>
          <wp:inline distT="0" distB="0" distL="0" distR="0" wp14:anchorId="162AC210" wp14:editId="07CD37AC">
            <wp:extent cx="6410833" cy="5003320"/>
            <wp:effectExtent l="0" t="0" r="9525" b="6985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/>
                    <a:srcRect l="1489" r="-1"/>
                    <a:stretch/>
                  </pic:blipFill>
                  <pic:spPr bwMode="auto">
                    <a:xfrm>
                      <a:off x="0" y="0"/>
                      <a:ext cx="6438310" cy="5024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2DB728" w14:textId="77777777" w:rsidR="00CA4F39" w:rsidRDefault="00CA4F39" w:rsidP="0048294B"/>
    <w:p w14:paraId="67D82463" w14:textId="77777777" w:rsidR="00CA4F39" w:rsidRDefault="00CA4F39" w:rsidP="0048294B"/>
    <w:p w14:paraId="69F8E645" w14:textId="12660391" w:rsidR="00CA4F39" w:rsidRDefault="00DA71BF" w:rsidP="0048294B">
      <w:r>
        <w:rPr>
          <w:noProof/>
        </w:rPr>
        <w:drawing>
          <wp:inline distT="0" distB="0" distL="0" distR="0" wp14:anchorId="6EA379C3" wp14:editId="102D5051">
            <wp:extent cx="6479540" cy="2682875"/>
            <wp:effectExtent l="0" t="0" r="0" b="3175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8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6CC05" w14:textId="1D5EF68C" w:rsidR="007D43A5" w:rsidRDefault="006E0CF4" w:rsidP="0048294B">
      <w:r>
        <w:rPr>
          <w:noProof/>
        </w:rPr>
        <w:drawing>
          <wp:inline distT="0" distB="0" distL="0" distR="0" wp14:anchorId="33361C31" wp14:editId="3811C929">
            <wp:extent cx="6479540" cy="5015865"/>
            <wp:effectExtent l="0" t="0" r="0" b="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1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52BBA" w14:textId="7E1D6A45" w:rsidR="006E0CF4" w:rsidRDefault="006E0CF4" w:rsidP="0048294B">
      <w:r>
        <w:rPr>
          <w:noProof/>
        </w:rPr>
        <w:drawing>
          <wp:inline distT="0" distB="0" distL="0" distR="0" wp14:anchorId="522BFF73" wp14:editId="46A9E0AF">
            <wp:extent cx="6479540" cy="1682151"/>
            <wp:effectExtent l="0" t="0" r="0" b="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482194" cy="168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2CAF5" w14:textId="43E28C25" w:rsidR="006E0CF4" w:rsidRDefault="00560BED" w:rsidP="0048294B">
      <w:r>
        <w:rPr>
          <w:noProof/>
        </w:rPr>
        <w:drawing>
          <wp:inline distT="0" distB="0" distL="0" distR="0" wp14:anchorId="65272DA6" wp14:editId="216B1398">
            <wp:extent cx="6479540" cy="1569720"/>
            <wp:effectExtent l="0" t="0" r="0" b="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A7A84" w14:textId="2B5D556C" w:rsidR="006E0CF4" w:rsidRDefault="00560BED" w:rsidP="0048294B">
      <w:r>
        <w:rPr>
          <w:noProof/>
        </w:rPr>
        <w:drawing>
          <wp:inline distT="0" distB="0" distL="0" distR="0" wp14:anchorId="36A2D565" wp14:editId="6D6E0957">
            <wp:extent cx="6479540" cy="1518920"/>
            <wp:effectExtent l="0" t="0" r="0" b="5080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1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233E1" w14:textId="08B7C5EC" w:rsidR="006E0CF4" w:rsidRDefault="006E0CF4" w:rsidP="0048294B"/>
    <w:p w14:paraId="0D30A835" w14:textId="5935A6E0" w:rsidR="006E0CF4" w:rsidRDefault="006E0CF4" w:rsidP="0048294B"/>
    <w:p w14:paraId="7A4FC44D" w14:textId="26E7EF6D" w:rsidR="006E0CF4" w:rsidRDefault="006E0CF4" w:rsidP="0048294B"/>
    <w:p w14:paraId="2AD8FBFF" w14:textId="5CFED659" w:rsidR="006E0CF4" w:rsidRDefault="006E0CF4" w:rsidP="0048294B"/>
    <w:p w14:paraId="37720267" w14:textId="4639D935" w:rsidR="006E0CF4" w:rsidRDefault="006E0CF4" w:rsidP="0048294B"/>
    <w:p w14:paraId="344E9A40" w14:textId="5B50AC40" w:rsidR="006E0CF4" w:rsidRDefault="006E0CF4" w:rsidP="0048294B"/>
    <w:p w14:paraId="40ED0B83" w14:textId="6D04075F" w:rsidR="006E0CF4" w:rsidRDefault="006E0CF4" w:rsidP="0048294B"/>
    <w:p w14:paraId="4E9BAF70" w14:textId="3169393B" w:rsidR="006E0CF4" w:rsidRDefault="006E0CF4" w:rsidP="0048294B"/>
    <w:p w14:paraId="2CC55231" w14:textId="28EEFFC3" w:rsidR="00560BED" w:rsidRDefault="00560BED" w:rsidP="0048294B"/>
    <w:p w14:paraId="73D6AD22" w14:textId="0DBCF4A1" w:rsidR="00560BED" w:rsidRDefault="00560BED" w:rsidP="0048294B"/>
    <w:p w14:paraId="250180F5" w14:textId="45BD00E2" w:rsidR="00560BED" w:rsidRDefault="00560BED" w:rsidP="0048294B"/>
    <w:p w14:paraId="7ED7BBAF" w14:textId="354823C2" w:rsidR="00560BED" w:rsidRDefault="00560BED" w:rsidP="0048294B"/>
    <w:p w14:paraId="2B9094A2" w14:textId="64A2C572" w:rsidR="00560BED" w:rsidRDefault="00560BED" w:rsidP="0048294B"/>
    <w:p w14:paraId="537D81E7" w14:textId="10ED4C71" w:rsidR="00560BED" w:rsidRDefault="00560BED" w:rsidP="0048294B"/>
    <w:p w14:paraId="7A9A5680" w14:textId="0DF56955" w:rsidR="00560BED" w:rsidRDefault="00560BED" w:rsidP="0048294B"/>
    <w:p w14:paraId="1AD6AD09" w14:textId="38B8ECDD" w:rsidR="00560BED" w:rsidRDefault="00560BED" w:rsidP="0048294B"/>
    <w:p w14:paraId="2963B5C6" w14:textId="71413E73" w:rsidR="00560BED" w:rsidRDefault="00560BED" w:rsidP="0048294B"/>
    <w:p w14:paraId="6F05B397" w14:textId="48C7A4C3" w:rsidR="00560BED" w:rsidRDefault="00560BED" w:rsidP="0048294B"/>
    <w:p w14:paraId="2E089EE3" w14:textId="1BC44056" w:rsidR="00560BED" w:rsidRDefault="00560BED" w:rsidP="0048294B"/>
    <w:p w14:paraId="52E4DCDC" w14:textId="30F9D7EA" w:rsidR="00560BED" w:rsidRDefault="00560BED" w:rsidP="0048294B"/>
    <w:p w14:paraId="7BDCE660" w14:textId="647EDDD2" w:rsidR="00560BED" w:rsidRDefault="00560BED" w:rsidP="0048294B"/>
    <w:p w14:paraId="72109F52" w14:textId="02BD0B6C" w:rsidR="00560BED" w:rsidRDefault="00560BED" w:rsidP="0048294B"/>
    <w:p w14:paraId="296BE0D0" w14:textId="2A9C5658" w:rsidR="00560BED" w:rsidRDefault="00560BED" w:rsidP="0048294B"/>
    <w:p w14:paraId="4AA94316" w14:textId="5A7F8A04" w:rsidR="00560BED" w:rsidRDefault="00560BED" w:rsidP="0048294B"/>
    <w:p w14:paraId="69DEB24A" w14:textId="1F6A9DDF" w:rsidR="00560BED" w:rsidRDefault="00560BED" w:rsidP="0048294B"/>
    <w:p w14:paraId="58373772" w14:textId="5956FC89" w:rsidR="00560BED" w:rsidRDefault="00560BED" w:rsidP="0048294B"/>
    <w:p w14:paraId="7922F1BA" w14:textId="4CA0643B" w:rsidR="00560BED" w:rsidRDefault="00560BED" w:rsidP="0048294B"/>
    <w:p w14:paraId="4032086B" w14:textId="5A79DAAB" w:rsidR="00560BED" w:rsidRDefault="00560BED" w:rsidP="0048294B"/>
    <w:p w14:paraId="0FC6BE3F" w14:textId="567D2E7C" w:rsidR="00560BED" w:rsidRDefault="00560BED" w:rsidP="0048294B"/>
    <w:p w14:paraId="1B6D1C59" w14:textId="43E538E1" w:rsidR="00560BED" w:rsidRDefault="00560BED" w:rsidP="0048294B"/>
    <w:p w14:paraId="4BC3F291" w14:textId="373D94EB" w:rsidR="00560BED" w:rsidRDefault="00560BED" w:rsidP="0048294B"/>
    <w:p w14:paraId="5086D8F5" w14:textId="603E03D2" w:rsidR="00560BED" w:rsidRDefault="00560BED" w:rsidP="0048294B"/>
    <w:p w14:paraId="462580CE" w14:textId="27CB3FCC" w:rsidR="00560BED" w:rsidRDefault="00560BED" w:rsidP="0048294B"/>
    <w:p w14:paraId="3B5B2A3C" w14:textId="33701152" w:rsidR="00560BED" w:rsidRDefault="00560BED" w:rsidP="0048294B"/>
    <w:p w14:paraId="6D55423D" w14:textId="7ADB1AFD" w:rsidR="00560BED" w:rsidRDefault="00560BED" w:rsidP="0048294B"/>
    <w:p w14:paraId="42A74D6D" w14:textId="27522FA2" w:rsidR="00560BED" w:rsidRDefault="00560BED" w:rsidP="0048294B"/>
    <w:p w14:paraId="14F8B8C0" w14:textId="77777777" w:rsidR="006E0CF4" w:rsidRDefault="006E0CF4" w:rsidP="0048294B"/>
    <w:p w14:paraId="75EDA551" w14:textId="77777777" w:rsidR="00F927FB" w:rsidRDefault="00F927FB" w:rsidP="00F927FB">
      <w:pPr>
        <w:pStyle w:val="Ttulo1"/>
        <w:rPr>
          <w:b/>
          <w:bCs/>
        </w:rPr>
      </w:pPr>
      <w:bookmarkStart w:id="5" w:name="_Toc78045517"/>
      <w:r w:rsidRPr="002901B3">
        <w:rPr>
          <w:b/>
          <w:bCs/>
        </w:rPr>
        <w:t xml:space="preserve">LÍNGUA PORTUGUESA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5"/>
    </w:p>
    <w:p w14:paraId="38EC1BE6" w14:textId="345292CF" w:rsidR="007D43A5" w:rsidRDefault="00560BED" w:rsidP="007D43A5">
      <w:r>
        <w:rPr>
          <w:noProof/>
        </w:rPr>
        <w:drawing>
          <wp:inline distT="0" distB="0" distL="0" distR="0" wp14:anchorId="3F79915D" wp14:editId="154FE00A">
            <wp:extent cx="6479540" cy="4848045"/>
            <wp:effectExtent l="0" t="0" r="0" b="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480546" cy="4848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6EB5C" w14:textId="0B92ABF7" w:rsidR="00560BED" w:rsidRDefault="00B14402" w:rsidP="007D43A5">
      <w:r>
        <w:rPr>
          <w:noProof/>
        </w:rPr>
        <w:drawing>
          <wp:inline distT="0" distB="0" distL="0" distR="0" wp14:anchorId="14DBDD8D" wp14:editId="26BC586A">
            <wp:extent cx="6479540" cy="4452632"/>
            <wp:effectExtent l="0" t="0" r="0" b="5080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480470" cy="4453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ABA56" w14:textId="115FE44C" w:rsidR="00560BED" w:rsidRDefault="00B14402" w:rsidP="007D43A5">
      <w:r>
        <w:rPr>
          <w:noProof/>
        </w:rPr>
        <w:drawing>
          <wp:inline distT="0" distB="0" distL="0" distR="0" wp14:anchorId="26C6047D" wp14:editId="6B1151C1">
            <wp:extent cx="6479540" cy="3787140"/>
            <wp:effectExtent l="0" t="0" r="0" b="3810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8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5AA4C" w14:textId="3E8DCE7D" w:rsidR="00560BED" w:rsidRDefault="00B14402" w:rsidP="007D43A5">
      <w:r>
        <w:rPr>
          <w:noProof/>
        </w:rPr>
        <w:drawing>
          <wp:inline distT="0" distB="0" distL="0" distR="0" wp14:anchorId="61375F7C" wp14:editId="6DE6A93E">
            <wp:extent cx="6479540" cy="5747385"/>
            <wp:effectExtent l="0" t="0" r="0" b="5715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74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D2F02" w14:textId="665F67A1" w:rsidR="00560BED" w:rsidRDefault="00B14402" w:rsidP="007D43A5">
      <w:r>
        <w:rPr>
          <w:noProof/>
        </w:rPr>
        <w:drawing>
          <wp:inline distT="0" distB="0" distL="0" distR="0" wp14:anchorId="75178339" wp14:editId="0E0F6252">
            <wp:extent cx="6479540" cy="3276600"/>
            <wp:effectExtent l="0" t="0" r="0" b="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D9786" w14:textId="0D87CF72" w:rsidR="00560BED" w:rsidRDefault="00B63E63" w:rsidP="007D43A5">
      <w:r>
        <w:rPr>
          <w:noProof/>
        </w:rPr>
        <w:drawing>
          <wp:inline distT="0" distB="0" distL="0" distR="0" wp14:anchorId="2E2DF7EC" wp14:editId="1D221954">
            <wp:extent cx="6479540" cy="5214620"/>
            <wp:effectExtent l="0" t="0" r="0" b="5080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1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B8F04" w14:textId="005A88EA" w:rsidR="00560BED" w:rsidRDefault="00560BED" w:rsidP="007D43A5"/>
    <w:p w14:paraId="2C43213F" w14:textId="265F361F" w:rsidR="00560BED" w:rsidRDefault="00560BED" w:rsidP="007D43A5"/>
    <w:p w14:paraId="2DAC0905" w14:textId="3BE2E2C7" w:rsidR="00560BED" w:rsidRDefault="00560BED" w:rsidP="007D43A5"/>
    <w:p w14:paraId="0A22BD98" w14:textId="71D026C4" w:rsidR="00560BED" w:rsidRDefault="00560BED" w:rsidP="007D43A5"/>
    <w:p w14:paraId="596C1008" w14:textId="21AFF33A" w:rsidR="00560BED" w:rsidRDefault="00560BED" w:rsidP="007D43A5"/>
    <w:p w14:paraId="443EA3FB" w14:textId="77777777" w:rsidR="00F927FB" w:rsidRDefault="00F927FB" w:rsidP="00F927FB"/>
    <w:p w14:paraId="3225AAF4" w14:textId="77777777" w:rsidR="009C4BD0" w:rsidRDefault="001F4511" w:rsidP="002901B3">
      <w:pPr>
        <w:pStyle w:val="Ttulo1"/>
        <w:rPr>
          <w:b/>
          <w:bCs/>
        </w:rPr>
      </w:pPr>
      <w:bookmarkStart w:id="6" w:name="_Toc78045518"/>
      <w:r w:rsidRPr="002901B3">
        <w:rPr>
          <w:b/>
          <w:bCs/>
        </w:rPr>
        <w:t>MATEMÁTICA</w:t>
      </w:r>
      <w:r w:rsidR="009C4BD0" w:rsidRPr="002901B3">
        <w:rPr>
          <w:b/>
          <w:bCs/>
        </w:rPr>
        <w:t xml:space="preserve"> 1ª SEMANA</w:t>
      </w:r>
      <w:bookmarkEnd w:id="6"/>
    </w:p>
    <w:p w14:paraId="6A1C1327" w14:textId="7C48F2AC" w:rsidR="00151BAF" w:rsidRDefault="00B63E63" w:rsidP="00151BAF">
      <w:r>
        <w:rPr>
          <w:noProof/>
        </w:rPr>
        <w:drawing>
          <wp:inline distT="0" distB="0" distL="0" distR="0" wp14:anchorId="1592B26A" wp14:editId="21CF12CD">
            <wp:extent cx="6479540" cy="705485"/>
            <wp:effectExtent l="0" t="0" r="0" b="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7A811" w14:textId="70A0C742" w:rsidR="00151BAF" w:rsidRDefault="00B63E63" w:rsidP="00151BAF">
      <w:r>
        <w:rPr>
          <w:noProof/>
        </w:rPr>
        <w:drawing>
          <wp:inline distT="0" distB="0" distL="0" distR="0" wp14:anchorId="63091EB1" wp14:editId="021DC513">
            <wp:extent cx="6479540" cy="4942840"/>
            <wp:effectExtent l="0" t="0" r="0" b="0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4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77967" w14:textId="0D923780" w:rsidR="00151BAF" w:rsidRDefault="000C476F" w:rsidP="00151BAF">
      <w:r>
        <w:rPr>
          <w:noProof/>
        </w:rPr>
        <w:drawing>
          <wp:inline distT="0" distB="0" distL="0" distR="0" wp14:anchorId="3D67DD20" wp14:editId="0A8E3CF9">
            <wp:extent cx="6479540" cy="3693160"/>
            <wp:effectExtent l="0" t="0" r="0" b="2540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9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94D77" w14:textId="14676D33" w:rsidR="00151BAF" w:rsidRDefault="000C476F" w:rsidP="00151BAF">
      <w:r>
        <w:rPr>
          <w:noProof/>
        </w:rPr>
        <w:drawing>
          <wp:inline distT="0" distB="0" distL="0" distR="0" wp14:anchorId="5ED4F74C" wp14:editId="201AE2C7">
            <wp:extent cx="6478722" cy="8445261"/>
            <wp:effectExtent l="0" t="0" r="0" b="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490687" cy="8460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DC18C" w14:textId="5EE41368" w:rsidR="00151BAF" w:rsidRDefault="00151BAF" w:rsidP="00151BAF"/>
    <w:p w14:paraId="29B6E051" w14:textId="6EC96FCB" w:rsidR="00151BAF" w:rsidRDefault="00151BAF" w:rsidP="00151BAF"/>
    <w:p w14:paraId="40D2B7FB" w14:textId="2F957F6C" w:rsidR="00551D51" w:rsidRDefault="00551D51" w:rsidP="00151BAF"/>
    <w:p w14:paraId="15461AFE" w14:textId="5AAC81BD" w:rsidR="00551D51" w:rsidRDefault="00551D51" w:rsidP="00151BAF"/>
    <w:p w14:paraId="26FA1F15" w14:textId="7AD5A57E" w:rsidR="00551D51" w:rsidRDefault="00551D51" w:rsidP="00151BAF"/>
    <w:p w14:paraId="713ADA77" w14:textId="554D4898" w:rsidR="00551D51" w:rsidRDefault="00551D51" w:rsidP="00151BAF"/>
    <w:p w14:paraId="430EE798" w14:textId="77777777" w:rsidR="00CD4B81" w:rsidRDefault="00CD4B81" w:rsidP="00151BAF"/>
    <w:p w14:paraId="20B4C3B6" w14:textId="2DD7949A" w:rsidR="00551D51" w:rsidRDefault="00551D51" w:rsidP="00151BAF">
      <w:r>
        <w:rPr>
          <w:noProof/>
        </w:rPr>
        <w:drawing>
          <wp:inline distT="0" distB="0" distL="0" distR="0" wp14:anchorId="52255AD7" wp14:editId="087E255F">
            <wp:extent cx="6479540" cy="7437120"/>
            <wp:effectExtent l="0" t="0" r="0" b="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43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C9E61" w14:textId="5C04BF2F" w:rsidR="00CD4B81" w:rsidRDefault="00CD4B81" w:rsidP="00151BAF"/>
    <w:p w14:paraId="3D276702" w14:textId="4EB47751" w:rsidR="00CD4B81" w:rsidRDefault="00CD4B81" w:rsidP="00151BAF"/>
    <w:p w14:paraId="7C524CDE" w14:textId="1AC67CA3" w:rsidR="00CD4B81" w:rsidRDefault="00CD4B81" w:rsidP="00151BAF"/>
    <w:p w14:paraId="4BA83E73" w14:textId="62E9A31C" w:rsidR="00CD4B81" w:rsidRDefault="00CD4B81" w:rsidP="00151BAF"/>
    <w:p w14:paraId="382364A8" w14:textId="23898DB4" w:rsidR="00CD4B81" w:rsidRDefault="00CD4B81" w:rsidP="00151BAF"/>
    <w:p w14:paraId="6F0DF5D3" w14:textId="7983C3FE" w:rsidR="00CD4B81" w:rsidRDefault="00CD4B81" w:rsidP="00151BAF"/>
    <w:p w14:paraId="4F02E66D" w14:textId="67BB1808" w:rsidR="00CD4B81" w:rsidRDefault="00CD4B81" w:rsidP="00151BAF"/>
    <w:p w14:paraId="0F95E857" w14:textId="61D51BA5" w:rsidR="00CD4B81" w:rsidRDefault="00CD4B81" w:rsidP="00151BAF"/>
    <w:p w14:paraId="479263E7" w14:textId="15861C8D" w:rsidR="00CD4B81" w:rsidRDefault="00CD4B81" w:rsidP="00151BAF"/>
    <w:p w14:paraId="55020A83" w14:textId="375921A9" w:rsidR="00CD4B81" w:rsidRDefault="00CD4B81" w:rsidP="00151BAF"/>
    <w:p w14:paraId="716D1B2C" w14:textId="46F1FF08" w:rsidR="00CD4B81" w:rsidRDefault="00CD4B81" w:rsidP="00151BAF"/>
    <w:p w14:paraId="67C84FB3" w14:textId="77777777" w:rsidR="009C4BD0" w:rsidRDefault="001F4511" w:rsidP="002901B3">
      <w:pPr>
        <w:pStyle w:val="Ttulo1"/>
        <w:rPr>
          <w:b/>
          <w:bCs/>
        </w:rPr>
      </w:pPr>
      <w:bookmarkStart w:id="7" w:name="_Toc78045519"/>
      <w:r w:rsidRPr="002901B3">
        <w:rPr>
          <w:b/>
          <w:bCs/>
        </w:rPr>
        <w:t xml:space="preserve">MATEMÁTICA </w:t>
      </w:r>
      <w:r w:rsidR="009C4BD0" w:rsidRPr="002901B3">
        <w:rPr>
          <w:b/>
          <w:bCs/>
        </w:rPr>
        <w:t>2ª SEMANA</w:t>
      </w:r>
      <w:bookmarkEnd w:id="7"/>
    </w:p>
    <w:p w14:paraId="0AA682C9" w14:textId="6C9E04B5" w:rsidR="00151BAF" w:rsidRDefault="00CD4B81" w:rsidP="00151BAF">
      <w:r>
        <w:rPr>
          <w:noProof/>
        </w:rPr>
        <w:drawing>
          <wp:inline distT="0" distB="0" distL="0" distR="0" wp14:anchorId="435A9BF4" wp14:editId="1FBD6FDA">
            <wp:extent cx="6479073" cy="4632385"/>
            <wp:effectExtent l="0" t="0" r="0" b="0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8"/>
                    <a:srcRect b="1277"/>
                    <a:stretch/>
                  </pic:blipFill>
                  <pic:spPr bwMode="auto">
                    <a:xfrm>
                      <a:off x="0" y="0"/>
                      <a:ext cx="6481228" cy="46339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279575" w14:textId="6D6CEF9D" w:rsidR="00CD4B81" w:rsidRDefault="00750F20" w:rsidP="00151BAF">
      <w:r>
        <w:rPr>
          <w:noProof/>
        </w:rPr>
        <w:drawing>
          <wp:inline distT="0" distB="0" distL="0" distR="0" wp14:anchorId="07315752" wp14:editId="26E2E2A6">
            <wp:extent cx="6479540" cy="3122762"/>
            <wp:effectExtent l="0" t="0" r="0" b="1905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484267" cy="312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42FB1" w14:textId="6D9E763D" w:rsidR="00CD4B81" w:rsidRDefault="00750F20" w:rsidP="00151BAF">
      <w:r>
        <w:rPr>
          <w:noProof/>
        </w:rPr>
        <w:drawing>
          <wp:inline distT="0" distB="0" distL="0" distR="0" wp14:anchorId="732AF087" wp14:editId="0238D847">
            <wp:extent cx="6479540" cy="1523460"/>
            <wp:effectExtent l="0" t="0" r="0" b="635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480990" cy="1523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41D0E" w14:textId="290156DB" w:rsidR="00151BAF" w:rsidRDefault="00750F20" w:rsidP="00151BAF">
      <w:r>
        <w:rPr>
          <w:noProof/>
        </w:rPr>
        <w:drawing>
          <wp:inline distT="0" distB="0" distL="0" distR="0" wp14:anchorId="336DD3F8" wp14:editId="08010709">
            <wp:extent cx="6479540" cy="3863340"/>
            <wp:effectExtent l="0" t="0" r="0" b="3810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6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B793B" w14:textId="549A2068" w:rsidR="00522443" w:rsidRDefault="00750F20" w:rsidP="00151BAF">
      <w:r>
        <w:rPr>
          <w:noProof/>
        </w:rPr>
        <w:drawing>
          <wp:inline distT="0" distB="0" distL="0" distR="0" wp14:anchorId="37DA0787" wp14:editId="31A9AE18">
            <wp:extent cx="6479540" cy="3998595"/>
            <wp:effectExtent l="0" t="0" r="0" b="1905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9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6896C" w14:textId="77777777" w:rsidR="004834AD" w:rsidRDefault="004834AD" w:rsidP="00151BAF"/>
    <w:p w14:paraId="0E42EEE5" w14:textId="511FBD00" w:rsidR="004834AD" w:rsidRDefault="00750F20" w:rsidP="00151BAF">
      <w:r>
        <w:rPr>
          <w:noProof/>
        </w:rPr>
        <w:drawing>
          <wp:inline distT="0" distB="0" distL="0" distR="0" wp14:anchorId="49A29C9D" wp14:editId="1BE204A8">
            <wp:extent cx="6479540" cy="1005205"/>
            <wp:effectExtent l="0" t="0" r="0" b="4445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00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38801" w14:textId="77777777" w:rsidR="004B291D" w:rsidRDefault="004B291D" w:rsidP="00151BAF"/>
    <w:p w14:paraId="26156CC6" w14:textId="48D956D4" w:rsidR="004834AD" w:rsidRDefault="004834AD" w:rsidP="00151BAF"/>
    <w:p w14:paraId="54E4ECE3" w14:textId="6D60B38D" w:rsidR="00750F20" w:rsidRDefault="00750F20" w:rsidP="00151BAF"/>
    <w:p w14:paraId="120A7AE4" w14:textId="1C3FDD11" w:rsidR="00750F20" w:rsidRDefault="00750F20" w:rsidP="00151BAF">
      <w:r>
        <w:rPr>
          <w:noProof/>
        </w:rPr>
        <w:drawing>
          <wp:inline distT="0" distB="0" distL="0" distR="0" wp14:anchorId="3C8D2D49" wp14:editId="10C91249">
            <wp:extent cx="6479540" cy="3583305"/>
            <wp:effectExtent l="0" t="0" r="0" b="0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8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088BA" w14:textId="18C0A3BB" w:rsidR="002F1BB8" w:rsidRDefault="002F1BB8" w:rsidP="00151BAF">
      <w:r>
        <w:rPr>
          <w:noProof/>
        </w:rPr>
        <w:drawing>
          <wp:inline distT="0" distB="0" distL="0" distR="0" wp14:anchorId="0C4FE0DF" wp14:editId="601A11B4">
            <wp:extent cx="6479540" cy="4951563"/>
            <wp:effectExtent l="0" t="0" r="0" b="1905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5"/>
                    <a:srcRect b="36865"/>
                    <a:stretch/>
                  </pic:blipFill>
                  <pic:spPr bwMode="auto">
                    <a:xfrm>
                      <a:off x="0" y="0"/>
                      <a:ext cx="6479540" cy="4951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55F4AE" w14:textId="3F35D136" w:rsidR="00DA2DC2" w:rsidRDefault="00DA2DC2" w:rsidP="00151BAF"/>
    <w:p w14:paraId="0EA7C788" w14:textId="2A771DD7" w:rsidR="00DA2DC2" w:rsidRDefault="00DA2DC2" w:rsidP="00151BAF"/>
    <w:p w14:paraId="36C0904E" w14:textId="1A1ED589" w:rsidR="00DA2DC2" w:rsidRDefault="00DA2DC2" w:rsidP="00151BAF"/>
    <w:p w14:paraId="2BF2B5DF" w14:textId="5FDBA62D" w:rsidR="00DA2DC2" w:rsidRDefault="00DA2DC2" w:rsidP="00151BAF"/>
    <w:p w14:paraId="0882EF55" w14:textId="507F7346" w:rsidR="00DA2DC2" w:rsidRDefault="00DA2DC2" w:rsidP="00151BAF"/>
    <w:p w14:paraId="44762EE7" w14:textId="7F2E47F5" w:rsidR="00DA2DC2" w:rsidRDefault="00DA2DC2" w:rsidP="00151BAF"/>
    <w:p w14:paraId="2D8B8BF3" w14:textId="0DA254B9" w:rsidR="00DA2DC2" w:rsidRDefault="00DA2DC2" w:rsidP="00151BAF">
      <w:r>
        <w:rPr>
          <w:noProof/>
        </w:rPr>
        <w:drawing>
          <wp:inline distT="0" distB="0" distL="0" distR="0" wp14:anchorId="2FF8AD9B" wp14:editId="25717BAD">
            <wp:extent cx="6479540" cy="2931160"/>
            <wp:effectExtent l="0" t="0" r="0" b="2540"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3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8EB84" w14:textId="090D2A1D" w:rsidR="00DA2DC2" w:rsidRDefault="00DA2DC2" w:rsidP="00151BAF"/>
    <w:p w14:paraId="59154279" w14:textId="5B06518D" w:rsidR="00DA2DC2" w:rsidRDefault="00DA2DC2" w:rsidP="00151BAF">
      <w:r>
        <w:rPr>
          <w:noProof/>
        </w:rPr>
        <w:drawing>
          <wp:inline distT="0" distB="0" distL="0" distR="0" wp14:anchorId="5FCA37FD" wp14:editId="63C01584">
            <wp:extent cx="6479540" cy="3983990"/>
            <wp:effectExtent l="0" t="0" r="0" b="0"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8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37DF1" w14:textId="62E05B81" w:rsidR="00DA2DC2" w:rsidRDefault="00DA2DC2" w:rsidP="00151BAF"/>
    <w:p w14:paraId="54235C7F" w14:textId="19F2D375" w:rsidR="00DA2DC2" w:rsidRDefault="00DA2DC2" w:rsidP="00151BAF"/>
    <w:p w14:paraId="13A6DF50" w14:textId="0F7A6501" w:rsidR="00DA2DC2" w:rsidRDefault="00DA2DC2" w:rsidP="00151BAF"/>
    <w:p w14:paraId="65818FC8" w14:textId="630E972E" w:rsidR="00DA2DC2" w:rsidRDefault="00DA2DC2" w:rsidP="00151BAF"/>
    <w:p w14:paraId="41CAAF94" w14:textId="5BF37EF7" w:rsidR="00DA2DC2" w:rsidRDefault="00DA2DC2" w:rsidP="00151BAF"/>
    <w:p w14:paraId="275ABC4C" w14:textId="5471E05D" w:rsidR="00DA2DC2" w:rsidRDefault="00DA2DC2" w:rsidP="00151BAF"/>
    <w:p w14:paraId="2FB936AA" w14:textId="7A0E8F14" w:rsidR="00DA2DC2" w:rsidRDefault="00DA2DC2" w:rsidP="00151BAF"/>
    <w:p w14:paraId="1B93EC67" w14:textId="3FCE2B4D" w:rsidR="00DA2DC2" w:rsidRDefault="00DA2DC2" w:rsidP="00151BAF"/>
    <w:p w14:paraId="6360062E" w14:textId="6F19E2EF" w:rsidR="00DA2DC2" w:rsidRDefault="00DA2DC2" w:rsidP="00151BAF"/>
    <w:p w14:paraId="4F23E5DB" w14:textId="753E8086" w:rsidR="00DA2DC2" w:rsidRDefault="00DA2DC2" w:rsidP="00151BAF"/>
    <w:p w14:paraId="79D5945B" w14:textId="4ADC6277" w:rsidR="00DA2DC2" w:rsidRDefault="00DA2DC2" w:rsidP="00151BAF"/>
    <w:p w14:paraId="03BA4F84" w14:textId="77777777" w:rsidR="00DA2DC2" w:rsidRDefault="00DA2DC2" w:rsidP="00151BAF"/>
    <w:p w14:paraId="1EFABCAD" w14:textId="77777777" w:rsidR="009C4BD0" w:rsidRDefault="006E38A9" w:rsidP="002901B3">
      <w:pPr>
        <w:pStyle w:val="Ttulo1"/>
        <w:rPr>
          <w:b/>
          <w:bCs/>
        </w:rPr>
      </w:pPr>
      <w:bookmarkStart w:id="8" w:name="_Toc78045520"/>
      <w:r w:rsidRPr="002901B3">
        <w:rPr>
          <w:b/>
          <w:bCs/>
        </w:rPr>
        <w:t>MATEMÁTICA</w:t>
      </w:r>
      <w:r w:rsidR="009C4BD0" w:rsidRPr="002901B3">
        <w:rPr>
          <w:b/>
          <w:bCs/>
        </w:rPr>
        <w:t xml:space="preserve"> 3ª SEMANA</w:t>
      </w:r>
      <w:bookmarkEnd w:id="8"/>
    </w:p>
    <w:p w14:paraId="1424FD09" w14:textId="37431E9B" w:rsidR="004834AD" w:rsidRDefault="009B7341" w:rsidP="004834AD">
      <w:r w:rsidRPr="009B7341">
        <w:rPr>
          <w:noProof/>
        </w:rPr>
        <w:drawing>
          <wp:inline distT="0" distB="0" distL="0" distR="0" wp14:anchorId="24F9F0DC" wp14:editId="16028B0F">
            <wp:extent cx="6114553" cy="3796128"/>
            <wp:effectExtent l="0" t="0" r="635" b="0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3269" cy="3801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C00FB" w14:textId="3AFBDFDF" w:rsidR="004834AD" w:rsidRDefault="009B7341" w:rsidP="004834AD">
      <w:r>
        <w:rPr>
          <w:noProof/>
        </w:rPr>
        <w:drawing>
          <wp:inline distT="0" distB="0" distL="0" distR="0" wp14:anchorId="6BC85290" wp14:editId="0276E33F">
            <wp:extent cx="5986780" cy="2297927"/>
            <wp:effectExtent l="0" t="0" r="0" b="7620"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9"/>
                    <a:srcRect b="5804"/>
                    <a:stretch/>
                  </pic:blipFill>
                  <pic:spPr bwMode="auto">
                    <a:xfrm>
                      <a:off x="0" y="0"/>
                      <a:ext cx="5996108" cy="23015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CF11" w14:textId="60F538E7" w:rsidR="004834AD" w:rsidRDefault="008604B3" w:rsidP="004834AD">
      <w:r>
        <w:rPr>
          <w:noProof/>
        </w:rPr>
        <w:drawing>
          <wp:inline distT="0" distB="0" distL="0" distR="0" wp14:anchorId="3A94D095" wp14:editId="2807B60D">
            <wp:extent cx="5812403" cy="1486708"/>
            <wp:effectExtent l="0" t="0" r="0" b="0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829541" cy="1491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0998A" w14:textId="77777777" w:rsidR="004834AD" w:rsidRDefault="004834AD" w:rsidP="004834AD"/>
    <w:p w14:paraId="77634717" w14:textId="77777777" w:rsidR="008604B3" w:rsidRDefault="008604B3" w:rsidP="008604B3">
      <w:pPr>
        <w:jc w:val="center"/>
      </w:pPr>
      <w:r>
        <w:rPr>
          <w:noProof/>
        </w:rPr>
        <w:drawing>
          <wp:inline distT="0" distB="0" distL="0" distR="0" wp14:anchorId="77B07E2F" wp14:editId="5DB91991">
            <wp:extent cx="5047384" cy="1481152"/>
            <wp:effectExtent l="0" t="0" r="1270" b="5080"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075214" cy="1489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F1F39" w14:textId="36AB4504" w:rsidR="004834AD" w:rsidRDefault="008604B3" w:rsidP="008604B3">
      <w:pPr>
        <w:jc w:val="center"/>
      </w:pPr>
      <w:r>
        <w:rPr>
          <w:noProof/>
        </w:rPr>
        <w:drawing>
          <wp:inline distT="0" distB="0" distL="0" distR="0" wp14:anchorId="09CC9ECA" wp14:editId="0118741F">
            <wp:extent cx="6479540" cy="1520825"/>
            <wp:effectExtent l="0" t="0" r="0" b="3175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2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36BDD" w14:textId="648A68B1" w:rsidR="008604B3" w:rsidRDefault="006F4BC2" w:rsidP="008604B3">
      <w:pPr>
        <w:jc w:val="center"/>
      </w:pPr>
      <w:r>
        <w:rPr>
          <w:noProof/>
        </w:rPr>
        <w:drawing>
          <wp:inline distT="0" distB="0" distL="0" distR="0" wp14:anchorId="00AD2A83" wp14:editId="7926E775">
            <wp:extent cx="6479373" cy="8014694"/>
            <wp:effectExtent l="0" t="0" r="0" b="5715"/>
            <wp:docPr id="73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490564" cy="8028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F2B70" w14:textId="08923910" w:rsidR="006F4BC2" w:rsidRDefault="006F4BC2" w:rsidP="008604B3">
      <w:pPr>
        <w:jc w:val="center"/>
      </w:pPr>
    </w:p>
    <w:p w14:paraId="6CA3D854" w14:textId="45F4FB29" w:rsidR="006F4BC2" w:rsidRDefault="006F4BC2" w:rsidP="008604B3">
      <w:pPr>
        <w:jc w:val="center"/>
      </w:pPr>
      <w:r>
        <w:rPr>
          <w:noProof/>
        </w:rPr>
        <w:drawing>
          <wp:inline distT="0" distB="0" distL="0" distR="0" wp14:anchorId="2C9932F8" wp14:editId="639D234F">
            <wp:extent cx="6479540" cy="2329815"/>
            <wp:effectExtent l="0" t="0" r="0" b="0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42351" w14:textId="3D117417" w:rsidR="00A13513" w:rsidRDefault="00A13513" w:rsidP="008604B3">
      <w:pPr>
        <w:jc w:val="center"/>
      </w:pPr>
    </w:p>
    <w:p w14:paraId="619F58E4" w14:textId="1D720D85" w:rsidR="00A13513" w:rsidRDefault="00A13513" w:rsidP="008604B3">
      <w:pPr>
        <w:jc w:val="center"/>
      </w:pPr>
    </w:p>
    <w:p w14:paraId="3B7D61C3" w14:textId="7A98BC6B" w:rsidR="00A13513" w:rsidRDefault="00A13513" w:rsidP="008604B3">
      <w:pPr>
        <w:jc w:val="center"/>
      </w:pPr>
    </w:p>
    <w:p w14:paraId="508158BF" w14:textId="176F16E9" w:rsidR="00A13513" w:rsidRDefault="00A13513" w:rsidP="008604B3">
      <w:pPr>
        <w:jc w:val="center"/>
      </w:pPr>
    </w:p>
    <w:p w14:paraId="1BCEA15E" w14:textId="53996E66" w:rsidR="00A13513" w:rsidRDefault="00A13513" w:rsidP="008604B3">
      <w:pPr>
        <w:jc w:val="center"/>
      </w:pPr>
    </w:p>
    <w:p w14:paraId="402D20FC" w14:textId="777275F8" w:rsidR="00A13513" w:rsidRDefault="00A13513" w:rsidP="008604B3">
      <w:pPr>
        <w:jc w:val="center"/>
      </w:pPr>
    </w:p>
    <w:p w14:paraId="7D24A081" w14:textId="40B820A6" w:rsidR="00A13513" w:rsidRDefault="00A13513" w:rsidP="008604B3">
      <w:pPr>
        <w:jc w:val="center"/>
      </w:pPr>
    </w:p>
    <w:p w14:paraId="72C95C3D" w14:textId="47666BBE" w:rsidR="00A13513" w:rsidRDefault="00A13513" w:rsidP="008604B3">
      <w:pPr>
        <w:jc w:val="center"/>
      </w:pPr>
    </w:p>
    <w:p w14:paraId="3F402C05" w14:textId="2D496D1A" w:rsidR="00A13513" w:rsidRDefault="00A13513" w:rsidP="008604B3">
      <w:pPr>
        <w:jc w:val="center"/>
      </w:pPr>
    </w:p>
    <w:p w14:paraId="74EB5057" w14:textId="4E50C789" w:rsidR="00A13513" w:rsidRDefault="00A13513" w:rsidP="008604B3">
      <w:pPr>
        <w:jc w:val="center"/>
      </w:pPr>
    </w:p>
    <w:p w14:paraId="0C03AB2E" w14:textId="4D3F950F" w:rsidR="00A13513" w:rsidRDefault="00A13513" w:rsidP="008604B3">
      <w:pPr>
        <w:jc w:val="center"/>
      </w:pPr>
    </w:p>
    <w:p w14:paraId="1B46490D" w14:textId="48CDE724" w:rsidR="00A13513" w:rsidRDefault="00A13513" w:rsidP="008604B3">
      <w:pPr>
        <w:jc w:val="center"/>
      </w:pPr>
    </w:p>
    <w:p w14:paraId="1E29268C" w14:textId="12018C12" w:rsidR="00A13513" w:rsidRDefault="00A13513" w:rsidP="008604B3">
      <w:pPr>
        <w:jc w:val="center"/>
      </w:pPr>
    </w:p>
    <w:p w14:paraId="606738F2" w14:textId="6DFEBD24" w:rsidR="00A13513" w:rsidRDefault="00A13513" w:rsidP="008604B3">
      <w:pPr>
        <w:jc w:val="center"/>
      </w:pPr>
    </w:p>
    <w:p w14:paraId="60AB0463" w14:textId="3CF1D222" w:rsidR="00A13513" w:rsidRDefault="00A13513" w:rsidP="008604B3">
      <w:pPr>
        <w:jc w:val="center"/>
      </w:pPr>
    </w:p>
    <w:p w14:paraId="241732FA" w14:textId="0460279F" w:rsidR="00A13513" w:rsidRDefault="00A13513" w:rsidP="008604B3">
      <w:pPr>
        <w:jc w:val="center"/>
      </w:pPr>
    </w:p>
    <w:p w14:paraId="77DCAF50" w14:textId="5C6606C1" w:rsidR="00A13513" w:rsidRDefault="00A13513" w:rsidP="008604B3">
      <w:pPr>
        <w:jc w:val="center"/>
      </w:pPr>
    </w:p>
    <w:p w14:paraId="511DF7FF" w14:textId="068E8A52" w:rsidR="00A13513" w:rsidRDefault="00A13513" w:rsidP="008604B3">
      <w:pPr>
        <w:jc w:val="center"/>
      </w:pPr>
    </w:p>
    <w:p w14:paraId="255D12D4" w14:textId="22FBF659" w:rsidR="00A13513" w:rsidRDefault="00A13513" w:rsidP="008604B3">
      <w:pPr>
        <w:jc w:val="center"/>
      </w:pPr>
    </w:p>
    <w:p w14:paraId="372669D5" w14:textId="07B0701F" w:rsidR="00A13513" w:rsidRDefault="00A13513" w:rsidP="008604B3">
      <w:pPr>
        <w:jc w:val="center"/>
      </w:pPr>
    </w:p>
    <w:p w14:paraId="16CA0EA9" w14:textId="3346CF50" w:rsidR="00A13513" w:rsidRDefault="00A13513" w:rsidP="008604B3">
      <w:pPr>
        <w:jc w:val="center"/>
      </w:pPr>
    </w:p>
    <w:p w14:paraId="3E8BF226" w14:textId="5E8B94D5" w:rsidR="00A13513" w:rsidRDefault="00A13513" w:rsidP="008604B3">
      <w:pPr>
        <w:jc w:val="center"/>
      </w:pPr>
    </w:p>
    <w:p w14:paraId="2BD9A551" w14:textId="329225BC" w:rsidR="00A13513" w:rsidRDefault="00A13513" w:rsidP="008604B3">
      <w:pPr>
        <w:jc w:val="center"/>
      </w:pPr>
    </w:p>
    <w:p w14:paraId="2BBE58CB" w14:textId="1C17052A" w:rsidR="00A13513" w:rsidRDefault="00A13513" w:rsidP="008604B3">
      <w:pPr>
        <w:jc w:val="center"/>
      </w:pPr>
    </w:p>
    <w:p w14:paraId="3A2DEED4" w14:textId="24072E6C" w:rsidR="00A13513" w:rsidRDefault="00A13513" w:rsidP="008604B3">
      <w:pPr>
        <w:jc w:val="center"/>
      </w:pPr>
    </w:p>
    <w:p w14:paraId="428CAD51" w14:textId="6B368EEA" w:rsidR="00A13513" w:rsidRDefault="00A13513" w:rsidP="008604B3">
      <w:pPr>
        <w:jc w:val="center"/>
      </w:pPr>
    </w:p>
    <w:p w14:paraId="27158FC2" w14:textId="31FC73F9" w:rsidR="00A13513" w:rsidRDefault="00A13513" w:rsidP="008604B3">
      <w:pPr>
        <w:jc w:val="center"/>
      </w:pPr>
    </w:p>
    <w:p w14:paraId="3CF9E54F" w14:textId="2D8431A5" w:rsidR="00A13513" w:rsidRDefault="00A13513" w:rsidP="008604B3">
      <w:pPr>
        <w:jc w:val="center"/>
      </w:pPr>
    </w:p>
    <w:p w14:paraId="437146B5" w14:textId="641B5904" w:rsidR="00A13513" w:rsidRDefault="00A13513" w:rsidP="008604B3">
      <w:pPr>
        <w:jc w:val="center"/>
      </w:pPr>
    </w:p>
    <w:p w14:paraId="0832E571" w14:textId="486C9BF1" w:rsidR="00A13513" w:rsidRDefault="00A13513" w:rsidP="008604B3">
      <w:pPr>
        <w:jc w:val="center"/>
      </w:pPr>
    </w:p>
    <w:p w14:paraId="09A74379" w14:textId="693B83CB" w:rsidR="00A13513" w:rsidRDefault="00A13513" w:rsidP="008604B3">
      <w:pPr>
        <w:jc w:val="center"/>
      </w:pPr>
    </w:p>
    <w:p w14:paraId="2B3BF2B1" w14:textId="17402659" w:rsidR="00A13513" w:rsidRDefault="00A13513" w:rsidP="008604B3">
      <w:pPr>
        <w:jc w:val="center"/>
      </w:pPr>
    </w:p>
    <w:p w14:paraId="130BED04" w14:textId="2EFBD407" w:rsidR="00A13513" w:rsidRDefault="00A13513" w:rsidP="008604B3">
      <w:pPr>
        <w:jc w:val="center"/>
      </w:pPr>
    </w:p>
    <w:p w14:paraId="0E01DD33" w14:textId="1DA23BE8" w:rsidR="00A13513" w:rsidRDefault="00A13513" w:rsidP="008604B3">
      <w:pPr>
        <w:jc w:val="center"/>
      </w:pPr>
    </w:p>
    <w:p w14:paraId="73E0E5A1" w14:textId="66497A37" w:rsidR="00A13513" w:rsidRDefault="00A13513" w:rsidP="008604B3">
      <w:pPr>
        <w:jc w:val="center"/>
      </w:pPr>
    </w:p>
    <w:p w14:paraId="2BE28C70" w14:textId="18141A62" w:rsidR="00A13513" w:rsidRDefault="00A13513" w:rsidP="008604B3">
      <w:pPr>
        <w:jc w:val="center"/>
      </w:pPr>
    </w:p>
    <w:p w14:paraId="5644DD9E" w14:textId="5374BC1B" w:rsidR="00A13513" w:rsidRDefault="00A13513" w:rsidP="008604B3">
      <w:pPr>
        <w:jc w:val="center"/>
      </w:pPr>
    </w:p>
    <w:p w14:paraId="40613817" w14:textId="5651D55B" w:rsidR="00A13513" w:rsidRDefault="00A13513" w:rsidP="008604B3">
      <w:pPr>
        <w:jc w:val="center"/>
      </w:pPr>
    </w:p>
    <w:p w14:paraId="1C72DAE7" w14:textId="4A6CB90E" w:rsidR="00A13513" w:rsidRDefault="00A13513" w:rsidP="008604B3">
      <w:pPr>
        <w:jc w:val="center"/>
      </w:pPr>
    </w:p>
    <w:p w14:paraId="48043A95" w14:textId="37042DB8" w:rsidR="00A13513" w:rsidRDefault="00A13513" w:rsidP="008604B3">
      <w:pPr>
        <w:jc w:val="center"/>
      </w:pPr>
    </w:p>
    <w:p w14:paraId="781D8A3F" w14:textId="7858C8B2" w:rsidR="0004276D" w:rsidRDefault="006E38A9" w:rsidP="00EC6D23">
      <w:pPr>
        <w:pStyle w:val="Ttulo1"/>
        <w:rPr>
          <w:b/>
          <w:bCs/>
        </w:rPr>
      </w:pPr>
      <w:bookmarkStart w:id="9" w:name="_Toc78045521"/>
      <w:r w:rsidRPr="002901B3">
        <w:rPr>
          <w:b/>
          <w:bCs/>
        </w:rPr>
        <w:t xml:space="preserve">MATEMÁTICA </w:t>
      </w:r>
      <w:r w:rsidR="009C4BD0" w:rsidRPr="002901B3">
        <w:rPr>
          <w:b/>
          <w:bCs/>
        </w:rPr>
        <w:t>4ª SEMANA</w:t>
      </w:r>
      <w:bookmarkEnd w:id="9"/>
    </w:p>
    <w:p w14:paraId="01185C23" w14:textId="49F7B295" w:rsidR="00A13513" w:rsidRPr="00A13513" w:rsidRDefault="00A13513" w:rsidP="00A13513">
      <w:r>
        <w:rPr>
          <w:noProof/>
        </w:rPr>
        <w:drawing>
          <wp:inline distT="0" distB="0" distL="0" distR="0" wp14:anchorId="3E8ADEB6" wp14:editId="334B7D92">
            <wp:extent cx="6479540" cy="5312410"/>
            <wp:effectExtent l="0" t="0" r="0" b="2540"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31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D8A1A" w14:textId="77777777" w:rsidR="00E006D3" w:rsidRPr="00E006D3" w:rsidRDefault="00E006D3" w:rsidP="00E006D3"/>
    <w:p w14:paraId="59B7BA9F" w14:textId="6332DEF0" w:rsidR="0004276D" w:rsidRDefault="009171B6" w:rsidP="0004276D">
      <w:pPr>
        <w:spacing w:line="360" w:lineRule="auto"/>
      </w:pPr>
      <w:r>
        <w:rPr>
          <w:noProof/>
        </w:rPr>
        <w:drawing>
          <wp:inline distT="0" distB="0" distL="0" distR="0" wp14:anchorId="401B64D5" wp14:editId="0267CD12">
            <wp:extent cx="6479540" cy="3025775"/>
            <wp:effectExtent l="0" t="0" r="0" b="3175"/>
            <wp:docPr id="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2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F8E42" w14:textId="51214820" w:rsidR="009171B6" w:rsidRDefault="009171B6" w:rsidP="0004276D">
      <w:pPr>
        <w:spacing w:line="360" w:lineRule="auto"/>
      </w:pPr>
    </w:p>
    <w:p w14:paraId="04D8DEC7" w14:textId="35DF95C4" w:rsidR="009171B6" w:rsidRDefault="009171B6" w:rsidP="0004276D">
      <w:pPr>
        <w:spacing w:line="360" w:lineRule="auto"/>
      </w:pPr>
    </w:p>
    <w:p w14:paraId="5D814416" w14:textId="2CC5CA68" w:rsidR="009171B6" w:rsidRDefault="009171B6" w:rsidP="0004276D">
      <w:pPr>
        <w:spacing w:line="360" w:lineRule="auto"/>
      </w:pPr>
    </w:p>
    <w:p w14:paraId="3AF2BFA3" w14:textId="32CFE436" w:rsidR="009171B6" w:rsidRDefault="009171B6" w:rsidP="0004276D">
      <w:pPr>
        <w:spacing w:line="360" w:lineRule="auto"/>
      </w:pPr>
      <w:r>
        <w:rPr>
          <w:noProof/>
        </w:rPr>
        <w:drawing>
          <wp:inline distT="0" distB="0" distL="0" distR="0" wp14:anchorId="4B8FFA8C" wp14:editId="381C5AB0">
            <wp:extent cx="6169407" cy="3805585"/>
            <wp:effectExtent l="0" t="0" r="3175" b="4445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178374" cy="3811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2B006" w14:textId="50E8FAAF" w:rsidR="009171B6" w:rsidRDefault="009171B6" w:rsidP="0004276D">
      <w:pPr>
        <w:spacing w:line="360" w:lineRule="auto"/>
      </w:pPr>
    </w:p>
    <w:p w14:paraId="14E5EF15" w14:textId="77777777" w:rsidR="009171B6" w:rsidRDefault="009171B6" w:rsidP="0004276D">
      <w:pPr>
        <w:spacing w:line="360" w:lineRule="auto"/>
      </w:pPr>
    </w:p>
    <w:p w14:paraId="24EAFBD7" w14:textId="5411B47F" w:rsidR="009171B6" w:rsidRDefault="009171B6" w:rsidP="0004276D">
      <w:pPr>
        <w:spacing w:line="360" w:lineRule="auto"/>
      </w:pPr>
      <w:r>
        <w:rPr>
          <w:noProof/>
        </w:rPr>
        <w:drawing>
          <wp:inline distT="0" distB="0" distL="0" distR="0" wp14:anchorId="62AD127F" wp14:editId="7611A653">
            <wp:extent cx="6479540" cy="2632710"/>
            <wp:effectExtent l="0" t="0" r="0" b="0"/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3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64AFF" w14:textId="2E336386" w:rsidR="009171B6" w:rsidRDefault="009171B6" w:rsidP="0004276D">
      <w:pPr>
        <w:spacing w:line="360" w:lineRule="auto"/>
      </w:pPr>
    </w:p>
    <w:p w14:paraId="047DD82F" w14:textId="6ADB4802" w:rsidR="009171B6" w:rsidRDefault="009171B6" w:rsidP="0004276D">
      <w:pPr>
        <w:spacing w:line="360" w:lineRule="auto"/>
      </w:pPr>
    </w:p>
    <w:p w14:paraId="796652C2" w14:textId="6581DB2E" w:rsidR="009171B6" w:rsidRDefault="009171B6" w:rsidP="0004276D">
      <w:pPr>
        <w:spacing w:line="360" w:lineRule="auto"/>
      </w:pPr>
    </w:p>
    <w:p w14:paraId="41C2538B" w14:textId="570BE18C" w:rsidR="009171B6" w:rsidRDefault="009171B6" w:rsidP="0004276D">
      <w:pPr>
        <w:spacing w:line="360" w:lineRule="auto"/>
      </w:pPr>
    </w:p>
    <w:p w14:paraId="7DD8A0D5" w14:textId="7A9EF792" w:rsidR="009171B6" w:rsidRDefault="009171B6" w:rsidP="0004276D">
      <w:pPr>
        <w:spacing w:line="360" w:lineRule="auto"/>
      </w:pPr>
    </w:p>
    <w:p w14:paraId="3F8CA755" w14:textId="77777777" w:rsidR="009171B6" w:rsidRDefault="009171B6" w:rsidP="0004276D">
      <w:pPr>
        <w:spacing w:line="360" w:lineRule="auto"/>
      </w:pPr>
    </w:p>
    <w:p w14:paraId="43B9EB03" w14:textId="11FC3522" w:rsidR="009171B6" w:rsidRDefault="009171B6" w:rsidP="0004276D">
      <w:pPr>
        <w:spacing w:line="360" w:lineRule="auto"/>
      </w:pPr>
      <w:r>
        <w:rPr>
          <w:noProof/>
        </w:rPr>
        <w:drawing>
          <wp:inline distT="0" distB="0" distL="0" distR="0" wp14:anchorId="44C17AE3" wp14:editId="6B27F1E6">
            <wp:extent cx="6479540" cy="1082040"/>
            <wp:effectExtent l="0" t="0" r="0" b="3810"/>
            <wp:docPr id="79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F173F" w14:textId="25064B0E" w:rsidR="009171B6" w:rsidRDefault="00591E37" w:rsidP="0004276D">
      <w:pPr>
        <w:spacing w:line="360" w:lineRule="auto"/>
      </w:pPr>
      <w:r>
        <w:rPr>
          <w:noProof/>
        </w:rPr>
        <w:drawing>
          <wp:inline distT="0" distB="0" distL="0" distR="0" wp14:anchorId="246CC4AC" wp14:editId="622075B7">
            <wp:extent cx="6479540" cy="4933507"/>
            <wp:effectExtent l="0" t="0" r="0" b="635"/>
            <wp:docPr id="80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480449" cy="4934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A2748" w14:textId="7F8E1878" w:rsidR="00591E37" w:rsidRDefault="00591E37" w:rsidP="0004276D">
      <w:pPr>
        <w:spacing w:line="360" w:lineRule="auto"/>
      </w:pPr>
      <w:r>
        <w:rPr>
          <w:noProof/>
        </w:rPr>
        <w:drawing>
          <wp:inline distT="0" distB="0" distL="0" distR="0" wp14:anchorId="094DA244" wp14:editId="5880D5CB">
            <wp:extent cx="6479540" cy="3097043"/>
            <wp:effectExtent l="0" t="0" r="0" b="8255"/>
            <wp:docPr id="81" name="Imagem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483432" cy="3098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4725E" w14:textId="3064C5D5" w:rsidR="00591E37" w:rsidRPr="0004276D" w:rsidRDefault="00591E37" w:rsidP="0004276D">
      <w:pPr>
        <w:spacing w:line="360" w:lineRule="auto"/>
      </w:pPr>
    </w:p>
    <w:p w14:paraId="787F41EC" w14:textId="77777777" w:rsidR="00F927FB" w:rsidRDefault="00F927FB" w:rsidP="00F927FB">
      <w:pPr>
        <w:pStyle w:val="Ttulo1"/>
        <w:rPr>
          <w:b/>
          <w:bCs/>
        </w:rPr>
      </w:pPr>
      <w:bookmarkStart w:id="10" w:name="_Toc78045522"/>
      <w:r w:rsidRPr="002901B3">
        <w:rPr>
          <w:b/>
          <w:bCs/>
        </w:rPr>
        <w:t xml:space="preserve">MATEMÁTICA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10"/>
    </w:p>
    <w:p w14:paraId="4510E49C" w14:textId="3511144F" w:rsidR="0018663F" w:rsidRDefault="00591E37" w:rsidP="0004276D">
      <w:r>
        <w:rPr>
          <w:noProof/>
        </w:rPr>
        <w:drawing>
          <wp:inline distT="0" distB="0" distL="0" distR="0" wp14:anchorId="6B44E10E" wp14:editId="0B674AC9">
            <wp:extent cx="6479310" cy="5156599"/>
            <wp:effectExtent l="0" t="0" r="0" b="6350"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483496" cy="515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F0179" w14:textId="77777777" w:rsidR="0018663F" w:rsidRDefault="0018663F" w:rsidP="0004276D"/>
    <w:p w14:paraId="24885FC4" w14:textId="14ACB82B" w:rsidR="0018663F" w:rsidRDefault="00437E30" w:rsidP="0004276D">
      <w:r>
        <w:rPr>
          <w:noProof/>
        </w:rPr>
        <w:drawing>
          <wp:inline distT="0" distB="0" distL="0" distR="0" wp14:anchorId="17E95AF3" wp14:editId="31906E4E">
            <wp:extent cx="6479540" cy="3864743"/>
            <wp:effectExtent l="0" t="0" r="0" b="2540"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481837" cy="3866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85405" w14:textId="7617F1D6" w:rsidR="00437E30" w:rsidRDefault="00437E30" w:rsidP="0004276D">
      <w:r>
        <w:rPr>
          <w:noProof/>
        </w:rPr>
        <w:drawing>
          <wp:inline distT="0" distB="0" distL="0" distR="0" wp14:anchorId="7925698E" wp14:editId="2E6BBBFF">
            <wp:extent cx="6479540" cy="3976577"/>
            <wp:effectExtent l="0" t="0" r="0" b="5080"/>
            <wp:docPr id="84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480959" cy="3977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59488" w14:textId="2DB5A4E4" w:rsidR="00437E30" w:rsidRDefault="00437E30" w:rsidP="0004276D">
      <w:r>
        <w:rPr>
          <w:noProof/>
        </w:rPr>
        <w:drawing>
          <wp:inline distT="0" distB="0" distL="0" distR="0" wp14:anchorId="51593DBC" wp14:editId="350C235E">
            <wp:extent cx="6479540" cy="4541520"/>
            <wp:effectExtent l="0" t="0" r="0" b="0"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4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38D34" w14:textId="66F007D8" w:rsidR="00437E30" w:rsidRDefault="00437E30" w:rsidP="0004276D"/>
    <w:p w14:paraId="2169E2A1" w14:textId="2E8BB8FA" w:rsidR="00437E30" w:rsidRDefault="00437E30" w:rsidP="0004276D"/>
    <w:p w14:paraId="41441361" w14:textId="22E81564" w:rsidR="00437E30" w:rsidRDefault="00437E30" w:rsidP="0004276D"/>
    <w:p w14:paraId="3C8972BF" w14:textId="77777777" w:rsidR="00437E30" w:rsidRPr="0004276D" w:rsidRDefault="00437E30" w:rsidP="0004276D"/>
    <w:p w14:paraId="1ECEAFC2" w14:textId="77777777" w:rsidR="00F927FB" w:rsidRDefault="00F927FB" w:rsidP="00F927FB">
      <w:pPr>
        <w:pStyle w:val="Ttulo1"/>
        <w:rPr>
          <w:b/>
          <w:bCs/>
        </w:rPr>
      </w:pPr>
      <w:bookmarkStart w:id="11" w:name="_Toc78045523"/>
      <w:r w:rsidRPr="002901B3">
        <w:rPr>
          <w:b/>
          <w:bCs/>
        </w:rPr>
        <w:t xml:space="preserve">MATEMÁTICA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11"/>
    </w:p>
    <w:p w14:paraId="7A3958E0" w14:textId="7BE16ABB" w:rsidR="006B34FA" w:rsidRDefault="001B40E1" w:rsidP="0076501D">
      <w:r>
        <w:rPr>
          <w:noProof/>
        </w:rPr>
        <w:drawing>
          <wp:inline distT="0" distB="0" distL="0" distR="0" wp14:anchorId="11C872DC" wp14:editId="3294DAB5">
            <wp:extent cx="6479540" cy="5387340"/>
            <wp:effectExtent l="0" t="0" r="0" b="3810"/>
            <wp:docPr id="86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38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37A72" w14:textId="74B06CA4" w:rsidR="006B34FA" w:rsidRDefault="001B40E1" w:rsidP="0076501D">
      <w:r>
        <w:rPr>
          <w:noProof/>
        </w:rPr>
        <w:drawing>
          <wp:inline distT="0" distB="0" distL="0" distR="0" wp14:anchorId="2F44CA9D" wp14:editId="5E59983A">
            <wp:extent cx="6479540" cy="3778885"/>
            <wp:effectExtent l="0" t="0" r="0" b="0"/>
            <wp:docPr id="87" name="Imagem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7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D1EA3" w14:textId="77777777" w:rsidR="006B34FA" w:rsidRDefault="006B34FA" w:rsidP="0076501D"/>
    <w:p w14:paraId="449D2809" w14:textId="15EF749B" w:rsidR="006B34FA" w:rsidRDefault="001B40E1" w:rsidP="0076501D">
      <w:r>
        <w:rPr>
          <w:noProof/>
        </w:rPr>
        <w:drawing>
          <wp:inline distT="0" distB="0" distL="0" distR="0" wp14:anchorId="1E5917DB" wp14:editId="5F6959AE">
            <wp:extent cx="6479540" cy="3552190"/>
            <wp:effectExtent l="0" t="0" r="0" b="0"/>
            <wp:docPr id="88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5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5AC6C" w14:textId="67A25D19" w:rsidR="006B34FA" w:rsidRDefault="006B34FA" w:rsidP="0076501D"/>
    <w:p w14:paraId="5ADA6FB5" w14:textId="5D4F2A84" w:rsidR="001B40E1" w:rsidRDefault="001B40E1" w:rsidP="0076501D"/>
    <w:p w14:paraId="411F0044" w14:textId="6756539D" w:rsidR="001B40E1" w:rsidRDefault="001B40E1" w:rsidP="0076501D"/>
    <w:p w14:paraId="75D2A4A5" w14:textId="0D8EF095" w:rsidR="001B40E1" w:rsidRDefault="001B40E1" w:rsidP="0076501D"/>
    <w:p w14:paraId="3FB03E33" w14:textId="7B0BFB78" w:rsidR="001B40E1" w:rsidRDefault="001B40E1" w:rsidP="0076501D"/>
    <w:p w14:paraId="15BB19B7" w14:textId="50B76D3E" w:rsidR="001B40E1" w:rsidRDefault="001B40E1" w:rsidP="0076501D"/>
    <w:p w14:paraId="27E6D351" w14:textId="179E61D4" w:rsidR="001B40E1" w:rsidRDefault="001B40E1" w:rsidP="0076501D"/>
    <w:p w14:paraId="321BD1BE" w14:textId="50BE53A7" w:rsidR="001B40E1" w:rsidRDefault="001B40E1" w:rsidP="0076501D"/>
    <w:p w14:paraId="309C166B" w14:textId="078F497E" w:rsidR="001B40E1" w:rsidRDefault="001B40E1" w:rsidP="0076501D"/>
    <w:p w14:paraId="1F032843" w14:textId="693D54C4" w:rsidR="001B40E1" w:rsidRDefault="001B40E1" w:rsidP="0076501D"/>
    <w:p w14:paraId="70E9CEF3" w14:textId="0EC14526" w:rsidR="001B40E1" w:rsidRDefault="001B40E1" w:rsidP="0076501D"/>
    <w:p w14:paraId="27868CC3" w14:textId="62FBC7E9" w:rsidR="001B40E1" w:rsidRDefault="001B40E1" w:rsidP="0076501D"/>
    <w:p w14:paraId="70311A0C" w14:textId="3F7A757C" w:rsidR="001B40E1" w:rsidRDefault="001B40E1" w:rsidP="0076501D"/>
    <w:p w14:paraId="57F9DFDA" w14:textId="6BC637A4" w:rsidR="001B40E1" w:rsidRDefault="001B40E1" w:rsidP="0076501D"/>
    <w:p w14:paraId="2E51730F" w14:textId="2E23C460" w:rsidR="001B40E1" w:rsidRDefault="001B40E1" w:rsidP="0076501D"/>
    <w:p w14:paraId="2D3161BB" w14:textId="3F69BE9F" w:rsidR="001B40E1" w:rsidRDefault="001B40E1" w:rsidP="0076501D"/>
    <w:p w14:paraId="56C2B34D" w14:textId="5707CCCC" w:rsidR="001B40E1" w:rsidRDefault="001B40E1" w:rsidP="0076501D"/>
    <w:p w14:paraId="614887F2" w14:textId="5816BB58" w:rsidR="001B40E1" w:rsidRDefault="001B40E1" w:rsidP="0076501D"/>
    <w:p w14:paraId="7B1E1115" w14:textId="1B5D1115" w:rsidR="001B40E1" w:rsidRDefault="001B40E1" w:rsidP="0076501D"/>
    <w:p w14:paraId="5C652007" w14:textId="5250D849" w:rsidR="001B40E1" w:rsidRDefault="001B40E1" w:rsidP="0076501D"/>
    <w:p w14:paraId="02863D6B" w14:textId="6ECBD104" w:rsidR="001B40E1" w:rsidRDefault="001B40E1" w:rsidP="0076501D"/>
    <w:p w14:paraId="1C1E71C1" w14:textId="0045B450" w:rsidR="001B40E1" w:rsidRDefault="001B40E1" w:rsidP="0076501D"/>
    <w:p w14:paraId="0D231DE8" w14:textId="041126D7" w:rsidR="001B40E1" w:rsidRDefault="001B40E1" w:rsidP="0076501D"/>
    <w:p w14:paraId="210BBC35" w14:textId="09A23A9C" w:rsidR="001B40E1" w:rsidRDefault="001B40E1" w:rsidP="0076501D"/>
    <w:p w14:paraId="2FAF3642" w14:textId="18D005F1" w:rsidR="001B40E1" w:rsidRDefault="001B40E1" w:rsidP="0076501D"/>
    <w:p w14:paraId="7F809E0D" w14:textId="034122DD" w:rsidR="001B40E1" w:rsidRDefault="001B40E1" w:rsidP="0076501D"/>
    <w:p w14:paraId="74E33ABE" w14:textId="659A6F21" w:rsidR="001B40E1" w:rsidRDefault="001B40E1" w:rsidP="0076501D"/>
    <w:p w14:paraId="70A62605" w14:textId="66E148F2" w:rsidR="001B40E1" w:rsidRDefault="001B40E1" w:rsidP="0076501D"/>
    <w:p w14:paraId="6BB85D21" w14:textId="765FDF5F" w:rsidR="001B40E1" w:rsidRDefault="001B40E1" w:rsidP="0076501D"/>
    <w:p w14:paraId="5709372C" w14:textId="514224F3" w:rsidR="001B40E1" w:rsidRDefault="001B40E1" w:rsidP="0076501D"/>
    <w:p w14:paraId="71905C3C" w14:textId="7910A859" w:rsidR="001B40E1" w:rsidRDefault="001B40E1" w:rsidP="0076501D"/>
    <w:p w14:paraId="0F17594B" w14:textId="41D097F9" w:rsidR="001B40E1" w:rsidRDefault="001B40E1" w:rsidP="0076501D"/>
    <w:p w14:paraId="7A6307FD" w14:textId="7AA4BD1F" w:rsidR="001B40E1" w:rsidRDefault="001B40E1" w:rsidP="0076501D"/>
    <w:p w14:paraId="1CF852F6" w14:textId="5891F221" w:rsidR="001B40E1" w:rsidRDefault="001B40E1" w:rsidP="0076501D"/>
    <w:p w14:paraId="46848C31" w14:textId="77777777" w:rsidR="006E38A9" w:rsidRDefault="006E38A9" w:rsidP="002901B3">
      <w:pPr>
        <w:pStyle w:val="Ttulo1"/>
        <w:rPr>
          <w:b/>
          <w:bCs/>
        </w:rPr>
      </w:pPr>
      <w:bookmarkStart w:id="12" w:name="_Toc78045524"/>
      <w:r w:rsidRPr="002901B3">
        <w:rPr>
          <w:b/>
          <w:bCs/>
        </w:rPr>
        <w:t>CIÊNCIA</w:t>
      </w:r>
      <w:r w:rsidR="0075467E" w:rsidRPr="002901B3">
        <w:rPr>
          <w:b/>
          <w:bCs/>
        </w:rPr>
        <w:t>S</w:t>
      </w:r>
      <w:r w:rsidRPr="002901B3">
        <w:rPr>
          <w:b/>
          <w:bCs/>
        </w:rPr>
        <w:t xml:space="preserve"> 1ª SEMANA</w:t>
      </w:r>
      <w:bookmarkEnd w:id="12"/>
    </w:p>
    <w:p w14:paraId="66030F49" w14:textId="43BC0786" w:rsidR="006B34FA" w:rsidRDefault="001B40E1" w:rsidP="006B34FA">
      <w:r>
        <w:rPr>
          <w:noProof/>
        </w:rPr>
        <w:drawing>
          <wp:inline distT="0" distB="0" distL="0" distR="0" wp14:anchorId="1F7989A1" wp14:editId="6DF25771">
            <wp:extent cx="6479540" cy="2708275"/>
            <wp:effectExtent l="0" t="0" r="0" b="0"/>
            <wp:docPr id="89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0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E5B68" w14:textId="0CEA8010" w:rsidR="008F5C8C" w:rsidRDefault="001B40E1" w:rsidP="006B34FA">
      <w:r>
        <w:rPr>
          <w:noProof/>
        </w:rPr>
        <w:drawing>
          <wp:inline distT="0" distB="0" distL="0" distR="0" wp14:anchorId="1B3FA308" wp14:editId="0F236EA6">
            <wp:extent cx="6479540" cy="5412105"/>
            <wp:effectExtent l="0" t="0" r="0" b="0"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1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5703D" w14:textId="77777777" w:rsidR="008F5C8C" w:rsidRDefault="008F5C8C" w:rsidP="006B34FA"/>
    <w:p w14:paraId="6D9F8443" w14:textId="522AF413" w:rsidR="008F5C8C" w:rsidRDefault="008B6C8B" w:rsidP="006B34FA">
      <w:r>
        <w:rPr>
          <w:noProof/>
        </w:rPr>
        <w:drawing>
          <wp:inline distT="0" distB="0" distL="0" distR="0" wp14:anchorId="54E24D39" wp14:editId="45D28D2F">
            <wp:extent cx="6479540" cy="815975"/>
            <wp:effectExtent l="0" t="0" r="0" b="3175"/>
            <wp:docPr id="91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1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1EFB5" w14:textId="77777777" w:rsidR="008F5C8C" w:rsidRDefault="008F5C8C" w:rsidP="006B34FA"/>
    <w:p w14:paraId="2E75C5DA" w14:textId="34E8249E" w:rsidR="008F5C8C" w:rsidRDefault="008B6C8B" w:rsidP="006B34FA">
      <w:r>
        <w:rPr>
          <w:noProof/>
        </w:rPr>
        <w:drawing>
          <wp:inline distT="0" distB="0" distL="0" distR="0" wp14:anchorId="48D19D56" wp14:editId="4F62C587">
            <wp:extent cx="6479540" cy="1712595"/>
            <wp:effectExtent l="0" t="0" r="0" b="1905"/>
            <wp:docPr id="92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71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40087" w14:textId="09A7A0AA" w:rsidR="008F5C8C" w:rsidRDefault="008B6C8B" w:rsidP="008B6C8B">
      <w:pPr>
        <w:jc w:val="center"/>
      </w:pPr>
      <w:r>
        <w:rPr>
          <w:noProof/>
        </w:rPr>
        <w:drawing>
          <wp:inline distT="0" distB="0" distL="0" distR="0" wp14:anchorId="6EAE8267" wp14:editId="6DC71619">
            <wp:extent cx="4501884" cy="2389475"/>
            <wp:effectExtent l="0" t="0" r="0" b="0"/>
            <wp:docPr id="93" name="Imagem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505348" cy="2391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B5CAA" w14:textId="611B3705" w:rsidR="008B6C8B" w:rsidRDefault="008B6C8B" w:rsidP="008B6C8B">
      <w:pPr>
        <w:jc w:val="center"/>
      </w:pPr>
      <w:r>
        <w:rPr>
          <w:noProof/>
        </w:rPr>
        <w:drawing>
          <wp:inline distT="0" distB="0" distL="0" distR="0" wp14:anchorId="0AC7A062" wp14:editId="4DE83A8E">
            <wp:extent cx="6086135" cy="1599072"/>
            <wp:effectExtent l="0" t="0" r="0" b="1270"/>
            <wp:docPr id="94" name="Imagem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089568" cy="1599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AA80F" w14:textId="4DD6A05D" w:rsidR="008B6C8B" w:rsidRDefault="008B6C8B" w:rsidP="008B6C8B">
      <w:pPr>
        <w:jc w:val="center"/>
      </w:pPr>
      <w:r>
        <w:rPr>
          <w:noProof/>
        </w:rPr>
        <w:drawing>
          <wp:inline distT="0" distB="0" distL="0" distR="0" wp14:anchorId="23542D9D" wp14:editId="578F6FA9">
            <wp:extent cx="6478882" cy="3646967"/>
            <wp:effectExtent l="0" t="0" r="0" b="0"/>
            <wp:docPr id="95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483746" cy="364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2E9ED" w14:textId="6DE20C89" w:rsidR="00B17871" w:rsidRDefault="00B17871" w:rsidP="008B6C8B">
      <w:pPr>
        <w:jc w:val="center"/>
      </w:pPr>
    </w:p>
    <w:p w14:paraId="1407C7CD" w14:textId="190CF70B" w:rsidR="00B17871" w:rsidRDefault="00B17871" w:rsidP="008B6C8B">
      <w:pPr>
        <w:jc w:val="center"/>
      </w:pPr>
      <w:r>
        <w:rPr>
          <w:noProof/>
        </w:rPr>
        <w:drawing>
          <wp:inline distT="0" distB="0" distL="0" distR="0" wp14:anchorId="6B73297F" wp14:editId="34D98D42">
            <wp:extent cx="6006559" cy="3466214"/>
            <wp:effectExtent l="0" t="0" r="0" b="1270"/>
            <wp:docPr id="96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018138" cy="347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E2136" w14:textId="46F54EE8" w:rsidR="00B17871" w:rsidRDefault="00B17871" w:rsidP="008B6C8B">
      <w:pPr>
        <w:jc w:val="center"/>
      </w:pPr>
      <w:r>
        <w:rPr>
          <w:noProof/>
        </w:rPr>
        <w:drawing>
          <wp:inline distT="0" distB="0" distL="0" distR="0" wp14:anchorId="748A5FD6" wp14:editId="0F9E4CCF">
            <wp:extent cx="3715074" cy="2030475"/>
            <wp:effectExtent l="0" t="0" r="0" b="8255"/>
            <wp:docPr id="97" name="Imagem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721761" cy="203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0EC7A" w14:textId="229F9678" w:rsidR="00B17871" w:rsidRDefault="00B17871" w:rsidP="008B6C8B">
      <w:pPr>
        <w:jc w:val="center"/>
      </w:pPr>
      <w:r>
        <w:rPr>
          <w:noProof/>
        </w:rPr>
        <w:drawing>
          <wp:inline distT="0" distB="0" distL="0" distR="0" wp14:anchorId="05131B10" wp14:editId="0C36852C">
            <wp:extent cx="6479540" cy="1459865"/>
            <wp:effectExtent l="0" t="0" r="0" b="6985"/>
            <wp:docPr id="98" name="Imagem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5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C36E2" w14:textId="40C99D2B" w:rsidR="00B17871" w:rsidRDefault="00B17871" w:rsidP="008B6C8B">
      <w:pPr>
        <w:jc w:val="center"/>
      </w:pPr>
      <w:r>
        <w:rPr>
          <w:noProof/>
        </w:rPr>
        <w:drawing>
          <wp:inline distT="0" distB="0" distL="0" distR="0" wp14:anchorId="119F4507" wp14:editId="379D87F4">
            <wp:extent cx="6479540" cy="2408555"/>
            <wp:effectExtent l="0" t="0" r="0" b="0"/>
            <wp:docPr id="99" name="Imagem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0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52E0F" w14:textId="77777777" w:rsidR="006E38A9" w:rsidRDefault="0075467E" w:rsidP="002901B3">
      <w:pPr>
        <w:pStyle w:val="Ttulo1"/>
        <w:rPr>
          <w:b/>
          <w:bCs/>
        </w:rPr>
      </w:pPr>
      <w:bookmarkStart w:id="13" w:name="_Toc78045525"/>
      <w:r w:rsidRPr="002901B3">
        <w:rPr>
          <w:b/>
          <w:bCs/>
        </w:rPr>
        <w:t xml:space="preserve">CIÊNCIAS </w:t>
      </w:r>
      <w:r w:rsidR="006E38A9" w:rsidRPr="002901B3">
        <w:rPr>
          <w:b/>
          <w:bCs/>
        </w:rPr>
        <w:t>2ª SEMANA</w:t>
      </w:r>
      <w:bookmarkEnd w:id="13"/>
    </w:p>
    <w:p w14:paraId="5EC4C865" w14:textId="6D004872" w:rsidR="008F5C8C" w:rsidRDefault="006605E9" w:rsidP="008F5C8C">
      <w:r>
        <w:rPr>
          <w:noProof/>
        </w:rPr>
        <w:drawing>
          <wp:inline distT="0" distB="0" distL="0" distR="0" wp14:anchorId="3EE824BE" wp14:editId="452C5ECD">
            <wp:extent cx="6478905" cy="5805377"/>
            <wp:effectExtent l="0" t="0" r="0" b="5080"/>
            <wp:docPr id="100" name="Imagem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485623" cy="5811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8A774" w14:textId="19DAF0A0" w:rsidR="008F5C8C" w:rsidRDefault="006605E9" w:rsidP="008F5C8C">
      <w:r>
        <w:rPr>
          <w:noProof/>
        </w:rPr>
        <w:drawing>
          <wp:inline distT="0" distB="0" distL="0" distR="0" wp14:anchorId="7F4DE5EA" wp14:editId="1C353F41">
            <wp:extent cx="6477000" cy="3530009"/>
            <wp:effectExtent l="0" t="0" r="0" b="0"/>
            <wp:docPr id="101" name="Imagem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1"/>
                    <a:srcRect b="40034"/>
                    <a:stretch/>
                  </pic:blipFill>
                  <pic:spPr bwMode="auto">
                    <a:xfrm>
                      <a:off x="0" y="0"/>
                      <a:ext cx="6488462" cy="3536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4CE20A" w14:textId="2BD4FCE2" w:rsidR="008F5C8C" w:rsidRDefault="00BE0DED" w:rsidP="008F5C8C">
      <w:r>
        <w:rPr>
          <w:noProof/>
        </w:rPr>
        <w:drawing>
          <wp:inline distT="0" distB="0" distL="0" distR="0" wp14:anchorId="24F6466A" wp14:editId="14F53FE1">
            <wp:extent cx="6479540" cy="4986655"/>
            <wp:effectExtent l="0" t="0" r="0" b="4445"/>
            <wp:docPr id="102" name="Imagem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8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84565" w14:textId="136C148A" w:rsidR="008F5C8C" w:rsidRDefault="00BE0DED" w:rsidP="008F5C8C">
      <w:r>
        <w:rPr>
          <w:noProof/>
        </w:rPr>
        <w:drawing>
          <wp:inline distT="0" distB="0" distL="0" distR="0" wp14:anchorId="345CACA7" wp14:editId="77A556C7">
            <wp:extent cx="6479540" cy="4328795"/>
            <wp:effectExtent l="0" t="0" r="0" b="0"/>
            <wp:docPr id="103" name="Imagem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2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AEA2A" w14:textId="77777777" w:rsidR="008F5C8C" w:rsidRDefault="008F5C8C" w:rsidP="008F5C8C"/>
    <w:p w14:paraId="4B56291F" w14:textId="5BFE0AB9" w:rsidR="003E240E" w:rsidRDefault="00BE0DED" w:rsidP="008F5C8C">
      <w:r>
        <w:rPr>
          <w:noProof/>
        </w:rPr>
        <w:drawing>
          <wp:inline distT="0" distB="0" distL="0" distR="0" wp14:anchorId="3BEE43CF" wp14:editId="55AD1E9B">
            <wp:extent cx="6479540" cy="3397885"/>
            <wp:effectExtent l="0" t="0" r="0" b="0"/>
            <wp:docPr id="104" name="Imagem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9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45843" w14:textId="2B50A30D" w:rsidR="003E240E" w:rsidRDefault="00BE0DED" w:rsidP="008F5C8C">
      <w:r>
        <w:rPr>
          <w:noProof/>
        </w:rPr>
        <w:drawing>
          <wp:inline distT="0" distB="0" distL="0" distR="0" wp14:anchorId="4F8C025D" wp14:editId="1BE85ED7">
            <wp:extent cx="6479540" cy="2469515"/>
            <wp:effectExtent l="0" t="0" r="0" b="6985"/>
            <wp:docPr id="105" name="Imagem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6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ADF8D" w14:textId="77777777" w:rsidR="003E240E" w:rsidRDefault="003E240E" w:rsidP="008F5C8C"/>
    <w:p w14:paraId="5C0EFC90" w14:textId="3C8B1973" w:rsidR="003E240E" w:rsidRDefault="003E240E" w:rsidP="008F5C8C"/>
    <w:p w14:paraId="3F5C2539" w14:textId="2F08F217" w:rsidR="00BE0DED" w:rsidRDefault="00BE0DED" w:rsidP="008F5C8C"/>
    <w:p w14:paraId="053C1920" w14:textId="6D9CA003" w:rsidR="00BE0DED" w:rsidRDefault="00BE0DED" w:rsidP="008F5C8C"/>
    <w:p w14:paraId="2CB3868E" w14:textId="7E3DCBFA" w:rsidR="00BE0DED" w:rsidRDefault="00BE0DED" w:rsidP="008F5C8C"/>
    <w:p w14:paraId="23C72038" w14:textId="292BDB7D" w:rsidR="00BE0DED" w:rsidRDefault="00BE0DED" w:rsidP="008F5C8C"/>
    <w:p w14:paraId="12900768" w14:textId="3A78CEB7" w:rsidR="00BE0DED" w:rsidRDefault="00BE0DED" w:rsidP="008F5C8C"/>
    <w:p w14:paraId="479F0338" w14:textId="3A4B52C9" w:rsidR="00BE0DED" w:rsidRDefault="00BE0DED" w:rsidP="008F5C8C"/>
    <w:p w14:paraId="76B3C1E2" w14:textId="6921E546" w:rsidR="00BE0DED" w:rsidRDefault="00BE0DED" w:rsidP="008F5C8C"/>
    <w:p w14:paraId="5465971B" w14:textId="5862B721" w:rsidR="00BE0DED" w:rsidRDefault="00BE0DED" w:rsidP="008F5C8C"/>
    <w:p w14:paraId="5E186266" w14:textId="6883D518" w:rsidR="00BE0DED" w:rsidRDefault="00BE0DED" w:rsidP="008F5C8C"/>
    <w:p w14:paraId="2492E518" w14:textId="326B885C" w:rsidR="00BE0DED" w:rsidRDefault="00BE0DED" w:rsidP="008F5C8C"/>
    <w:p w14:paraId="625B0591" w14:textId="58F164D7" w:rsidR="00BE0DED" w:rsidRDefault="00BE0DED" w:rsidP="008F5C8C"/>
    <w:p w14:paraId="3FB66BCA" w14:textId="5451FC7F" w:rsidR="00BE0DED" w:rsidRDefault="00BE0DED" w:rsidP="008F5C8C"/>
    <w:p w14:paraId="6850855A" w14:textId="7418B924" w:rsidR="00BE0DED" w:rsidRDefault="00BE0DED" w:rsidP="008F5C8C"/>
    <w:p w14:paraId="7383860C" w14:textId="17BA70D3" w:rsidR="00BE0DED" w:rsidRDefault="00BE0DED" w:rsidP="008F5C8C"/>
    <w:p w14:paraId="668708DF" w14:textId="656C3205" w:rsidR="00BE0DED" w:rsidRDefault="00BE0DED" w:rsidP="008F5C8C"/>
    <w:p w14:paraId="02C7CFF3" w14:textId="4681407E" w:rsidR="00BE0DED" w:rsidRDefault="00BE0DED" w:rsidP="008F5C8C"/>
    <w:p w14:paraId="679409D9" w14:textId="354AC624" w:rsidR="00BE0DED" w:rsidRDefault="00BE0DED" w:rsidP="008F5C8C"/>
    <w:p w14:paraId="5A23E206" w14:textId="77777777" w:rsidR="00BE0DED" w:rsidRDefault="00BE0DED" w:rsidP="008F5C8C"/>
    <w:p w14:paraId="45FC0012" w14:textId="77777777" w:rsidR="003E240E" w:rsidRDefault="003E240E" w:rsidP="008F5C8C"/>
    <w:p w14:paraId="6F9B919F" w14:textId="77777777" w:rsidR="006E38A9" w:rsidRDefault="0075467E" w:rsidP="002901B3">
      <w:pPr>
        <w:pStyle w:val="Ttulo1"/>
        <w:rPr>
          <w:b/>
          <w:bCs/>
        </w:rPr>
      </w:pPr>
      <w:bookmarkStart w:id="14" w:name="_Toc78045526"/>
      <w:r w:rsidRPr="002901B3">
        <w:rPr>
          <w:b/>
          <w:bCs/>
        </w:rPr>
        <w:t xml:space="preserve">CIÊNCIAS </w:t>
      </w:r>
      <w:r w:rsidR="006E38A9" w:rsidRPr="002901B3">
        <w:rPr>
          <w:b/>
          <w:bCs/>
        </w:rPr>
        <w:t>3ª SEMANA</w:t>
      </w:r>
      <w:bookmarkEnd w:id="14"/>
    </w:p>
    <w:p w14:paraId="3E2E6DDC" w14:textId="414ED18A" w:rsidR="003E240E" w:rsidRDefault="005E198F" w:rsidP="003E240E">
      <w:r>
        <w:rPr>
          <w:noProof/>
        </w:rPr>
        <w:drawing>
          <wp:inline distT="0" distB="0" distL="0" distR="0" wp14:anchorId="07C966AA" wp14:editId="7A6B670F">
            <wp:extent cx="6479540" cy="3640455"/>
            <wp:effectExtent l="0" t="0" r="0" b="0"/>
            <wp:docPr id="106" name="Imagem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4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95662" w14:textId="263D7161" w:rsidR="003E240E" w:rsidRDefault="005E198F" w:rsidP="003E240E">
      <w:r>
        <w:rPr>
          <w:noProof/>
        </w:rPr>
        <w:drawing>
          <wp:inline distT="0" distB="0" distL="0" distR="0" wp14:anchorId="1E334AD7" wp14:editId="0F4A9754">
            <wp:extent cx="6479540" cy="4128770"/>
            <wp:effectExtent l="0" t="0" r="0" b="5080"/>
            <wp:docPr id="107" name="Imagem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2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3AFB1" w14:textId="77777777" w:rsidR="003E240E" w:rsidRDefault="003E240E" w:rsidP="003E240E"/>
    <w:p w14:paraId="7867D4B7" w14:textId="77777777" w:rsidR="003E240E" w:rsidRDefault="003E240E" w:rsidP="003E240E"/>
    <w:p w14:paraId="42587242" w14:textId="77777777" w:rsidR="003E240E" w:rsidRDefault="003E240E" w:rsidP="003E240E"/>
    <w:p w14:paraId="56241887" w14:textId="3B9C2478" w:rsidR="003E240E" w:rsidRDefault="003E240E" w:rsidP="003E240E"/>
    <w:p w14:paraId="702FD6D9" w14:textId="76523911" w:rsidR="005E198F" w:rsidRDefault="005E198F" w:rsidP="003E240E"/>
    <w:p w14:paraId="4B64334B" w14:textId="1364CE45" w:rsidR="005E198F" w:rsidRDefault="005E198F" w:rsidP="003E240E"/>
    <w:p w14:paraId="1D49DCB9" w14:textId="0E683BFA" w:rsidR="005E198F" w:rsidRDefault="005E198F" w:rsidP="003E240E"/>
    <w:p w14:paraId="4FD1A55C" w14:textId="21AB0ABB" w:rsidR="005E198F" w:rsidRDefault="005E198F" w:rsidP="003E240E"/>
    <w:p w14:paraId="39C77C3B" w14:textId="1E984577" w:rsidR="005E198F" w:rsidRDefault="005E198F" w:rsidP="003E240E"/>
    <w:p w14:paraId="52ADAA0A" w14:textId="60956EBF" w:rsidR="005E198F" w:rsidRDefault="005E198F" w:rsidP="003E240E">
      <w:r>
        <w:rPr>
          <w:noProof/>
        </w:rPr>
        <w:drawing>
          <wp:inline distT="0" distB="0" distL="0" distR="0" wp14:anchorId="02D0A242" wp14:editId="1C9D7B71">
            <wp:extent cx="6479540" cy="4745355"/>
            <wp:effectExtent l="0" t="0" r="0" b="0"/>
            <wp:docPr id="108" name="Imagem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4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68747" w14:textId="0380D213" w:rsidR="005E198F" w:rsidRDefault="005E198F" w:rsidP="003E240E">
      <w:r>
        <w:rPr>
          <w:noProof/>
        </w:rPr>
        <w:drawing>
          <wp:inline distT="0" distB="0" distL="0" distR="0" wp14:anchorId="7240EDFE" wp14:editId="36EB7F56">
            <wp:extent cx="6479540" cy="4857750"/>
            <wp:effectExtent l="0" t="0" r="0" b="0"/>
            <wp:docPr id="109" name="Imagem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7CF7D" w14:textId="469041E4" w:rsidR="005E198F" w:rsidRDefault="00876018" w:rsidP="003E240E">
      <w:r>
        <w:rPr>
          <w:noProof/>
        </w:rPr>
        <w:drawing>
          <wp:inline distT="0" distB="0" distL="0" distR="0" wp14:anchorId="03548C72" wp14:editId="4CAA912D">
            <wp:extent cx="6479540" cy="3997325"/>
            <wp:effectExtent l="0" t="0" r="0" b="3175"/>
            <wp:docPr id="110" name="Imagem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9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C99CD" w14:textId="6D178A4C" w:rsidR="00876018" w:rsidRDefault="00876018" w:rsidP="003E240E">
      <w:r>
        <w:rPr>
          <w:noProof/>
        </w:rPr>
        <w:drawing>
          <wp:inline distT="0" distB="0" distL="0" distR="0" wp14:anchorId="552897C0" wp14:editId="750572F1">
            <wp:extent cx="6479540" cy="3333750"/>
            <wp:effectExtent l="0" t="0" r="0" b="0"/>
            <wp:docPr id="111" name="Imagem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18477" w14:textId="7FC3DB1A" w:rsidR="00876018" w:rsidRDefault="00876018" w:rsidP="00876018">
      <w:pPr>
        <w:jc w:val="center"/>
      </w:pPr>
      <w:r>
        <w:rPr>
          <w:noProof/>
        </w:rPr>
        <w:drawing>
          <wp:inline distT="0" distB="0" distL="0" distR="0" wp14:anchorId="6ED0D690" wp14:editId="3D54F83C">
            <wp:extent cx="4486865" cy="2179675"/>
            <wp:effectExtent l="0" t="0" r="0" b="0"/>
            <wp:docPr id="112" name="Imagem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4505259" cy="218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334D9" w14:textId="1C9F0C67" w:rsidR="00876018" w:rsidRDefault="00876018" w:rsidP="00876018">
      <w:pPr>
        <w:jc w:val="center"/>
      </w:pPr>
      <w:r>
        <w:rPr>
          <w:noProof/>
        </w:rPr>
        <w:drawing>
          <wp:inline distT="0" distB="0" distL="0" distR="0" wp14:anchorId="2538E30E" wp14:editId="072179FF">
            <wp:extent cx="6217787" cy="2083981"/>
            <wp:effectExtent l="0" t="0" r="0" b="0"/>
            <wp:docPr id="113" name="Imagem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238421" cy="209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B9DC4" w14:textId="03CE48FC" w:rsidR="00876018" w:rsidRDefault="00876018" w:rsidP="00876018">
      <w:pPr>
        <w:jc w:val="center"/>
      </w:pPr>
      <w:r>
        <w:rPr>
          <w:noProof/>
        </w:rPr>
        <w:drawing>
          <wp:inline distT="0" distB="0" distL="0" distR="0" wp14:anchorId="374645E3" wp14:editId="7C3B2383">
            <wp:extent cx="6478408" cy="7134447"/>
            <wp:effectExtent l="0" t="0" r="0" b="9525"/>
            <wp:docPr id="114" name="Imagem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4"/>
                    <a:srcRect b="10948"/>
                    <a:stretch/>
                  </pic:blipFill>
                  <pic:spPr bwMode="auto">
                    <a:xfrm>
                      <a:off x="0" y="0"/>
                      <a:ext cx="6488520" cy="7145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D2B0B5" w14:textId="51D2F6A5" w:rsidR="002F7376" w:rsidRDefault="002F7376" w:rsidP="00876018">
      <w:pPr>
        <w:jc w:val="center"/>
      </w:pPr>
    </w:p>
    <w:p w14:paraId="254CF78D" w14:textId="535E541E" w:rsidR="002F7376" w:rsidRDefault="002F7376" w:rsidP="00876018">
      <w:pPr>
        <w:jc w:val="center"/>
      </w:pPr>
    </w:p>
    <w:p w14:paraId="64CDF264" w14:textId="3A4CEA44" w:rsidR="002F7376" w:rsidRDefault="002F7376" w:rsidP="00876018">
      <w:pPr>
        <w:jc w:val="center"/>
      </w:pPr>
      <w:r>
        <w:rPr>
          <w:noProof/>
        </w:rPr>
        <w:drawing>
          <wp:inline distT="0" distB="0" distL="0" distR="0" wp14:anchorId="7C96D840" wp14:editId="6B1FB418">
            <wp:extent cx="6479540" cy="981710"/>
            <wp:effectExtent l="0" t="0" r="0" b="8890"/>
            <wp:docPr id="115" name="Imagem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8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3FBC2" w14:textId="569211FC" w:rsidR="002F7376" w:rsidRDefault="002F7376" w:rsidP="00876018">
      <w:pPr>
        <w:jc w:val="center"/>
      </w:pPr>
    </w:p>
    <w:p w14:paraId="3CC8E6DC" w14:textId="3029A77C" w:rsidR="002F7376" w:rsidRDefault="002F7376" w:rsidP="00876018">
      <w:pPr>
        <w:jc w:val="center"/>
      </w:pPr>
      <w:r>
        <w:rPr>
          <w:noProof/>
        </w:rPr>
        <w:drawing>
          <wp:inline distT="0" distB="0" distL="0" distR="0" wp14:anchorId="7574FD9C" wp14:editId="29B813E0">
            <wp:extent cx="6479540" cy="2179955"/>
            <wp:effectExtent l="0" t="0" r="0" b="0"/>
            <wp:docPr id="116" name="Imagem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17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AFB51" w14:textId="2817424F" w:rsidR="00363D20" w:rsidRDefault="00363D20" w:rsidP="00876018">
      <w:pPr>
        <w:jc w:val="center"/>
      </w:pPr>
    </w:p>
    <w:p w14:paraId="1F578779" w14:textId="705AC179" w:rsidR="00363D20" w:rsidRDefault="00363D20" w:rsidP="00876018">
      <w:pPr>
        <w:jc w:val="center"/>
      </w:pPr>
    </w:p>
    <w:p w14:paraId="64BD368B" w14:textId="7D162B3E" w:rsidR="00363D20" w:rsidRDefault="00363D20" w:rsidP="00876018">
      <w:pPr>
        <w:jc w:val="center"/>
      </w:pPr>
    </w:p>
    <w:p w14:paraId="5685DDF6" w14:textId="5871C02E" w:rsidR="00363D20" w:rsidRDefault="00363D20" w:rsidP="00876018">
      <w:pPr>
        <w:jc w:val="center"/>
      </w:pPr>
    </w:p>
    <w:p w14:paraId="1EE68106" w14:textId="5A99330B" w:rsidR="00363D20" w:rsidRDefault="00363D20" w:rsidP="00876018">
      <w:pPr>
        <w:jc w:val="center"/>
      </w:pPr>
    </w:p>
    <w:p w14:paraId="42481DFD" w14:textId="0C6B5C70" w:rsidR="00363D20" w:rsidRDefault="00363D20" w:rsidP="00876018">
      <w:pPr>
        <w:jc w:val="center"/>
      </w:pPr>
    </w:p>
    <w:p w14:paraId="0DC5F282" w14:textId="522CD07A" w:rsidR="00363D20" w:rsidRDefault="00363D20" w:rsidP="00876018">
      <w:pPr>
        <w:jc w:val="center"/>
      </w:pPr>
    </w:p>
    <w:p w14:paraId="1C46B7C8" w14:textId="59E53D9B" w:rsidR="00363D20" w:rsidRDefault="00363D20" w:rsidP="00876018">
      <w:pPr>
        <w:jc w:val="center"/>
      </w:pPr>
    </w:p>
    <w:p w14:paraId="4A7959D8" w14:textId="1FCF1B01" w:rsidR="00363D20" w:rsidRDefault="00363D20" w:rsidP="00876018">
      <w:pPr>
        <w:jc w:val="center"/>
      </w:pPr>
    </w:p>
    <w:p w14:paraId="674BBB0B" w14:textId="5534A112" w:rsidR="00363D20" w:rsidRDefault="00363D20" w:rsidP="00876018">
      <w:pPr>
        <w:jc w:val="center"/>
      </w:pPr>
    </w:p>
    <w:p w14:paraId="5F1415E4" w14:textId="46A0845B" w:rsidR="00363D20" w:rsidRDefault="00363D20" w:rsidP="00876018">
      <w:pPr>
        <w:jc w:val="center"/>
      </w:pPr>
    </w:p>
    <w:p w14:paraId="17027C84" w14:textId="0633AF86" w:rsidR="00363D20" w:rsidRDefault="00363D20" w:rsidP="00876018">
      <w:pPr>
        <w:jc w:val="center"/>
      </w:pPr>
    </w:p>
    <w:p w14:paraId="07E16AAB" w14:textId="39781D5B" w:rsidR="00363D20" w:rsidRDefault="00363D20" w:rsidP="00876018">
      <w:pPr>
        <w:jc w:val="center"/>
      </w:pPr>
    </w:p>
    <w:p w14:paraId="500AF7BC" w14:textId="383AD2C5" w:rsidR="00363D20" w:rsidRDefault="00363D20" w:rsidP="00876018">
      <w:pPr>
        <w:jc w:val="center"/>
      </w:pPr>
    </w:p>
    <w:p w14:paraId="43B4A8BB" w14:textId="3016F8CF" w:rsidR="00363D20" w:rsidRDefault="00363D20" w:rsidP="00876018">
      <w:pPr>
        <w:jc w:val="center"/>
      </w:pPr>
    </w:p>
    <w:p w14:paraId="7C53E25B" w14:textId="63CE2692" w:rsidR="00363D20" w:rsidRDefault="00363D20" w:rsidP="00876018">
      <w:pPr>
        <w:jc w:val="center"/>
      </w:pPr>
    </w:p>
    <w:p w14:paraId="76AAA5CC" w14:textId="38F59E43" w:rsidR="00363D20" w:rsidRDefault="00363D20" w:rsidP="00876018">
      <w:pPr>
        <w:jc w:val="center"/>
      </w:pPr>
    </w:p>
    <w:p w14:paraId="41C551D2" w14:textId="5D4D932E" w:rsidR="00363D20" w:rsidRDefault="00363D20" w:rsidP="00876018">
      <w:pPr>
        <w:jc w:val="center"/>
      </w:pPr>
    </w:p>
    <w:p w14:paraId="04142FE5" w14:textId="7E425B55" w:rsidR="00363D20" w:rsidRDefault="00363D20" w:rsidP="00876018">
      <w:pPr>
        <w:jc w:val="center"/>
      </w:pPr>
    </w:p>
    <w:p w14:paraId="52B6CABB" w14:textId="27676641" w:rsidR="00363D20" w:rsidRDefault="00363D20" w:rsidP="00876018">
      <w:pPr>
        <w:jc w:val="center"/>
      </w:pPr>
    </w:p>
    <w:p w14:paraId="44CA8A67" w14:textId="2763FDAB" w:rsidR="00363D20" w:rsidRDefault="00363D20" w:rsidP="00876018">
      <w:pPr>
        <w:jc w:val="center"/>
      </w:pPr>
    </w:p>
    <w:p w14:paraId="42075A32" w14:textId="7C83B2AE" w:rsidR="00363D20" w:rsidRDefault="00363D20" w:rsidP="00876018">
      <w:pPr>
        <w:jc w:val="center"/>
      </w:pPr>
    </w:p>
    <w:p w14:paraId="636AA55C" w14:textId="7B78015C" w:rsidR="00363D20" w:rsidRDefault="00363D20" w:rsidP="00876018">
      <w:pPr>
        <w:jc w:val="center"/>
      </w:pPr>
    </w:p>
    <w:p w14:paraId="45D92B32" w14:textId="78A71917" w:rsidR="00363D20" w:rsidRDefault="00363D20" w:rsidP="00876018">
      <w:pPr>
        <w:jc w:val="center"/>
      </w:pPr>
    </w:p>
    <w:p w14:paraId="3D7A88D5" w14:textId="6A67ECD6" w:rsidR="00363D20" w:rsidRDefault="00363D20" w:rsidP="00876018">
      <w:pPr>
        <w:jc w:val="center"/>
      </w:pPr>
    </w:p>
    <w:p w14:paraId="2FF5D0B8" w14:textId="5F5CE8D4" w:rsidR="00363D20" w:rsidRDefault="00363D20" w:rsidP="00876018">
      <w:pPr>
        <w:jc w:val="center"/>
      </w:pPr>
    </w:p>
    <w:p w14:paraId="0A5CEFED" w14:textId="37EBBE6A" w:rsidR="00363D20" w:rsidRDefault="00363D20" w:rsidP="00876018">
      <w:pPr>
        <w:jc w:val="center"/>
      </w:pPr>
    </w:p>
    <w:p w14:paraId="69F4B023" w14:textId="59B56E37" w:rsidR="00363D20" w:rsidRDefault="00363D20" w:rsidP="00876018">
      <w:pPr>
        <w:jc w:val="center"/>
      </w:pPr>
    </w:p>
    <w:p w14:paraId="20521970" w14:textId="4DDE2021" w:rsidR="00363D20" w:rsidRDefault="00363D20" w:rsidP="00876018">
      <w:pPr>
        <w:jc w:val="center"/>
      </w:pPr>
    </w:p>
    <w:p w14:paraId="5D837B69" w14:textId="53B920EA" w:rsidR="00363D20" w:rsidRDefault="00363D20" w:rsidP="00876018">
      <w:pPr>
        <w:jc w:val="center"/>
      </w:pPr>
    </w:p>
    <w:p w14:paraId="00309F88" w14:textId="6EBB0030" w:rsidR="00363D20" w:rsidRDefault="00363D20" w:rsidP="00876018">
      <w:pPr>
        <w:jc w:val="center"/>
      </w:pPr>
    </w:p>
    <w:p w14:paraId="170311DF" w14:textId="5A12E7DF" w:rsidR="00363D20" w:rsidRDefault="00363D20" w:rsidP="00876018">
      <w:pPr>
        <w:jc w:val="center"/>
      </w:pPr>
    </w:p>
    <w:p w14:paraId="22562D15" w14:textId="05E4E35C" w:rsidR="00363D20" w:rsidRDefault="00363D20" w:rsidP="00876018">
      <w:pPr>
        <w:jc w:val="center"/>
      </w:pPr>
    </w:p>
    <w:p w14:paraId="38F2F519" w14:textId="44CEB256" w:rsidR="00363D20" w:rsidRDefault="00363D20" w:rsidP="00876018">
      <w:pPr>
        <w:jc w:val="center"/>
      </w:pPr>
    </w:p>
    <w:p w14:paraId="489C6D60" w14:textId="791CF80A" w:rsidR="00363D20" w:rsidRDefault="00363D20" w:rsidP="00876018">
      <w:pPr>
        <w:jc w:val="center"/>
      </w:pPr>
    </w:p>
    <w:p w14:paraId="41CDE8FB" w14:textId="097F4490" w:rsidR="006E38A9" w:rsidRDefault="0075467E" w:rsidP="002901B3">
      <w:pPr>
        <w:pStyle w:val="Ttulo1"/>
        <w:rPr>
          <w:b/>
          <w:bCs/>
        </w:rPr>
      </w:pPr>
      <w:bookmarkStart w:id="15" w:name="_Toc78045527"/>
      <w:r w:rsidRPr="002901B3">
        <w:rPr>
          <w:b/>
          <w:bCs/>
        </w:rPr>
        <w:t>CIÊNCIAS</w:t>
      </w:r>
      <w:r w:rsidR="006E38A9" w:rsidRPr="002901B3">
        <w:rPr>
          <w:b/>
          <w:bCs/>
        </w:rPr>
        <w:t xml:space="preserve"> 4ª SEMANA</w:t>
      </w:r>
      <w:bookmarkEnd w:id="15"/>
    </w:p>
    <w:p w14:paraId="727607D9" w14:textId="20551CFB" w:rsidR="00363D20" w:rsidRDefault="00363D20" w:rsidP="00363D20"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7957ADB9" wp14:editId="70FF728F">
            <wp:extent cx="6479540" cy="5082363"/>
            <wp:effectExtent l="0" t="0" r="0" b="4445"/>
            <wp:docPr id="117" name="Imagem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481412" cy="5083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B8103" w14:textId="67FBB86E" w:rsidR="00363D20" w:rsidRDefault="00363D20" w:rsidP="00363D20">
      <w:r>
        <w:rPr>
          <w:noProof/>
        </w:rPr>
        <w:drawing>
          <wp:inline distT="0" distB="0" distL="0" distR="0" wp14:anchorId="25C34C93" wp14:editId="1C4D9938">
            <wp:extent cx="6478713" cy="4009287"/>
            <wp:effectExtent l="0" t="0" r="0" b="0"/>
            <wp:docPr id="118" name="Imagem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483348" cy="401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F51EA" w14:textId="787DF04D" w:rsidR="00363D20" w:rsidRDefault="009C3ED9" w:rsidP="00363D20">
      <w:r>
        <w:rPr>
          <w:noProof/>
        </w:rPr>
        <w:drawing>
          <wp:inline distT="0" distB="0" distL="0" distR="0" wp14:anchorId="00F87550" wp14:editId="15370E34">
            <wp:extent cx="6670675" cy="3880884"/>
            <wp:effectExtent l="0" t="0" r="0" b="5715"/>
            <wp:docPr id="119" name="Imagem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682306" cy="3887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8BADA" w14:textId="3D8BA470" w:rsidR="009C3ED9" w:rsidRDefault="009C3ED9" w:rsidP="00363D20">
      <w:r>
        <w:rPr>
          <w:noProof/>
        </w:rPr>
        <w:drawing>
          <wp:inline distT="0" distB="0" distL="0" distR="0" wp14:anchorId="3D7CAEEA" wp14:editId="4F6D3EA0">
            <wp:extent cx="6619808" cy="3083442"/>
            <wp:effectExtent l="0" t="0" r="0" b="3175"/>
            <wp:docPr id="120" name="Imagem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0"/>
                    <a:srcRect l="2867"/>
                    <a:stretch/>
                  </pic:blipFill>
                  <pic:spPr bwMode="auto">
                    <a:xfrm>
                      <a:off x="0" y="0"/>
                      <a:ext cx="6651881" cy="30983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301EC7" w14:textId="7C28AA18" w:rsidR="00E211A3" w:rsidRDefault="00E211A3" w:rsidP="00363D20">
      <w:r>
        <w:rPr>
          <w:noProof/>
        </w:rPr>
        <w:drawing>
          <wp:inline distT="0" distB="0" distL="0" distR="0" wp14:anchorId="0622E175" wp14:editId="7986234C">
            <wp:extent cx="6479540" cy="2624706"/>
            <wp:effectExtent l="0" t="0" r="0" b="4445"/>
            <wp:docPr id="121" name="Imagem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6483150" cy="2626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251D1" w14:textId="0C731B9E" w:rsidR="00E211A3" w:rsidRDefault="00E211A3" w:rsidP="00E211A3">
      <w:pPr>
        <w:jc w:val="center"/>
      </w:pPr>
      <w:r>
        <w:rPr>
          <w:noProof/>
        </w:rPr>
        <w:drawing>
          <wp:inline distT="0" distB="0" distL="0" distR="0" wp14:anchorId="48EFC736" wp14:editId="48ECA9CA">
            <wp:extent cx="5826642" cy="2112491"/>
            <wp:effectExtent l="0" t="0" r="3175" b="2540"/>
            <wp:docPr id="122" name="Imagem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861676" cy="2125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72DED" w14:textId="72039C8D" w:rsidR="00E33543" w:rsidRPr="00363D20" w:rsidRDefault="00E33543" w:rsidP="00E211A3">
      <w:pPr>
        <w:jc w:val="center"/>
      </w:pPr>
      <w:r>
        <w:rPr>
          <w:noProof/>
        </w:rPr>
        <w:drawing>
          <wp:inline distT="0" distB="0" distL="0" distR="0" wp14:anchorId="0F99AF62" wp14:editId="205BB939">
            <wp:extent cx="6479540" cy="7453423"/>
            <wp:effectExtent l="0" t="0" r="0" b="0"/>
            <wp:docPr id="123" name="Imagem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6481979" cy="7456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FBB47" w14:textId="3A3A80C7" w:rsidR="00F927FB" w:rsidRDefault="00F927FB" w:rsidP="00F927FB">
      <w:pPr>
        <w:pStyle w:val="Ttulo1"/>
        <w:rPr>
          <w:b/>
          <w:bCs/>
        </w:rPr>
      </w:pPr>
      <w:bookmarkStart w:id="16" w:name="_Toc78045528"/>
      <w:r w:rsidRPr="002901B3">
        <w:rPr>
          <w:b/>
          <w:bCs/>
        </w:rPr>
        <w:t xml:space="preserve">CIÊNCIAS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16"/>
    </w:p>
    <w:p w14:paraId="716B1653" w14:textId="1DF9716C" w:rsidR="00E33543" w:rsidRDefault="00E33543" w:rsidP="00E33543">
      <w:r>
        <w:rPr>
          <w:noProof/>
        </w:rPr>
        <w:drawing>
          <wp:inline distT="0" distB="0" distL="0" distR="0" wp14:anchorId="6D200CC8" wp14:editId="3CB71C03">
            <wp:extent cx="6134987" cy="4006732"/>
            <wp:effectExtent l="0" t="0" r="0" b="0"/>
            <wp:docPr id="124" name="Imagem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6140575" cy="4010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0FBB4" w14:textId="5815206B" w:rsidR="00E33543" w:rsidRDefault="00E33543" w:rsidP="00E33543">
      <w:r>
        <w:rPr>
          <w:noProof/>
        </w:rPr>
        <w:drawing>
          <wp:inline distT="0" distB="0" distL="0" distR="0" wp14:anchorId="44D14F38" wp14:editId="41554115">
            <wp:extent cx="6479540" cy="5278105"/>
            <wp:effectExtent l="0" t="0" r="0" b="0"/>
            <wp:docPr id="125" name="Imagem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6481024" cy="527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99358" w14:textId="4FD7607E" w:rsidR="00430927" w:rsidRDefault="00430927" w:rsidP="00E33543">
      <w:r>
        <w:rPr>
          <w:noProof/>
        </w:rPr>
        <w:drawing>
          <wp:inline distT="0" distB="0" distL="0" distR="0" wp14:anchorId="73AB398E" wp14:editId="64C760BF">
            <wp:extent cx="6479540" cy="3023870"/>
            <wp:effectExtent l="0" t="0" r="0" b="5080"/>
            <wp:docPr id="126" name="Imagem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2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DAB33" w14:textId="5FA3C66E" w:rsidR="00430927" w:rsidRDefault="00430927" w:rsidP="00E33543">
      <w:r>
        <w:rPr>
          <w:noProof/>
        </w:rPr>
        <w:drawing>
          <wp:inline distT="0" distB="0" distL="0" distR="0" wp14:anchorId="06AC054D" wp14:editId="41AE87FD">
            <wp:extent cx="6479540" cy="4461510"/>
            <wp:effectExtent l="0" t="0" r="0" b="0"/>
            <wp:docPr id="127" name="Imagem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6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68414" w14:textId="77777777" w:rsidR="005B3A30" w:rsidRDefault="005B3A30" w:rsidP="00430927">
      <w:pPr>
        <w:rPr>
          <w:noProof/>
        </w:rPr>
      </w:pPr>
    </w:p>
    <w:p w14:paraId="33613249" w14:textId="77777777" w:rsidR="005B3A30" w:rsidRDefault="005B3A30" w:rsidP="00430927">
      <w:r>
        <w:rPr>
          <w:noProof/>
        </w:rPr>
        <w:drawing>
          <wp:inline distT="0" distB="0" distL="0" distR="0" wp14:anchorId="3F3A1C01" wp14:editId="0E92CBA1">
            <wp:extent cx="6479540" cy="4255770"/>
            <wp:effectExtent l="0" t="0" r="0" b="0"/>
            <wp:docPr id="131" name="Imagem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5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254D2" w14:textId="77777777" w:rsidR="005B3A30" w:rsidRDefault="005B3A30" w:rsidP="00430927"/>
    <w:p w14:paraId="47EFB94D" w14:textId="77777777" w:rsidR="005B3A30" w:rsidRDefault="005B3A30" w:rsidP="00430927">
      <w:r>
        <w:rPr>
          <w:noProof/>
        </w:rPr>
        <w:drawing>
          <wp:inline distT="0" distB="0" distL="0" distR="0" wp14:anchorId="214C1E48" wp14:editId="0F5037FD">
            <wp:extent cx="6479540" cy="3914140"/>
            <wp:effectExtent l="0" t="0" r="0" b="0"/>
            <wp:docPr id="132" name="Imagem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1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1E779" w14:textId="77777777" w:rsidR="005B3A30" w:rsidRDefault="005B3A30" w:rsidP="00430927"/>
    <w:p w14:paraId="6D2E8B12" w14:textId="77777777" w:rsidR="005B3A30" w:rsidRDefault="005B3A30" w:rsidP="00430927"/>
    <w:p w14:paraId="29005BC7" w14:textId="1449C59B" w:rsidR="00430927" w:rsidRDefault="00430927" w:rsidP="00430927">
      <w:r>
        <w:t xml:space="preserve"> </w:t>
      </w:r>
    </w:p>
    <w:p w14:paraId="4007D2C7" w14:textId="52DD84B4" w:rsidR="005B3A30" w:rsidRDefault="005B3A30" w:rsidP="00430927"/>
    <w:p w14:paraId="1738C6C8" w14:textId="77777777" w:rsidR="005B3A30" w:rsidRPr="00E33543" w:rsidRDefault="005B3A30" w:rsidP="00430927"/>
    <w:p w14:paraId="40706151" w14:textId="2D9A217C" w:rsidR="00F927FB" w:rsidRDefault="00F927FB" w:rsidP="00F927FB">
      <w:pPr>
        <w:pStyle w:val="Ttulo1"/>
        <w:rPr>
          <w:b/>
          <w:bCs/>
        </w:rPr>
      </w:pPr>
      <w:bookmarkStart w:id="17" w:name="_Toc78045529"/>
      <w:r w:rsidRPr="002901B3">
        <w:rPr>
          <w:b/>
          <w:bCs/>
        </w:rPr>
        <w:t xml:space="preserve">CIÊNCIAS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17"/>
    </w:p>
    <w:p w14:paraId="0D0353EA" w14:textId="3926F4ED" w:rsidR="005B3A30" w:rsidRDefault="00883D0D" w:rsidP="005B3A30">
      <w:r>
        <w:rPr>
          <w:noProof/>
        </w:rPr>
        <w:drawing>
          <wp:inline distT="0" distB="0" distL="0" distR="0" wp14:anchorId="3444C68A" wp14:editId="1752C4B6">
            <wp:extent cx="6479348" cy="5209791"/>
            <wp:effectExtent l="0" t="0" r="0" b="0"/>
            <wp:docPr id="133" name="Imagem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6482570" cy="5212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F6C3E" w14:textId="7CE29118" w:rsidR="00883D0D" w:rsidRDefault="00883D0D" w:rsidP="005B3A30">
      <w:r>
        <w:rPr>
          <w:noProof/>
        </w:rPr>
        <w:drawing>
          <wp:inline distT="0" distB="0" distL="0" distR="0" wp14:anchorId="68CA6A2D" wp14:editId="7A0069AA">
            <wp:extent cx="6478782" cy="3880884"/>
            <wp:effectExtent l="0" t="0" r="0" b="5715"/>
            <wp:docPr id="134" name="Imagem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6484806" cy="3884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54D1E" w14:textId="27C16BFF" w:rsidR="00883D0D" w:rsidRDefault="00883D0D" w:rsidP="005B3A30"/>
    <w:p w14:paraId="4258EEE0" w14:textId="72D37983" w:rsidR="00883D0D" w:rsidRDefault="00883D0D" w:rsidP="005B3A30">
      <w:r>
        <w:rPr>
          <w:noProof/>
        </w:rPr>
        <w:drawing>
          <wp:inline distT="0" distB="0" distL="0" distR="0" wp14:anchorId="38853891" wp14:editId="0301B042">
            <wp:extent cx="6479540" cy="4171315"/>
            <wp:effectExtent l="0" t="0" r="0" b="635"/>
            <wp:docPr id="135" name="Imagem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7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996DF" w14:textId="65056D3F" w:rsidR="00883D0D" w:rsidRDefault="00883D0D" w:rsidP="005B3A30"/>
    <w:p w14:paraId="1C3D037F" w14:textId="52AE337A" w:rsidR="00883D0D" w:rsidRPr="005B3A30" w:rsidRDefault="00883D0D" w:rsidP="005B3A30">
      <w:r>
        <w:rPr>
          <w:noProof/>
        </w:rPr>
        <w:drawing>
          <wp:inline distT="0" distB="0" distL="0" distR="0" wp14:anchorId="7FF9B080" wp14:editId="30E74C42">
            <wp:extent cx="6479540" cy="4540885"/>
            <wp:effectExtent l="0" t="0" r="0" b="0"/>
            <wp:docPr id="136" name="Imagem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4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2480E" w14:textId="77777777" w:rsidR="00F927FB" w:rsidRPr="00F927FB" w:rsidRDefault="00F927FB" w:rsidP="00F927FB"/>
    <w:p w14:paraId="19A2FC95" w14:textId="34655120" w:rsidR="00C8753D" w:rsidRDefault="00C8753D" w:rsidP="002901B3">
      <w:pPr>
        <w:pStyle w:val="Ttulo1"/>
        <w:rPr>
          <w:b/>
          <w:bCs/>
        </w:rPr>
      </w:pPr>
      <w:bookmarkStart w:id="18" w:name="_Toc78045530"/>
      <w:r w:rsidRPr="002901B3">
        <w:rPr>
          <w:b/>
          <w:bCs/>
        </w:rPr>
        <w:t>GEOGRAFIA 1ª SEMANA</w:t>
      </w:r>
      <w:bookmarkEnd w:id="18"/>
    </w:p>
    <w:p w14:paraId="2DE6079A" w14:textId="3670EC3A" w:rsidR="00883D0D" w:rsidRDefault="00786C51" w:rsidP="00883D0D">
      <w:r>
        <w:rPr>
          <w:noProof/>
        </w:rPr>
        <w:drawing>
          <wp:inline distT="0" distB="0" distL="0" distR="0" wp14:anchorId="7104C679" wp14:editId="694FD37A">
            <wp:extent cx="6479540" cy="3183255"/>
            <wp:effectExtent l="0" t="0" r="0" b="0"/>
            <wp:docPr id="137" name="Imagem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8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33F0B" w14:textId="56EB043D" w:rsidR="00786C51" w:rsidRDefault="00786C51" w:rsidP="00883D0D">
      <w:r>
        <w:rPr>
          <w:noProof/>
        </w:rPr>
        <w:drawing>
          <wp:inline distT="0" distB="0" distL="0" distR="0" wp14:anchorId="381C691C" wp14:editId="49E0FA31">
            <wp:extent cx="6479540" cy="4147185"/>
            <wp:effectExtent l="0" t="0" r="0" b="5715"/>
            <wp:docPr id="138" name="Imagem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4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E7B38" w14:textId="4C44DB29" w:rsidR="00786C51" w:rsidRDefault="00786C51" w:rsidP="00883D0D"/>
    <w:p w14:paraId="0898845F" w14:textId="34FBD71B" w:rsidR="00786C51" w:rsidRDefault="00786C51" w:rsidP="00883D0D">
      <w:r>
        <w:rPr>
          <w:noProof/>
        </w:rPr>
        <w:drawing>
          <wp:inline distT="0" distB="0" distL="0" distR="0" wp14:anchorId="781F05F6" wp14:editId="38D74196">
            <wp:extent cx="6479540" cy="1174115"/>
            <wp:effectExtent l="0" t="0" r="0" b="6985"/>
            <wp:docPr id="139" name="Imagem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17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808D1" w14:textId="10CB5372" w:rsidR="00786C51" w:rsidRDefault="00786C51" w:rsidP="00883D0D"/>
    <w:p w14:paraId="634CF37C" w14:textId="695314C9" w:rsidR="00786C51" w:rsidRDefault="00786C51" w:rsidP="00883D0D"/>
    <w:p w14:paraId="3351458D" w14:textId="4637A36B" w:rsidR="00786C51" w:rsidRDefault="00786C51" w:rsidP="00883D0D"/>
    <w:p w14:paraId="5F85191C" w14:textId="61B28187" w:rsidR="00786C51" w:rsidRDefault="001B5C90" w:rsidP="00883D0D">
      <w:r>
        <w:rPr>
          <w:noProof/>
        </w:rPr>
        <w:drawing>
          <wp:inline distT="0" distB="0" distL="0" distR="0" wp14:anchorId="181FF748" wp14:editId="3E1B7637">
            <wp:extent cx="6337005" cy="3433683"/>
            <wp:effectExtent l="0" t="0" r="6985" b="0"/>
            <wp:docPr id="142" name="Imagem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6342876" cy="3436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FCB56" w14:textId="64FF0CBA" w:rsidR="00786C51" w:rsidRDefault="001B5C90" w:rsidP="00883D0D">
      <w:r>
        <w:rPr>
          <w:noProof/>
        </w:rPr>
        <w:drawing>
          <wp:inline distT="0" distB="0" distL="0" distR="0" wp14:anchorId="2C69280D" wp14:editId="66829B95">
            <wp:extent cx="6241312" cy="2212194"/>
            <wp:effectExtent l="0" t="0" r="7620" b="0"/>
            <wp:docPr id="143" name="Imagem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6269517" cy="222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81915" w14:textId="320DB84A" w:rsidR="001B5C90" w:rsidRDefault="001B5C90" w:rsidP="00883D0D">
      <w:r>
        <w:rPr>
          <w:noProof/>
        </w:rPr>
        <w:drawing>
          <wp:inline distT="0" distB="0" distL="0" distR="0" wp14:anchorId="03E6EF66" wp14:editId="355A077C">
            <wp:extent cx="6156252" cy="3500351"/>
            <wp:effectExtent l="0" t="0" r="0" b="5080"/>
            <wp:docPr id="144" name="Imagem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6162088" cy="3503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3AE59" w14:textId="09C953AA" w:rsidR="001B5C90" w:rsidRDefault="001B5C90" w:rsidP="00883D0D">
      <w:r>
        <w:rPr>
          <w:noProof/>
        </w:rPr>
        <w:drawing>
          <wp:inline distT="0" distB="0" distL="0" distR="0" wp14:anchorId="1AF31335" wp14:editId="43B7FB22">
            <wp:extent cx="5986131" cy="2361248"/>
            <wp:effectExtent l="0" t="0" r="0" b="1270"/>
            <wp:docPr id="145" name="Imagem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5992614" cy="236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B565F" w14:textId="5DD4FA38" w:rsidR="001B5C90" w:rsidRDefault="001B5C90" w:rsidP="00883D0D">
      <w:r>
        <w:rPr>
          <w:noProof/>
        </w:rPr>
        <w:drawing>
          <wp:inline distT="0" distB="0" distL="0" distR="0" wp14:anchorId="23908C76" wp14:editId="543FEEB7">
            <wp:extent cx="6133158" cy="5083116"/>
            <wp:effectExtent l="0" t="0" r="1270" b="3810"/>
            <wp:docPr id="146" name="Imagem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6148568" cy="5095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00E62" w14:textId="03BBF838" w:rsidR="00E142A8" w:rsidRDefault="00E142A8" w:rsidP="00883D0D">
      <w:r>
        <w:rPr>
          <w:noProof/>
        </w:rPr>
        <w:drawing>
          <wp:inline distT="0" distB="0" distL="0" distR="0" wp14:anchorId="5D2E331D" wp14:editId="1F39E9C2">
            <wp:extent cx="6479540" cy="786809"/>
            <wp:effectExtent l="0" t="0" r="0" b="0"/>
            <wp:docPr id="147" name="Imagem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6486845" cy="787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E89D2" w14:textId="428E5C13" w:rsidR="00786C51" w:rsidRDefault="00E142A8" w:rsidP="00883D0D">
      <w:r>
        <w:rPr>
          <w:noProof/>
        </w:rPr>
        <w:drawing>
          <wp:inline distT="0" distB="0" distL="0" distR="0" wp14:anchorId="6A6F1A8B" wp14:editId="21F674FD">
            <wp:extent cx="6475706" cy="1296700"/>
            <wp:effectExtent l="0" t="0" r="1905" b="0"/>
            <wp:docPr id="148" name="Imagem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3"/>
                    <a:srcRect b="40512"/>
                    <a:stretch/>
                  </pic:blipFill>
                  <pic:spPr bwMode="auto">
                    <a:xfrm>
                      <a:off x="0" y="0"/>
                      <a:ext cx="6483250" cy="1298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C09C26" w14:textId="0BC96B41" w:rsidR="00C8753D" w:rsidRDefault="00040625" w:rsidP="002901B3">
      <w:pPr>
        <w:pStyle w:val="Ttulo1"/>
        <w:rPr>
          <w:b/>
          <w:bCs/>
        </w:rPr>
      </w:pPr>
      <w:bookmarkStart w:id="19" w:name="_Toc78045531"/>
      <w:r w:rsidRPr="002901B3">
        <w:rPr>
          <w:b/>
          <w:bCs/>
        </w:rPr>
        <w:t>GEOGRAFIA</w:t>
      </w:r>
      <w:r w:rsidR="00C8753D" w:rsidRPr="002901B3">
        <w:rPr>
          <w:b/>
          <w:bCs/>
        </w:rPr>
        <w:t xml:space="preserve"> 2ª SEMANA</w:t>
      </w:r>
      <w:bookmarkEnd w:id="19"/>
    </w:p>
    <w:p w14:paraId="492463CC" w14:textId="46BF4166" w:rsidR="00E142A8" w:rsidRDefault="00987CBA" w:rsidP="00E142A8">
      <w:r>
        <w:rPr>
          <w:noProof/>
        </w:rPr>
        <w:drawing>
          <wp:inline distT="0" distB="0" distL="0" distR="0" wp14:anchorId="5BAEE068" wp14:editId="1EFF7A7A">
            <wp:extent cx="6479540" cy="4614530"/>
            <wp:effectExtent l="0" t="0" r="0" b="0"/>
            <wp:docPr id="149" name="Imagem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6481857" cy="461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CC225" w14:textId="4A0A5E6E" w:rsidR="00987CBA" w:rsidRDefault="00987CBA" w:rsidP="00E142A8">
      <w:r>
        <w:rPr>
          <w:noProof/>
        </w:rPr>
        <w:drawing>
          <wp:inline distT="0" distB="0" distL="0" distR="0" wp14:anchorId="05B345F8" wp14:editId="60AF0F38">
            <wp:extent cx="6479540" cy="4611326"/>
            <wp:effectExtent l="0" t="0" r="0" b="0"/>
            <wp:docPr id="150" name="Imagem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6482020" cy="4613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58013" w14:textId="06527C11" w:rsidR="00987CBA" w:rsidRDefault="00987CBA" w:rsidP="00E142A8">
      <w:r>
        <w:rPr>
          <w:noProof/>
        </w:rPr>
        <w:drawing>
          <wp:inline distT="0" distB="0" distL="0" distR="0" wp14:anchorId="1DDAA247" wp14:editId="67DC37B8">
            <wp:extent cx="6479540" cy="3701415"/>
            <wp:effectExtent l="0" t="0" r="0" b="0"/>
            <wp:docPr id="151" name="Imagem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0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E5312" w14:textId="2A38012F" w:rsidR="00987CBA" w:rsidRDefault="00987CBA" w:rsidP="00E142A8">
      <w:r>
        <w:rPr>
          <w:noProof/>
        </w:rPr>
        <w:drawing>
          <wp:inline distT="0" distB="0" distL="0" distR="0" wp14:anchorId="049BF62E" wp14:editId="0F751A79">
            <wp:extent cx="6479281" cy="2934586"/>
            <wp:effectExtent l="0" t="0" r="0" b="0"/>
            <wp:docPr id="152" name="Imagem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7"/>
                    <a:srcRect b="56016"/>
                    <a:stretch/>
                  </pic:blipFill>
                  <pic:spPr bwMode="auto">
                    <a:xfrm>
                      <a:off x="0" y="0"/>
                      <a:ext cx="6480771" cy="29352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9230FB" w14:textId="13D51FC3" w:rsidR="00A44F6F" w:rsidRDefault="00A44F6F" w:rsidP="00E142A8">
      <w:r>
        <w:rPr>
          <w:noProof/>
        </w:rPr>
        <w:drawing>
          <wp:inline distT="0" distB="0" distL="0" distR="0" wp14:anchorId="4C166EE0" wp14:editId="66E5AAC4">
            <wp:extent cx="6479540" cy="2197735"/>
            <wp:effectExtent l="0" t="0" r="0" b="0"/>
            <wp:docPr id="153" name="Imagem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19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032C2" w14:textId="183B39CE" w:rsidR="00A44F6F" w:rsidRDefault="00A44F6F" w:rsidP="00E142A8"/>
    <w:p w14:paraId="332544B1" w14:textId="091F2912" w:rsidR="00A44F6F" w:rsidRDefault="00A44F6F" w:rsidP="00E142A8"/>
    <w:p w14:paraId="0B774519" w14:textId="41DC12CF" w:rsidR="00A44F6F" w:rsidRDefault="00A44F6F" w:rsidP="00E142A8"/>
    <w:p w14:paraId="32CA72A1" w14:textId="279732C0" w:rsidR="00A44F6F" w:rsidRDefault="00A44F6F" w:rsidP="00E142A8"/>
    <w:p w14:paraId="6E82C517" w14:textId="741614B9" w:rsidR="00A44F6F" w:rsidRDefault="00A44F6F" w:rsidP="00E142A8">
      <w:r>
        <w:rPr>
          <w:noProof/>
        </w:rPr>
        <w:drawing>
          <wp:inline distT="0" distB="0" distL="0" distR="0" wp14:anchorId="601EE592" wp14:editId="73324C1E">
            <wp:extent cx="6479540" cy="2668772"/>
            <wp:effectExtent l="0" t="0" r="0" b="0"/>
            <wp:docPr id="154" name="Imagem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6481913" cy="2669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601AF" w14:textId="7D6457D6" w:rsidR="00A44F6F" w:rsidRDefault="00A44F6F" w:rsidP="00E142A8">
      <w:r>
        <w:rPr>
          <w:noProof/>
        </w:rPr>
        <w:drawing>
          <wp:inline distT="0" distB="0" distL="0" distR="0" wp14:anchorId="6DAB4CE3" wp14:editId="74690EA9">
            <wp:extent cx="6478993" cy="6709144"/>
            <wp:effectExtent l="0" t="0" r="0" b="0"/>
            <wp:docPr id="155" name="Imagem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6485792" cy="6716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AA30F" w14:textId="5232D366" w:rsidR="00A44F6F" w:rsidRDefault="00A44F6F" w:rsidP="00E142A8"/>
    <w:p w14:paraId="1B48F748" w14:textId="4CE6D725" w:rsidR="009F7B81" w:rsidRDefault="009F7B81" w:rsidP="00E142A8">
      <w:r w:rsidRPr="009F7B81">
        <w:rPr>
          <w:noProof/>
        </w:rPr>
        <w:drawing>
          <wp:inline distT="0" distB="0" distL="0" distR="0" wp14:anchorId="0D2533CE" wp14:editId="38B683B0">
            <wp:extent cx="6479540" cy="4215765"/>
            <wp:effectExtent l="0" t="0" r="0" b="0"/>
            <wp:docPr id="156" name="Imagem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1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888F9" w14:textId="08939849" w:rsidR="009F7B81" w:rsidRDefault="009F7B81" w:rsidP="00E142A8"/>
    <w:p w14:paraId="2145E8CF" w14:textId="0B905242" w:rsidR="009F7B81" w:rsidRDefault="009F7B81" w:rsidP="00E142A8"/>
    <w:p w14:paraId="3AB05EFB" w14:textId="1D876C2D" w:rsidR="009F7B81" w:rsidRDefault="009F7B81" w:rsidP="00E142A8"/>
    <w:p w14:paraId="6F4DC739" w14:textId="39788D55" w:rsidR="009F7B81" w:rsidRDefault="009F7B81" w:rsidP="00E142A8"/>
    <w:p w14:paraId="60D2B8F0" w14:textId="569BCC8D" w:rsidR="009F7B81" w:rsidRDefault="009F7B81" w:rsidP="00E142A8"/>
    <w:p w14:paraId="32032BBE" w14:textId="0AB7A6E1" w:rsidR="009F7B81" w:rsidRDefault="009F7B81" w:rsidP="00E142A8"/>
    <w:p w14:paraId="4289C49A" w14:textId="6D35707E" w:rsidR="009F7B81" w:rsidRDefault="009F7B81" w:rsidP="00E142A8"/>
    <w:p w14:paraId="362985B0" w14:textId="39796E45" w:rsidR="009F7B81" w:rsidRDefault="009F7B81" w:rsidP="00E142A8"/>
    <w:p w14:paraId="0288293B" w14:textId="18B10B6C" w:rsidR="009F7B81" w:rsidRDefault="009F7B81" w:rsidP="00E142A8"/>
    <w:p w14:paraId="5B0FF6D7" w14:textId="38E52D56" w:rsidR="009F7B81" w:rsidRDefault="009F7B81" w:rsidP="00E142A8"/>
    <w:p w14:paraId="4B090C7D" w14:textId="6FC1F80E" w:rsidR="009F7B81" w:rsidRDefault="009F7B81" w:rsidP="00E142A8"/>
    <w:p w14:paraId="7F56199B" w14:textId="1D724BBC" w:rsidR="009F7B81" w:rsidRDefault="009F7B81" w:rsidP="00E142A8"/>
    <w:p w14:paraId="44D0339A" w14:textId="00599DD8" w:rsidR="009F7B81" w:rsidRDefault="009F7B81" w:rsidP="00E142A8"/>
    <w:p w14:paraId="09090FEF" w14:textId="4B334FAD" w:rsidR="009F7B81" w:rsidRDefault="009F7B81" w:rsidP="00E142A8"/>
    <w:p w14:paraId="0A848AD9" w14:textId="0928DA7A" w:rsidR="009F7B81" w:rsidRDefault="009F7B81" w:rsidP="00E142A8"/>
    <w:p w14:paraId="7F521EE2" w14:textId="4564081B" w:rsidR="009F7B81" w:rsidRDefault="009F7B81" w:rsidP="00E142A8"/>
    <w:p w14:paraId="2997C5B5" w14:textId="2906BA5A" w:rsidR="009F7B81" w:rsidRDefault="009F7B81" w:rsidP="00E142A8"/>
    <w:p w14:paraId="0227D01D" w14:textId="705CC32D" w:rsidR="009F7B81" w:rsidRDefault="009F7B81" w:rsidP="00E142A8"/>
    <w:p w14:paraId="31B87B8D" w14:textId="6A6498FE" w:rsidR="009F7B81" w:rsidRDefault="009F7B81" w:rsidP="00E142A8"/>
    <w:p w14:paraId="304E34C6" w14:textId="3FEC8D17" w:rsidR="009F7B81" w:rsidRDefault="009F7B81" w:rsidP="00E142A8"/>
    <w:p w14:paraId="70ED7C80" w14:textId="3C874DCC" w:rsidR="009F7B81" w:rsidRDefault="009F7B81" w:rsidP="00E142A8"/>
    <w:p w14:paraId="2DC0677F" w14:textId="1238B33E" w:rsidR="009F7B81" w:rsidRDefault="009F7B81" w:rsidP="00E142A8"/>
    <w:p w14:paraId="244118A2" w14:textId="14E56650" w:rsidR="009F7B81" w:rsidRDefault="009F7B81" w:rsidP="00E142A8"/>
    <w:p w14:paraId="3F92BC5E" w14:textId="5CFFAE6A" w:rsidR="009F7B81" w:rsidRDefault="009F7B81" w:rsidP="00E142A8"/>
    <w:p w14:paraId="57D2FDBC" w14:textId="3B4C1E29" w:rsidR="009F7B81" w:rsidRDefault="009F7B81" w:rsidP="00E142A8"/>
    <w:p w14:paraId="722DD871" w14:textId="25DBF1C3" w:rsidR="009F7B81" w:rsidRDefault="009F7B81" w:rsidP="00E142A8"/>
    <w:p w14:paraId="01D68B74" w14:textId="560BCA41" w:rsidR="009F7B81" w:rsidRDefault="009F7B81" w:rsidP="00E142A8"/>
    <w:p w14:paraId="1D5B007F" w14:textId="3C782DED" w:rsidR="009F7B81" w:rsidRDefault="009F7B81" w:rsidP="00E142A8"/>
    <w:p w14:paraId="626D276F" w14:textId="77777777" w:rsidR="009F7B81" w:rsidRPr="00E142A8" w:rsidRDefault="009F7B81" w:rsidP="00E142A8"/>
    <w:p w14:paraId="2433243D" w14:textId="133BBD4B" w:rsidR="00C8753D" w:rsidRDefault="00040625" w:rsidP="002901B3">
      <w:pPr>
        <w:pStyle w:val="Ttulo1"/>
        <w:rPr>
          <w:b/>
          <w:bCs/>
        </w:rPr>
      </w:pPr>
      <w:bookmarkStart w:id="20" w:name="_Toc78045532"/>
      <w:r w:rsidRPr="002901B3">
        <w:rPr>
          <w:b/>
          <w:bCs/>
        </w:rPr>
        <w:t>GEOGRAFIA</w:t>
      </w:r>
      <w:r w:rsidR="00C8753D" w:rsidRPr="002901B3">
        <w:rPr>
          <w:b/>
          <w:bCs/>
        </w:rPr>
        <w:t xml:space="preserve"> 3ª SEMANA</w:t>
      </w:r>
      <w:bookmarkEnd w:id="20"/>
    </w:p>
    <w:p w14:paraId="75D9979F" w14:textId="750A2001" w:rsidR="009F7B81" w:rsidRDefault="003D0315" w:rsidP="009F7B81">
      <w:r w:rsidRPr="003D0315">
        <w:rPr>
          <w:noProof/>
        </w:rPr>
        <w:drawing>
          <wp:inline distT="0" distB="0" distL="0" distR="0" wp14:anchorId="01FF28FA" wp14:editId="299FDDBB">
            <wp:extent cx="6479540" cy="5071110"/>
            <wp:effectExtent l="0" t="0" r="0" b="0"/>
            <wp:docPr id="157" name="Imagem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7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AB4BC" w14:textId="5ABB88D7" w:rsidR="003D0315" w:rsidRDefault="003D0315" w:rsidP="009F7B81">
      <w:r w:rsidRPr="003D0315">
        <w:rPr>
          <w:noProof/>
        </w:rPr>
        <w:drawing>
          <wp:inline distT="0" distB="0" distL="0" distR="0" wp14:anchorId="35956283" wp14:editId="5C9EFF78">
            <wp:extent cx="6479540" cy="2617470"/>
            <wp:effectExtent l="0" t="0" r="0" b="0"/>
            <wp:docPr id="158" name="Imagem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1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D8FAC" w14:textId="375C3D4A" w:rsidR="003D0315" w:rsidRDefault="003D0315" w:rsidP="009F7B81">
      <w:r w:rsidRPr="003D0315">
        <w:rPr>
          <w:noProof/>
        </w:rPr>
        <w:drawing>
          <wp:inline distT="0" distB="0" distL="0" distR="0" wp14:anchorId="66834CB3" wp14:editId="3C91905E">
            <wp:extent cx="6479540" cy="800735"/>
            <wp:effectExtent l="0" t="0" r="0" b="0"/>
            <wp:docPr id="159" name="Imagem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8233C" w14:textId="69559598" w:rsidR="003D0315" w:rsidRDefault="003D0315" w:rsidP="009F7B81"/>
    <w:p w14:paraId="1358D265" w14:textId="03DE0A1A" w:rsidR="003D0315" w:rsidRDefault="003D0315" w:rsidP="009F7B81"/>
    <w:p w14:paraId="78362C62" w14:textId="2DF3FAE0" w:rsidR="003D0315" w:rsidRDefault="003D0315" w:rsidP="009F7B81"/>
    <w:p w14:paraId="03EC27CA" w14:textId="52B0CBAF" w:rsidR="003D0315" w:rsidRDefault="003D0315" w:rsidP="009F7B81"/>
    <w:p w14:paraId="6382CE11" w14:textId="2231FBEA" w:rsidR="003D0315" w:rsidRDefault="003D0315" w:rsidP="009F7B81"/>
    <w:p w14:paraId="7299F1D5" w14:textId="0C145F49" w:rsidR="003D0315" w:rsidRDefault="003D0315" w:rsidP="009F7B81">
      <w:r w:rsidRPr="003D0315">
        <w:rPr>
          <w:noProof/>
        </w:rPr>
        <w:drawing>
          <wp:inline distT="0" distB="0" distL="0" distR="0" wp14:anchorId="347C0B29" wp14:editId="71315199">
            <wp:extent cx="6479540" cy="5429250"/>
            <wp:effectExtent l="0" t="0" r="0" b="0"/>
            <wp:docPr id="160" name="Imagem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81B03" w14:textId="61EB4E91" w:rsidR="003D0315" w:rsidRDefault="003D0315" w:rsidP="009F7B81">
      <w:r>
        <w:rPr>
          <w:noProof/>
        </w:rPr>
        <w:drawing>
          <wp:inline distT="0" distB="0" distL="0" distR="0" wp14:anchorId="1EB4A5FB" wp14:editId="6AFDCDB3">
            <wp:extent cx="6479540" cy="3763645"/>
            <wp:effectExtent l="0" t="0" r="0" b="8255"/>
            <wp:docPr id="161" name="Imagem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6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20A49" w14:textId="4E8EC627" w:rsidR="00737975" w:rsidRDefault="00737975" w:rsidP="009F7B81"/>
    <w:p w14:paraId="565494EB" w14:textId="345D8DA1" w:rsidR="00737975" w:rsidRDefault="00737975" w:rsidP="009F7B81"/>
    <w:p w14:paraId="040F3BB9" w14:textId="39E38B2A" w:rsidR="00737975" w:rsidRDefault="00737975" w:rsidP="009F7B81">
      <w:r>
        <w:rPr>
          <w:noProof/>
        </w:rPr>
        <w:drawing>
          <wp:inline distT="0" distB="0" distL="0" distR="0" wp14:anchorId="7CA8BFB6" wp14:editId="096AD2A5">
            <wp:extent cx="6479540" cy="5064760"/>
            <wp:effectExtent l="0" t="0" r="0" b="2540"/>
            <wp:docPr id="162" name="Imagem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6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EA598" w14:textId="03CB3C39" w:rsidR="001355A1" w:rsidRDefault="001355A1" w:rsidP="009F7B81"/>
    <w:p w14:paraId="26D2096F" w14:textId="27FE047E" w:rsidR="001355A1" w:rsidRDefault="001355A1" w:rsidP="009F7B81"/>
    <w:p w14:paraId="56FF1E61" w14:textId="0A32C309" w:rsidR="001355A1" w:rsidRDefault="001355A1" w:rsidP="009F7B81"/>
    <w:p w14:paraId="5870DA01" w14:textId="3FFB2C0C" w:rsidR="001355A1" w:rsidRDefault="001355A1" w:rsidP="009F7B81"/>
    <w:p w14:paraId="21D59889" w14:textId="50A5D470" w:rsidR="001355A1" w:rsidRDefault="001355A1" w:rsidP="009F7B81"/>
    <w:p w14:paraId="04D3B8BD" w14:textId="7F1E1581" w:rsidR="001355A1" w:rsidRDefault="001355A1" w:rsidP="009F7B81"/>
    <w:p w14:paraId="402C02A7" w14:textId="23A45E0A" w:rsidR="001355A1" w:rsidRDefault="001355A1" w:rsidP="009F7B81"/>
    <w:p w14:paraId="73B86F96" w14:textId="3DEC95B8" w:rsidR="001355A1" w:rsidRDefault="001355A1" w:rsidP="009F7B81"/>
    <w:p w14:paraId="3838890A" w14:textId="4CBA4B85" w:rsidR="001355A1" w:rsidRDefault="001355A1" w:rsidP="009F7B81"/>
    <w:p w14:paraId="21F01A90" w14:textId="21A1C3E6" w:rsidR="001355A1" w:rsidRDefault="001355A1" w:rsidP="009F7B81"/>
    <w:p w14:paraId="55E522EC" w14:textId="21B20EC6" w:rsidR="001355A1" w:rsidRDefault="001355A1" w:rsidP="009F7B81"/>
    <w:p w14:paraId="46ED8238" w14:textId="153B594F" w:rsidR="001355A1" w:rsidRDefault="001355A1" w:rsidP="009F7B81"/>
    <w:p w14:paraId="20DDDCB4" w14:textId="721E68C9" w:rsidR="001355A1" w:rsidRDefault="001355A1" w:rsidP="009F7B81"/>
    <w:p w14:paraId="13A6DA43" w14:textId="7F09E86A" w:rsidR="001355A1" w:rsidRDefault="001355A1" w:rsidP="009F7B81"/>
    <w:p w14:paraId="3A262FCE" w14:textId="54D7F8D5" w:rsidR="001355A1" w:rsidRDefault="001355A1" w:rsidP="009F7B81"/>
    <w:p w14:paraId="7C71EC93" w14:textId="52816722" w:rsidR="001355A1" w:rsidRDefault="001355A1" w:rsidP="009F7B81"/>
    <w:p w14:paraId="495E51F3" w14:textId="2A7F5725" w:rsidR="001355A1" w:rsidRDefault="001355A1" w:rsidP="009F7B81"/>
    <w:p w14:paraId="723EE980" w14:textId="7A5EFF2E" w:rsidR="001355A1" w:rsidRDefault="001355A1" w:rsidP="009F7B81"/>
    <w:p w14:paraId="297074F5" w14:textId="278E43A7" w:rsidR="001355A1" w:rsidRDefault="001355A1" w:rsidP="009F7B81"/>
    <w:p w14:paraId="17C632DD" w14:textId="34147492" w:rsidR="001355A1" w:rsidRDefault="001355A1" w:rsidP="009F7B81"/>
    <w:p w14:paraId="0FC8C4F5" w14:textId="5D87F7D6" w:rsidR="001355A1" w:rsidRDefault="001355A1" w:rsidP="009F7B81"/>
    <w:p w14:paraId="443BB5B7" w14:textId="28822D79" w:rsidR="001355A1" w:rsidRDefault="001355A1" w:rsidP="009F7B81"/>
    <w:p w14:paraId="251731E2" w14:textId="3D1B4519" w:rsidR="001355A1" w:rsidRDefault="001355A1" w:rsidP="009F7B81"/>
    <w:p w14:paraId="5A36934B" w14:textId="077C500E" w:rsidR="001355A1" w:rsidRDefault="001355A1" w:rsidP="009F7B81"/>
    <w:p w14:paraId="4717CACE" w14:textId="5AFECA5B" w:rsidR="001355A1" w:rsidRDefault="001355A1" w:rsidP="009F7B81"/>
    <w:p w14:paraId="5902081C" w14:textId="44147F34" w:rsidR="00C8753D" w:rsidRDefault="00040625" w:rsidP="002901B3">
      <w:pPr>
        <w:pStyle w:val="Ttulo1"/>
        <w:rPr>
          <w:b/>
          <w:bCs/>
        </w:rPr>
      </w:pPr>
      <w:bookmarkStart w:id="21" w:name="_Toc78045533"/>
      <w:r w:rsidRPr="002901B3">
        <w:rPr>
          <w:b/>
          <w:bCs/>
        </w:rPr>
        <w:t>GEOGRAFIA</w:t>
      </w:r>
      <w:r w:rsidR="00C8753D" w:rsidRPr="002901B3">
        <w:rPr>
          <w:b/>
          <w:bCs/>
        </w:rPr>
        <w:t xml:space="preserve"> 4ª SEMANA</w:t>
      </w:r>
      <w:bookmarkEnd w:id="21"/>
    </w:p>
    <w:p w14:paraId="6160D703" w14:textId="34F95CEC" w:rsidR="001355A1" w:rsidRDefault="001355A1" w:rsidP="001355A1">
      <w:r>
        <w:rPr>
          <w:noProof/>
        </w:rPr>
        <w:drawing>
          <wp:inline distT="0" distB="0" distL="0" distR="0" wp14:anchorId="4866D3F8" wp14:editId="2CB849F1">
            <wp:extent cx="6479540" cy="6156960"/>
            <wp:effectExtent l="0" t="0" r="0" b="0"/>
            <wp:docPr id="163" name="Imagem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15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E9051" w14:textId="5A884793" w:rsidR="001355A1" w:rsidRDefault="001355A1" w:rsidP="001355A1">
      <w:r>
        <w:rPr>
          <w:noProof/>
        </w:rPr>
        <w:drawing>
          <wp:inline distT="0" distB="0" distL="0" distR="0" wp14:anchorId="7F85F15F" wp14:editId="25004B91">
            <wp:extent cx="6479540" cy="1548765"/>
            <wp:effectExtent l="0" t="0" r="0" b="0"/>
            <wp:docPr id="164" name="Imagem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4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EADAA" w14:textId="5155B86C" w:rsidR="00BD4A0F" w:rsidRDefault="00BD4A0F" w:rsidP="001355A1">
      <w:r>
        <w:rPr>
          <w:noProof/>
        </w:rPr>
        <w:drawing>
          <wp:inline distT="0" distB="0" distL="0" distR="0" wp14:anchorId="2ACF1B36" wp14:editId="41FE3C22">
            <wp:extent cx="6479540" cy="1184910"/>
            <wp:effectExtent l="0" t="0" r="0" b="0"/>
            <wp:docPr id="165" name="Imagem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18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0D96E" w14:textId="10F4E4BA" w:rsidR="00BD4A0F" w:rsidRDefault="00BD4A0F" w:rsidP="001355A1"/>
    <w:p w14:paraId="1DF75EF5" w14:textId="4F35C8EF" w:rsidR="00BD4A0F" w:rsidRDefault="00BD4A0F" w:rsidP="001355A1"/>
    <w:p w14:paraId="5D6A67A4" w14:textId="0FED67CC" w:rsidR="00BD4A0F" w:rsidRDefault="00BD4A0F" w:rsidP="001355A1">
      <w:r>
        <w:rPr>
          <w:noProof/>
        </w:rPr>
        <w:drawing>
          <wp:inline distT="0" distB="0" distL="0" distR="0" wp14:anchorId="0FB223A7" wp14:editId="718ED77A">
            <wp:extent cx="6479540" cy="5699125"/>
            <wp:effectExtent l="0" t="0" r="0" b="0"/>
            <wp:docPr id="166" name="Imagem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69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3B5FB" w14:textId="785514FB" w:rsidR="00BD4A0F" w:rsidRDefault="00BD4A0F" w:rsidP="001355A1">
      <w:r>
        <w:rPr>
          <w:noProof/>
        </w:rPr>
        <w:drawing>
          <wp:inline distT="0" distB="0" distL="0" distR="0" wp14:anchorId="0EE2163C" wp14:editId="2F981472">
            <wp:extent cx="6479540" cy="1771650"/>
            <wp:effectExtent l="0" t="0" r="0" b="0"/>
            <wp:docPr id="167" name="Imagem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2CA88" w14:textId="608B9846" w:rsidR="00BD4A0F" w:rsidRDefault="00BD4A0F" w:rsidP="001355A1"/>
    <w:p w14:paraId="665D9A22" w14:textId="1E075D5A" w:rsidR="00BD4A0F" w:rsidRDefault="00BD4A0F" w:rsidP="001355A1"/>
    <w:p w14:paraId="1B95059D" w14:textId="55807B1E" w:rsidR="00BD4A0F" w:rsidRDefault="00BD4A0F" w:rsidP="001355A1"/>
    <w:p w14:paraId="3D0016E0" w14:textId="64375340" w:rsidR="00BD4A0F" w:rsidRDefault="00BD4A0F" w:rsidP="001355A1"/>
    <w:p w14:paraId="39819B89" w14:textId="3B329561" w:rsidR="00BD4A0F" w:rsidRDefault="00BD4A0F" w:rsidP="001355A1"/>
    <w:p w14:paraId="1E996D74" w14:textId="46D1D2D5" w:rsidR="00BD4A0F" w:rsidRDefault="00BD4A0F" w:rsidP="001355A1"/>
    <w:p w14:paraId="7A91FD75" w14:textId="746FE782" w:rsidR="00BD4A0F" w:rsidRDefault="00BD4A0F" w:rsidP="001355A1"/>
    <w:p w14:paraId="04114ADC" w14:textId="47C74B05" w:rsidR="00BD4A0F" w:rsidRDefault="00BD4A0F" w:rsidP="001355A1"/>
    <w:p w14:paraId="4395E8FD" w14:textId="7AD20315" w:rsidR="00BD4A0F" w:rsidRDefault="00BD4A0F" w:rsidP="001355A1"/>
    <w:p w14:paraId="65CD2E4B" w14:textId="38B67651" w:rsidR="00BD4A0F" w:rsidRDefault="00BD4A0F" w:rsidP="001355A1"/>
    <w:p w14:paraId="4AE5C636" w14:textId="2A3F9AF4" w:rsidR="00BD4A0F" w:rsidRDefault="00BD4A0F" w:rsidP="001355A1"/>
    <w:p w14:paraId="65284686" w14:textId="0F405698" w:rsidR="00BD4A0F" w:rsidRDefault="00BD4A0F" w:rsidP="001355A1"/>
    <w:p w14:paraId="43E4B304" w14:textId="4FF4C8AE" w:rsidR="00BD4A0F" w:rsidRDefault="00BD4A0F" w:rsidP="001355A1">
      <w:r>
        <w:rPr>
          <w:noProof/>
        </w:rPr>
        <w:drawing>
          <wp:inline distT="0" distB="0" distL="0" distR="0" wp14:anchorId="2DB33EDC" wp14:editId="22AA6CB3">
            <wp:extent cx="6479540" cy="5200650"/>
            <wp:effectExtent l="0" t="0" r="0" b="0"/>
            <wp:docPr id="168" name="Imagem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3962C" w14:textId="5ECF219B" w:rsidR="00BD4A0F" w:rsidRDefault="00BD4A0F" w:rsidP="001355A1"/>
    <w:p w14:paraId="4B4923BB" w14:textId="4FEC9067" w:rsidR="00BD4A0F" w:rsidRDefault="00BD4A0F" w:rsidP="001355A1"/>
    <w:p w14:paraId="416CA698" w14:textId="003FF3A2" w:rsidR="00BD4A0F" w:rsidRDefault="00BD4A0F" w:rsidP="001355A1"/>
    <w:p w14:paraId="30723C3C" w14:textId="297D8DFC" w:rsidR="00BD4A0F" w:rsidRDefault="00BD4A0F" w:rsidP="001355A1"/>
    <w:p w14:paraId="50BCC9A6" w14:textId="7590BB9E" w:rsidR="00BD4A0F" w:rsidRDefault="00BD4A0F" w:rsidP="001355A1"/>
    <w:p w14:paraId="4C7AA631" w14:textId="18468124" w:rsidR="00BD4A0F" w:rsidRDefault="00BD4A0F" w:rsidP="001355A1"/>
    <w:p w14:paraId="63D505A9" w14:textId="7E471E73" w:rsidR="00BD4A0F" w:rsidRDefault="00BD4A0F" w:rsidP="001355A1"/>
    <w:p w14:paraId="09681DDD" w14:textId="7A4E52F7" w:rsidR="00BD4A0F" w:rsidRDefault="00BD4A0F" w:rsidP="001355A1"/>
    <w:p w14:paraId="29D1C9F7" w14:textId="703DC27F" w:rsidR="00BD4A0F" w:rsidRDefault="00BD4A0F" w:rsidP="001355A1"/>
    <w:p w14:paraId="0C5B8411" w14:textId="2DE63274" w:rsidR="00BD4A0F" w:rsidRDefault="00BD4A0F" w:rsidP="001355A1"/>
    <w:p w14:paraId="732A6168" w14:textId="3BE7C7BF" w:rsidR="00BD4A0F" w:rsidRDefault="00BD4A0F" w:rsidP="001355A1"/>
    <w:p w14:paraId="45E6B2B1" w14:textId="3E621501" w:rsidR="00BD4A0F" w:rsidRDefault="00BD4A0F" w:rsidP="001355A1"/>
    <w:p w14:paraId="53CCA5FF" w14:textId="6D091148" w:rsidR="00BD4A0F" w:rsidRDefault="00BD4A0F" w:rsidP="001355A1"/>
    <w:p w14:paraId="0FE8FBB5" w14:textId="780D0EAA" w:rsidR="00BD4A0F" w:rsidRDefault="00BD4A0F" w:rsidP="001355A1"/>
    <w:p w14:paraId="27F88DA4" w14:textId="055E860D" w:rsidR="00BD4A0F" w:rsidRDefault="00BD4A0F" w:rsidP="001355A1"/>
    <w:p w14:paraId="1649606A" w14:textId="1804851F" w:rsidR="00BD4A0F" w:rsidRDefault="00BD4A0F" w:rsidP="001355A1"/>
    <w:p w14:paraId="0073BC19" w14:textId="7303C9A5" w:rsidR="00BD4A0F" w:rsidRDefault="00BD4A0F" w:rsidP="001355A1"/>
    <w:p w14:paraId="735BB27B" w14:textId="1FDB0183" w:rsidR="00BD4A0F" w:rsidRDefault="00BD4A0F" w:rsidP="001355A1"/>
    <w:p w14:paraId="2FD5B690" w14:textId="34C98017" w:rsidR="00BD4A0F" w:rsidRDefault="00BD4A0F" w:rsidP="001355A1"/>
    <w:p w14:paraId="3143BAAA" w14:textId="0E5CCA1A" w:rsidR="00BD4A0F" w:rsidRDefault="00BD4A0F" w:rsidP="001355A1"/>
    <w:p w14:paraId="18C1FFB8" w14:textId="657BF921" w:rsidR="00BD4A0F" w:rsidRDefault="00BD4A0F" w:rsidP="001355A1"/>
    <w:p w14:paraId="6011452C" w14:textId="11978F31" w:rsidR="00BD4A0F" w:rsidRDefault="00BD4A0F" w:rsidP="001355A1"/>
    <w:p w14:paraId="7E5CF4FB" w14:textId="77777777" w:rsidR="00BD4A0F" w:rsidRDefault="00BD4A0F" w:rsidP="001355A1"/>
    <w:p w14:paraId="74FBB43F" w14:textId="77777777" w:rsidR="00BD4A0F" w:rsidRPr="001355A1" w:rsidRDefault="00BD4A0F" w:rsidP="001355A1"/>
    <w:p w14:paraId="3DFDECBE" w14:textId="4F2F4B80" w:rsidR="00F927FB" w:rsidRDefault="00F927FB" w:rsidP="00F927FB">
      <w:pPr>
        <w:pStyle w:val="Ttulo1"/>
        <w:rPr>
          <w:b/>
          <w:bCs/>
        </w:rPr>
      </w:pPr>
      <w:bookmarkStart w:id="22" w:name="_Toc78045534"/>
      <w:r w:rsidRPr="002901B3">
        <w:rPr>
          <w:b/>
          <w:bCs/>
        </w:rPr>
        <w:t xml:space="preserve">GEOGRAFIA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22"/>
    </w:p>
    <w:p w14:paraId="64705353" w14:textId="547E748D" w:rsidR="00BD4A0F" w:rsidRDefault="00223EDB" w:rsidP="00BD4A0F">
      <w:r>
        <w:rPr>
          <w:noProof/>
        </w:rPr>
        <w:drawing>
          <wp:inline distT="0" distB="0" distL="0" distR="0" wp14:anchorId="6C3521A4" wp14:editId="786BA3F9">
            <wp:extent cx="6479540" cy="4841240"/>
            <wp:effectExtent l="0" t="0" r="0" b="0"/>
            <wp:docPr id="169" name="Imagem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4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A310C" w14:textId="7EE63D1A" w:rsidR="00223EDB" w:rsidRDefault="00223EDB" w:rsidP="00BD4A0F">
      <w:r>
        <w:rPr>
          <w:noProof/>
        </w:rPr>
        <w:drawing>
          <wp:inline distT="0" distB="0" distL="0" distR="0" wp14:anchorId="0195534C" wp14:editId="4836F1C7">
            <wp:extent cx="6479540" cy="3453130"/>
            <wp:effectExtent l="0" t="0" r="0" b="0"/>
            <wp:docPr id="170" name="Imagem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5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2F82B" w14:textId="5B39BFB1" w:rsidR="00223EDB" w:rsidRDefault="00223EDB" w:rsidP="00BD4A0F">
      <w:r>
        <w:rPr>
          <w:noProof/>
        </w:rPr>
        <w:drawing>
          <wp:inline distT="0" distB="0" distL="0" distR="0" wp14:anchorId="174F9FD2" wp14:editId="2EA3C142">
            <wp:extent cx="6479540" cy="778510"/>
            <wp:effectExtent l="0" t="0" r="0" b="2540"/>
            <wp:docPr id="171" name="Imagem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7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BC46A" w14:textId="3910685D" w:rsidR="00223EDB" w:rsidRDefault="00223EDB" w:rsidP="00BD4A0F"/>
    <w:p w14:paraId="45807EBE" w14:textId="733646E2" w:rsidR="00223EDB" w:rsidRDefault="00223EDB" w:rsidP="00BD4A0F">
      <w:r>
        <w:rPr>
          <w:noProof/>
        </w:rPr>
        <w:drawing>
          <wp:inline distT="0" distB="0" distL="0" distR="0" wp14:anchorId="3F92E986" wp14:editId="0BC5541B">
            <wp:extent cx="6479540" cy="4072270"/>
            <wp:effectExtent l="0" t="0" r="0" b="4445"/>
            <wp:docPr id="172" name="Imagem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6480732" cy="4073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A5274" w14:textId="294148D7" w:rsidR="00223EDB" w:rsidRDefault="00223EDB" w:rsidP="00BD4A0F"/>
    <w:p w14:paraId="489426EA" w14:textId="2FAC1311" w:rsidR="00223EDB" w:rsidRDefault="00223EDB" w:rsidP="00BD4A0F">
      <w:r>
        <w:rPr>
          <w:noProof/>
        </w:rPr>
        <w:drawing>
          <wp:inline distT="0" distB="0" distL="0" distR="0" wp14:anchorId="4AE56197" wp14:editId="7F2CA9F1">
            <wp:extent cx="6478852" cy="5039833"/>
            <wp:effectExtent l="0" t="0" r="0" b="8890"/>
            <wp:docPr id="173" name="Imagem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6489641" cy="5048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44E5C" w14:textId="6CF78053" w:rsidR="00D33C90" w:rsidRDefault="00D33C90" w:rsidP="00BD4A0F"/>
    <w:p w14:paraId="6E02EFC1" w14:textId="7AEACD84" w:rsidR="00D33C90" w:rsidRDefault="00D33C90" w:rsidP="00BD4A0F"/>
    <w:p w14:paraId="1CDB3C21" w14:textId="6DB8B7E3" w:rsidR="00D33C90" w:rsidRDefault="00D33C90" w:rsidP="00BD4A0F">
      <w:r>
        <w:rPr>
          <w:noProof/>
        </w:rPr>
        <w:drawing>
          <wp:inline distT="0" distB="0" distL="0" distR="0" wp14:anchorId="7425BC9F" wp14:editId="7CCA0898">
            <wp:extent cx="6479540" cy="2329180"/>
            <wp:effectExtent l="0" t="0" r="0" b="0"/>
            <wp:docPr id="174" name="Imagem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2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3654A" w14:textId="3C529CBD" w:rsidR="00D33C90" w:rsidRDefault="00D33C90" w:rsidP="00BD4A0F">
      <w:r>
        <w:rPr>
          <w:noProof/>
        </w:rPr>
        <w:drawing>
          <wp:inline distT="0" distB="0" distL="0" distR="0" wp14:anchorId="68F7B990" wp14:editId="15215F52">
            <wp:extent cx="6479540" cy="3572510"/>
            <wp:effectExtent l="0" t="0" r="0" b="8890"/>
            <wp:docPr id="175" name="Imagem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7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3D13B" w14:textId="35F1F468" w:rsidR="00D33C90" w:rsidRDefault="00D33C90" w:rsidP="00BD4A0F"/>
    <w:p w14:paraId="1E3A09BB" w14:textId="09450DFB" w:rsidR="00D33C90" w:rsidRPr="00BD4A0F" w:rsidRDefault="00D33C90" w:rsidP="00BD4A0F">
      <w:r>
        <w:rPr>
          <w:noProof/>
        </w:rPr>
        <w:drawing>
          <wp:inline distT="0" distB="0" distL="0" distR="0" wp14:anchorId="39361E57" wp14:editId="106BC496">
            <wp:extent cx="6479540" cy="3202940"/>
            <wp:effectExtent l="0" t="0" r="0" b="0"/>
            <wp:docPr id="176" name="Imagem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0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0154E" w14:textId="11616591" w:rsidR="00F927FB" w:rsidRDefault="00F927FB" w:rsidP="00F927FB">
      <w:pPr>
        <w:pStyle w:val="Ttulo1"/>
        <w:rPr>
          <w:b/>
          <w:bCs/>
        </w:rPr>
      </w:pPr>
      <w:bookmarkStart w:id="23" w:name="_Toc78045535"/>
      <w:r w:rsidRPr="002901B3">
        <w:rPr>
          <w:b/>
          <w:bCs/>
        </w:rPr>
        <w:t xml:space="preserve">GEOGRAFIA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23"/>
    </w:p>
    <w:p w14:paraId="6082328E" w14:textId="5415B460" w:rsidR="00D33C90" w:rsidRDefault="00D33C90" w:rsidP="00D33C90">
      <w:r>
        <w:rPr>
          <w:noProof/>
        </w:rPr>
        <w:drawing>
          <wp:inline distT="0" distB="0" distL="0" distR="0" wp14:anchorId="3A7391DA" wp14:editId="061568C6">
            <wp:extent cx="6134735" cy="4482533"/>
            <wp:effectExtent l="0" t="0" r="0" b="0"/>
            <wp:docPr id="177" name="Imagem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6139269" cy="4485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322A9" w14:textId="684DD6B8" w:rsidR="00D33C90" w:rsidRDefault="00D33C90" w:rsidP="00D33C90">
      <w:r>
        <w:rPr>
          <w:noProof/>
        </w:rPr>
        <w:drawing>
          <wp:inline distT="0" distB="0" distL="0" distR="0" wp14:anchorId="71B4CBCF" wp14:editId="2C52CC60">
            <wp:extent cx="6479540" cy="2152059"/>
            <wp:effectExtent l="0" t="0" r="0" b="635"/>
            <wp:docPr id="178" name="Imagem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6481861" cy="215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33C12" w14:textId="3B66102C" w:rsidR="00D5151F" w:rsidRDefault="00D5151F" w:rsidP="00D5151F">
      <w:pPr>
        <w:jc w:val="center"/>
      </w:pPr>
      <w:r>
        <w:rPr>
          <w:noProof/>
        </w:rPr>
        <w:drawing>
          <wp:inline distT="0" distB="0" distL="0" distR="0" wp14:anchorId="091F2F1C" wp14:editId="63D69D86">
            <wp:extent cx="5102887" cy="2615609"/>
            <wp:effectExtent l="0" t="0" r="2540" b="0"/>
            <wp:docPr id="179" name="Imagem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5117474" cy="2623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73070" w14:textId="758FD0F6" w:rsidR="00D5151F" w:rsidRDefault="00D5151F" w:rsidP="00D5151F">
      <w:pPr>
        <w:jc w:val="center"/>
      </w:pPr>
      <w:r>
        <w:rPr>
          <w:noProof/>
        </w:rPr>
        <w:drawing>
          <wp:inline distT="0" distB="0" distL="0" distR="0" wp14:anchorId="4F12D9C0" wp14:editId="705B31BB">
            <wp:extent cx="6479540" cy="2095500"/>
            <wp:effectExtent l="0" t="0" r="0" b="0"/>
            <wp:docPr id="180" name="Imagem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05B4A" w14:textId="14528B10" w:rsidR="00D5151F" w:rsidRDefault="00D5151F" w:rsidP="00D5151F">
      <w:pPr>
        <w:jc w:val="center"/>
      </w:pPr>
    </w:p>
    <w:p w14:paraId="3DADAF5E" w14:textId="39C4D433" w:rsidR="00D5151F" w:rsidRDefault="00D5151F" w:rsidP="00D5151F">
      <w:pPr>
        <w:jc w:val="center"/>
      </w:pPr>
      <w:r>
        <w:rPr>
          <w:noProof/>
        </w:rPr>
        <w:drawing>
          <wp:inline distT="0" distB="0" distL="0" distR="0" wp14:anchorId="460643A4" wp14:editId="0489E939">
            <wp:extent cx="6479540" cy="3723640"/>
            <wp:effectExtent l="0" t="0" r="0" b="0"/>
            <wp:docPr id="181" name="Imagem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2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D6D9C" w14:textId="3886863B" w:rsidR="00D5151F" w:rsidRDefault="00D5151F" w:rsidP="00D5151F">
      <w:pPr>
        <w:jc w:val="center"/>
      </w:pPr>
    </w:p>
    <w:p w14:paraId="1BD848F2" w14:textId="7E62D45B" w:rsidR="00D5151F" w:rsidRDefault="00D5151F" w:rsidP="00D5151F">
      <w:pPr>
        <w:jc w:val="center"/>
      </w:pPr>
      <w:r>
        <w:rPr>
          <w:noProof/>
        </w:rPr>
        <w:drawing>
          <wp:inline distT="0" distB="0" distL="0" distR="0" wp14:anchorId="249C34B8" wp14:editId="4A5AAE99">
            <wp:extent cx="6479540" cy="2509520"/>
            <wp:effectExtent l="0" t="0" r="0" b="5080"/>
            <wp:docPr id="182" name="Imagem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50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9AB3C" w14:textId="46AAE028" w:rsidR="00A058FC" w:rsidRDefault="00A058FC" w:rsidP="00D5151F">
      <w:pPr>
        <w:jc w:val="center"/>
      </w:pPr>
    </w:p>
    <w:p w14:paraId="246643B0" w14:textId="023F72A9" w:rsidR="00A058FC" w:rsidRDefault="00A058FC" w:rsidP="00D5151F">
      <w:pPr>
        <w:jc w:val="center"/>
      </w:pPr>
    </w:p>
    <w:p w14:paraId="571E67F4" w14:textId="4486DC13" w:rsidR="00A058FC" w:rsidRDefault="00A058FC" w:rsidP="00D5151F">
      <w:pPr>
        <w:jc w:val="center"/>
      </w:pPr>
    </w:p>
    <w:p w14:paraId="04B5ACFB" w14:textId="48B9D820" w:rsidR="00A058FC" w:rsidRDefault="00A058FC" w:rsidP="00D5151F">
      <w:pPr>
        <w:jc w:val="center"/>
      </w:pPr>
    </w:p>
    <w:p w14:paraId="1CA50D48" w14:textId="02FB4BD7" w:rsidR="00A058FC" w:rsidRDefault="00A058FC" w:rsidP="00D5151F">
      <w:pPr>
        <w:jc w:val="center"/>
      </w:pPr>
    </w:p>
    <w:p w14:paraId="7D9931EC" w14:textId="12224915" w:rsidR="00A058FC" w:rsidRDefault="00A058FC" w:rsidP="00D5151F">
      <w:pPr>
        <w:jc w:val="center"/>
      </w:pPr>
      <w:r>
        <w:rPr>
          <w:noProof/>
        </w:rPr>
        <w:drawing>
          <wp:inline distT="0" distB="0" distL="0" distR="0" wp14:anchorId="344565D8" wp14:editId="29DF4658">
            <wp:extent cx="6478270" cy="5816009"/>
            <wp:effectExtent l="0" t="0" r="0" b="0"/>
            <wp:docPr id="183" name="Imagem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8"/>
                    <a:srcRect b="2264"/>
                    <a:stretch/>
                  </pic:blipFill>
                  <pic:spPr bwMode="auto">
                    <a:xfrm>
                      <a:off x="0" y="0"/>
                      <a:ext cx="6484593" cy="5821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1EB3BC" w14:textId="6D6A7CB0" w:rsidR="00A058FC" w:rsidRDefault="00A058FC" w:rsidP="00D5151F">
      <w:pPr>
        <w:jc w:val="center"/>
      </w:pPr>
      <w:r>
        <w:rPr>
          <w:noProof/>
        </w:rPr>
        <w:drawing>
          <wp:inline distT="0" distB="0" distL="0" distR="0" wp14:anchorId="0D6FB051" wp14:editId="105219C6">
            <wp:extent cx="6479540" cy="331470"/>
            <wp:effectExtent l="0" t="0" r="0" b="0"/>
            <wp:docPr id="184" name="Imagem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B76B4" w14:textId="6CA730D2" w:rsidR="00A058FC" w:rsidRPr="00D33C90" w:rsidRDefault="00C80CE2" w:rsidP="00A058FC">
      <w:r>
        <w:rPr>
          <w:noProof/>
        </w:rPr>
        <w:drawing>
          <wp:anchor distT="0" distB="0" distL="114300" distR="114300" simplePos="0" relativeHeight="251658240" behindDoc="1" locked="0" layoutInCell="1" allowOverlap="1" wp14:anchorId="45587116" wp14:editId="08652B5C">
            <wp:simplePos x="0" y="0"/>
            <wp:positionH relativeFrom="column">
              <wp:posOffset>1607362</wp:posOffset>
            </wp:positionH>
            <wp:positionV relativeFrom="paragraph">
              <wp:posOffset>121920</wp:posOffset>
            </wp:positionV>
            <wp:extent cx="2680970" cy="1543685"/>
            <wp:effectExtent l="0" t="0" r="5080" b="0"/>
            <wp:wrapTight wrapText="bothSides">
              <wp:wrapPolygon edited="0">
                <wp:start x="0" y="0"/>
                <wp:lineTo x="0" y="21325"/>
                <wp:lineTo x="21487" y="21325"/>
                <wp:lineTo x="21487" y="0"/>
                <wp:lineTo x="0" y="0"/>
              </wp:wrapPolygon>
            </wp:wrapTight>
            <wp:docPr id="185" name="Imagem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0970" cy="1543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7B415E" w14:textId="13B39D53" w:rsidR="004F0F5C" w:rsidRDefault="004F0F5C" w:rsidP="008D4B13">
      <w:pPr>
        <w:spacing w:line="276" w:lineRule="auto"/>
      </w:pPr>
    </w:p>
    <w:p w14:paraId="5988916E" w14:textId="77777777" w:rsidR="004F0F5C" w:rsidRDefault="004F0F5C" w:rsidP="008D4B13">
      <w:pPr>
        <w:spacing w:line="276" w:lineRule="auto"/>
      </w:pPr>
    </w:p>
    <w:p w14:paraId="1F70105C" w14:textId="77777777" w:rsidR="004F0F5C" w:rsidRDefault="004F0F5C" w:rsidP="008D4B13">
      <w:pPr>
        <w:spacing w:line="276" w:lineRule="auto"/>
      </w:pPr>
    </w:p>
    <w:p w14:paraId="403060A1" w14:textId="77777777" w:rsidR="004F0F5C" w:rsidRDefault="004F0F5C" w:rsidP="008D4B13">
      <w:pPr>
        <w:spacing w:line="276" w:lineRule="auto"/>
      </w:pPr>
    </w:p>
    <w:p w14:paraId="2F21157A" w14:textId="77777777" w:rsidR="004F0F5C" w:rsidRDefault="004F0F5C" w:rsidP="008D4B13">
      <w:pPr>
        <w:spacing w:line="276" w:lineRule="auto"/>
      </w:pPr>
    </w:p>
    <w:p w14:paraId="2AEC0475" w14:textId="77777777" w:rsidR="004F0F5C" w:rsidRDefault="004F0F5C" w:rsidP="008D4B13">
      <w:pPr>
        <w:spacing w:line="276" w:lineRule="auto"/>
      </w:pPr>
    </w:p>
    <w:p w14:paraId="65F59F82" w14:textId="77777777" w:rsidR="004F0F5C" w:rsidRDefault="004F0F5C" w:rsidP="008D4B13">
      <w:pPr>
        <w:spacing w:line="276" w:lineRule="auto"/>
      </w:pPr>
    </w:p>
    <w:p w14:paraId="4CB97B85" w14:textId="77777777" w:rsidR="004F0F5C" w:rsidRDefault="004F0F5C" w:rsidP="008D4B13">
      <w:pPr>
        <w:spacing w:line="276" w:lineRule="auto"/>
      </w:pPr>
    </w:p>
    <w:p w14:paraId="74EAB98D" w14:textId="6508E6EA" w:rsidR="008D4B13" w:rsidRDefault="00A058FC" w:rsidP="00C80CE2">
      <w:pPr>
        <w:spacing w:line="276" w:lineRule="auto"/>
        <w:rPr>
          <w:rFonts w:ascii="Barlow-Regular" w:hAnsi="Barlow-Regular"/>
          <w:color w:val="242021"/>
          <w:sz w:val="28"/>
          <w:szCs w:val="28"/>
        </w:rPr>
      </w:pPr>
      <w:r w:rsidRPr="00A058FC">
        <w:rPr>
          <w:rFonts w:ascii="Barlow-Regular" w:hAnsi="Barlow-Regular"/>
          <w:color w:val="242021"/>
          <w:sz w:val="28"/>
          <w:szCs w:val="28"/>
        </w:rPr>
        <w:t>A) Quais matérias primas são citadas no texto?</w:t>
      </w:r>
      <w:r w:rsidR="004F0F5C">
        <w:rPr>
          <w:rFonts w:ascii="Barlow-Regular" w:hAnsi="Barlow-Regular"/>
          <w:color w:val="242021"/>
          <w:sz w:val="28"/>
          <w:szCs w:val="28"/>
        </w:rPr>
        <w:t xml:space="preserve"> </w:t>
      </w:r>
      <w:r>
        <w:rPr>
          <w:rFonts w:ascii="Barlow-Regular" w:hAnsi="Barlow-Regular"/>
          <w:color w:val="242021"/>
          <w:sz w:val="28"/>
          <w:szCs w:val="28"/>
        </w:rPr>
        <w:t>__________________________________________</w:t>
      </w:r>
      <w:r w:rsidRPr="00A058FC">
        <w:rPr>
          <w:rFonts w:ascii="Barlow-Regular" w:hAnsi="Barlow-Regular"/>
          <w:color w:val="242021"/>
          <w:sz w:val="28"/>
          <w:szCs w:val="28"/>
        </w:rPr>
        <w:br/>
        <w:t>B) Quais os produtos industrializados citados no texto?</w:t>
      </w:r>
    </w:p>
    <w:p w14:paraId="53EE3AD6" w14:textId="72BF1A3A" w:rsidR="00F927FB" w:rsidRPr="00F927FB" w:rsidRDefault="00A058FC" w:rsidP="00C80CE2">
      <w:pPr>
        <w:spacing w:line="276" w:lineRule="auto"/>
      </w:pPr>
      <w:r>
        <w:rPr>
          <w:rFonts w:ascii="Barlow-Regular" w:hAnsi="Barlow-Regular"/>
          <w:color w:val="242021"/>
          <w:sz w:val="28"/>
          <w:szCs w:val="28"/>
        </w:rPr>
        <w:t>_______________________________________________</w:t>
      </w:r>
      <w:r w:rsidR="00C80CE2">
        <w:rPr>
          <w:rFonts w:ascii="Barlow-Regular" w:hAnsi="Barlow-Regular"/>
          <w:color w:val="242021"/>
          <w:sz w:val="28"/>
          <w:szCs w:val="28"/>
        </w:rPr>
        <w:t>_________________________________________________</w:t>
      </w:r>
      <w:r w:rsidRPr="00A058FC">
        <w:rPr>
          <w:rFonts w:ascii="Barlow-Regular" w:hAnsi="Barlow-Regular"/>
          <w:color w:val="242021"/>
          <w:sz w:val="28"/>
          <w:szCs w:val="28"/>
        </w:rPr>
        <w:br/>
        <w:t>C) Cite duas comidas que podemos fazer com:</w:t>
      </w:r>
      <w:r w:rsidRPr="00A058FC">
        <w:rPr>
          <w:rFonts w:ascii="Barlow-Regular" w:hAnsi="Barlow-Regular"/>
          <w:color w:val="242021"/>
          <w:sz w:val="28"/>
          <w:szCs w:val="28"/>
        </w:rPr>
        <w:br/>
        <w:t>Milho</w:t>
      </w:r>
      <w:r w:rsidR="008D4B13">
        <w:rPr>
          <w:rFonts w:ascii="Barlow-Regular" w:hAnsi="Barlow-Regular"/>
          <w:color w:val="242021"/>
          <w:sz w:val="28"/>
          <w:szCs w:val="28"/>
        </w:rPr>
        <w:t>:___________________________________________________________</w:t>
      </w:r>
      <w:r w:rsidRPr="00A058FC">
        <w:rPr>
          <w:rFonts w:ascii="Barlow-Regular" w:hAnsi="Barlow-Regular"/>
          <w:color w:val="242021"/>
          <w:sz w:val="28"/>
          <w:szCs w:val="28"/>
        </w:rPr>
        <w:br/>
        <w:t>Açúcar</w:t>
      </w:r>
      <w:r w:rsidR="008D4B13">
        <w:rPr>
          <w:rFonts w:ascii="Barlow-Regular" w:hAnsi="Barlow-Regular"/>
          <w:color w:val="242021"/>
          <w:sz w:val="28"/>
          <w:szCs w:val="28"/>
        </w:rPr>
        <w:t>: ________________________________________________________</w:t>
      </w:r>
    </w:p>
    <w:p w14:paraId="7553F3FD" w14:textId="700D3D95" w:rsidR="00040625" w:rsidRDefault="00040625" w:rsidP="002901B3">
      <w:pPr>
        <w:pStyle w:val="Ttulo1"/>
        <w:rPr>
          <w:b/>
          <w:bCs/>
        </w:rPr>
      </w:pPr>
      <w:bookmarkStart w:id="24" w:name="_Toc78045536"/>
      <w:r w:rsidRPr="002901B3">
        <w:rPr>
          <w:b/>
          <w:bCs/>
        </w:rPr>
        <w:t>HISTÓRIA 1ª SEMANA</w:t>
      </w:r>
      <w:bookmarkEnd w:id="24"/>
    </w:p>
    <w:p w14:paraId="47007ED4" w14:textId="35482C6B" w:rsidR="00C80CE2" w:rsidRDefault="00C950AD" w:rsidP="00C80CE2">
      <w:r>
        <w:rPr>
          <w:noProof/>
        </w:rPr>
        <w:drawing>
          <wp:inline distT="0" distB="0" distL="0" distR="0" wp14:anchorId="69B767D4" wp14:editId="3EFFF0EC">
            <wp:extent cx="6220047" cy="2466340"/>
            <wp:effectExtent l="0" t="0" r="9525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6234185" cy="2471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CD100" w14:textId="05C36548" w:rsidR="00C950AD" w:rsidRDefault="00112215" w:rsidP="00C80CE2">
      <w:r>
        <w:rPr>
          <w:noProof/>
        </w:rPr>
        <w:drawing>
          <wp:inline distT="0" distB="0" distL="0" distR="0" wp14:anchorId="1D8C7E7B" wp14:editId="42F9D73F">
            <wp:extent cx="6478779" cy="6762307"/>
            <wp:effectExtent l="0" t="0" r="0" b="635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6499837" cy="678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12305" w14:textId="6FAA4427" w:rsidR="00112215" w:rsidRDefault="00112215" w:rsidP="00C80CE2">
      <w:r>
        <w:rPr>
          <w:noProof/>
        </w:rPr>
        <w:drawing>
          <wp:inline distT="0" distB="0" distL="0" distR="0" wp14:anchorId="1F0EBBFD" wp14:editId="33FC432F">
            <wp:extent cx="6479540" cy="8434705"/>
            <wp:effectExtent l="0" t="0" r="0" b="4445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43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58373" w14:textId="6F386E3C" w:rsidR="00112215" w:rsidRDefault="00112215" w:rsidP="00C80CE2"/>
    <w:p w14:paraId="62E9E34A" w14:textId="47E52262" w:rsidR="00112215" w:rsidRDefault="00112215" w:rsidP="00C80CE2"/>
    <w:p w14:paraId="3C64E76A" w14:textId="46C58F8E" w:rsidR="00112215" w:rsidRDefault="00112215" w:rsidP="00C80CE2"/>
    <w:p w14:paraId="24210B96" w14:textId="4F71D1CD" w:rsidR="00112215" w:rsidRDefault="00112215" w:rsidP="00C80CE2"/>
    <w:p w14:paraId="5C8A9125" w14:textId="183AC86C" w:rsidR="00112215" w:rsidRDefault="00112215" w:rsidP="00C80CE2"/>
    <w:p w14:paraId="2227A8D5" w14:textId="6F2912AA" w:rsidR="00112215" w:rsidRDefault="00112215" w:rsidP="00C80CE2"/>
    <w:p w14:paraId="15BDF99F" w14:textId="0BCAE484" w:rsidR="00112215" w:rsidRDefault="00112215" w:rsidP="00C80CE2">
      <w:r>
        <w:rPr>
          <w:noProof/>
        </w:rPr>
        <w:drawing>
          <wp:inline distT="0" distB="0" distL="0" distR="0" wp14:anchorId="49DB9654" wp14:editId="1A42B29D">
            <wp:extent cx="6479540" cy="8946515"/>
            <wp:effectExtent l="0" t="0" r="0" b="6985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4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D4744" w14:textId="5F810E73" w:rsidR="00112215" w:rsidRDefault="00112215" w:rsidP="00C80CE2"/>
    <w:p w14:paraId="75142F82" w14:textId="68658FF8" w:rsidR="00112215" w:rsidRDefault="00112215" w:rsidP="00C80CE2"/>
    <w:p w14:paraId="1B510FA9" w14:textId="1B09292F" w:rsidR="00112215" w:rsidRDefault="00112215" w:rsidP="00C80CE2"/>
    <w:p w14:paraId="497DB096" w14:textId="147D18B7" w:rsidR="00112215" w:rsidRDefault="00112215" w:rsidP="00C80CE2"/>
    <w:p w14:paraId="1E29D1E4" w14:textId="4A8DE29F" w:rsidR="00112215" w:rsidRDefault="00112215" w:rsidP="00C80CE2">
      <w:r>
        <w:rPr>
          <w:noProof/>
        </w:rPr>
        <w:drawing>
          <wp:inline distT="0" distB="0" distL="0" distR="0" wp14:anchorId="192A20CD" wp14:editId="3DD5B502">
            <wp:extent cx="6479540" cy="8670290"/>
            <wp:effectExtent l="0" t="0" r="0" b="0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67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BBFE2" w14:textId="23FA927F" w:rsidR="00112215" w:rsidRDefault="00112215" w:rsidP="00C80CE2"/>
    <w:p w14:paraId="5ED2CB15" w14:textId="07D79E79" w:rsidR="00112215" w:rsidRDefault="00112215" w:rsidP="00C80CE2"/>
    <w:p w14:paraId="75E738CF" w14:textId="0731058C" w:rsidR="00112215" w:rsidRDefault="00112215" w:rsidP="00C80CE2"/>
    <w:p w14:paraId="7EAE754B" w14:textId="77777777" w:rsidR="00112215" w:rsidRPr="00C80CE2" w:rsidRDefault="00112215" w:rsidP="00C80CE2"/>
    <w:p w14:paraId="30C41F5B" w14:textId="1AA98FBD" w:rsidR="00040625" w:rsidRDefault="00040625" w:rsidP="002901B3">
      <w:pPr>
        <w:pStyle w:val="Ttulo1"/>
        <w:rPr>
          <w:b/>
          <w:bCs/>
        </w:rPr>
      </w:pPr>
      <w:bookmarkStart w:id="25" w:name="_Toc78045537"/>
      <w:r w:rsidRPr="002901B3">
        <w:rPr>
          <w:b/>
          <w:bCs/>
        </w:rPr>
        <w:t>HISTÓRIA 2ª SEMANA</w:t>
      </w:r>
      <w:bookmarkEnd w:id="25"/>
    </w:p>
    <w:p w14:paraId="75FC148F" w14:textId="044D53B7" w:rsidR="00434617" w:rsidRDefault="00434617" w:rsidP="00434617">
      <w:r>
        <w:rPr>
          <w:noProof/>
        </w:rPr>
        <w:drawing>
          <wp:inline distT="0" distB="0" distL="0" distR="0" wp14:anchorId="041318C5" wp14:editId="78D5977D">
            <wp:extent cx="6479540" cy="5111750"/>
            <wp:effectExtent l="0" t="0" r="0" b="0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1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155A5" w14:textId="09D907B0" w:rsidR="00434617" w:rsidRDefault="00434617" w:rsidP="00434617">
      <w:r>
        <w:rPr>
          <w:noProof/>
        </w:rPr>
        <w:drawing>
          <wp:inline distT="0" distB="0" distL="0" distR="0" wp14:anchorId="3E1798F5" wp14:editId="228956F0">
            <wp:extent cx="6479540" cy="4074795"/>
            <wp:effectExtent l="0" t="0" r="0" b="1905"/>
            <wp:docPr id="128" name="Imagem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7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89DE3" w14:textId="28FA2566" w:rsidR="00434617" w:rsidRDefault="00434617" w:rsidP="00434617"/>
    <w:p w14:paraId="1F797494" w14:textId="34B65019" w:rsidR="00434617" w:rsidRDefault="00434617" w:rsidP="00434617">
      <w:r>
        <w:rPr>
          <w:noProof/>
        </w:rPr>
        <w:drawing>
          <wp:inline distT="0" distB="0" distL="0" distR="0" wp14:anchorId="2E9A3426" wp14:editId="2C4D8364">
            <wp:extent cx="6479540" cy="2148840"/>
            <wp:effectExtent l="0" t="0" r="0" b="3810"/>
            <wp:docPr id="129" name="Imagem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14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B8E78" w14:textId="2D5D1C31" w:rsidR="00434617" w:rsidRDefault="00434617" w:rsidP="00434617">
      <w:r>
        <w:rPr>
          <w:noProof/>
        </w:rPr>
        <w:drawing>
          <wp:inline distT="0" distB="0" distL="0" distR="0" wp14:anchorId="38B3C9E6" wp14:editId="0D631659">
            <wp:extent cx="6479540" cy="2331720"/>
            <wp:effectExtent l="0" t="0" r="0" b="0"/>
            <wp:docPr id="130" name="Imagem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3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F3EB1" w14:textId="6DFBCCDE" w:rsidR="00434617" w:rsidRDefault="00434617" w:rsidP="00434617"/>
    <w:p w14:paraId="6FEF5A68" w14:textId="653D6B0B" w:rsidR="00460149" w:rsidRDefault="00460149" w:rsidP="00434617">
      <w:r>
        <w:rPr>
          <w:noProof/>
        </w:rPr>
        <w:drawing>
          <wp:inline distT="0" distB="0" distL="0" distR="0" wp14:anchorId="0040668F" wp14:editId="3482110A">
            <wp:extent cx="6477611" cy="4327452"/>
            <wp:effectExtent l="0" t="0" r="0" b="0"/>
            <wp:docPr id="140" name="Imagem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0"/>
                    <a:srcRect b="39081"/>
                    <a:stretch/>
                  </pic:blipFill>
                  <pic:spPr bwMode="auto">
                    <a:xfrm>
                      <a:off x="0" y="0"/>
                      <a:ext cx="6490391" cy="4335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265307" w14:textId="7CD47BD4" w:rsidR="00434617" w:rsidRDefault="00434617" w:rsidP="00434617"/>
    <w:p w14:paraId="7E9F73FD" w14:textId="4631BA67" w:rsidR="00460149" w:rsidRDefault="00460149" w:rsidP="00434617"/>
    <w:p w14:paraId="7CC8E73E" w14:textId="1082F414" w:rsidR="00460149" w:rsidRDefault="00460149" w:rsidP="00434617"/>
    <w:p w14:paraId="0ADA4C68" w14:textId="70BC66AF" w:rsidR="00460149" w:rsidRDefault="00460149" w:rsidP="00434617">
      <w:r>
        <w:rPr>
          <w:noProof/>
        </w:rPr>
        <w:drawing>
          <wp:inline distT="0" distB="0" distL="0" distR="0" wp14:anchorId="4C74FC67" wp14:editId="430D4FD5">
            <wp:extent cx="6479540" cy="2776855"/>
            <wp:effectExtent l="0" t="0" r="0" b="4445"/>
            <wp:docPr id="141" name="Imagem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7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C2C48" w14:textId="0D9B7178" w:rsidR="00460149" w:rsidRDefault="00460149" w:rsidP="00434617"/>
    <w:p w14:paraId="1F5CCCA2" w14:textId="4E2A379A" w:rsidR="004A330C" w:rsidRDefault="004A330C" w:rsidP="00434617">
      <w:r>
        <w:rPr>
          <w:noProof/>
        </w:rPr>
        <w:drawing>
          <wp:inline distT="0" distB="0" distL="0" distR="0" wp14:anchorId="0246EDFB" wp14:editId="5854F43A">
            <wp:extent cx="6479540" cy="5147310"/>
            <wp:effectExtent l="0" t="0" r="0" b="0"/>
            <wp:docPr id="186" name="Imagem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4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3E351" w14:textId="107A489A" w:rsidR="004A330C" w:rsidRDefault="004A330C" w:rsidP="00434617"/>
    <w:p w14:paraId="3E3FFD82" w14:textId="52882ED4" w:rsidR="004A330C" w:rsidRDefault="004A330C" w:rsidP="00434617"/>
    <w:p w14:paraId="4D79633E" w14:textId="519422CF" w:rsidR="004A330C" w:rsidRDefault="004A330C" w:rsidP="00434617"/>
    <w:p w14:paraId="3B083957" w14:textId="7255699B" w:rsidR="004A330C" w:rsidRDefault="004A330C" w:rsidP="00434617"/>
    <w:p w14:paraId="51C14356" w14:textId="74BC0EF5" w:rsidR="004A330C" w:rsidRDefault="004A330C" w:rsidP="00434617"/>
    <w:p w14:paraId="6D96BAD9" w14:textId="77777777" w:rsidR="004A330C" w:rsidRPr="00434617" w:rsidRDefault="004A330C" w:rsidP="00434617"/>
    <w:p w14:paraId="6EF3B601" w14:textId="0E90CFDD" w:rsidR="00040625" w:rsidRDefault="00040625" w:rsidP="002901B3">
      <w:pPr>
        <w:pStyle w:val="Ttulo1"/>
        <w:rPr>
          <w:b/>
          <w:bCs/>
        </w:rPr>
      </w:pPr>
      <w:bookmarkStart w:id="26" w:name="_Toc78045538"/>
      <w:r w:rsidRPr="002901B3">
        <w:rPr>
          <w:b/>
          <w:bCs/>
        </w:rPr>
        <w:t>HISTÓRIA 3ª SEMANA</w:t>
      </w:r>
      <w:bookmarkEnd w:id="26"/>
    </w:p>
    <w:p w14:paraId="6482FEEA" w14:textId="40B5669D" w:rsidR="004A330C" w:rsidRDefault="004A330C" w:rsidP="004A330C">
      <w:r>
        <w:rPr>
          <w:noProof/>
        </w:rPr>
        <w:drawing>
          <wp:inline distT="0" distB="0" distL="0" distR="0" wp14:anchorId="79BE86D7" wp14:editId="2D4810B3">
            <wp:extent cx="6479540" cy="3867785"/>
            <wp:effectExtent l="0" t="0" r="0" b="0"/>
            <wp:docPr id="187" name="Imagem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6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E68BC" w14:textId="4F0092D8" w:rsidR="004A330C" w:rsidRDefault="004A330C" w:rsidP="004A330C">
      <w:r>
        <w:rPr>
          <w:noProof/>
        </w:rPr>
        <w:drawing>
          <wp:inline distT="0" distB="0" distL="0" distR="0" wp14:anchorId="63C66F6C" wp14:editId="557AE99C">
            <wp:extent cx="6479540" cy="4691380"/>
            <wp:effectExtent l="0" t="0" r="0" b="0"/>
            <wp:docPr id="188" name="Imagem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9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E3618" w14:textId="2FC82E18" w:rsidR="00EE20FD" w:rsidRDefault="00EE20FD" w:rsidP="004A330C"/>
    <w:p w14:paraId="2D9D190D" w14:textId="7916E491" w:rsidR="00EE20FD" w:rsidRDefault="00EE20FD" w:rsidP="004A330C"/>
    <w:p w14:paraId="7E4B8ECD" w14:textId="7DFD3171" w:rsidR="00EE20FD" w:rsidRDefault="00EE20FD" w:rsidP="004A330C"/>
    <w:p w14:paraId="755EAE50" w14:textId="6283B4EA" w:rsidR="00EE20FD" w:rsidRDefault="00EE20FD" w:rsidP="004A330C"/>
    <w:p w14:paraId="71C06639" w14:textId="38014E3F" w:rsidR="00EE20FD" w:rsidRDefault="00EE20FD" w:rsidP="004A330C">
      <w:r>
        <w:rPr>
          <w:noProof/>
        </w:rPr>
        <w:drawing>
          <wp:inline distT="0" distB="0" distL="0" distR="0" wp14:anchorId="4D5AC112" wp14:editId="788F9984">
            <wp:extent cx="6478740" cy="2806995"/>
            <wp:effectExtent l="0" t="0" r="0" b="0"/>
            <wp:docPr id="189" name="Imagem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5"/>
                    <a:srcRect b="24346"/>
                    <a:stretch/>
                  </pic:blipFill>
                  <pic:spPr bwMode="auto">
                    <a:xfrm>
                      <a:off x="0" y="0"/>
                      <a:ext cx="6488663" cy="28112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2392F1" w14:textId="05CDD824" w:rsidR="00EE20FD" w:rsidRDefault="00EE20FD" w:rsidP="00EE20FD">
      <w:pPr>
        <w:jc w:val="center"/>
      </w:pPr>
      <w:r>
        <w:rPr>
          <w:noProof/>
        </w:rPr>
        <w:drawing>
          <wp:inline distT="0" distB="0" distL="0" distR="0" wp14:anchorId="44E998DF" wp14:editId="344146C5">
            <wp:extent cx="4491251" cy="599479"/>
            <wp:effectExtent l="0" t="0" r="5080" b="0"/>
            <wp:docPr id="191" name="Imagem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4540970" cy="60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DE782" w14:textId="2E3B753E" w:rsidR="00EE20FD" w:rsidRDefault="00EE20FD" w:rsidP="004A330C"/>
    <w:p w14:paraId="3A0D9242" w14:textId="4744D4F9" w:rsidR="00EE20FD" w:rsidRDefault="00EE20FD" w:rsidP="004A330C">
      <w:r>
        <w:rPr>
          <w:noProof/>
        </w:rPr>
        <w:drawing>
          <wp:inline distT="0" distB="0" distL="0" distR="0" wp14:anchorId="28EB9F13" wp14:editId="3C1CB775">
            <wp:extent cx="6479312" cy="6018028"/>
            <wp:effectExtent l="0" t="0" r="0" b="1905"/>
            <wp:docPr id="190" name="Imagem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6482900" cy="6021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B3364" w14:textId="08843E1C" w:rsidR="00EE20FD" w:rsidRDefault="00F71DF4" w:rsidP="004A330C">
      <w:r>
        <w:rPr>
          <w:noProof/>
        </w:rPr>
        <w:drawing>
          <wp:inline distT="0" distB="0" distL="0" distR="0" wp14:anchorId="5BB8E435" wp14:editId="482D2F81">
            <wp:extent cx="6479540" cy="2327275"/>
            <wp:effectExtent l="0" t="0" r="0" b="0"/>
            <wp:docPr id="192" name="Imagem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2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F6E45" w14:textId="7D14FCF0" w:rsidR="00F71DF4" w:rsidRDefault="00F71DF4" w:rsidP="004A330C"/>
    <w:p w14:paraId="29386D23" w14:textId="2052614D" w:rsidR="00F71DF4" w:rsidRDefault="00F71DF4" w:rsidP="004A330C">
      <w:r>
        <w:rPr>
          <w:noProof/>
        </w:rPr>
        <w:drawing>
          <wp:inline distT="0" distB="0" distL="0" distR="0" wp14:anchorId="5EDA901B" wp14:editId="5B6A83E2">
            <wp:extent cx="6479540" cy="4216400"/>
            <wp:effectExtent l="0" t="0" r="0" b="0"/>
            <wp:docPr id="193" name="Imagem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1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B858A" w14:textId="026007B3" w:rsidR="00F71DF4" w:rsidRDefault="00F71DF4" w:rsidP="004A330C">
      <w:r>
        <w:rPr>
          <w:noProof/>
        </w:rPr>
        <w:drawing>
          <wp:inline distT="0" distB="0" distL="0" distR="0" wp14:anchorId="09682BB9" wp14:editId="5C6AA59B">
            <wp:extent cx="6479540" cy="2886754"/>
            <wp:effectExtent l="0" t="0" r="0" b="8890"/>
            <wp:docPr id="194" name="Imagem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6482328" cy="2887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41015" w14:textId="15E28071" w:rsidR="00F71DF4" w:rsidRDefault="00F71DF4" w:rsidP="004A330C"/>
    <w:p w14:paraId="2D661C75" w14:textId="1331E4AC" w:rsidR="00F71DF4" w:rsidRDefault="00F71DF4" w:rsidP="004A330C">
      <w:r>
        <w:rPr>
          <w:noProof/>
        </w:rPr>
        <w:drawing>
          <wp:inline distT="0" distB="0" distL="0" distR="0" wp14:anchorId="5AF8C047" wp14:editId="4693124D">
            <wp:extent cx="6479540" cy="1026795"/>
            <wp:effectExtent l="0" t="0" r="0" b="1905"/>
            <wp:docPr id="195" name="Imagem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02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E6602" w14:textId="6EB84B49" w:rsidR="00F71DF4" w:rsidRDefault="00F71DF4" w:rsidP="004A330C">
      <w:r>
        <w:rPr>
          <w:noProof/>
        </w:rPr>
        <w:drawing>
          <wp:inline distT="0" distB="0" distL="0" distR="0" wp14:anchorId="24B1AFCE" wp14:editId="759EF8B6">
            <wp:extent cx="6479540" cy="5786755"/>
            <wp:effectExtent l="0" t="0" r="0" b="4445"/>
            <wp:docPr id="196" name="Imagem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78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D2263" w14:textId="5E2B9D75" w:rsidR="00F71DF4" w:rsidRDefault="00F71DF4" w:rsidP="00F71DF4">
      <w:pPr>
        <w:jc w:val="center"/>
      </w:pPr>
      <w:r>
        <w:rPr>
          <w:noProof/>
        </w:rPr>
        <w:drawing>
          <wp:inline distT="0" distB="0" distL="0" distR="0" wp14:anchorId="23337A55" wp14:editId="6697873A">
            <wp:extent cx="5594900" cy="2307265"/>
            <wp:effectExtent l="0" t="0" r="6350" b="0"/>
            <wp:docPr id="197" name="Imagem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5604203" cy="2311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4784E" w14:textId="77777777" w:rsidR="00F71DF4" w:rsidRPr="004A330C" w:rsidRDefault="00F71DF4" w:rsidP="00F71DF4">
      <w:pPr>
        <w:jc w:val="center"/>
      </w:pPr>
    </w:p>
    <w:p w14:paraId="169A3D4D" w14:textId="1B11E475" w:rsidR="00040625" w:rsidRDefault="00040625" w:rsidP="002901B3">
      <w:pPr>
        <w:pStyle w:val="Ttulo1"/>
        <w:rPr>
          <w:b/>
          <w:bCs/>
        </w:rPr>
      </w:pPr>
      <w:bookmarkStart w:id="27" w:name="_Toc78045539"/>
      <w:r w:rsidRPr="002901B3">
        <w:rPr>
          <w:b/>
          <w:bCs/>
        </w:rPr>
        <w:t>HISTÓRIA 4ª SEMANA</w:t>
      </w:r>
      <w:bookmarkEnd w:id="27"/>
    </w:p>
    <w:p w14:paraId="18760C29" w14:textId="570E3057" w:rsidR="00F71DF4" w:rsidRDefault="00E775EB" w:rsidP="00F71DF4">
      <w:r>
        <w:rPr>
          <w:noProof/>
        </w:rPr>
        <w:drawing>
          <wp:inline distT="0" distB="0" distL="0" distR="0" wp14:anchorId="5FA31A5D" wp14:editId="798DFC1F">
            <wp:extent cx="6479540" cy="4029710"/>
            <wp:effectExtent l="0" t="0" r="0" b="8890"/>
            <wp:docPr id="198" name="Imagem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2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155D7" w14:textId="032B75E9" w:rsidR="00E775EB" w:rsidRDefault="00E775EB" w:rsidP="00F71DF4">
      <w:r>
        <w:rPr>
          <w:noProof/>
        </w:rPr>
        <w:drawing>
          <wp:inline distT="0" distB="0" distL="0" distR="0" wp14:anchorId="13E342ED" wp14:editId="0E9B9EE5">
            <wp:extent cx="6479540" cy="4004310"/>
            <wp:effectExtent l="0" t="0" r="0" b="0"/>
            <wp:docPr id="199" name="Imagem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0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2065" w14:textId="2A88FDDE" w:rsidR="00E775EB" w:rsidRDefault="00E775EB" w:rsidP="00F71DF4">
      <w:r>
        <w:rPr>
          <w:noProof/>
        </w:rPr>
        <w:drawing>
          <wp:inline distT="0" distB="0" distL="0" distR="0" wp14:anchorId="08FFE6F2" wp14:editId="0A1B93B0">
            <wp:extent cx="6479540" cy="4678326"/>
            <wp:effectExtent l="0" t="0" r="0" b="8255"/>
            <wp:docPr id="200" name="Imagem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6485321" cy="468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0004B" w14:textId="5947E9D2" w:rsidR="00E775EB" w:rsidRDefault="00E775EB" w:rsidP="00F71DF4">
      <w:r>
        <w:rPr>
          <w:noProof/>
        </w:rPr>
        <w:drawing>
          <wp:inline distT="0" distB="0" distL="0" distR="0" wp14:anchorId="4EF40752" wp14:editId="6DB5248B">
            <wp:extent cx="6478905" cy="4433777"/>
            <wp:effectExtent l="0" t="0" r="0" b="5080"/>
            <wp:docPr id="201" name="Imagem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7"/>
                    <a:srcRect b="25456"/>
                    <a:stretch/>
                  </pic:blipFill>
                  <pic:spPr bwMode="auto">
                    <a:xfrm>
                      <a:off x="0" y="0"/>
                      <a:ext cx="6484945" cy="4437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E20AE9" w14:textId="3BBB710E" w:rsidR="00E775EB" w:rsidRDefault="00E775EB" w:rsidP="00F71DF4"/>
    <w:p w14:paraId="20ECF9DC" w14:textId="23F102CF" w:rsidR="00E775EB" w:rsidRDefault="00E775EB" w:rsidP="00F71DF4"/>
    <w:p w14:paraId="7005754B" w14:textId="6BE86BCA" w:rsidR="00E775EB" w:rsidRDefault="00D346D9" w:rsidP="00F71DF4">
      <w:r>
        <w:rPr>
          <w:noProof/>
        </w:rPr>
        <w:drawing>
          <wp:inline distT="0" distB="0" distL="0" distR="0" wp14:anchorId="5907471E" wp14:editId="2BF57168">
            <wp:extent cx="6479540" cy="4348716"/>
            <wp:effectExtent l="0" t="0" r="0" b="0"/>
            <wp:docPr id="202" name="Imagem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6481170" cy="434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43C4C" w14:textId="77777777" w:rsidR="00D346D9" w:rsidRDefault="00D346D9" w:rsidP="00F71DF4"/>
    <w:p w14:paraId="56A5B13D" w14:textId="102A09E7" w:rsidR="00D346D9" w:rsidRDefault="00D346D9" w:rsidP="00F71DF4">
      <w:r>
        <w:rPr>
          <w:noProof/>
        </w:rPr>
        <w:drawing>
          <wp:inline distT="0" distB="0" distL="0" distR="0" wp14:anchorId="306066BF" wp14:editId="4F1D0456">
            <wp:extent cx="6479540" cy="5007064"/>
            <wp:effectExtent l="0" t="0" r="0" b="3175"/>
            <wp:docPr id="203" name="Imagem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6480661" cy="500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AA8AD" w14:textId="77ABE022" w:rsidR="00D346D9" w:rsidRDefault="00D346D9" w:rsidP="00F71DF4"/>
    <w:p w14:paraId="17C26B72" w14:textId="34977C3E" w:rsidR="00D346D9" w:rsidRDefault="00D346D9" w:rsidP="00F71DF4">
      <w:r>
        <w:rPr>
          <w:noProof/>
        </w:rPr>
        <w:drawing>
          <wp:inline distT="0" distB="0" distL="0" distR="0" wp14:anchorId="05388320" wp14:editId="4ED0792A">
            <wp:extent cx="6479540" cy="3312706"/>
            <wp:effectExtent l="0" t="0" r="0" b="2540"/>
            <wp:docPr id="204" name="Imagem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6482382" cy="3314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62CC4" w14:textId="6279169B" w:rsidR="00D346D9" w:rsidRDefault="00D346D9" w:rsidP="00F71DF4">
      <w:r>
        <w:rPr>
          <w:noProof/>
        </w:rPr>
        <w:drawing>
          <wp:inline distT="0" distB="0" distL="0" distR="0" wp14:anchorId="12CF50D4" wp14:editId="0D7A8EFF">
            <wp:extent cx="6479540" cy="4742121"/>
            <wp:effectExtent l="0" t="0" r="0" b="1905"/>
            <wp:docPr id="205" name="Imagem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6482632" cy="474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52926" w14:textId="77777777" w:rsidR="00646376" w:rsidRDefault="00646376" w:rsidP="00F71DF4"/>
    <w:p w14:paraId="63B77274" w14:textId="6348AE03" w:rsidR="00D346D9" w:rsidRDefault="00D346D9" w:rsidP="00F71DF4">
      <w:r>
        <w:rPr>
          <w:noProof/>
        </w:rPr>
        <w:drawing>
          <wp:inline distT="0" distB="0" distL="0" distR="0" wp14:anchorId="40BBDBAD" wp14:editId="36CB6389">
            <wp:extent cx="6476515" cy="1041444"/>
            <wp:effectExtent l="0" t="0" r="635" b="6350"/>
            <wp:docPr id="206" name="Imagem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2"/>
                    <a:srcRect b="21656"/>
                    <a:stretch/>
                  </pic:blipFill>
                  <pic:spPr bwMode="auto">
                    <a:xfrm>
                      <a:off x="0" y="0"/>
                      <a:ext cx="6482939" cy="10424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2E6D0B" w14:textId="75E885C5" w:rsidR="00F927FB" w:rsidRDefault="00F927FB" w:rsidP="00F927FB">
      <w:pPr>
        <w:pStyle w:val="Ttulo1"/>
        <w:rPr>
          <w:b/>
          <w:bCs/>
        </w:rPr>
      </w:pPr>
      <w:bookmarkStart w:id="28" w:name="_Toc78045540"/>
      <w:r w:rsidRPr="002901B3">
        <w:rPr>
          <w:b/>
          <w:bCs/>
        </w:rPr>
        <w:t xml:space="preserve">HISTÓRIA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28"/>
    </w:p>
    <w:p w14:paraId="7460D724" w14:textId="20633E20" w:rsidR="00646376" w:rsidRDefault="00646376" w:rsidP="00646376">
      <w:r>
        <w:rPr>
          <w:noProof/>
        </w:rPr>
        <w:drawing>
          <wp:inline distT="0" distB="0" distL="0" distR="0" wp14:anchorId="3B4A5C0E" wp14:editId="00DC5987">
            <wp:extent cx="6479540" cy="4752340"/>
            <wp:effectExtent l="0" t="0" r="0" b="0"/>
            <wp:docPr id="207" name="Imagem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5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3204E" w14:textId="576111C5" w:rsidR="00646376" w:rsidRDefault="00646376" w:rsidP="00646376">
      <w:r>
        <w:rPr>
          <w:noProof/>
        </w:rPr>
        <w:drawing>
          <wp:inline distT="0" distB="0" distL="0" distR="0" wp14:anchorId="73F862AF" wp14:editId="4864A029">
            <wp:extent cx="6479540" cy="1036320"/>
            <wp:effectExtent l="0" t="0" r="0" b="0"/>
            <wp:docPr id="208" name="Imagem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39A58" w14:textId="48B2AA45" w:rsidR="00646376" w:rsidRDefault="00646376" w:rsidP="00646376">
      <w:pPr>
        <w:jc w:val="center"/>
      </w:pPr>
      <w:r>
        <w:rPr>
          <w:noProof/>
        </w:rPr>
        <w:drawing>
          <wp:inline distT="0" distB="0" distL="0" distR="0" wp14:anchorId="739DA8F6" wp14:editId="356DFD2A">
            <wp:extent cx="6263267" cy="1616149"/>
            <wp:effectExtent l="0" t="0" r="4445" b="3175"/>
            <wp:docPr id="209" name="Imagem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6301670" cy="162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AE7F8" w14:textId="579602A2" w:rsidR="00646376" w:rsidRDefault="00646376" w:rsidP="00646376">
      <w:pPr>
        <w:jc w:val="center"/>
      </w:pPr>
    </w:p>
    <w:p w14:paraId="30EFDA8B" w14:textId="330128BA" w:rsidR="00646376" w:rsidRDefault="00646376" w:rsidP="00646376">
      <w:pPr>
        <w:jc w:val="center"/>
      </w:pPr>
    </w:p>
    <w:p w14:paraId="4E844155" w14:textId="041B3A74" w:rsidR="00646376" w:rsidRDefault="00646376" w:rsidP="00646376">
      <w:pPr>
        <w:jc w:val="center"/>
      </w:pPr>
    </w:p>
    <w:p w14:paraId="239E1D0E" w14:textId="55694518" w:rsidR="00646376" w:rsidRDefault="00646376" w:rsidP="00646376">
      <w:pPr>
        <w:jc w:val="center"/>
      </w:pPr>
    </w:p>
    <w:p w14:paraId="428C99BD" w14:textId="5CCD4169" w:rsidR="00646376" w:rsidRDefault="00646376" w:rsidP="00646376">
      <w:pPr>
        <w:jc w:val="center"/>
      </w:pPr>
    </w:p>
    <w:p w14:paraId="495344AB" w14:textId="24B00A60" w:rsidR="00646376" w:rsidRDefault="00646376" w:rsidP="00646376">
      <w:pPr>
        <w:jc w:val="center"/>
      </w:pPr>
    </w:p>
    <w:p w14:paraId="108ADD85" w14:textId="16F289EF" w:rsidR="00646376" w:rsidRDefault="00646376" w:rsidP="00646376">
      <w:pPr>
        <w:jc w:val="center"/>
      </w:pPr>
    </w:p>
    <w:p w14:paraId="71A24D32" w14:textId="0999DC78" w:rsidR="00646376" w:rsidRDefault="00646376" w:rsidP="00646376">
      <w:pPr>
        <w:jc w:val="center"/>
      </w:pPr>
    </w:p>
    <w:p w14:paraId="6EAB9479" w14:textId="164D80DA" w:rsidR="00646376" w:rsidRDefault="00646376" w:rsidP="00646376">
      <w:pPr>
        <w:jc w:val="center"/>
      </w:pPr>
    </w:p>
    <w:p w14:paraId="3654F1B4" w14:textId="1147888A" w:rsidR="00646376" w:rsidRDefault="00646376" w:rsidP="00646376">
      <w:pPr>
        <w:jc w:val="center"/>
      </w:pPr>
    </w:p>
    <w:p w14:paraId="004DDCB8" w14:textId="61CBFDBD" w:rsidR="00646376" w:rsidRDefault="00646376" w:rsidP="00646376">
      <w:pPr>
        <w:jc w:val="center"/>
      </w:pPr>
    </w:p>
    <w:p w14:paraId="69D21951" w14:textId="231DCDCB" w:rsidR="00646376" w:rsidRDefault="00646376" w:rsidP="00646376">
      <w:pPr>
        <w:jc w:val="center"/>
      </w:pPr>
      <w:r>
        <w:rPr>
          <w:noProof/>
        </w:rPr>
        <w:drawing>
          <wp:inline distT="0" distB="0" distL="0" distR="0" wp14:anchorId="0B89A7DF" wp14:editId="2F31C34B">
            <wp:extent cx="6479540" cy="5515610"/>
            <wp:effectExtent l="0" t="0" r="0" b="8890"/>
            <wp:docPr id="210" name="Imagem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51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CAB67" w14:textId="5B4EE351" w:rsidR="00646376" w:rsidRDefault="009E23D4" w:rsidP="00646376">
      <w:pPr>
        <w:jc w:val="center"/>
      </w:pPr>
      <w:r>
        <w:rPr>
          <w:noProof/>
        </w:rPr>
        <w:drawing>
          <wp:inline distT="0" distB="0" distL="0" distR="0" wp14:anchorId="015377F7" wp14:editId="31F9E83B">
            <wp:extent cx="6479540" cy="3893185"/>
            <wp:effectExtent l="0" t="0" r="0" b="0"/>
            <wp:docPr id="211" name="Imagem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9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389FE" w14:textId="37C27BCE" w:rsidR="009E23D4" w:rsidRDefault="009E23D4" w:rsidP="00646376">
      <w:pPr>
        <w:jc w:val="center"/>
      </w:pPr>
    </w:p>
    <w:p w14:paraId="3B146F18" w14:textId="52D21440" w:rsidR="009E23D4" w:rsidRDefault="009E23D4" w:rsidP="00646376">
      <w:pPr>
        <w:jc w:val="center"/>
      </w:pPr>
      <w:r>
        <w:rPr>
          <w:noProof/>
        </w:rPr>
        <w:drawing>
          <wp:inline distT="0" distB="0" distL="0" distR="0" wp14:anchorId="349E08C4" wp14:editId="32A72F65">
            <wp:extent cx="6479540" cy="4705985"/>
            <wp:effectExtent l="0" t="0" r="0" b="0"/>
            <wp:docPr id="212" name="Imagem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0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FBDEE" w14:textId="0CC0A6CD" w:rsidR="009E23D4" w:rsidRDefault="009E23D4" w:rsidP="00646376">
      <w:pPr>
        <w:jc w:val="center"/>
      </w:pPr>
      <w:r>
        <w:rPr>
          <w:noProof/>
        </w:rPr>
        <w:drawing>
          <wp:inline distT="0" distB="0" distL="0" distR="0" wp14:anchorId="6F801A11" wp14:editId="3F7F2BD0">
            <wp:extent cx="6479230" cy="4679876"/>
            <wp:effectExtent l="0" t="0" r="0" b="6985"/>
            <wp:docPr id="213" name="Imagem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6483810" cy="4683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BD0F3" w14:textId="69A3C796" w:rsidR="009E23D4" w:rsidRDefault="009E23D4" w:rsidP="00646376">
      <w:pPr>
        <w:jc w:val="center"/>
      </w:pPr>
    </w:p>
    <w:p w14:paraId="0D8F92FD" w14:textId="77777777" w:rsidR="00D53064" w:rsidRDefault="00D53064" w:rsidP="00D53064">
      <w:pPr>
        <w:pStyle w:val="Ttulo1"/>
        <w:rPr>
          <w:b/>
          <w:bCs/>
        </w:rPr>
      </w:pPr>
      <w:bookmarkStart w:id="29" w:name="_Toc78045541"/>
      <w:r w:rsidRPr="002901B3">
        <w:rPr>
          <w:b/>
          <w:bCs/>
        </w:rPr>
        <w:t xml:space="preserve">HISTÓRIA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29"/>
    </w:p>
    <w:p w14:paraId="5051CB3F" w14:textId="0FB59AE2" w:rsidR="009E23D4" w:rsidRDefault="009E23D4" w:rsidP="00646376">
      <w:pPr>
        <w:jc w:val="center"/>
      </w:pPr>
      <w:r>
        <w:rPr>
          <w:noProof/>
        </w:rPr>
        <w:drawing>
          <wp:inline distT="0" distB="0" distL="0" distR="0" wp14:anchorId="6690AD78" wp14:editId="7A97BEFC">
            <wp:extent cx="6479540" cy="5029200"/>
            <wp:effectExtent l="0" t="0" r="0" b="0"/>
            <wp:docPr id="214" name="Imagem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6481483" cy="5030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38BAB" w14:textId="4A7E2261" w:rsidR="009E23D4" w:rsidRDefault="009E23D4" w:rsidP="00646376">
      <w:pPr>
        <w:jc w:val="center"/>
      </w:pPr>
    </w:p>
    <w:p w14:paraId="63F9AEEA" w14:textId="4F152EAB" w:rsidR="009E23D4" w:rsidRDefault="009E23D4" w:rsidP="00646376">
      <w:pPr>
        <w:jc w:val="center"/>
      </w:pPr>
      <w:r>
        <w:rPr>
          <w:noProof/>
        </w:rPr>
        <w:drawing>
          <wp:inline distT="0" distB="0" distL="0" distR="0" wp14:anchorId="647B925C" wp14:editId="0F365BA2">
            <wp:extent cx="6479449" cy="4001829"/>
            <wp:effectExtent l="0" t="0" r="0" b="0"/>
            <wp:docPr id="215" name="Imagem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6485954" cy="4005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C35A7" w14:textId="6315F045" w:rsidR="002530D6" w:rsidRDefault="002530D6" w:rsidP="00646376">
      <w:pPr>
        <w:jc w:val="center"/>
      </w:pPr>
      <w:r>
        <w:rPr>
          <w:noProof/>
        </w:rPr>
        <w:drawing>
          <wp:inline distT="0" distB="0" distL="0" distR="0" wp14:anchorId="7C193856" wp14:editId="76A7DCA1">
            <wp:extent cx="4469749" cy="871870"/>
            <wp:effectExtent l="0" t="0" r="7620" b="4445"/>
            <wp:docPr id="216" name="Imagem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4479669" cy="87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1094D" w14:textId="4A022730" w:rsidR="009E23D4" w:rsidRDefault="002530D6" w:rsidP="00646376">
      <w:pPr>
        <w:jc w:val="center"/>
      </w:pPr>
      <w:r>
        <w:rPr>
          <w:noProof/>
        </w:rPr>
        <w:drawing>
          <wp:inline distT="0" distB="0" distL="0" distR="0" wp14:anchorId="561C0009" wp14:editId="24BEDD02">
            <wp:extent cx="6273210" cy="2752725"/>
            <wp:effectExtent l="0" t="0" r="0" b="0"/>
            <wp:docPr id="217" name="Imagem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6280333" cy="2755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38540" w14:textId="2F4F3141" w:rsidR="002530D6" w:rsidRDefault="002530D6" w:rsidP="00646376">
      <w:pPr>
        <w:jc w:val="center"/>
      </w:pPr>
      <w:r>
        <w:rPr>
          <w:noProof/>
        </w:rPr>
        <w:drawing>
          <wp:inline distT="0" distB="0" distL="0" distR="0" wp14:anchorId="32DB5947" wp14:editId="10A1EEB4">
            <wp:extent cx="3970256" cy="1479702"/>
            <wp:effectExtent l="0" t="0" r="0" b="6350"/>
            <wp:docPr id="218" name="Imagem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3985949" cy="1485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1577E" w14:textId="11ACF8FC" w:rsidR="002530D6" w:rsidRDefault="002530D6" w:rsidP="00646376">
      <w:pPr>
        <w:jc w:val="center"/>
      </w:pPr>
      <w:r>
        <w:rPr>
          <w:noProof/>
        </w:rPr>
        <w:drawing>
          <wp:inline distT="0" distB="0" distL="0" distR="0" wp14:anchorId="33D89A1D" wp14:editId="0D4BE4A2">
            <wp:extent cx="6478270" cy="3806456"/>
            <wp:effectExtent l="0" t="0" r="0" b="3810"/>
            <wp:docPr id="219" name="Imagem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5"/>
                    <a:srcRect b="39693"/>
                    <a:stretch/>
                  </pic:blipFill>
                  <pic:spPr bwMode="auto">
                    <a:xfrm>
                      <a:off x="0" y="0"/>
                      <a:ext cx="6485955" cy="38109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AEA390" w14:textId="1A1A6435" w:rsidR="002530D6" w:rsidRDefault="002530D6" w:rsidP="00646376">
      <w:pPr>
        <w:jc w:val="center"/>
      </w:pPr>
    </w:p>
    <w:p w14:paraId="0182F357" w14:textId="08B8AC29" w:rsidR="002530D6" w:rsidRDefault="002530D6" w:rsidP="00646376">
      <w:pPr>
        <w:jc w:val="center"/>
      </w:pPr>
    </w:p>
    <w:p w14:paraId="2FB145FC" w14:textId="401BDF50" w:rsidR="002530D6" w:rsidRDefault="002530D6" w:rsidP="00646376">
      <w:pPr>
        <w:jc w:val="center"/>
      </w:pPr>
    </w:p>
    <w:p w14:paraId="3BD2AD1A" w14:textId="0D87226C" w:rsidR="00DB5208" w:rsidRDefault="00DB5208" w:rsidP="00646376">
      <w:pPr>
        <w:jc w:val="center"/>
      </w:pPr>
      <w:r>
        <w:rPr>
          <w:noProof/>
        </w:rPr>
        <w:drawing>
          <wp:inline distT="0" distB="0" distL="0" distR="0" wp14:anchorId="4CA5C37F" wp14:editId="35DA29EC">
            <wp:extent cx="6479540" cy="2367280"/>
            <wp:effectExtent l="0" t="0" r="0" b="0"/>
            <wp:docPr id="220" name="Imagem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6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03AFD" w14:textId="754939F1" w:rsidR="00DB5208" w:rsidRDefault="00DB5208" w:rsidP="00646376">
      <w:pPr>
        <w:jc w:val="center"/>
      </w:pPr>
      <w:r>
        <w:rPr>
          <w:noProof/>
        </w:rPr>
        <w:drawing>
          <wp:inline distT="0" distB="0" distL="0" distR="0" wp14:anchorId="57A50E11" wp14:editId="7039D264">
            <wp:extent cx="6479540" cy="4283710"/>
            <wp:effectExtent l="0" t="0" r="0" b="2540"/>
            <wp:docPr id="221" name="Imagem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8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0B6E2" w14:textId="429408F1" w:rsidR="00DB5208" w:rsidRDefault="00DB5208" w:rsidP="00646376">
      <w:pPr>
        <w:jc w:val="center"/>
      </w:pPr>
      <w:r>
        <w:rPr>
          <w:noProof/>
        </w:rPr>
        <w:drawing>
          <wp:inline distT="0" distB="0" distL="0" distR="0" wp14:anchorId="1DE89309" wp14:editId="2FF419F1">
            <wp:extent cx="6479540" cy="2509520"/>
            <wp:effectExtent l="0" t="0" r="0" b="5080"/>
            <wp:docPr id="222" name="Imagem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50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7EFF3" w14:textId="071CD7E4" w:rsidR="00DB5208" w:rsidRDefault="00DB5208" w:rsidP="00646376">
      <w:pPr>
        <w:jc w:val="center"/>
      </w:pPr>
    </w:p>
    <w:p w14:paraId="7892F6E7" w14:textId="3916FB26" w:rsidR="00DB5208" w:rsidRDefault="00DB5208" w:rsidP="00646376">
      <w:pPr>
        <w:jc w:val="center"/>
      </w:pPr>
    </w:p>
    <w:p w14:paraId="41ADA4C4" w14:textId="30479714" w:rsidR="00DB5208" w:rsidRDefault="00DB5208" w:rsidP="00646376">
      <w:pPr>
        <w:jc w:val="center"/>
      </w:pPr>
      <w:r>
        <w:rPr>
          <w:noProof/>
        </w:rPr>
        <w:drawing>
          <wp:inline distT="0" distB="0" distL="0" distR="0" wp14:anchorId="46C241EC" wp14:editId="54B7F53A">
            <wp:extent cx="6479540" cy="2238375"/>
            <wp:effectExtent l="0" t="0" r="0" b="9525"/>
            <wp:docPr id="223" name="Imagem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B9F0D" w14:textId="2B4540A9" w:rsidR="00DB5208" w:rsidRDefault="00DB5208" w:rsidP="00646376">
      <w:pPr>
        <w:jc w:val="center"/>
      </w:pPr>
      <w:r>
        <w:rPr>
          <w:noProof/>
        </w:rPr>
        <w:drawing>
          <wp:inline distT="0" distB="0" distL="0" distR="0" wp14:anchorId="1ACE4DB1" wp14:editId="29C87215">
            <wp:extent cx="6479540" cy="5252085"/>
            <wp:effectExtent l="0" t="0" r="0" b="5715"/>
            <wp:docPr id="224" name="Imagem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5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AE26A" w14:textId="501BAA7B" w:rsidR="002530D6" w:rsidRDefault="00DB5208" w:rsidP="00646376">
      <w:pPr>
        <w:jc w:val="center"/>
      </w:pPr>
      <w:r>
        <w:rPr>
          <w:noProof/>
        </w:rPr>
        <w:drawing>
          <wp:inline distT="0" distB="0" distL="0" distR="0" wp14:anchorId="50681829" wp14:editId="4EEA6B63">
            <wp:extent cx="6479540" cy="1827530"/>
            <wp:effectExtent l="0" t="0" r="0" b="1270"/>
            <wp:docPr id="225" name="Imagem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82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BA2FD" w14:textId="77777777" w:rsidR="002530D6" w:rsidRPr="00646376" w:rsidRDefault="002530D6" w:rsidP="00646376">
      <w:pPr>
        <w:jc w:val="center"/>
      </w:pPr>
    </w:p>
    <w:p w14:paraId="1C23A5B1" w14:textId="0E239044" w:rsidR="009D10F6" w:rsidRDefault="009D10F6" w:rsidP="002901B3">
      <w:pPr>
        <w:pStyle w:val="Ttulo1"/>
        <w:rPr>
          <w:b/>
          <w:bCs/>
        </w:rPr>
      </w:pPr>
      <w:bookmarkStart w:id="30" w:name="_Toc78045542"/>
      <w:r w:rsidRPr="002901B3">
        <w:rPr>
          <w:b/>
          <w:bCs/>
        </w:rPr>
        <w:t>EDUCAÇÃO FÍSICA 1ª SEMANA</w:t>
      </w:r>
      <w:bookmarkEnd w:id="30"/>
    </w:p>
    <w:p w14:paraId="056228DE" w14:textId="4C328803" w:rsidR="00E95441" w:rsidRDefault="00E95441" w:rsidP="00E95441">
      <w:r>
        <w:rPr>
          <w:noProof/>
        </w:rPr>
        <w:drawing>
          <wp:inline distT="0" distB="0" distL="0" distR="0" wp14:anchorId="0406D9E3" wp14:editId="0C58F819">
            <wp:extent cx="6479540" cy="2191385"/>
            <wp:effectExtent l="0" t="0" r="0" b="0"/>
            <wp:docPr id="226" name="Imagem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19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8A605" w14:textId="60E6550F" w:rsidR="00E95441" w:rsidRDefault="00E95441" w:rsidP="00E95441">
      <w:r>
        <w:rPr>
          <w:noProof/>
        </w:rPr>
        <w:drawing>
          <wp:inline distT="0" distB="0" distL="0" distR="0" wp14:anchorId="0923FD07" wp14:editId="6225D842">
            <wp:extent cx="6479540" cy="6144260"/>
            <wp:effectExtent l="0" t="0" r="0" b="8890"/>
            <wp:docPr id="227" name="Imagem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14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A0EAA" w14:textId="3ABE324A" w:rsidR="00E95441" w:rsidRDefault="00E95441" w:rsidP="00E95441">
      <w:r>
        <w:rPr>
          <w:noProof/>
        </w:rPr>
        <w:drawing>
          <wp:inline distT="0" distB="0" distL="0" distR="0" wp14:anchorId="78394832" wp14:editId="2C790B96">
            <wp:extent cx="5735260" cy="983605"/>
            <wp:effectExtent l="0" t="0" r="0" b="7620"/>
            <wp:docPr id="228" name="Imagem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5753044" cy="98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C0E96" w14:textId="4947D46B" w:rsidR="00E95441" w:rsidRDefault="00E95441" w:rsidP="00E95441">
      <w:r>
        <w:rPr>
          <w:noProof/>
        </w:rPr>
        <w:drawing>
          <wp:inline distT="0" distB="0" distL="0" distR="0" wp14:anchorId="57F7A288" wp14:editId="3F3BF5BA">
            <wp:extent cx="6479540" cy="1441450"/>
            <wp:effectExtent l="0" t="0" r="0" b="6350"/>
            <wp:docPr id="229" name="Imagem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4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CE85B" w14:textId="701FB06E" w:rsidR="00E95441" w:rsidRDefault="00E95441" w:rsidP="00E95441">
      <w:r>
        <w:rPr>
          <w:noProof/>
        </w:rPr>
        <w:drawing>
          <wp:inline distT="0" distB="0" distL="0" distR="0" wp14:anchorId="0AC0674C" wp14:editId="0AD97420">
            <wp:extent cx="6479540" cy="6802120"/>
            <wp:effectExtent l="0" t="0" r="0" b="0"/>
            <wp:docPr id="230" name="Imagem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80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58C9F" w14:textId="77777777" w:rsidR="00E95441" w:rsidRPr="00E95441" w:rsidRDefault="00E95441" w:rsidP="00E95441"/>
    <w:p w14:paraId="1E98400F" w14:textId="53489B4F" w:rsidR="009D10F6" w:rsidRDefault="009D10F6" w:rsidP="002901B3">
      <w:pPr>
        <w:pStyle w:val="Ttulo1"/>
        <w:rPr>
          <w:b/>
          <w:bCs/>
        </w:rPr>
      </w:pPr>
      <w:bookmarkStart w:id="31" w:name="_Toc78045543"/>
      <w:r w:rsidRPr="002901B3">
        <w:rPr>
          <w:b/>
          <w:bCs/>
        </w:rPr>
        <w:t>EDUCAÇÃO FÍSICA 2ª SEMANA</w:t>
      </w:r>
      <w:bookmarkEnd w:id="31"/>
    </w:p>
    <w:p w14:paraId="237AFB92" w14:textId="5849F6AA" w:rsidR="00E95441" w:rsidRDefault="00395563" w:rsidP="00E95441">
      <w:r>
        <w:rPr>
          <w:noProof/>
        </w:rPr>
        <w:drawing>
          <wp:inline distT="0" distB="0" distL="0" distR="0" wp14:anchorId="5A50E020" wp14:editId="1D421EFD">
            <wp:extent cx="6479215" cy="5443870"/>
            <wp:effectExtent l="0" t="0" r="0" b="4445"/>
            <wp:docPr id="231" name="Imagem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6482845" cy="544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8C1DC" w14:textId="61D4393C" w:rsidR="00395563" w:rsidRDefault="00395563" w:rsidP="003F2BD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F837777" wp14:editId="3A8FFB2B">
            <wp:extent cx="6479540" cy="1431290"/>
            <wp:effectExtent l="0" t="0" r="0" b="0"/>
            <wp:docPr id="232" name="Imagem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3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1B69D7" wp14:editId="53E05E17">
            <wp:extent cx="5248450" cy="2350135"/>
            <wp:effectExtent l="0" t="0" r="9525" b="0"/>
            <wp:docPr id="233" name="Imagem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5254174" cy="2352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B8632" w14:textId="7D880DE6" w:rsidR="00395563" w:rsidRDefault="00395563" w:rsidP="00E95441">
      <w:r>
        <w:rPr>
          <w:noProof/>
        </w:rPr>
        <w:drawing>
          <wp:inline distT="0" distB="0" distL="0" distR="0" wp14:anchorId="1DC8D0BA" wp14:editId="179656AE">
            <wp:extent cx="6479540" cy="5071110"/>
            <wp:effectExtent l="0" t="0" r="0" b="0"/>
            <wp:docPr id="234" name="Imagem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7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A35B3" w14:textId="23C801A4" w:rsidR="00395563" w:rsidRDefault="00395563" w:rsidP="00E95441"/>
    <w:p w14:paraId="4AF3A7CD" w14:textId="298C0A04" w:rsidR="00395563" w:rsidRDefault="00395563" w:rsidP="00E95441"/>
    <w:p w14:paraId="7C68FC0A" w14:textId="163B899B" w:rsidR="00395563" w:rsidRDefault="00395563" w:rsidP="00E95441"/>
    <w:p w14:paraId="051AC479" w14:textId="1D64B175" w:rsidR="00395563" w:rsidRDefault="00395563" w:rsidP="00E95441"/>
    <w:p w14:paraId="3AF88EC0" w14:textId="50E12044" w:rsidR="00395563" w:rsidRDefault="00395563" w:rsidP="00E95441"/>
    <w:p w14:paraId="679FA7C5" w14:textId="341190D0" w:rsidR="00395563" w:rsidRDefault="00395563" w:rsidP="00E95441"/>
    <w:p w14:paraId="20ED5687" w14:textId="4EE611A7" w:rsidR="00395563" w:rsidRDefault="00395563" w:rsidP="00E95441"/>
    <w:p w14:paraId="6B401752" w14:textId="6330F992" w:rsidR="00395563" w:rsidRDefault="00395563" w:rsidP="00E95441"/>
    <w:p w14:paraId="68E3430F" w14:textId="2EC826FB" w:rsidR="00395563" w:rsidRDefault="00395563" w:rsidP="00E95441"/>
    <w:p w14:paraId="4F8C2AB9" w14:textId="20274D8C" w:rsidR="00395563" w:rsidRDefault="00395563" w:rsidP="00E95441"/>
    <w:p w14:paraId="1ED6C815" w14:textId="384098E4" w:rsidR="00395563" w:rsidRDefault="00395563" w:rsidP="00E95441"/>
    <w:p w14:paraId="21362A29" w14:textId="31F1A0DC" w:rsidR="00395563" w:rsidRDefault="00395563" w:rsidP="00E95441"/>
    <w:p w14:paraId="1DB4D72A" w14:textId="1C7C146E" w:rsidR="00395563" w:rsidRDefault="00395563" w:rsidP="00E95441"/>
    <w:p w14:paraId="5F287BE8" w14:textId="64976022" w:rsidR="00395563" w:rsidRDefault="00395563" w:rsidP="00E95441"/>
    <w:p w14:paraId="1E4FDC15" w14:textId="07AEF967" w:rsidR="00395563" w:rsidRDefault="00395563" w:rsidP="00E95441"/>
    <w:p w14:paraId="5EA28C47" w14:textId="248F8BA5" w:rsidR="00395563" w:rsidRDefault="00395563" w:rsidP="00E95441"/>
    <w:p w14:paraId="31ED0D76" w14:textId="77289B42" w:rsidR="00395563" w:rsidRDefault="00395563" w:rsidP="00E95441"/>
    <w:p w14:paraId="6BD92085" w14:textId="1FA6DCAA" w:rsidR="00395563" w:rsidRDefault="00395563" w:rsidP="00E95441"/>
    <w:p w14:paraId="5F6C28AB" w14:textId="6ADD238A" w:rsidR="00395563" w:rsidRDefault="00395563" w:rsidP="00E95441"/>
    <w:p w14:paraId="40A95AB2" w14:textId="187B5361" w:rsidR="00395563" w:rsidRDefault="00395563" w:rsidP="00E95441"/>
    <w:p w14:paraId="4E3A7DB7" w14:textId="377DDC89" w:rsidR="00395563" w:rsidRDefault="00395563" w:rsidP="00E95441"/>
    <w:p w14:paraId="72824524" w14:textId="3242189B" w:rsidR="00395563" w:rsidRDefault="00395563" w:rsidP="00E95441"/>
    <w:p w14:paraId="2CB6C841" w14:textId="650E9DDF" w:rsidR="00395563" w:rsidRDefault="00395563" w:rsidP="00E95441"/>
    <w:p w14:paraId="7CCB6467" w14:textId="5E633DC3" w:rsidR="00395563" w:rsidRDefault="00395563" w:rsidP="00E95441"/>
    <w:p w14:paraId="204537A3" w14:textId="34786B0D" w:rsidR="00395563" w:rsidRDefault="00395563" w:rsidP="00E95441"/>
    <w:p w14:paraId="51DE413C" w14:textId="4B8E3036" w:rsidR="009D10F6" w:rsidRDefault="009D10F6" w:rsidP="002901B3">
      <w:pPr>
        <w:pStyle w:val="Ttulo1"/>
        <w:rPr>
          <w:b/>
          <w:bCs/>
        </w:rPr>
      </w:pPr>
      <w:bookmarkStart w:id="32" w:name="_Toc78045544"/>
      <w:r w:rsidRPr="002901B3">
        <w:rPr>
          <w:b/>
          <w:bCs/>
        </w:rPr>
        <w:t>EDUCAÇÃO FÍSICA 3ª SEMANA</w:t>
      </w:r>
      <w:bookmarkEnd w:id="32"/>
    </w:p>
    <w:p w14:paraId="28DC740A" w14:textId="690001DC" w:rsidR="00395563" w:rsidRDefault="0032090D" w:rsidP="00395563">
      <w:r>
        <w:rPr>
          <w:noProof/>
        </w:rPr>
        <w:drawing>
          <wp:inline distT="0" distB="0" distL="0" distR="0" wp14:anchorId="7085E749" wp14:editId="407AEEA6">
            <wp:extent cx="6479540" cy="4303942"/>
            <wp:effectExtent l="0" t="0" r="0" b="1905"/>
            <wp:docPr id="235" name="Imagem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6482065" cy="4305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4368E" w14:textId="2D02F0A8" w:rsidR="0032090D" w:rsidRDefault="0032090D" w:rsidP="00395563">
      <w:r>
        <w:rPr>
          <w:noProof/>
        </w:rPr>
        <w:drawing>
          <wp:inline distT="0" distB="0" distL="0" distR="0" wp14:anchorId="21D5DA66" wp14:editId="224D83D0">
            <wp:extent cx="6234991" cy="1235511"/>
            <wp:effectExtent l="0" t="0" r="0" b="3175"/>
            <wp:docPr id="236" name="Imagem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6241110" cy="1236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719F2" w14:textId="18CAF427" w:rsidR="0032090D" w:rsidRDefault="0032090D" w:rsidP="0032090D">
      <w:pPr>
        <w:jc w:val="center"/>
      </w:pPr>
      <w:r>
        <w:rPr>
          <w:noProof/>
        </w:rPr>
        <w:drawing>
          <wp:inline distT="0" distB="0" distL="0" distR="0" wp14:anchorId="61360E4C" wp14:editId="2D3AFFBD">
            <wp:extent cx="4414339" cy="1850065"/>
            <wp:effectExtent l="0" t="0" r="5715" b="0"/>
            <wp:docPr id="237" name="Imagem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4438948" cy="1860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539C2" w14:textId="391DACFC" w:rsidR="0032090D" w:rsidRDefault="0032090D" w:rsidP="0032090D">
      <w:pPr>
        <w:jc w:val="center"/>
      </w:pPr>
      <w:r>
        <w:rPr>
          <w:noProof/>
        </w:rPr>
        <w:drawing>
          <wp:inline distT="0" distB="0" distL="0" distR="0" wp14:anchorId="4282151D" wp14:editId="6B5457EC">
            <wp:extent cx="6477946" cy="1648047"/>
            <wp:effectExtent l="0" t="0" r="0" b="9525"/>
            <wp:docPr id="238" name="Imagem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4"/>
                    <a:srcRect b="35174"/>
                    <a:stretch/>
                  </pic:blipFill>
                  <pic:spPr bwMode="auto">
                    <a:xfrm>
                      <a:off x="0" y="0"/>
                      <a:ext cx="6487982" cy="1650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395D5E" w14:textId="4B71BABE" w:rsidR="0032090D" w:rsidRDefault="0032090D" w:rsidP="0032090D">
      <w:pPr>
        <w:jc w:val="center"/>
      </w:pPr>
    </w:p>
    <w:p w14:paraId="6515F6FE" w14:textId="6BE84D02" w:rsidR="00ED314E" w:rsidRDefault="00ED314E" w:rsidP="0032090D">
      <w:pPr>
        <w:jc w:val="center"/>
      </w:pPr>
      <w:r>
        <w:rPr>
          <w:noProof/>
        </w:rPr>
        <w:drawing>
          <wp:inline distT="0" distB="0" distL="0" distR="0" wp14:anchorId="079E13F9" wp14:editId="5BF89E93">
            <wp:extent cx="6479540" cy="1841500"/>
            <wp:effectExtent l="0" t="0" r="0" b="6350"/>
            <wp:docPr id="239" name="Imagem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F3D3D" w14:textId="32B4484F" w:rsidR="00ED314E" w:rsidRDefault="00ED314E" w:rsidP="0032090D">
      <w:pPr>
        <w:jc w:val="center"/>
      </w:pPr>
      <w:r>
        <w:rPr>
          <w:noProof/>
        </w:rPr>
        <w:drawing>
          <wp:inline distT="0" distB="0" distL="0" distR="0" wp14:anchorId="0524B8AB" wp14:editId="234F426E">
            <wp:extent cx="6479540" cy="3056890"/>
            <wp:effectExtent l="0" t="0" r="0" b="0"/>
            <wp:docPr id="240" name="Imagem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5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6CA14" w14:textId="34BF1ACD" w:rsidR="00ED314E" w:rsidRDefault="00ED314E" w:rsidP="0032090D">
      <w:pPr>
        <w:jc w:val="center"/>
      </w:pPr>
      <w:r>
        <w:rPr>
          <w:noProof/>
        </w:rPr>
        <w:drawing>
          <wp:inline distT="0" distB="0" distL="0" distR="0" wp14:anchorId="762D35C5" wp14:editId="7A1FE5C8">
            <wp:extent cx="4480619" cy="764919"/>
            <wp:effectExtent l="0" t="0" r="0" b="0"/>
            <wp:docPr id="241" name="Imagem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4508181" cy="769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3E8BD" w14:textId="4C6D7566" w:rsidR="00ED314E" w:rsidRDefault="00ED314E" w:rsidP="0032090D">
      <w:pPr>
        <w:jc w:val="center"/>
      </w:pPr>
      <w:r>
        <w:rPr>
          <w:noProof/>
        </w:rPr>
        <w:drawing>
          <wp:inline distT="0" distB="0" distL="0" distR="0" wp14:anchorId="31D3B3A7" wp14:editId="7139AB4C">
            <wp:extent cx="6478905" cy="3870252"/>
            <wp:effectExtent l="0" t="0" r="0" b="0"/>
            <wp:docPr id="242" name="Imagem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6486761" cy="387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DAE63" w14:textId="071E489C" w:rsidR="00ED314E" w:rsidRDefault="00ED314E" w:rsidP="0032090D">
      <w:pPr>
        <w:jc w:val="center"/>
      </w:pPr>
      <w:r>
        <w:rPr>
          <w:noProof/>
        </w:rPr>
        <w:drawing>
          <wp:inline distT="0" distB="0" distL="0" distR="0" wp14:anchorId="7198A7AE" wp14:editId="086E361A">
            <wp:extent cx="6479540" cy="4630420"/>
            <wp:effectExtent l="0" t="0" r="0" b="0"/>
            <wp:docPr id="243" name="Imagem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3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42EE3" w14:textId="2357CB7C" w:rsidR="00ED314E" w:rsidRDefault="00ED314E" w:rsidP="0032090D">
      <w:pPr>
        <w:jc w:val="center"/>
      </w:pPr>
    </w:p>
    <w:p w14:paraId="7A26299D" w14:textId="46E37D59" w:rsidR="00ED314E" w:rsidRDefault="00ED314E" w:rsidP="0032090D">
      <w:pPr>
        <w:jc w:val="center"/>
      </w:pPr>
    </w:p>
    <w:p w14:paraId="204C8FE2" w14:textId="05A3C052" w:rsidR="00ED314E" w:rsidRDefault="00ED314E" w:rsidP="0032090D">
      <w:pPr>
        <w:jc w:val="center"/>
      </w:pPr>
    </w:p>
    <w:p w14:paraId="7615BDDC" w14:textId="69EB4F4A" w:rsidR="00ED314E" w:rsidRDefault="00ED314E" w:rsidP="0032090D">
      <w:pPr>
        <w:jc w:val="center"/>
      </w:pPr>
    </w:p>
    <w:p w14:paraId="034DBDF3" w14:textId="2E6AB430" w:rsidR="00ED314E" w:rsidRDefault="00ED314E" w:rsidP="0032090D">
      <w:pPr>
        <w:jc w:val="center"/>
      </w:pPr>
    </w:p>
    <w:p w14:paraId="4E8F532E" w14:textId="24A5641A" w:rsidR="00ED314E" w:rsidRDefault="00ED314E" w:rsidP="0032090D">
      <w:pPr>
        <w:jc w:val="center"/>
      </w:pPr>
    </w:p>
    <w:p w14:paraId="77FDFD07" w14:textId="2AD977AD" w:rsidR="00ED314E" w:rsidRDefault="00ED314E" w:rsidP="0032090D">
      <w:pPr>
        <w:jc w:val="center"/>
      </w:pPr>
    </w:p>
    <w:p w14:paraId="73D0F998" w14:textId="41ABDC4B" w:rsidR="00ED314E" w:rsidRDefault="00ED314E" w:rsidP="0032090D">
      <w:pPr>
        <w:jc w:val="center"/>
      </w:pPr>
    </w:p>
    <w:p w14:paraId="792EEF9A" w14:textId="2827C60E" w:rsidR="00ED314E" w:rsidRDefault="00ED314E" w:rsidP="0032090D">
      <w:pPr>
        <w:jc w:val="center"/>
      </w:pPr>
    </w:p>
    <w:p w14:paraId="18E5C5A7" w14:textId="3938BE6C" w:rsidR="00ED314E" w:rsidRDefault="00ED314E" w:rsidP="0032090D">
      <w:pPr>
        <w:jc w:val="center"/>
      </w:pPr>
    </w:p>
    <w:p w14:paraId="50EE10DF" w14:textId="066AE3D7" w:rsidR="00ED314E" w:rsidRDefault="00ED314E" w:rsidP="0032090D">
      <w:pPr>
        <w:jc w:val="center"/>
      </w:pPr>
    </w:p>
    <w:p w14:paraId="4DB37311" w14:textId="12167D32" w:rsidR="00ED314E" w:rsidRDefault="00ED314E" w:rsidP="0032090D">
      <w:pPr>
        <w:jc w:val="center"/>
      </w:pPr>
    </w:p>
    <w:p w14:paraId="03CDB266" w14:textId="031DAD85" w:rsidR="00ED314E" w:rsidRDefault="00ED314E" w:rsidP="0032090D">
      <w:pPr>
        <w:jc w:val="center"/>
      </w:pPr>
    </w:p>
    <w:p w14:paraId="249668D0" w14:textId="42448133" w:rsidR="00ED314E" w:rsidRDefault="00ED314E" w:rsidP="0032090D">
      <w:pPr>
        <w:jc w:val="center"/>
      </w:pPr>
    </w:p>
    <w:p w14:paraId="591D4F4D" w14:textId="269D03CB" w:rsidR="00ED314E" w:rsidRDefault="00ED314E" w:rsidP="0032090D">
      <w:pPr>
        <w:jc w:val="center"/>
      </w:pPr>
    </w:p>
    <w:p w14:paraId="70A74607" w14:textId="40B1CD5E" w:rsidR="00ED314E" w:rsidRDefault="00ED314E" w:rsidP="0032090D">
      <w:pPr>
        <w:jc w:val="center"/>
      </w:pPr>
    </w:p>
    <w:p w14:paraId="00206EFC" w14:textId="15350F3A" w:rsidR="00ED314E" w:rsidRDefault="00ED314E" w:rsidP="0032090D">
      <w:pPr>
        <w:jc w:val="center"/>
      </w:pPr>
    </w:p>
    <w:p w14:paraId="2F95E4CF" w14:textId="54A74539" w:rsidR="00ED314E" w:rsidRDefault="00ED314E" w:rsidP="0032090D">
      <w:pPr>
        <w:jc w:val="center"/>
      </w:pPr>
    </w:p>
    <w:p w14:paraId="3017844F" w14:textId="16959F48" w:rsidR="00ED314E" w:rsidRDefault="00ED314E" w:rsidP="0032090D">
      <w:pPr>
        <w:jc w:val="center"/>
      </w:pPr>
    </w:p>
    <w:p w14:paraId="050C55B1" w14:textId="7E3317BD" w:rsidR="00ED314E" w:rsidRDefault="00ED314E" w:rsidP="0032090D">
      <w:pPr>
        <w:jc w:val="center"/>
      </w:pPr>
    </w:p>
    <w:p w14:paraId="0922A7A6" w14:textId="33184817" w:rsidR="00ED314E" w:rsidRDefault="00ED314E" w:rsidP="0032090D">
      <w:pPr>
        <w:jc w:val="center"/>
      </w:pPr>
    </w:p>
    <w:p w14:paraId="4592577F" w14:textId="4ADA92EB" w:rsidR="00ED314E" w:rsidRDefault="00ED314E" w:rsidP="0032090D">
      <w:pPr>
        <w:jc w:val="center"/>
      </w:pPr>
    </w:p>
    <w:p w14:paraId="3E431331" w14:textId="0F5B6DF6" w:rsidR="00ED314E" w:rsidRDefault="00ED314E" w:rsidP="0032090D">
      <w:pPr>
        <w:jc w:val="center"/>
      </w:pPr>
    </w:p>
    <w:p w14:paraId="41963B4D" w14:textId="0C49CC11" w:rsidR="00ED314E" w:rsidRDefault="00ED314E" w:rsidP="0032090D">
      <w:pPr>
        <w:jc w:val="center"/>
      </w:pPr>
    </w:p>
    <w:p w14:paraId="06266519" w14:textId="6ABBF768" w:rsidR="00ED314E" w:rsidRDefault="00ED314E" w:rsidP="0032090D">
      <w:pPr>
        <w:jc w:val="center"/>
      </w:pPr>
    </w:p>
    <w:p w14:paraId="480F5388" w14:textId="3595576B" w:rsidR="00ED314E" w:rsidRDefault="00ED314E" w:rsidP="0032090D">
      <w:pPr>
        <w:jc w:val="center"/>
      </w:pPr>
    </w:p>
    <w:p w14:paraId="3D476AFB" w14:textId="4F448D8A" w:rsidR="00ED314E" w:rsidRDefault="00ED314E" w:rsidP="0032090D">
      <w:pPr>
        <w:jc w:val="center"/>
      </w:pPr>
    </w:p>
    <w:p w14:paraId="13F6B7E9" w14:textId="2AEA9FEE" w:rsidR="00ED314E" w:rsidRDefault="00ED314E" w:rsidP="0032090D">
      <w:pPr>
        <w:jc w:val="center"/>
      </w:pPr>
    </w:p>
    <w:p w14:paraId="56798711" w14:textId="764431D5" w:rsidR="009D10F6" w:rsidRDefault="009D10F6" w:rsidP="002901B3">
      <w:pPr>
        <w:pStyle w:val="Ttulo1"/>
        <w:rPr>
          <w:b/>
          <w:bCs/>
        </w:rPr>
      </w:pPr>
      <w:bookmarkStart w:id="33" w:name="_Toc78045545"/>
      <w:r w:rsidRPr="002901B3">
        <w:rPr>
          <w:b/>
          <w:bCs/>
        </w:rPr>
        <w:t>EDUCAÇÃO FÍSICA 4ª SEMANA</w:t>
      </w:r>
      <w:bookmarkEnd w:id="33"/>
    </w:p>
    <w:p w14:paraId="3138B477" w14:textId="45453A10" w:rsidR="00ED314E" w:rsidRDefault="002E7826" w:rsidP="00ED314E">
      <w:r>
        <w:rPr>
          <w:noProof/>
        </w:rPr>
        <w:drawing>
          <wp:inline distT="0" distB="0" distL="0" distR="0" wp14:anchorId="7206C8CF" wp14:editId="27AB8B14">
            <wp:extent cx="6359300" cy="1924493"/>
            <wp:effectExtent l="0" t="0" r="3810" b="0"/>
            <wp:docPr id="244" name="Imagem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6381114" cy="193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15A6C" w14:textId="35AD855C" w:rsidR="002E7826" w:rsidRDefault="002E7826" w:rsidP="002E7826">
      <w:pPr>
        <w:jc w:val="center"/>
      </w:pPr>
      <w:r>
        <w:rPr>
          <w:noProof/>
        </w:rPr>
        <w:drawing>
          <wp:inline distT="0" distB="0" distL="0" distR="0" wp14:anchorId="1ACBCB35" wp14:editId="20FCB24D">
            <wp:extent cx="3980775" cy="2073349"/>
            <wp:effectExtent l="0" t="0" r="1270" b="3175"/>
            <wp:docPr id="245" name="Imagem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3985516" cy="2075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1DF5B" w14:textId="4C8248B7" w:rsidR="002E7826" w:rsidRDefault="002E7826" w:rsidP="002E7826">
      <w:pPr>
        <w:jc w:val="center"/>
      </w:pPr>
      <w:r>
        <w:rPr>
          <w:noProof/>
        </w:rPr>
        <w:drawing>
          <wp:inline distT="0" distB="0" distL="0" distR="0" wp14:anchorId="62073DD3" wp14:editId="008B34D4">
            <wp:extent cx="5320069" cy="648586"/>
            <wp:effectExtent l="0" t="0" r="0" b="0"/>
            <wp:docPr id="246" name="Imagem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5399484" cy="658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C60C2" w14:textId="2C60CEB9" w:rsidR="002E7826" w:rsidRDefault="002E7826" w:rsidP="002E7826">
      <w:pPr>
        <w:jc w:val="center"/>
      </w:pPr>
      <w:r>
        <w:rPr>
          <w:noProof/>
        </w:rPr>
        <w:drawing>
          <wp:inline distT="0" distB="0" distL="0" distR="0" wp14:anchorId="146D9B5B" wp14:editId="6F4ED12B">
            <wp:extent cx="6479283" cy="4274289"/>
            <wp:effectExtent l="0" t="0" r="0" b="0"/>
            <wp:docPr id="247" name="Imagem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6487047" cy="4279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747A1" w14:textId="77777777" w:rsidR="002903B1" w:rsidRDefault="002903B1" w:rsidP="002E7826">
      <w:pPr>
        <w:jc w:val="center"/>
      </w:pPr>
    </w:p>
    <w:p w14:paraId="686EFA0D" w14:textId="584D80A9" w:rsidR="002E7826" w:rsidRDefault="002E7826" w:rsidP="002E7826">
      <w:pPr>
        <w:jc w:val="center"/>
      </w:pPr>
      <w:r>
        <w:rPr>
          <w:noProof/>
        </w:rPr>
        <w:drawing>
          <wp:inline distT="0" distB="0" distL="0" distR="0" wp14:anchorId="7C1274BD" wp14:editId="2E6448E7">
            <wp:extent cx="6479540" cy="935665"/>
            <wp:effectExtent l="0" t="0" r="0" b="0"/>
            <wp:docPr id="248" name="Imagem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6485006" cy="936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DBCD2" w14:textId="77777777" w:rsidR="002903B1" w:rsidRDefault="002903B1" w:rsidP="002E7826">
      <w:pPr>
        <w:jc w:val="center"/>
      </w:pPr>
    </w:p>
    <w:p w14:paraId="2F83A71F" w14:textId="61DE0C26" w:rsidR="002903B1" w:rsidRDefault="002903B1" w:rsidP="002E7826">
      <w:pPr>
        <w:jc w:val="center"/>
      </w:pPr>
      <w:r>
        <w:rPr>
          <w:noProof/>
        </w:rPr>
        <w:drawing>
          <wp:inline distT="0" distB="0" distL="0" distR="0" wp14:anchorId="5A53A784" wp14:editId="45261AC7">
            <wp:extent cx="6479540" cy="1525905"/>
            <wp:effectExtent l="0" t="0" r="0" b="0"/>
            <wp:docPr id="249" name="Imagem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2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4EF10" w14:textId="535C18EF" w:rsidR="002903B1" w:rsidRDefault="002903B1" w:rsidP="002E7826">
      <w:pPr>
        <w:jc w:val="center"/>
      </w:pPr>
    </w:p>
    <w:p w14:paraId="0F357480" w14:textId="6A1B90C7" w:rsidR="002903B1" w:rsidRDefault="002903B1" w:rsidP="002E7826">
      <w:pPr>
        <w:jc w:val="center"/>
      </w:pPr>
      <w:r>
        <w:rPr>
          <w:noProof/>
        </w:rPr>
        <w:drawing>
          <wp:inline distT="0" distB="0" distL="0" distR="0" wp14:anchorId="7E8B2D6D" wp14:editId="462C4BB2">
            <wp:extent cx="6479540" cy="2938780"/>
            <wp:effectExtent l="0" t="0" r="0" b="0"/>
            <wp:docPr id="250" name="Imagem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3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E050D" w14:textId="2CB4F15E" w:rsidR="002903B1" w:rsidRDefault="002903B1" w:rsidP="002E7826">
      <w:pPr>
        <w:jc w:val="center"/>
      </w:pPr>
    </w:p>
    <w:p w14:paraId="349C7280" w14:textId="31AC783B" w:rsidR="002903B1" w:rsidRDefault="002903B1" w:rsidP="002E7826">
      <w:pPr>
        <w:jc w:val="center"/>
      </w:pPr>
    </w:p>
    <w:p w14:paraId="408D3C76" w14:textId="72E6C74B" w:rsidR="002903B1" w:rsidRDefault="002903B1" w:rsidP="002E7826">
      <w:pPr>
        <w:jc w:val="center"/>
      </w:pPr>
    </w:p>
    <w:p w14:paraId="1A786EC0" w14:textId="74AB484B" w:rsidR="002903B1" w:rsidRDefault="002903B1" w:rsidP="002E7826">
      <w:pPr>
        <w:jc w:val="center"/>
      </w:pPr>
    </w:p>
    <w:p w14:paraId="6A016A04" w14:textId="4A6E2B37" w:rsidR="002903B1" w:rsidRDefault="002903B1" w:rsidP="002E7826">
      <w:pPr>
        <w:jc w:val="center"/>
      </w:pPr>
    </w:p>
    <w:p w14:paraId="7F7CB817" w14:textId="019B1119" w:rsidR="002903B1" w:rsidRDefault="002903B1" w:rsidP="002E7826">
      <w:pPr>
        <w:jc w:val="center"/>
      </w:pPr>
    </w:p>
    <w:p w14:paraId="34EBA52E" w14:textId="2360CCB7" w:rsidR="002903B1" w:rsidRDefault="002903B1" w:rsidP="002E7826">
      <w:pPr>
        <w:jc w:val="center"/>
      </w:pPr>
    </w:p>
    <w:p w14:paraId="539A428D" w14:textId="0032613C" w:rsidR="002903B1" w:rsidRDefault="002903B1" w:rsidP="002E7826">
      <w:pPr>
        <w:jc w:val="center"/>
      </w:pPr>
    </w:p>
    <w:p w14:paraId="27C8DD31" w14:textId="55230BE8" w:rsidR="002903B1" w:rsidRDefault="002903B1" w:rsidP="002E7826">
      <w:pPr>
        <w:jc w:val="center"/>
      </w:pPr>
    </w:p>
    <w:p w14:paraId="3C8C9AB9" w14:textId="6AAF7ECA" w:rsidR="002903B1" w:rsidRDefault="002903B1" w:rsidP="002E7826">
      <w:pPr>
        <w:jc w:val="center"/>
      </w:pPr>
    </w:p>
    <w:p w14:paraId="69A00211" w14:textId="6120DBC7" w:rsidR="002903B1" w:rsidRDefault="002903B1" w:rsidP="002E7826">
      <w:pPr>
        <w:jc w:val="center"/>
      </w:pPr>
    </w:p>
    <w:p w14:paraId="449C464C" w14:textId="7BDDA179" w:rsidR="002903B1" w:rsidRDefault="002903B1" w:rsidP="002E7826">
      <w:pPr>
        <w:jc w:val="center"/>
      </w:pPr>
    </w:p>
    <w:p w14:paraId="00889D71" w14:textId="6420363D" w:rsidR="002903B1" w:rsidRDefault="002903B1" w:rsidP="002E7826">
      <w:pPr>
        <w:jc w:val="center"/>
      </w:pPr>
    </w:p>
    <w:p w14:paraId="42CDA0DF" w14:textId="3071A4C8" w:rsidR="002903B1" w:rsidRDefault="002903B1" w:rsidP="002E7826">
      <w:pPr>
        <w:jc w:val="center"/>
      </w:pPr>
    </w:p>
    <w:p w14:paraId="12CB59C3" w14:textId="5A39319C" w:rsidR="002903B1" w:rsidRDefault="002903B1" w:rsidP="002E7826">
      <w:pPr>
        <w:jc w:val="center"/>
      </w:pPr>
    </w:p>
    <w:p w14:paraId="5F3110CD" w14:textId="6DF09260" w:rsidR="002903B1" w:rsidRDefault="002903B1" w:rsidP="002E7826">
      <w:pPr>
        <w:jc w:val="center"/>
      </w:pPr>
    </w:p>
    <w:p w14:paraId="412C5746" w14:textId="68FFD1FC" w:rsidR="002903B1" w:rsidRDefault="002903B1" w:rsidP="002E7826">
      <w:pPr>
        <w:jc w:val="center"/>
      </w:pPr>
    </w:p>
    <w:p w14:paraId="392797A6" w14:textId="536CBB6C" w:rsidR="002903B1" w:rsidRDefault="002903B1" w:rsidP="002E7826">
      <w:pPr>
        <w:jc w:val="center"/>
      </w:pPr>
    </w:p>
    <w:p w14:paraId="0D5F06D6" w14:textId="3039A3EB" w:rsidR="002903B1" w:rsidRDefault="002903B1" w:rsidP="002E7826">
      <w:pPr>
        <w:jc w:val="center"/>
      </w:pPr>
    </w:p>
    <w:p w14:paraId="2E5236E7" w14:textId="77777777" w:rsidR="002903B1" w:rsidRPr="00ED314E" w:rsidRDefault="002903B1" w:rsidP="002E7826">
      <w:pPr>
        <w:jc w:val="center"/>
      </w:pPr>
    </w:p>
    <w:p w14:paraId="0F3F8313" w14:textId="7B0343CC" w:rsidR="00F927FB" w:rsidRDefault="00F927FB" w:rsidP="00F927FB">
      <w:pPr>
        <w:pStyle w:val="Ttulo1"/>
        <w:rPr>
          <w:b/>
          <w:bCs/>
        </w:rPr>
      </w:pPr>
      <w:bookmarkStart w:id="34" w:name="_Toc78045546"/>
      <w:r w:rsidRPr="002901B3">
        <w:rPr>
          <w:b/>
          <w:bCs/>
        </w:rPr>
        <w:t xml:space="preserve">EDUCAÇÃO FÍSICA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34"/>
    </w:p>
    <w:p w14:paraId="474CD887" w14:textId="0F6355EE" w:rsidR="002903B1" w:rsidRDefault="002903B1" w:rsidP="002903B1">
      <w:r>
        <w:rPr>
          <w:noProof/>
        </w:rPr>
        <w:drawing>
          <wp:inline distT="0" distB="0" distL="0" distR="0" wp14:anchorId="15D5C4DF" wp14:editId="3DCA27BD">
            <wp:extent cx="6479540" cy="4807585"/>
            <wp:effectExtent l="0" t="0" r="0" b="0"/>
            <wp:docPr id="251" name="Imagem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0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43DE3" w14:textId="5C8C0553" w:rsidR="002903B1" w:rsidRDefault="00D15ACB" w:rsidP="002903B1">
      <w:r>
        <w:rPr>
          <w:noProof/>
        </w:rPr>
        <w:drawing>
          <wp:inline distT="0" distB="0" distL="0" distR="0" wp14:anchorId="6BE49E2E" wp14:editId="54DA7A20">
            <wp:extent cx="6479540" cy="4065905"/>
            <wp:effectExtent l="0" t="0" r="0" b="0"/>
            <wp:docPr id="252" name="Imagem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6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529FB" w14:textId="1BC5F21F" w:rsidR="00D15ACB" w:rsidRDefault="00D15ACB" w:rsidP="002903B1"/>
    <w:p w14:paraId="13E6443D" w14:textId="3D8D7559" w:rsidR="00D15ACB" w:rsidRDefault="00D15ACB" w:rsidP="002903B1"/>
    <w:p w14:paraId="14ADFD07" w14:textId="3FF92FB3" w:rsidR="00D15ACB" w:rsidRDefault="00D15ACB" w:rsidP="002903B1">
      <w:r>
        <w:rPr>
          <w:noProof/>
        </w:rPr>
        <w:drawing>
          <wp:inline distT="0" distB="0" distL="0" distR="0" wp14:anchorId="206B2085" wp14:editId="751EF711">
            <wp:extent cx="6479540" cy="4652010"/>
            <wp:effectExtent l="0" t="0" r="0" b="0"/>
            <wp:docPr id="253" name="Imagem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5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7CEDA" w14:textId="5287F556" w:rsidR="00D15ACB" w:rsidRDefault="00D15ACB" w:rsidP="002903B1">
      <w:r>
        <w:rPr>
          <w:noProof/>
        </w:rPr>
        <w:drawing>
          <wp:inline distT="0" distB="0" distL="0" distR="0" wp14:anchorId="448814AE" wp14:editId="333D5238">
            <wp:extent cx="6479540" cy="4841240"/>
            <wp:effectExtent l="0" t="0" r="0" b="0"/>
            <wp:docPr id="254" name="Imagem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4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AA9C1" w14:textId="13B1CE9F" w:rsidR="00D15ACB" w:rsidRDefault="00D15ACB" w:rsidP="002903B1">
      <w:r>
        <w:rPr>
          <w:noProof/>
        </w:rPr>
        <w:drawing>
          <wp:inline distT="0" distB="0" distL="0" distR="0" wp14:anchorId="534CB3DB" wp14:editId="70CC656A">
            <wp:extent cx="6479540" cy="4047490"/>
            <wp:effectExtent l="0" t="0" r="0" b="0"/>
            <wp:docPr id="255" name="Imagem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4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05393" w14:textId="358771E6" w:rsidR="00D15ACB" w:rsidRDefault="00D15ACB" w:rsidP="002903B1"/>
    <w:p w14:paraId="28295BB3" w14:textId="55AF9F05" w:rsidR="00D15ACB" w:rsidRDefault="00D15ACB" w:rsidP="002903B1"/>
    <w:p w14:paraId="4D74571C" w14:textId="033EB447" w:rsidR="00D15ACB" w:rsidRDefault="00D15ACB" w:rsidP="002903B1"/>
    <w:p w14:paraId="1796B8E0" w14:textId="0C3F1BE2" w:rsidR="00D15ACB" w:rsidRDefault="00D15ACB" w:rsidP="002903B1"/>
    <w:p w14:paraId="6C1D618D" w14:textId="3E343DC2" w:rsidR="00D15ACB" w:rsidRDefault="00D15ACB" w:rsidP="002903B1"/>
    <w:p w14:paraId="753205BA" w14:textId="1B12B100" w:rsidR="00D15ACB" w:rsidRDefault="00D15ACB" w:rsidP="002903B1"/>
    <w:p w14:paraId="371D0D5D" w14:textId="709683BF" w:rsidR="00D15ACB" w:rsidRDefault="00D15ACB" w:rsidP="002903B1"/>
    <w:p w14:paraId="594923DB" w14:textId="65F170EF" w:rsidR="00D15ACB" w:rsidRDefault="00D15ACB" w:rsidP="002903B1"/>
    <w:p w14:paraId="7A865BA2" w14:textId="0F765BC0" w:rsidR="00D15ACB" w:rsidRDefault="00D15ACB" w:rsidP="002903B1"/>
    <w:p w14:paraId="4AAA9F01" w14:textId="0EA2C36E" w:rsidR="00D15ACB" w:rsidRDefault="00D15ACB" w:rsidP="002903B1"/>
    <w:p w14:paraId="1530132D" w14:textId="705C725F" w:rsidR="00D15ACB" w:rsidRDefault="00D15ACB" w:rsidP="002903B1"/>
    <w:p w14:paraId="259C9C3A" w14:textId="04221E56" w:rsidR="00D15ACB" w:rsidRDefault="00D15ACB" w:rsidP="002903B1"/>
    <w:p w14:paraId="2BF284BD" w14:textId="11DB02AE" w:rsidR="00D15ACB" w:rsidRDefault="00D15ACB" w:rsidP="002903B1"/>
    <w:p w14:paraId="1A0293A5" w14:textId="6FE6F0E3" w:rsidR="00D15ACB" w:rsidRDefault="00D15ACB" w:rsidP="002903B1"/>
    <w:p w14:paraId="09B42D67" w14:textId="603E827C" w:rsidR="00D15ACB" w:rsidRDefault="00D15ACB" w:rsidP="002903B1"/>
    <w:p w14:paraId="5920C67B" w14:textId="596B4B0D" w:rsidR="00D15ACB" w:rsidRDefault="00D15ACB" w:rsidP="002903B1"/>
    <w:p w14:paraId="042B20EC" w14:textId="059AA021" w:rsidR="00D15ACB" w:rsidRDefault="00D15ACB" w:rsidP="002903B1"/>
    <w:p w14:paraId="17FDD3C7" w14:textId="7FB23F33" w:rsidR="00D15ACB" w:rsidRDefault="00D15ACB" w:rsidP="002903B1"/>
    <w:p w14:paraId="742F736C" w14:textId="5B6BE5A7" w:rsidR="00D15ACB" w:rsidRDefault="00D15ACB" w:rsidP="002903B1"/>
    <w:p w14:paraId="55561567" w14:textId="627FF32C" w:rsidR="00D15ACB" w:rsidRDefault="00D15ACB" w:rsidP="002903B1"/>
    <w:p w14:paraId="61A0C842" w14:textId="702F6DAE" w:rsidR="00D15ACB" w:rsidRDefault="00D15ACB" w:rsidP="002903B1"/>
    <w:p w14:paraId="668FA704" w14:textId="30073991" w:rsidR="00D15ACB" w:rsidRDefault="00D15ACB" w:rsidP="002903B1"/>
    <w:p w14:paraId="203845D8" w14:textId="29DC44F7" w:rsidR="00D15ACB" w:rsidRDefault="00D15ACB" w:rsidP="002903B1"/>
    <w:p w14:paraId="024E74E0" w14:textId="16E6713F" w:rsidR="00D15ACB" w:rsidRDefault="00D15ACB" w:rsidP="002903B1"/>
    <w:p w14:paraId="21933663" w14:textId="279A3CCC" w:rsidR="00D15ACB" w:rsidRDefault="00D15ACB" w:rsidP="002903B1"/>
    <w:p w14:paraId="631B26DD" w14:textId="23AED470" w:rsidR="00D15ACB" w:rsidRDefault="00D15ACB" w:rsidP="002903B1"/>
    <w:p w14:paraId="05189299" w14:textId="1ABCBD1E" w:rsidR="00D15ACB" w:rsidRDefault="00D15ACB" w:rsidP="002903B1"/>
    <w:p w14:paraId="55AFF0F4" w14:textId="59BB9E4D" w:rsidR="00D15ACB" w:rsidRDefault="00D15ACB" w:rsidP="002903B1"/>
    <w:p w14:paraId="0DB4CBC3" w14:textId="5098D8BA" w:rsidR="00D15ACB" w:rsidRDefault="00D15ACB" w:rsidP="002903B1"/>
    <w:p w14:paraId="0C6D2AD7" w14:textId="77777777" w:rsidR="00D15ACB" w:rsidRPr="002903B1" w:rsidRDefault="00D15ACB" w:rsidP="002903B1"/>
    <w:p w14:paraId="129438F6" w14:textId="6C6DA7E0" w:rsidR="00F927FB" w:rsidRDefault="00F927FB" w:rsidP="00F927FB">
      <w:pPr>
        <w:pStyle w:val="Ttulo1"/>
        <w:rPr>
          <w:b/>
          <w:bCs/>
        </w:rPr>
      </w:pPr>
      <w:bookmarkStart w:id="35" w:name="_Toc78045547"/>
      <w:r w:rsidRPr="002901B3">
        <w:rPr>
          <w:b/>
          <w:bCs/>
        </w:rPr>
        <w:t xml:space="preserve">EDUCAÇÃO FÍSICA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35"/>
    </w:p>
    <w:p w14:paraId="45CE3AC7" w14:textId="73B90B3F" w:rsidR="00D15ACB" w:rsidRDefault="00A87589" w:rsidP="00D15ACB">
      <w:r>
        <w:rPr>
          <w:noProof/>
        </w:rPr>
        <w:drawing>
          <wp:inline distT="0" distB="0" distL="0" distR="0" wp14:anchorId="0028C784" wp14:editId="790BBB0B">
            <wp:extent cx="6220047" cy="2462051"/>
            <wp:effectExtent l="0" t="0" r="0" b="0"/>
            <wp:docPr id="256" name="Imagem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6225312" cy="246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16AFF" w14:textId="2F2A6A72" w:rsidR="00A87589" w:rsidRDefault="00A87589" w:rsidP="00A87589">
      <w:pPr>
        <w:jc w:val="center"/>
      </w:pPr>
      <w:r>
        <w:rPr>
          <w:noProof/>
        </w:rPr>
        <w:drawing>
          <wp:inline distT="0" distB="0" distL="0" distR="0" wp14:anchorId="380F9B40" wp14:editId="5CCEBC2C">
            <wp:extent cx="4881687" cy="2041451"/>
            <wp:effectExtent l="0" t="0" r="0" b="0"/>
            <wp:docPr id="257" name="Imagem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4896505" cy="2047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25E13" w14:textId="1F5DAA74" w:rsidR="00A87589" w:rsidRDefault="00A87589" w:rsidP="00A87589">
      <w:pPr>
        <w:jc w:val="center"/>
      </w:pPr>
      <w:r>
        <w:rPr>
          <w:noProof/>
        </w:rPr>
        <w:drawing>
          <wp:inline distT="0" distB="0" distL="0" distR="0" wp14:anchorId="69E59EE1" wp14:editId="58787009">
            <wp:extent cx="4104936" cy="708025"/>
            <wp:effectExtent l="0" t="0" r="0" b="0"/>
            <wp:docPr id="258" name="Imagem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4128781" cy="712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0EAF2" w14:textId="1617ED78" w:rsidR="00A87589" w:rsidRDefault="00A87589" w:rsidP="00A87589">
      <w:pPr>
        <w:jc w:val="center"/>
      </w:pPr>
      <w:r>
        <w:rPr>
          <w:noProof/>
        </w:rPr>
        <w:drawing>
          <wp:inline distT="0" distB="0" distL="0" distR="0" wp14:anchorId="3EE4180F" wp14:editId="3893B873">
            <wp:extent cx="6337005" cy="3954145"/>
            <wp:effectExtent l="0" t="0" r="6985" b="8255"/>
            <wp:docPr id="259" name="Imagem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6347313" cy="3960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DD855" w14:textId="729A7276" w:rsidR="00A87589" w:rsidRDefault="00A87589" w:rsidP="00A87589">
      <w:pPr>
        <w:jc w:val="center"/>
      </w:pPr>
    </w:p>
    <w:p w14:paraId="2A261C5E" w14:textId="05E94DF5" w:rsidR="00A87589" w:rsidRDefault="00230417" w:rsidP="00A87589">
      <w:pPr>
        <w:jc w:val="center"/>
      </w:pPr>
      <w:r>
        <w:rPr>
          <w:noProof/>
        </w:rPr>
        <w:drawing>
          <wp:inline distT="0" distB="0" distL="0" distR="0" wp14:anchorId="1F18FA6F" wp14:editId="4FC2F978">
            <wp:extent cx="6479540" cy="2511425"/>
            <wp:effectExtent l="0" t="0" r="0" b="3175"/>
            <wp:docPr id="260" name="Imagem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51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06FEA" w14:textId="25F6E909" w:rsidR="00230417" w:rsidRDefault="00230417" w:rsidP="00A87589">
      <w:pPr>
        <w:jc w:val="center"/>
      </w:pPr>
      <w:r>
        <w:rPr>
          <w:noProof/>
        </w:rPr>
        <w:drawing>
          <wp:inline distT="0" distB="0" distL="0" distR="0" wp14:anchorId="38DD7FE5" wp14:editId="20137832">
            <wp:extent cx="6479540" cy="1828800"/>
            <wp:effectExtent l="0" t="0" r="0" b="0"/>
            <wp:docPr id="261" name="Imagem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6D411" w14:textId="64DFA280" w:rsidR="00230417" w:rsidRDefault="00230417" w:rsidP="00A87589">
      <w:pPr>
        <w:jc w:val="center"/>
      </w:pPr>
      <w:r>
        <w:rPr>
          <w:noProof/>
        </w:rPr>
        <w:drawing>
          <wp:inline distT="0" distB="0" distL="0" distR="0" wp14:anchorId="21AD33AC" wp14:editId="662628A6">
            <wp:extent cx="4647989" cy="1584251"/>
            <wp:effectExtent l="0" t="0" r="635" b="0"/>
            <wp:docPr id="262" name="Imagem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4692356" cy="1599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A016E" w14:textId="1870D477" w:rsidR="00230417" w:rsidRDefault="00230417" w:rsidP="00A87589">
      <w:pPr>
        <w:jc w:val="center"/>
      </w:pPr>
      <w:r>
        <w:rPr>
          <w:noProof/>
        </w:rPr>
        <w:drawing>
          <wp:inline distT="0" distB="0" distL="0" distR="0" wp14:anchorId="6C5103D5" wp14:editId="1E720D31">
            <wp:extent cx="6479540" cy="1385570"/>
            <wp:effectExtent l="0" t="0" r="0" b="5080"/>
            <wp:docPr id="263" name="Imagem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38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38D88" w14:textId="1F8FC3EE" w:rsidR="00230417" w:rsidRPr="00D15ACB" w:rsidRDefault="00230417" w:rsidP="00A87589">
      <w:pPr>
        <w:jc w:val="center"/>
      </w:pPr>
      <w:r>
        <w:rPr>
          <w:noProof/>
        </w:rPr>
        <w:drawing>
          <wp:inline distT="0" distB="0" distL="0" distR="0" wp14:anchorId="695C335C" wp14:editId="08D37071">
            <wp:extent cx="6479540" cy="2055495"/>
            <wp:effectExtent l="0" t="0" r="0" b="1905"/>
            <wp:docPr id="264" name="Imagem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5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9ECAA" w14:textId="60F25E51" w:rsidR="009D10F6" w:rsidRDefault="009F0BB5" w:rsidP="00351A14">
      <w:pPr>
        <w:pStyle w:val="Ttulo1"/>
        <w:rPr>
          <w:b/>
          <w:bCs/>
        </w:rPr>
      </w:pPr>
      <w:bookmarkStart w:id="36" w:name="_Toc78045548"/>
      <w:r w:rsidRPr="00351A14">
        <w:rPr>
          <w:b/>
          <w:bCs/>
        </w:rPr>
        <w:t>ARTE 1ª SEMANA</w:t>
      </w:r>
      <w:bookmarkEnd w:id="36"/>
    </w:p>
    <w:p w14:paraId="4D19267C" w14:textId="5B4E7930" w:rsidR="00230417" w:rsidRDefault="0025504C" w:rsidP="00230417">
      <w:r>
        <w:rPr>
          <w:noProof/>
        </w:rPr>
        <w:drawing>
          <wp:inline distT="0" distB="0" distL="0" distR="0" wp14:anchorId="7DD259D1" wp14:editId="66465B6F">
            <wp:extent cx="6177517" cy="1618615"/>
            <wp:effectExtent l="0" t="0" r="0" b="635"/>
            <wp:docPr id="265" name="Imagem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6188589" cy="162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C084B" w14:textId="6B499943" w:rsidR="0025504C" w:rsidRDefault="0025504C" w:rsidP="00230417">
      <w:r>
        <w:rPr>
          <w:noProof/>
        </w:rPr>
        <w:drawing>
          <wp:inline distT="0" distB="0" distL="0" distR="0" wp14:anchorId="438D3C09" wp14:editId="730CDE16">
            <wp:extent cx="6177280" cy="5039329"/>
            <wp:effectExtent l="0" t="0" r="0" b="9525"/>
            <wp:docPr id="266" name="Imagem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6188504" cy="504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994E8" w14:textId="578E922B" w:rsidR="0025504C" w:rsidRDefault="0025504C" w:rsidP="00230417"/>
    <w:p w14:paraId="138A6580" w14:textId="3594A812" w:rsidR="0025504C" w:rsidRDefault="0025504C" w:rsidP="00230417"/>
    <w:p w14:paraId="23008C83" w14:textId="76C20434" w:rsidR="0025504C" w:rsidRDefault="0025504C" w:rsidP="00230417"/>
    <w:p w14:paraId="0C282326" w14:textId="33652F5F" w:rsidR="0025504C" w:rsidRDefault="0025504C" w:rsidP="00230417"/>
    <w:p w14:paraId="4BD70CE1" w14:textId="51964D4E" w:rsidR="0025504C" w:rsidRDefault="0025504C" w:rsidP="00230417"/>
    <w:p w14:paraId="0E2096F6" w14:textId="2414A903" w:rsidR="0025504C" w:rsidRDefault="0025504C" w:rsidP="00230417"/>
    <w:p w14:paraId="47A49ADA" w14:textId="3EC026CC" w:rsidR="0025504C" w:rsidRDefault="0025504C" w:rsidP="00230417"/>
    <w:p w14:paraId="6C9D3659" w14:textId="5384EB5B" w:rsidR="0025504C" w:rsidRDefault="0025504C" w:rsidP="00230417"/>
    <w:p w14:paraId="2D45D54E" w14:textId="30ACA553" w:rsidR="0025504C" w:rsidRDefault="0025504C" w:rsidP="00230417"/>
    <w:p w14:paraId="6A4F36DE" w14:textId="21C49790" w:rsidR="0025504C" w:rsidRDefault="0025504C" w:rsidP="00230417"/>
    <w:p w14:paraId="0DF72484" w14:textId="1F87EE36" w:rsidR="0025504C" w:rsidRDefault="0025504C" w:rsidP="00230417"/>
    <w:p w14:paraId="3CCA5519" w14:textId="66852C99" w:rsidR="0025504C" w:rsidRDefault="0025504C" w:rsidP="00230417">
      <w:r>
        <w:rPr>
          <w:noProof/>
        </w:rPr>
        <w:drawing>
          <wp:inline distT="0" distB="0" distL="0" distR="0" wp14:anchorId="02C7BC1D" wp14:editId="27C92B66">
            <wp:extent cx="6479540" cy="3461931"/>
            <wp:effectExtent l="0" t="0" r="0" b="5715"/>
            <wp:docPr id="267" name="Imagem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6483065" cy="3463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CCD2A" w14:textId="1478A540" w:rsidR="0025504C" w:rsidRDefault="0025504C" w:rsidP="00230417">
      <w:r>
        <w:rPr>
          <w:noProof/>
        </w:rPr>
        <w:drawing>
          <wp:inline distT="0" distB="0" distL="0" distR="0" wp14:anchorId="73684EE8" wp14:editId="0D7CB9AA">
            <wp:extent cx="6478658" cy="4752753"/>
            <wp:effectExtent l="0" t="0" r="0" b="0"/>
            <wp:docPr id="268" name="Imagem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6490064" cy="4761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34BB1" w14:textId="5EBA68E1" w:rsidR="0025504C" w:rsidRDefault="00EC74B6" w:rsidP="00230417">
      <w:r>
        <w:rPr>
          <w:noProof/>
        </w:rPr>
        <w:drawing>
          <wp:inline distT="0" distB="0" distL="0" distR="0" wp14:anchorId="3FAE3DAA" wp14:editId="33870AE9">
            <wp:extent cx="5911215" cy="1275907"/>
            <wp:effectExtent l="0" t="0" r="0" b="635"/>
            <wp:docPr id="269" name="Imagem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5"/>
                    <a:srcRect b="49576"/>
                    <a:stretch/>
                  </pic:blipFill>
                  <pic:spPr bwMode="auto">
                    <a:xfrm>
                      <a:off x="0" y="0"/>
                      <a:ext cx="5936858" cy="12814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567095" w14:textId="072BB6B9" w:rsidR="00A64F0F" w:rsidRDefault="00A64F0F" w:rsidP="00230417">
      <w:r>
        <w:rPr>
          <w:noProof/>
        </w:rPr>
        <w:drawing>
          <wp:inline distT="0" distB="0" distL="0" distR="0" wp14:anchorId="330D8118" wp14:editId="1F5EAF91">
            <wp:extent cx="6479540" cy="1457325"/>
            <wp:effectExtent l="0" t="0" r="0" b="9525"/>
            <wp:docPr id="271" name="Imagem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4C4E6" w14:textId="35DF1EAF" w:rsidR="00EC74B6" w:rsidRPr="00230417" w:rsidRDefault="00EC74B6" w:rsidP="00230417">
      <w:r>
        <w:rPr>
          <w:noProof/>
        </w:rPr>
        <w:drawing>
          <wp:inline distT="0" distB="0" distL="0" distR="0" wp14:anchorId="4BA8F777" wp14:editId="417EE14E">
            <wp:extent cx="6479050" cy="7963299"/>
            <wp:effectExtent l="0" t="0" r="0" b="0"/>
            <wp:docPr id="270" name="Imagem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6483472" cy="7968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9118C" w14:textId="3B963C29" w:rsidR="009F0BB5" w:rsidRDefault="009F0BB5" w:rsidP="00351A14">
      <w:pPr>
        <w:pStyle w:val="Ttulo1"/>
        <w:rPr>
          <w:b/>
          <w:bCs/>
        </w:rPr>
      </w:pPr>
      <w:bookmarkStart w:id="37" w:name="_Toc78045549"/>
      <w:r w:rsidRPr="00351A14">
        <w:rPr>
          <w:b/>
          <w:bCs/>
        </w:rPr>
        <w:t>ARTE 2ª SEMANA</w:t>
      </w:r>
      <w:bookmarkEnd w:id="37"/>
    </w:p>
    <w:p w14:paraId="0D8ECE09" w14:textId="3014C73A" w:rsidR="00A64F0F" w:rsidRDefault="00A64F0F" w:rsidP="00A64F0F">
      <w:r>
        <w:rPr>
          <w:noProof/>
        </w:rPr>
        <w:drawing>
          <wp:inline distT="0" distB="0" distL="0" distR="0" wp14:anchorId="77183237" wp14:editId="336A7CC1">
            <wp:extent cx="6192645" cy="5071730"/>
            <wp:effectExtent l="0" t="0" r="0" b="0"/>
            <wp:docPr id="272" name="Imagem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6202405" cy="5079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BCC8C" w14:textId="16FA62B9" w:rsidR="00A64F0F" w:rsidRDefault="00A64F0F" w:rsidP="00A64F0F">
      <w:r>
        <w:rPr>
          <w:noProof/>
        </w:rPr>
        <w:drawing>
          <wp:inline distT="0" distB="0" distL="0" distR="0" wp14:anchorId="18A7605A" wp14:editId="0E90F496">
            <wp:extent cx="6209678" cy="2456121"/>
            <wp:effectExtent l="0" t="0" r="635" b="1905"/>
            <wp:docPr id="273" name="Imagem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6214890" cy="2458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A19F1" w14:textId="2905BCB8" w:rsidR="00A64F0F" w:rsidRDefault="00A64F0F" w:rsidP="00A64F0F">
      <w:r>
        <w:rPr>
          <w:noProof/>
        </w:rPr>
        <w:drawing>
          <wp:inline distT="0" distB="0" distL="0" distR="0" wp14:anchorId="7730FC74" wp14:editId="6AD7768B">
            <wp:extent cx="6479540" cy="326390"/>
            <wp:effectExtent l="0" t="0" r="0" b="0"/>
            <wp:docPr id="274" name="Imagem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5A892" w14:textId="4258336C" w:rsidR="00F50670" w:rsidRDefault="00F50670" w:rsidP="00A64F0F"/>
    <w:p w14:paraId="4CB99E3C" w14:textId="615C1A4B" w:rsidR="00F50670" w:rsidRDefault="00F50670" w:rsidP="00A64F0F"/>
    <w:p w14:paraId="256993F4" w14:textId="67B1866E" w:rsidR="00F50670" w:rsidRDefault="00F50670" w:rsidP="00A64F0F"/>
    <w:p w14:paraId="207F102A" w14:textId="11C72810" w:rsidR="00F50670" w:rsidRDefault="00F50670" w:rsidP="00A64F0F"/>
    <w:p w14:paraId="2058B3F3" w14:textId="53223489" w:rsidR="00F50670" w:rsidRDefault="00F50670" w:rsidP="00A64F0F"/>
    <w:p w14:paraId="62463CFD" w14:textId="5C3A7054" w:rsidR="00F50670" w:rsidRDefault="00F50670" w:rsidP="00A64F0F"/>
    <w:p w14:paraId="48F4279F" w14:textId="2B24590C" w:rsidR="00F50670" w:rsidRDefault="00F50670" w:rsidP="00A64F0F"/>
    <w:p w14:paraId="2C78F0C9" w14:textId="5D636F69" w:rsidR="00F50670" w:rsidRDefault="00F50670" w:rsidP="00A64F0F"/>
    <w:p w14:paraId="4AB5F80B" w14:textId="166224AF" w:rsidR="00F50670" w:rsidRDefault="00F50670" w:rsidP="00F50670">
      <w:pPr>
        <w:jc w:val="center"/>
      </w:pPr>
      <w:r>
        <w:rPr>
          <w:noProof/>
        </w:rPr>
        <w:drawing>
          <wp:inline distT="0" distB="0" distL="0" distR="0" wp14:anchorId="3EAF8C8B" wp14:editId="26103B5B">
            <wp:extent cx="5039247" cy="2603692"/>
            <wp:effectExtent l="0" t="0" r="9525" b="6350"/>
            <wp:docPr id="275" name="Imagem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5059119" cy="261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60DA3" w14:textId="3072604D" w:rsidR="00653294" w:rsidRDefault="00653294" w:rsidP="00F50670">
      <w:pPr>
        <w:jc w:val="center"/>
      </w:pPr>
      <w:r>
        <w:rPr>
          <w:noProof/>
        </w:rPr>
        <w:drawing>
          <wp:inline distT="0" distB="0" distL="0" distR="0" wp14:anchorId="2EE527F1" wp14:editId="0B55E1C0">
            <wp:extent cx="4278600" cy="549291"/>
            <wp:effectExtent l="0" t="0" r="8255" b="3175"/>
            <wp:docPr id="280" name="Imagem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4337204" cy="55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05914" w14:textId="1B090A68" w:rsidR="00F50670" w:rsidRDefault="00F50670" w:rsidP="00BA35AD">
      <w:pPr>
        <w:jc w:val="center"/>
      </w:pPr>
      <w:r>
        <w:rPr>
          <w:noProof/>
        </w:rPr>
        <w:drawing>
          <wp:inline distT="0" distB="0" distL="0" distR="0" wp14:anchorId="430BE4B0" wp14:editId="3E41B547">
            <wp:extent cx="6351349" cy="1158949"/>
            <wp:effectExtent l="0" t="0" r="0" b="3175"/>
            <wp:docPr id="276" name="Imagem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3"/>
                    <a:srcRect t="43919"/>
                    <a:stretch/>
                  </pic:blipFill>
                  <pic:spPr bwMode="auto">
                    <a:xfrm>
                      <a:off x="0" y="0"/>
                      <a:ext cx="6400790" cy="11679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DE4F1D" w14:textId="44E1087B" w:rsidR="00F50670" w:rsidRPr="00A64F0F" w:rsidRDefault="00BA35AD" w:rsidP="00F5067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981BCD6" wp14:editId="3AE50B1E">
            <wp:simplePos x="0" y="0"/>
            <wp:positionH relativeFrom="column">
              <wp:posOffset>107315</wp:posOffset>
            </wp:positionH>
            <wp:positionV relativeFrom="paragraph">
              <wp:posOffset>1817370</wp:posOffset>
            </wp:positionV>
            <wp:extent cx="1286539" cy="914003"/>
            <wp:effectExtent l="0" t="0" r="8890" b="635"/>
            <wp:wrapNone/>
            <wp:docPr id="279" name="Imagem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6539" cy="9140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0670">
        <w:rPr>
          <w:noProof/>
        </w:rPr>
        <w:drawing>
          <wp:inline distT="0" distB="0" distL="0" distR="0" wp14:anchorId="73E14B62" wp14:editId="74E92A7E">
            <wp:extent cx="4465675" cy="1746885"/>
            <wp:effectExtent l="0" t="0" r="0" b="5715"/>
            <wp:docPr id="277" name="Imagem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4481656" cy="1753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0670" w:rsidRPr="00F50670">
        <w:rPr>
          <w:noProof/>
        </w:rPr>
        <w:t xml:space="preserve"> </w:t>
      </w:r>
      <w:r w:rsidR="00F50670">
        <w:rPr>
          <w:noProof/>
        </w:rPr>
        <w:drawing>
          <wp:inline distT="0" distB="0" distL="0" distR="0" wp14:anchorId="314977EA" wp14:editId="4FCDBF86">
            <wp:extent cx="6478986" cy="3306725"/>
            <wp:effectExtent l="0" t="0" r="0" b="8255"/>
            <wp:docPr id="278" name="Imagem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6488562" cy="3311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2EEE4" w14:textId="57C1D27F" w:rsidR="009F0BB5" w:rsidRDefault="009F0BB5" w:rsidP="00351A14">
      <w:pPr>
        <w:pStyle w:val="Ttulo1"/>
        <w:rPr>
          <w:b/>
          <w:bCs/>
        </w:rPr>
      </w:pPr>
      <w:bookmarkStart w:id="38" w:name="_Toc78045550"/>
      <w:r w:rsidRPr="00351A14">
        <w:rPr>
          <w:b/>
          <w:bCs/>
        </w:rPr>
        <w:t>ARTE 3ª SEMANA</w:t>
      </w:r>
      <w:bookmarkEnd w:id="38"/>
    </w:p>
    <w:p w14:paraId="41B53411" w14:textId="5978753F" w:rsidR="00653294" w:rsidRDefault="00653294" w:rsidP="00653294">
      <w:r>
        <w:rPr>
          <w:noProof/>
        </w:rPr>
        <w:drawing>
          <wp:inline distT="0" distB="0" distL="0" distR="0" wp14:anchorId="24CA2F31" wp14:editId="097E9DCD">
            <wp:extent cx="6479540" cy="4182745"/>
            <wp:effectExtent l="0" t="0" r="0" b="8255"/>
            <wp:docPr id="281" name="Imagem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8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6DF6E" w14:textId="09D62401" w:rsidR="00653294" w:rsidRDefault="00653294" w:rsidP="00653294">
      <w:r>
        <w:rPr>
          <w:noProof/>
        </w:rPr>
        <w:drawing>
          <wp:inline distT="0" distB="0" distL="0" distR="0" wp14:anchorId="1C58A199" wp14:editId="64C8E3C0">
            <wp:extent cx="6479540" cy="4847590"/>
            <wp:effectExtent l="0" t="0" r="0" b="0"/>
            <wp:docPr id="282" name="Imagem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4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FF960" w14:textId="77777777" w:rsidR="00653294" w:rsidRPr="00653294" w:rsidRDefault="00653294" w:rsidP="00653294"/>
    <w:p w14:paraId="0F13822A" w14:textId="02488B0E" w:rsidR="009F0BB5" w:rsidRDefault="009F0BB5" w:rsidP="00351A14">
      <w:pPr>
        <w:pStyle w:val="Ttulo1"/>
        <w:rPr>
          <w:b/>
          <w:bCs/>
        </w:rPr>
      </w:pPr>
      <w:bookmarkStart w:id="39" w:name="_Toc78045551"/>
      <w:r w:rsidRPr="00351A14">
        <w:rPr>
          <w:b/>
          <w:bCs/>
        </w:rPr>
        <w:t>ARTE 4ª SEMANA</w:t>
      </w:r>
      <w:bookmarkEnd w:id="39"/>
    </w:p>
    <w:p w14:paraId="340B48A4" w14:textId="3D4D39EF" w:rsidR="00653294" w:rsidRDefault="00653294" w:rsidP="00653294">
      <w:r>
        <w:rPr>
          <w:noProof/>
        </w:rPr>
        <w:drawing>
          <wp:inline distT="0" distB="0" distL="0" distR="0" wp14:anchorId="7A13FD97" wp14:editId="0A4A2D2C">
            <wp:extent cx="6219825" cy="4996815"/>
            <wp:effectExtent l="0" t="0" r="9525" b="0"/>
            <wp:docPr id="283" name="Imagem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6224141" cy="5000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46A14" w14:textId="5AB3A941" w:rsidR="00653294" w:rsidRDefault="00BC4B23" w:rsidP="00653294">
      <w:r>
        <w:rPr>
          <w:noProof/>
        </w:rPr>
        <w:drawing>
          <wp:inline distT="0" distB="0" distL="0" distR="0" wp14:anchorId="464B3482" wp14:editId="1726EFC2">
            <wp:extent cx="6219825" cy="4274289"/>
            <wp:effectExtent l="0" t="0" r="0" b="0"/>
            <wp:docPr id="284" name="Imagem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6243410" cy="4290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10C43" w14:textId="63D6DD83" w:rsidR="00BC4B23" w:rsidRDefault="00BC4B23" w:rsidP="00653294">
      <w:r>
        <w:rPr>
          <w:noProof/>
        </w:rPr>
        <w:drawing>
          <wp:inline distT="0" distB="0" distL="0" distR="0" wp14:anchorId="44FCE9AB" wp14:editId="708AA3C0">
            <wp:extent cx="6479540" cy="2465705"/>
            <wp:effectExtent l="0" t="0" r="0" b="0"/>
            <wp:docPr id="285" name="Imagem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6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69843" w14:textId="2BC98E38" w:rsidR="00BC4B23" w:rsidRDefault="00BC4B23" w:rsidP="00653294">
      <w:r>
        <w:rPr>
          <w:noProof/>
        </w:rPr>
        <w:drawing>
          <wp:inline distT="0" distB="0" distL="0" distR="0" wp14:anchorId="1186B516" wp14:editId="2FB4E101">
            <wp:extent cx="6479540" cy="3071495"/>
            <wp:effectExtent l="0" t="0" r="0" b="0"/>
            <wp:docPr id="286" name="Imagem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7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1C1BF" w14:textId="574306A3" w:rsidR="0096171F" w:rsidRDefault="0096171F" w:rsidP="00653294"/>
    <w:p w14:paraId="41627D72" w14:textId="1C798BA9" w:rsidR="0096171F" w:rsidRDefault="0096171F" w:rsidP="00653294"/>
    <w:p w14:paraId="7DEF9A52" w14:textId="3BA27842" w:rsidR="0096171F" w:rsidRDefault="0096171F" w:rsidP="00653294"/>
    <w:p w14:paraId="62EC4840" w14:textId="1A247BFC" w:rsidR="0096171F" w:rsidRDefault="0096171F" w:rsidP="00653294"/>
    <w:p w14:paraId="04B52F8B" w14:textId="35397378" w:rsidR="0096171F" w:rsidRDefault="0096171F" w:rsidP="00653294"/>
    <w:p w14:paraId="780F9B88" w14:textId="5CA0FF13" w:rsidR="0096171F" w:rsidRDefault="0096171F" w:rsidP="00653294"/>
    <w:p w14:paraId="276669AD" w14:textId="0F0EAE40" w:rsidR="0096171F" w:rsidRDefault="0096171F" w:rsidP="00653294"/>
    <w:p w14:paraId="413F88F8" w14:textId="75148589" w:rsidR="0096171F" w:rsidRDefault="0096171F" w:rsidP="00653294"/>
    <w:p w14:paraId="2F53C725" w14:textId="730C6CA3" w:rsidR="0096171F" w:rsidRDefault="0096171F" w:rsidP="00653294"/>
    <w:p w14:paraId="3EB09569" w14:textId="4A957C8D" w:rsidR="0096171F" w:rsidRDefault="0096171F" w:rsidP="00653294"/>
    <w:p w14:paraId="63D80C9B" w14:textId="15290DFF" w:rsidR="0096171F" w:rsidRDefault="0096171F" w:rsidP="00653294"/>
    <w:p w14:paraId="630AA3EF" w14:textId="05FF8567" w:rsidR="0096171F" w:rsidRDefault="0096171F" w:rsidP="00653294"/>
    <w:p w14:paraId="36AD6582" w14:textId="329E4025" w:rsidR="0096171F" w:rsidRDefault="0096171F" w:rsidP="00653294"/>
    <w:p w14:paraId="7C0F88CE" w14:textId="30B268C6" w:rsidR="0096171F" w:rsidRDefault="0096171F" w:rsidP="00653294"/>
    <w:p w14:paraId="476A39EA" w14:textId="3362A2B7" w:rsidR="0096171F" w:rsidRDefault="0096171F" w:rsidP="00653294"/>
    <w:p w14:paraId="6A091EBE" w14:textId="3FEE58F2" w:rsidR="0096171F" w:rsidRDefault="0096171F" w:rsidP="00653294"/>
    <w:p w14:paraId="35D704F8" w14:textId="03AC42F4" w:rsidR="0096171F" w:rsidRDefault="0096171F" w:rsidP="00653294"/>
    <w:p w14:paraId="0291459D" w14:textId="40144D77" w:rsidR="0096171F" w:rsidRDefault="0096171F" w:rsidP="00653294"/>
    <w:p w14:paraId="65ECB062" w14:textId="04075A76" w:rsidR="0096171F" w:rsidRDefault="0096171F" w:rsidP="00653294"/>
    <w:p w14:paraId="2926255A" w14:textId="35037F59" w:rsidR="0096171F" w:rsidRDefault="0096171F" w:rsidP="00653294"/>
    <w:p w14:paraId="62394B60" w14:textId="5089A65F" w:rsidR="0096171F" w:rsidRDefault="0096171F" w:rsidP="00653294"/>
    <w:p w14:paraId="4BC06B3E" w14:textId="77777777" w:rsidR="0096171F" w:rsidRPr="00653294" w:rsidRDefault="0096171F" w:rsidP="00653294"/>
    <w:p w14:paraId="7A7536DB" w14:textId="3CF05403" w:rsidR="009F0BB5" w:rsidRDefault="009F0BB5" w:rsidP="00351A14">
      <w:pPr>
        <w:pStyle w:val="Ttulo1"/>
        <w:rPr>
          <w:b/>
          <w:bCs/>
        </w:rPr>
      </w:pPr>
      <w:bookmarkStart w:id="40" w:name="_Toc78045552"/>
      <w:r w:rsidRPr="00351A14">
        <w:rPr>
          <w:b/>
          <w:bCs/>
        </w:rPr>
        <w:t>ARTE 5ª SEMANA</w:t>
      </w:r>
      <w:bookmarkEnd w:id="40"/>
    </w:p>
    <w:p w14:paraId="6AD3D81F" w14:textId="3BC9D08B" w:rsidR="0096171F" w:rsidRDefault="0096171F" w:rsidP="0096171F">
      <w:r>
        <w:rPr>
          <w:noProof/>
        </w:rPr>
        <w:drawing>
          <wp:inline distT="0" distB="0" distL="0" distR="0" wp14:anchorId="307ED3E4" wp14:editId="151E059B">
            <wp:extent cx="6479540" cy="4699000"/>
            <wp:effectExtent l="0" t="0" r="0" b="6350"/>
            <wp:docPr id="287" name="Imagem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9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2380A" w14:textId="4C5B82B9" w:rsidR="0096171F" w:rsidRDefault="0096171F" w:rsidP="0096171F">
      <w:r>
        <w:rPr>
          <w:noProof/>
        </w:rPr>
        <w:drawing>
          <wp:inline distT="0" distB="0" distL="0" distR="0" wp14:anchorId="35500A06" wp14:editId="4BDCF192">
            <wp:extent cx="6479540" cy="2009554"/>
            <wp:effectExtent l="0" t="0" r="0" b="0"/>
            <wp:docPr id="288" name="Imagem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6483626" cy="2010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2E28C" w14:textId="762C4C5F" w:rsidR="0096171F" w:rsidRDefault="0096171F" w:rsidP="0096171F">
      <w:r>
        <w:rPr>
          <w:noProof/>
        </w:rPr>
        <w:drawing>
          <wp:inline distT="0" distB="0" distL="0" distR="0" wp14:anchorId="166B6D26" wp14:editId="657AFB1B">
            <wp:extent cx="6479540" cy="2469249"/>
            <wp:effectExtent l="0" t="0" r="0" b="7620"/>
            <wp:docPr id="289" name="Imagem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6481574" cy="247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ACCA7" w14:textId="43A20B19" w:rsidR="0096171F" w:rsidRDefault="0096171F" w:rsidP="0096171F"/>
    <w:p w14:paraId="3A909539" w14:textId="458880B2" w:rsidR="0096171F" w:rsidRDefault="0096171F" w:rsidP="0096171F">
      <w:r>
        <w:rPr>
          <w:noProof/>
        </w:rPr>
        <w:drawing>
          <wp:inline distT="0" distB="0" distL="0" distR="0" wp14:anchorId="126B2C16" wp14:editId="277034F2">
            <wp:extent cx="6479540" cy="4124325"/>
            <wp:effectExtent l="0" t="0" r="0" b="9525"/>
            <wp:docPr id="290" name="Imagem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E04EF" w14:textId="75468BFF" w:rsidR="00422547" w:rsidRDefault="00422547" w:rsidP="0096171F">
      <w:r>
        <w:rPr>
          <w:noProof/>
        </w:rPr>
        <w:drawing>
          <wp:inline distT="0" distB="0" distL="0" distR="0" wp14:anchorId="1191759C" wp14:editId="30ABF908">
            <wp:extent cx="6479540" cy="3280410"/>
            <wp:effectExtent l="0" t="0" r="0" b="0"/>
            <wp:docPr id="291" name="Imagem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8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5B28B" w14:textId="18A44FF0" w:rsidR="00422547" w:rsidRDefault="00422547" w:rsidP="0096171F"/>
    <w:p w14:paraId="729B5C50" w14:textId="64233C45" w:rsidR="00422547" w:rsidRDefault="00422547" w:rsidP="0096171F"/>
    <w:p w14:paraId="36CC07FF" w14:textId="0114CA25" w:rsidR="00422547" w:rsidRDefault="00422547" w:rsidP="0096171F"/>
    <w:p w14:paraId="159BA2B8" w14:textId="4E80B934" w:rsidR="00422547" w:rsidRDefault="00422547" w:rsidP="0096171F"/>
    <w:p w14:paraId="3B4DEAA0" w14:textId="68C96EEB" w:rsidR="00422547" w:rsidRDefault="00422547" w:rsidP="0096171F"/>
    <w:p w14:paraId="12B12B2E" w14:textId="29DCF0FC" w:rsidR="00422547" w:rsidRDefault="00422547" w:rsidP="0096171F"/>
    <w:p w14:paraId="1C15BCE7" w14:textId="0213A9EE" w:rsidR="00422547" w:rsidRDefault="00422547" w:rsidP="0096171F"/>
    <w:p w14:paraId="476ABC58" w14:textId="709570BD" w:rsidR="00422547" w:rsidRDefault="00422547" w:rsidP="0096171F"/>
    <w:p w14:paraId="3012F8AC" w14:textId="06ABC03C" w:rsidR="00422547" w:rsidRDefault="00422547" w:rsidP="0096171F"/>
    <w:p w14:paraId="05FA7639" w14:textId="1AEECF6D" w:rsidR="00422547" w:rsidRDefault="00422547" w:rsidP="0096171F"/>
    <w:p w14:paraId="56985912" w14:textId="77777777" w:rsidR="00422547" w:rsidRPr="0096171F" w:rsidRDefault="00422547" w:rsidP="0096171F"/>
    <w:p w14:paraId="7DC67933" w14:textId="507D6C64" w:rsidR="009F0BB5" w:rsidRDefault="009F0BB5" w:rsidP="00351A14">
      <w:pPr>
        <w:pStyle w:val="Ttulo1"/>
        <w:rPr>
          <w:b/>
          <w:bCs/>
        </w:rPr>
      </w:pPr>
      <w:bookmarkStart w:id="41" w:name="_Toc78045553"/>
      <w:r w:rsidRPr="00351A14">
        <w:rPr>
          <w:b/>
          <w:bCs/>
        </w:rPr>
        <w:t>ARTE 6ª SEMANA</w:t>
      </w:r>
      <w:bookmarkEnd w:id="41"/>
    </w:p>
    <w:p w14:paraId="76B412EA" w14:textId="2D9980BD" w:rsidR="00422547" w:rsidRDefault="00422547" w:rsidP="00422547">
      <w:r>
        <w:rPr>
          <w:noProof/>
        </w:rPr>
        <w:drawing>
          <wp:inline distT="0" distB="0" distL="0" distR="0" wp14:anchorId="555F8327" wp14:editId="6685945C">
            <wp:extent cx="6479540" cy="5012690"/>
            <wp:effectExtent l="0" t="0" r="0" b="0"/>
            <wp:docPr id="292" name="Imagem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1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C9B0A" w14:textId="363A986A" w:rsidR="00422547" w:rsidRDefault="00422547" w:rsidP="00422547">
      <w:r>
        <w:rPr>
          <w:noProof/>
        </w:rPr>
        <w:drawing>
          <wp:inline distT="0" distB="0" distL="0" distR="0" wp14:anchorId="738FB095" wp14:editId="17691AEC">
            <wp:extent cx="6479540" cy="3976370"/>
            <wp:effectExtent l="0" t="0" r="0" b="5080"/>
            <wp:docPr id="293" name="Imagem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7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5FBB2" w14:textId="7960988C" w:rsidR="00422547" w:rsidRDefault="00422547" w:rsidP="00422547"/>
    <w:p w14:paraId="09C92128" w14:textId="78F0DA73" w:rsidR="00422547" w:rsidRDefault="00422547" w:rsidP="00422547"/>
    <w:p w14:paraId="4AF95D92" w14:textId="6C7CEF35" w:rsidR="00422547" w:rsidRDefault="00422547" w:rsidP="00422547">
      <w:r>
        <w:rPr>
          <w:noProof/>
        </w:rPr>
        <w:drawing>
          <wp:inline distT="0" distB="0" distL="0" distR="0" wp14:anchorId="0E0F9789" wp14:editId="6FA01CC7">
            <wp:extent cx="6479540" cy="4762500"/>
            <wp:effectExtent l="0" t="0" r="0" b="0"/>
            <wp:docPr id="294" name="Imagem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1BA45" w14:textId="45556C61" w:rsidR="00422547" w:rsidRDefault="004141BC" w:rsidP="00422547">
      <w:r>
        <w:rPr>
          <w:noProof/>
        </w:rPr>
        <w:drawing>
          <wp:inline distT="0" distB="0" distL="0" distR="0" wp14:anchorId="70D77EB2" wp14:editId="48C8403E">
            <wp:extent cx="6479540" cy="4665345"/>
            <wp:effectExtent l="0" t="0" r="0" b="1905"/>
            <wp:docPr id="295" name="Imagem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6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BA79E" w14:textId="4DC6AE1B" w:rsidR="004141BC" w:rsidRDefault="004141BC" w:rsidP="00422547"/>
    <w:p w14:paraId="5A122217" w14:textId="26FA170C" w:rsidR="004141BC" w:rsidRDefault="004141BC" w:rsidP="00422547">
      <w:r>
        <w:rPr>
          <w:noProof/>
        </w:rPr>
        <w:drawing>
          <wp:inline distT="0" distB="0" distL="0" distR="0" wp14:anchorId="455B55C8" wp14:editId="2034DC74">
            <wp:extent cx="6479540" cy="3677920"/>
            <wp:effectExtent l="0" t="0" r="0" b="0"/>
            <wp:docPr id="296" name="Imagem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7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2F715" w14:textId="25A246FC" w:rsidR="004141BC" w:rsidRDefault="004141BC" w:rsidP="00422547"/>
    <w:p w14:paraId="5D8A0910" w14:textId="23201640" w:rsidR="004141BC" w:rsidRDefault="004141BC" w:rsidP="00422547"/>
    <w:p w14:paraId="21025B16" w14:textId="1560B910" w:rsidR="004141BC" w:rsidRDefault="004141BC" w:rsidP="00422547"/>
    <w:p w14:paraId="3AA861B2" w14:textId="4DD3B790" w:rsidR="004141BC" w:rsidRDefault="004141BC" w:rsidP="00422547"/>
    <w:p w14:paraId="4E35E3AE" w14:textId="09C36290" w:rsidR="004141BC" w:rsidRDefault="004141BC" w:rsidP="00422547"/>
    <w:p w14:paraId="27A8EE9A" w14:textId="52570738" w:rsidR="004141BC" w:rsidRDefault="004141BC" w:rsidP="00422547"/>
    <w:p w14:paraId="6FBCC6B5" w14:textId="1AF36AB3" w:rsidR="004141BC" w:rsidRDefault="004141BC" w:rsidP="00422547"/>
    <w:p w14:paraId="07511DC9" w14:textId="006327B6" w:rsidR="004141BC" w:rsidRDefault="004141BC" w:rsidP="00422547"/>
    <w:p w14:paraId="76F713CE" w14:textId="26416C65" w:rsidR="004141BC" w:rsidRDefault="004141BC" w:rsidP="00422547"/>
    <w:p w14:paraId="36E82F17" w14:textId="2D691CB6" w:rsidR="004141BC" w:rsidRDefault="004141BC" w:rsidP="00422547"/>
    <w:p w14:paraId="347F2D63" w14:textId="25504CA9" w:rsidR="004141BC" w:rsidRDefault="004141BC" w:rsidP="00422547"/>
    <w:p w14:paraId="1499A62C" w14:textId="07566AE2" w:rsidR="004141BC" w:rsidRDefault="004141BC" w:rsidP="00422547"/>
    <w:p w14:paraId="194F03FF" w14:textId="00FF1352" w:rsidR="004141BC" w:rsidRDefault="004141BC" w:rsidP="00422547"/>
    <w:p w14:paraId="5494D9C6" w14:textId="5772C0E7" w:rsidR="004141BC" w:rsidRDefault="004141BC" w:rsidP="00422547"/>
    <w:p w14:paraId="685F47A4" w14:textId="0BB14D61" w:rsidR="004141BC" w:rsidRDefault="004141BC" w:rsidP="00422547"/>
    <w:p w14:paraId="2BF23C4F" w14:textId="67EFD204" w:rsidR="004141BC" w:rsidRDefault="004141BC" w:rsidP="00422547"/>
    <w:p w14:paraId="7658D292" w14:textId="2B4B3F65" w:rsidR="004141BC" w:rsidRDefault="004141BC" w:rsidP="00422547"/>
    <w:p w14:paraId="00CBC682" w14:textId="70524108" w:rsidR="004141BC" w:rsidRDefault="004141BC" w:rsidP="00422547"/>
    <w:p w14:paraId="1E95C3A3" w14:textId="110BA160" w:rsidR="004141BC" w:rsidRDefault="004141BC" w:rsidP="00422547"/>
    <w:p w14:paraId="063A9EAB" w14:textId="55A1BAFA" w:rsidR="004141BC" w:rsidRDefault="004141BC" w:rsidP="00422547"/>
    <w:p w14:paraId="388ED9E5" w14:textId="4D76092D" w:rsidR="004141BC" w:rsidRDefault="004141BC" w:rsidP="00422547"/>
    <w:p w14:paraId="444AEB7F" w14:textId="2CF0E444" w:rsidR="004141BC" w:rsidRDefault="004141BC" w:rsidP="00422547"/>
    <w:p w14:paraId="3071E271" w14:textId="5A5476DC" w:rsidR="004141BC" w:rsidRDefault="004141BC" w:rsidP="00422547"/>
    <w:p w14:paraId="7560AA5D" w14:textId="3EA9338D" w:rsidR="004141BC" w:rsidRDefault="004141BC" w:rsidP="00422547"/>
    <w:p w14:paraId="7C2B831B" w14:textId="61FFA8C0" w:rsidR="004141BC" w:rsidRDefault="004141BC" w:rsidP="00422547"/>
    <w:p w14:paraId="27F9B4EE" w14:textId="29803DA5" w:rsidR="004141BC" w:rsidRDefault="004141BC" w:rsidP="00422547"/>
    <w:p w14:paraId="37C9A1A8" w14:textId="5788C21B" w:rsidR="004141BC" w:rsidRDefault="004141BC" w:rsidP="00422547"/>
    <w:p w14:paraId="348B5A67" w14:textId="7693DBA5" w:rsidR="004141BC" w:rsidRDefault="004141BC" w:rsidP="00422547"/>
    <w:p w14:paraId="215E4B8B" w14:textId="037901B5" w:rsidR="004141BC" w:rsidRDefault="004141BC" w:rsidP="00422547"/>
    <w:p w14:paraId="544324EA" w14:textId="0BC8F623" w:rsidR="004141BC" w:rsidRDefault="004141BC" w:rsidP="00422547"/>
    <w:p w14:paraId="37976326" w14:textId="499657DB" w:rsidR="004141BC" w:rsidRDefault="004141BC" w:rsidP="00422547"/>
    <w:p w14:paraId="27B55622" w14:textId="3E631640" w:rsidR="004141BC" w:rsidRDefault="004141BC" w:rsidP="00422547"/>
    <w:p w14:paraId="7A595D54" w14:textId="2F07FEDE" w:rsidR="004141BC" w:rsidRDefault="004141BC" w:rsidP="00422547"/>
    <w:p w14:paraId="42248D4B" w14:textId="01F18F6D" w:rsidR="009F0BB5" w:rsidRDefault="009F0BB5" w:rsidP="00351A14">
      <w:pPr>
        <w:pStyle w:val="Ttulo1"/>
        <w:rPr>
          <w:b/>
          <w:bCs/>
        </w:rPr>
      </w:pPr>
      <w:bookmarkStart w:id="42" w:name="_Toc78045554"/>
      <w:r w:rsidRPr="00351A14">
        <w:rPr>
          <w:b/>
          <w:bCs/>
        </w:rPr>
        <w:t>ENSINO RELIGIOSO 1ª SEMANA</w:t>
      </w:r>
      <w:bookmarkEnd w:id="42"/>
    </w:p>
    <w:p w14:paraId="2B180BF6" w14:textId="047F3266" w:rsidR="004141BC" w:rsidRDefault="00A47F79" w:rsidP="004141BC">
      <w:r>
        <w:rPr>
          <w:noProof/>
        </w:rPr>
        <w:drawing>
          <wp:inline distT="0" distB="0" distL="0" distR="0" wp14:anchorId="319DBB82" wp14:editId="4CB2DAC2">
            <wp:extent cx="6479540" cy="3319780"/>
            <wp:effectExtent l="0" t="0" r="0" b="0"/>
            <wp:docPr id="297" name="Imagem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1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D3871" w14:textId="34DACF17" w:rsidR="00A47F79" w:rsidRDefault="00A47F79" w:rsidP="004141BC">
      <w:r>
        <w:rPr>
          <w:noProof/>
        </w:rPr>
        <w:drawing>
          <wp:inline distT="0" distB="0" distL="0" distR="0" wp14:anchorId="33EC5335" wp14:editId="0749CA19">
            <wp:extent cx="6479540" cy="3995420"/>
            <wp:effectExtent l="0" t="0" r="0" b="5080"/>
            <wp:docPr id="298" name="Imagem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9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76D10" w14:textId="1B2A7550" w:rsidR="00A47F79" w:rsidRDefault="003A352C" w:rsidP="004141BC">
      <w:r>
        <w:rPr>
          <w:noProof/>
        </w:rPr>
        <w:drawing>
          <wp:inline distT="0" distB="0" distL="0" distR="0" wp14:anchorId="7BA0D31A" wp14:editId="103D4FC8">
            <wp:extent cx="6479540" cy="1854835"/>
            <wp:effectExtent l="0" t="0" r="0" b="0"/>
            <wp:docPr id="299" name="Imagem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85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346BE" w14:textId="2030FCF7" w:rsidR="003A352C" w:rsidRDefault="003A352C" w:rsidP="004141BC"/>
    <w:p w14:paraId="12656514" w14:textId="26E395B5" w:rsidR="003A352C" w:rsidRDefault="003A352C" w:rsidP="004141BC">
      <w:r>
        <w:rPr>
          <w:noProof/>
        </w:rPr>
        <w:drawing>
          <wp:inline distT="0" distB="0" distL="0" distR="0" wp14:anchorId="7A9AD890" wp14:editId="0691EAA6">
            <wp:extent cx="6479540" cy="2675890"/>
            <wp:effectExtent l="0" t="0" r="0" b="0"/>
            <wp:docPr id="300" name="Imagem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7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C5BCA" w14:textId="493E2E95" w:rsidR="003A352C" w:rsidRDefault="003A352C" w:rsidP="004141BC">
      <w:r>
        <w:rPr>
          <w:noProof/>
        </w:rPr>
        <w:drawing>
          <wp:inline distT="0" distB="0" distL="0" distR="0" wp14:anchorId="7EDCBD9D" wp14:editId="6D5BFE4F">
            <wp:extent cx="6479540" cy="4866005"/>
            <wp:effectExtent l="0" t="0" r="0" b="0"/>
            <wp:docPr id="301" name="Imagem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6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DDF2B" w14:textId="5B3B3055" w:rsidR="003A352C" w:rsidRDefault="003A352C" w:rsidP="004141BC"/>
    <w:p w14:paraId="08BA07FF" w14:textId="38C870A4" w:rsidR="003A352C" w:rsidRDefault="003A352C" w:rsidP="004141BC"/>
    <w:p w14:paraId="7C962043" w14:textId="4C9C4E65" w:rsidR="003A352C" w:rsidRDefault="003A352C" w:rsidP="004141BC"/>
    <w:p w14:paraId="23785814" w14:textId="62284742" w:rsidR="003A352C" w:rsidRDefault="003A352C" w:rsidP="004141BC"/>
    <w:p w14:paraId="3E42A909" w14:textId="22CEE6E0" w:rsidR="003A352C" w:rsidRDefault="003A352C" w:rsidP="004141BC"/>
    <w:p w14:paraId="767BD8FE" w14:textId="73725A7B" w:rsidR="003A352C" w:rsidRDefault="003A352C" w:rsidP="004141BC"/>
    <w:p w14:paraId="050624F0" w14:textId="18758CE0" w:rsidR="003A352C" w:rsidRDefault="003A352C" w:rsidP="004141BC"/>
    <w:p w14:paraId="70AA3B26" w14:textId="447D06E6" w:rsidR="003A352C" w:rsidRDefault="003A352C" w:rsidP="004141BC"/>
    <w:p w14:paraId="0B7E8B16" w14:textId="21EC8035" w:rsidR="003A352C" w:rsidRDefault="003A352C" w:rsidP="004141BC"/>
    <w:p w14:paraId="08FF30B9" w14:textId="77777777" w:rsidR="003A352C" w:rsidRPr="004141BC" w:rsidRDefault="003A352C" w:rsidP="004141BC"/>
    <w:p w14:paraId="0F4D4227" w14:textId="7D38152E" w:rsidR="009F0BB5" w:rsidRDefault="009F0BB5" w:rsidP="00351A14">
      <w:pPr>
        <w:pStyle w:val="Ttulo1"/>
        <w:rPr>
          <w:b/>
          <w:bCs/>
        </w:rPr>
      </w:pPr>
      <w:bookmarkStart w:id="43" w:name="_Toc78045555"/>
      <w:r w:rsidRPr="00351A14">
        <w:rPr>
          <w:b/>
          <w:bCs/>
        </w:rPr>
        <w:t>ENSINO RELIGIOSO 2ª SEMANA</w:t>
      </w:r>
      <w:bookmarkEnd w:id="43"/>
    </w:p>
    <w:p w14:paraId="6B9188E8" w14:textId="50F39D50" w:rsidR="003A352C" w:rsidRDefault="003A352C" w:rsidP="003A352C">
      <w:r>
        <w:rPr>
          <w:noProof/>
        </w:rPr>
        <w:drawing>
          <wp:inline distT="0" distB="0" distL="0" distR="0" wp14:anchorId="62B5BD23" wp14:editId="5D138574">
            <wp:extent cx="6479540" cy="6090920"/>
            <wp:effectExtent l="0" t="0" r="0" b="5080"/>
            <wp:docPr id="302" name="Imagem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09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6EEAA" w14:textId="6423BDCF" w:rsidR="003A352C" w:rsidRDefault="003A352C" w:rsidP="003A352C">
      <w:r>
        <w:rPr>
          <w:noProof/>
        </w:rPr>
        <w:drawing>
          <wp:inline distT="0" distB="0" distL="0" distR="0" wp14:anchorId="22A59FE0" wp14:editId="5429D6D6">
            <wp:extent cx="6479540" cy="3116580"/>
            <wp:effectExtent l="0" t="0" r="0" b="7620"/>
            <wp:docPr id="303" name="Imagem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1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5A7E2" w14:textId="39B6D832" w:rsidR="003A352C" w:rsidRDefault="00FC4507" w:rsidP="003A352C">
      <w:r>
        <w:rPr>
          <w:noProof/>
        </w:rPr>
        <w:drawing>
          <wp:inline distT="0" distB="0" distL="0" distR="0" wp14:anchorId="50E342AD" wp14:editId="1B80DD4F">
            <wp:extent cx="6479540" cy="5734685"/>
            <wp:effectExtent l="0" t="0" r="0" b="0"/>
            <wp:docPr id="304" name="Imagem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73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0CE5B" w14:textId="3DC62F3C" w:rsidR="00FC4507" w:rsidRDefault="00FC4507" w:rsidP="003A352C"/>
    <w:p w14:paraId="770EE444" w14:textId="40CC676B" w:rsidR="00FC4507" w:rsidRDefault="00FC4507" w:rsidP="003A352C"/>
    <w:p w14:paraId="7CA85A4B" w14:textId="014951F7" w:rsidR="00FC4507" w:rsidRDefault="00FC4507" w:rsidP="003A352C"/>
    <w:p w14:paraId="74DA240E" w14:textId="598A6463" w:rsidR="00FC4507" w:rsidRDefault="00FC4507" w:rsidP="003A352C"/>
    <w:p w14:paraId="2D3A1543" w14:textId="56873DDE" w:rsidR="00FC4507" w:rsidRDefault="00FC4507" w:rsidP="003A352C"/>
    <w:p w14:paraId="1D5D50DB" w14:textId="2D237264" w:rsidR="00FC4507" w:rsidRDefault="00FC4507" w:rsidP="003A352C"/>
    <w:p w14:paraId="43E81FE0" w14:textId="75CE0D0B" w:rsidR="00FC4507" w:rsidRDefault="00FC4507" w:rsidP="003A352C"/>
    <w:p w14:paraId="7CD766C3" w14:textId="30E97406" w:rsidR="00FC4507" w:rsidRDefault="00FC4507" w:rsidP="003A352C"/>
    <w:p w14:paraId="0714CE5E" w14:textId="3EB20D19" w:rsidR="00FC4507" w:rsidRDefault="00FC4507" w:rsidP="003A352C"/>
    <w:p w14:paraId="4FAD5824" w14:textId="73D23609" w:rsidR="00FC4507" w:rsidRDefault="00FC4507" w:rsidP="003A352C"/>
    <w:p w14:paraId="626FF7FF" w14:textId="54119E50" w:rsidR="00FC4507" w:rsidRDefault="00FC4507" w:rsidP="003A352C"/>
    <w:p w14:paraId="42F34B37" w14:textId="28D6BAD8" w:rsidR="00FC4507" w:rsidRDefault="00FC4507" w:rsidP="003A352C"/>
    <w:p w14:paraId="50CAA7C4" w14:textId="5AE179AB" w:rsidR="00FC4507" w:rsidRDefault="00FC4507" w:rsidP="003A352C"/>
    <w:p w14:paraId="17056D17" w14:textId="3246C156" w:rsidR="00FC4507" w:rsidRDefault="00FC4507" w:rsidP="003A352C"/>
    <w:p w14:paraId="5F73D74F" w14:textId="77184E81" w:rsidR="00FC4507" w:rsidRDefault="00FC4507" w:rsidP="003A352C"/>
    <w:p w14:paraId="7A88AC43" w14:textId="6E8F27EF" w:rsidR="00FC4507" w:rsidRDefault="00FC4507" w:rsidP="003A352C"/>
    <w:p w14:paraId="04FBFE94" w14:textId="382CB086" w:rsidR="00FC4507" w:rsidRDefault="00FC4507" w:rsidP="003A352C"/>
    <w:p w14:paraId="257CCC2A" w14:textId="1B0BBA86" w:rsidR="00FC4507" w:rsidRDefault="00FC4507" w:rsidP="003A352C"/>
    <w:p w14:paraId="2BFF5EE1" w14:textId="2F58FB28" w:rsidR="00FC4507" w:rsidRDefault="00FC4507" w:rsidP="003A352C"/>
    <w:p w14:paraId="03A8019B" w14:textId="379078D8" w:rsidR="00FC4507" w:rsidRDefault="00FC4507" w:rsidP="003A352C"/>
    <w:p w14:paraId="3C78C4EB" w14:textId="77777777" w:rsidR="00FC4507" w:rsidRPr="003A352C" w:rsidRDefault="00FC4507" w:rsidP="003A352C"/>
    <w:p w14:paraId="21EF85B9" w14:textId="57146653" w:rsidR="009F0BB5" w:rsidRDefault="009F0BB5" w:rsidP="00351A14">
      <w:pPr>
        <w:pStyle w:val="Ttulo1"/>
        <w:rPr>
          <w:b/>
          <w:bCs/>
        </w:rPr>
      </w:pPr>
      <w:bookmarkStart w:id="44" w:name="_Toc78045556"/>
      <w:r w:rsidRPr="00351A14">
        <w:rPr>
          <w:b/>
          <w:bCs/>
        </w:rPr>
        <w:t>ENSINO RELIGIOSO 3ª SEMANA</w:t>
      </w:r>
      <w:bookmarkEnd w:id="44"/>
    </w:p>
    <w:p w14:paraId="44A6567E" w14:textId="3DD91056" w:rsidR="00FC4507" w:rsidRDefault="00FC4507" w:rsidP="00FC4507">
      <w:r>
        <w:rPr>
          <w:noProof/>
        </w:rPr>
        <w:drawing>
          <wp:inline distT="0" distB="0" distL="0" distR="0" wp14:anchorId="7ED42230" wp14:editId="6FFC51BF">
            <wp:extent cx="6479540" cy="5184775"/>
            <wp:effectExtent l="0" t="0" r="0" b="0"/>
            <wp:docPr id="305" name="Imagem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8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48823" w14:textId="045C4B5C" w:rsidR="00FC4507" w:rsidRDefault="00FC4507" w:rsidP="00FC4507">
      <w:r>
        <w:rPr>
          <w:noProof/>
        </w:rPr>
        <w:drawing>
          <wp:inline distT="0" distB="0" distL="0" distR="0" wp14:anchorId="375B7A11" wp14:editId="26FE49A7">
            <wp:extent cx="6479540" cy="4143597"/>
            <wp:effectExtent l="0" t="0" r="0" b="9525"/>
            <wp:docPr id="306" name="Imagem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6480843" cy="414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3CB08" w14:textId="3075B719" w:rsidR="00FC4507" w:rsidRDefault="00FC4507" w:rsidP="00FC4507">
      <w:r>
        <w:rPr>
          <w:noProof/>
        </w:rPr>
        <w:drawing>
          <wp:inline distT="0" distB="0" distL="0" distR="0" wp14:anchorId="211619FB" wp14:editId="1DF08D9E">
            <wp:extent cx="6479540" cy="3056890"/>
            <wp:effectExtent l="0" t="0" r="0" b="0"/>
            <wp:docPr id="307" name="Imagem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5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E059C" w14:textId="5D6AA724" w:rsidR="00FC4507" w:rsidRDefault="00FC4507" w:rsidP="00FC4507"/>
    <w:p w14:paraId="5F9AEF76" w14:textId="7FB39431" w:rsidR="00E4060A" w:rsidRDefault="00E4060A" w:rsidP="00FC4507"/>
    <w:p w14:paraId="274915DC" w14:textId="39D86EB7" w:rsidR="00E4060A" w:rsidRDefault="00E4060A" w:rsidP="00FC4507"/>
    <w:p w14:paraId="3F1C3B7F" w14:textId="392348E2" w:rsidR="00E4060A" w:rsidRDefault="00E4060A" w:rsidP="00FC4507"/>
    <w:p w14:paraId="19AFE676" w14:textId="0C2906FA" w:rsidR="00E4060A" w:rsidRDefault="00E4060A" w:rsidP="00FC4507"/>
    <w:p w14:paraId="1CFD4A96" w14:textId="3C2324F3" w:rsidR="00E4060A" w:rsidRDefault="00E4060A" w:rsidP="00FC4507"/>
    <w:p w14:paraId="2B4D4A8E" w14:textId="4F31FFFA" w:rsidR="00E4060A" w:rsidRDefault="00E4060A" w:rsidP="00FC4507"/>
    <w:p w14:paraId="4C360438" w14:textId="4F4CAF7C" w:rsidR="00E4060A" w:rsidRDefault="00E4060A" w:rsidP="00FC4507"/>
    <w:p w14:paraId="4BF50B67" w14:textId="12C342B7" w:rsidR="00E4060A" w:rsidRDefault="00E4060A" w:rsidP="00FC4507"/>
    <w:p w14:paraId="67E32737" w14:textId="106466CA" w:rsidR="00E4060A" w:rsidRDefault="00E4060A" w:rsidP="00FC4507"/>
    <w:p w14:paraId="76C805E2" w14:textId="72969946" w:rsidR="00E4060A" w:rsidRDefault="00E4060A" w:rsidP="00FC4507"/>
    <w:p w14:paraId="1682FB1B" w14:textId="39E80B35" w:rsidR="00E4060A" w:rsidRDefault="00E4060A" w:rsidP="00FC4507"/>
    <w:p w14:paraId="1602C646" w14:textId="037D32FD" w:rsidR="00E4060A" w:rsidRDefault="00E4060A" w:rsidP="00FC4507"/>
    <w:p w14:paraId="7519D94A" w14:textId="7BB1F3B9" w:rsidR="00E4060A" w:rsidRDefault="00E4060A" w:rsidP="00FC4507"/>
    <w:p w14:paraId="74E00C8B" w14:textId="524E38F1" w:rsidR="00E4060A" w:rsidRDefault="00E4060A" w:rsidP="00FC4507"/>
    <w:p w14:paraId="1DEB468D" w14:textId="65FE5042" w:rsidR="00E4060A" w:rsidRDefault="00E4060A" w:rsidP="00FC4507"/>
    <w:p w14:paraId="6859E74A" w14:textId="5C0AF0A0" w:rsidR="00E4060A" w:rsidRDefault="00E4060A" w:rsidP="00FC4507"/>
    <w:p w14:paraId="2ABE15CC" w14:textId="59570D9F" w:rsidR="00E4060A" w:rsidRDefault="00E4060A" w:rsidP="00FC4507"/>
    <w:p w14:paraId="7BB276C8" w14:textId="0883D7B0" w:rsidR="00E4060A" w:rsidRDefault="00E4060A" w:rsidP="00FC4507"/>
    <w:p w14:paraId="44F62652" w14:textId="3228F826" w:rsidR="00E4060A" w:rsidRDefault="00E4060A" w:rsidP="00FC4507"/>
    <w:p w14:paraId="68C493E8" w14:textId="586B1DC5" w:rsidR="00E4060A" w:rsidRDefault="00E4060A" w:rsidP="00FC4507"/>
    <w:p w14:paraId="2061FD63" w14:textId="6A428B3D" w:rsidR="00E4060A" w:rsidRDefault="00E4060A" w:rsidP="00FC4507"/>
    <w:p w14:paraId="15E49FEB" w14:textId="7ED7BE67" w:rsidR="00E4060A" w:rsidRDefault="00E4060A" w:rsidP="00FC4507"/>
    <w:p w14:paraId="35B072EC" w14:textId="4D35AB2A" w:rsidR="00E4060A" w:rsidRDefault="00E4060A" w:rsidP="00FC4507"/>
    <w:p w14:paraId="1EF44586" w14:textId="1C1BE24D" w:rsidR="00E4060A" w:rsidRDefault="00E4060A" w:rsidP="00FC4507"/>
    <w:p w14:paraId="74C5556C" w14:textId="516B0BF1" w:rsidR="00E4060A" w:rsidRDefault="00E4060A" w:rsidP="00FC4507"/>
    <w:p w14:paraId="12B5F232" w14:textId="6919333D" w:rsidR="00E4060A" w:rsidRDefault="00E4060A" w:rsidP="00FC4507"/>
    <w:p w14:paraId="06CFAB84" w14:textId="67F3A032" w:rsidR="00E4060A" w:rsidRDefault="00E4060A" w:rsidP="00FC4507"/>
    <w:p w14:paraId="085595AE" w14:textId="565BDCD2" w:rsidR="00E4060A" w:rsidRDefault="00E4060A" w:rsidP="00FC4507"/>
    <w:p w14:paraId="1D334F5D" w14:textId="54786BEA" w:rsidR="00E4060A" w:rsidRDefault="00E4060A" w:rsidP="00FC4507"/>
    <w:p w14:paraId="2AD0D4A3" w14:textId="287A48E2" w:rsidR="00E4060A" w:rsidRDefault="00E4060A" w:rsidP="00FC4507"/>
    <w:p w14:paraId="764ACD81" w14:textId="2EBAD20A" w:rsidR="00E4060A" w:rsidRDefault="00E4060A" w:rsidP="00FC4507"/>
    <w:p w14:paraId="50188CFE" w14:textId="58E5D16D" w:rsidR="00E4060A" w:rsidRDefault="00E4060A" w:rsidP="00FC4507"/>
    <w:p w14:paraId="03A024AF" w14:textId="31ABF822" w:rsidR="00E4060A" w:rsidRDefault="00E4060A" w:rsidP="00FC4507"/>
    <w:p w14:paraId="2D5B10C9" w14:textId="199FC018" w:rsidR="00E4060A" w:rsidRDefault="00E4060A" w:rsidP="00FC4507"/>
    <w:p w14:paraId="209920BA" w14:textId="77777777" w:rsidR="00E4060A" w:rsidRDefault="00E4060A" w:rsidP="00FC4507"/>
    <w:p w14:paraId="771A7C47" w14:textId="77777777" w:rsidR="00E4060A" w:rsidRPr="00FC4507" w:rsidRDefault="00E4060A" w:rsidP="00FC4507"/>
    <w:p w14:paraId="7CE9BC7B" w14:textId="2D894867" w:rsidR="009F0BB5" w:rsidRDefault="009F0BB5" w:rsidP="00351A14">
      <w:pPr>
        <w:pStyle w:val="Ttulo1"/>
        <w:rPr>
          <w:b/>
          <w:bCs/>
        </w:rPr>
      </w:pPr>
      <w:bookmarkStart w:id="45" w:name="_Toc78045557"/>
      <w:r w:rsidRPr="00351A14">
        <w:rPr>
          <w:b/>
          <w:bCs/>
        </w:rPr>
        <w:t>ENSINO RELIGIOSO 4ª SEMANA</w:t>
      </w:r>
      <w:bookmarkEnd w:id="45"/>
    </w:p>
    <w:p w14:paraId="06AB602D" w14:textId="7DA4EA3D" w:rsidR="00E4060A" w:rsidRDefault="00E4060A" w:rsidP="00E4060A">
      <w:r>
        <w:rPr>
          <w:noProof/>
        </w:rPr>
        <w:drawing>
          <wp:inline distT="0" distB="0" distL="0" distR="0" wp14:anchorId="47BF5589" wp14:editId="1A5A6E2D">
            <wp:extent cx="6145253" cy="5277426"/>
            <wp:effectExtent l="0" t="0" r="8255" b="0"/>
            <wp:docPr id="308" name="Imagem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6148776" cy="5280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B2863" w14:textId="69E4A60B" w:rsidR="00E4060A" w:rsidRDefault="00E4060A" w:rsidP="00E4060A">
      <w:r>
        <w:rPr>
          <w:noProof/>
        </w:rPr>
        <w:drawing>
          <wp:inline distT="0" distB="0" distL="0" distR="0" wp14:anchorId="0220C785" wp14:editId="14DFD46A">
            <wp:extent cx="6144895" cy="2761108"/>
            <wp:effectExtent l="0" t="0" r="8255" b="1270"/>
            <wp:docPr id="309" name="Imagem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6151287" cy="276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2F567" w14:textId="78935A20" w:rsidR="00330A14" w:rsidRDefault="00330A14" w:rsidP="00330A14">
      <w:pPr>
        <w:jc w:val="center"/>
      </w:pPr>
      <w:r>
        <w:rPr>
          <w:noProof/>
        </w:rPr>
        <w:drawing>
          <wp:inline distT="0" distB="0" distL="0" distR="0" wp14:anchorId="1CF456EE" wp14:editId="15BC6C4C">
            <wp:extent cx="4859080" cy="1993347"/>
            <wp:effectExtent l="0" t="0" r="0" b="6985"/>
            <wp:docPr id="310" name="Imagem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4866966" cy="1996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57882" w14:textId="22C2FEB7" w:rsidR="00330A14" w:rsidRDefault="00330A14" w:rsidP="00330A14">
      <w:pPr>
        <w:jc w:val="center"/>
      </w:pPr>
      <w:r>
        <w:rPr>
          <w:noProof/>
        </w:rPr>
        <w:drawing>
          <wp:inline distT="0" distB="0" distL="0" distR="0" wp14:anchorId="619F1DB2" wp14:editId="5220CF19">
            <wp:extent cx="4427456" cy="2054055"/>
            <wp:effectExtent l="0" t="0" r="0" b="3810"/>
            <wp:docPr id="311" name="Imagem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4444318" cy="2061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26848" w14:textId="76BA22A8" w:rsidR="00330A14" w:rsidRDefault="00330A14" w:rsidP="00330A14">
      <w:pPr>
        <w:jc w:val="center"/>
      </w:pPr>
      <w:r>
        <w:rPr>
          <w:noProof/>
        </w:rPr>
        <w:drawing>
          <wp:inline distT="0" distB="0" distL="0" distR="0" wp14:anchorId="5DD08117" wp14:editId="2012A7A6">
            <wp:extent cx="3725707" cy="488534"/>
            <wp:effectExtent l="0" t="0" r="0" b="6985"/>
            <wp:docPr id="312" name="Imagem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3753639" cy="492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C5EEB" w14:textId="15B9FB6A" w:rsidR="00330A14" w:rsidRDefault="00330A14" w:rsidP="00330A14">
      <w:pPr>
        <w:jc w:val="center"/>
      </w:pPr>
      <w:r>
        <w:rPr>
          <w:noProof/>
        </w:rPr>
        <w:drawing>
          <wp:inline distT="0" distB="0" distL="0" distR="0" wp14:anchorId="1AEEC67C" wp14:editId="11BC0819">
            <wp:extent cx="6479540" cy="1378585"/>
            <wp:effectExtent l="0" t="0" r="0" b="0"/>
            <wp:docPr id="313" name="Imagem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37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85832" w14:textId="205CE411" w:rsidR="00330A14" w:rsidRDefault="00330A14" w:rsidP="00330A14">
      <w:pPr>
        <w:jc w:val="center"/>
      </w:pPr>
    </w:p>
    <w:p w14:paraId="26A63320" w14:textId="70F38845" w:rsidR="00330A14" w:rsidRDefault="00330A14" w:rsidP="00330A14">
      <w:pPr>
        <w:jc w:val="center"/>
      </w:pPr>
      <w:r>
        <w:rPr>
          <w:noProof/>
        </w:rPr>
        <w:drawing>
          <wp:inline distT="0" distB="0" distL="0" distR="0" wp14:anchorId="49BFC5DD" wp14:editId="6B4383F7">
            <wp:extent cx="6478195" cy="3285461"/>
            <wp:effectExtent l="0" t="0" r="0" b="0"/>
            <wp:docPr id="314" name="Imagem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6497445" cy="3295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3E204" w14:textId="7DD806CE" w:rsidR="00330A14" w:rsidRDefault="00330A14" w:rsidP="00330A14">
      <w:pPr>
        <w:jc w:val="center"/>
      </w:pPr>
    </w:p>
    <w:p w14:paraId="2DF0B651" w14:textId="182A8309" w:rsidR="009F0BB5" w:rsidRDefault="009F0BB5" w:rsidP="00351A14">
      <w:pPr>
        <w:pStyle w:val="Ttulo1"/>
        <w:rPr>
          <w:b/>
          <w:bCs/>
        </w:rPr>
      </w:pPr>
      <w:bookmarkStart w:id="46" w:name="_Toc78045558"/>
      <w:r w:rsidRPr="00351A14">
        <w:rPr>
          <w:b/>
          <w:bCs/>
        </w:rPr>
        <w:t>ENSINO RELIGIOSO 5ª SEMANA</w:t>
      </w:r>
      <w:bookmarkEnd w:id="46"/>
    </w:p>
    <w:p w14:paraId="31F19DC1" w14:textId="42E17ED4" w:rsidR="00330A14" w:rsidRDefault="002D3138" w:rsidP="00330A14">
      <w:r>
        <w:rPr>
          <w:noProof/>
        </w:rPr>
        <w:drawing>
          <wp:inline distT="0" distB="0" distL="0" distR="0" wp14:anchorId="7FE7BE4E" wp14:editId="38AC3E5E">
            <wp:extent cx="6479540" cy="5320030"/>
            <wp:effectExtent l="0" t="0" r="0" b="0"/>
            <wp:docPr id="315" name="Imagem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32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B6D52" w14:textId="7B991E17" w:rsidR="002D3138" w:rsidRDefault="002D3138" w:rsidP="00330A14">
      <w:r>
        <w:rPr>
          <w:noProof/>
        </w:rPr>
        <w:drawing>
          <wp:inline distT="0" distB="0" distL="0" distR="0" wp14:anchorId="747DD35A" wp14:editId="5EBC5F19">
            <wp:extent cx="6479540" cy="3744595"/>
            <wp:effectExtent l="0" t="0" r="0" b="8255"/>
            <wp:docPr id="316" name="Imagem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4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45AA8" w14:textId="57E602FA" w:rsidR="002D3138" w:rsidRDefault="002D3138" w:rsidP="00330A14"/>
    <w:p w14:paraId="2E0D1E24" w14:textId="4A07C0EE" w:rsidR="002D3138" w:rsidRDefault="002D3138" w:rsidP="00330A14">
      <w:r>
        <w:rPr>
          <w:noProof/>
        </w:rPr>
        <w:drawing>
          <wp:inline distT="0" distB="0" distL="0" distR="0" wp14:anchorId="4B46278C" wp14:editId="1F8D8ACC">
            <wp:extent cx="6479497" cy="4093505"/>
            <wp:effectExtent l="0" t="0" r="0" b="2540"/>
            <wp:docPr id="317" name="Imagem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6484396" cy="409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13B76" w14:textId="34E060D8" w:rsidR="002D3138" w:rsidRPr="00330A14" w:rsidRDefault="002D3138" w:rsidP="00330A14">
      <w:r>
        <w:rPr>
          <w:noProof/>
        </w:rPr>
        <w:drawing>
          <wp:inline distT="0" distB="0" distL="0" distR="0" wp14:anchorId="1EF01C5B" wp14:editId="24C66FA0">
            <wp:extent cx="6479540" cy="5411972"/>
            <wp:effectExtent l="0" t="0" r="0" b="0"/>
            <wp:docPr id="318" name="Imagem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6481623" cy="5413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F102E" w14:textId="141269E9" w:rsidR="009F0BB5" w:rsidRDefault="009F0BB5" w:rsidP="00351A14">
      <w:pPr>
        <w:pStyle w:val="Ttulo1"/>
        <w:rPr>
          <w:b/>
          <w:bCs/>
        </w:rPr>
      </w:pPr>
      <w:bookmarkStart w:id="47" w:name="_Toc78045559"/>
      <w:r w:rsidRPr="00351A14">
        <w:rPr>
          <w:b/>
          <w:bCs/>
        </w:rPr>
        <w:t>ENSINO RELIGIOSO 6ª SEMANA</w:t>
      </w:r>
      <w:bookmarkEnd w:id="47"/>
    </w:p>
    <w:p w14:paraId="2175D328" w14:textId="0ACAF08E" w:rsidR="002D3138" w:rsidRPr="002D3138" w:rsidRDefault="002D3138" w:rsidP="002D3138">
      <w:r>
        <w:rPr>
          <w:noProof/>
        </w:rPr>
        <w:drawing>
          <wp:inline distT="0" distB="0" distL="0" distR="0" wp14:anchorId="267B26DE" wp14:editId="339D3429">
            <wp:extent cx="6479540" cy="5256530"/>
            <wp:effectExtent l="0" t="0" r="0" b="1270"/>
            <wp:docPr id="319" name="Imagem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5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C6484" w14:textId="21592FD3" w:rsidR="009C4BD0" w:rsidRDefault="001240B7" w:rsidP="002901B3">
      <w:pPr>
        <w:pStyle w:val="Ttulo1"/>
      </w:pPr>
      <w:r>
        <w:rPr>
          <w:noProof/>
        </w:rPr>
        <w:drawing>
          <wp:inline distT="0" distB="0" distL="0" distR="0" wp14:anchorId="720A9938" wp14:editId="75F05E29">
            <wp:extent cx="6479540" cy="2896235"/>
            <wp:effectExtent l="0" t="0" r="0" b="0"/>
            <wp:docPr id="320" name="Imagem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9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C7EE7" w14:textId="29ED482C" w:rsidR="001240B7" w:rsidRDefault="001240B7" w:rsidP="001240B7"/>
    <w:p w14:paraId="0EF69B53" w14:textId="25B182BD" w:rsidR="001240B7" w:rsidRDefault="001240B7" w:rsidP="001240B7"/>
    <w:p w14:paraId="25F1605B" w14:textId="380A58C7" w:rsidR="001240B7" w:rsidRDefault="001240B7" w:rsidP="001240B7"/>
    <w:p w14:paraId="7FFC9C56" w14:textId="19068B7A" w:rsidR="001240B7" w:rsidRDefault="001240B7" w:rsidP="001240B7"/>
    <w:p w14:paraId="2B218117" w14:textId="3F622AEB" w:rsidR="001240B7" w:rsidRDefault="001240B7" w:rsidP="001240B7"/>
    <w:p w14:paraId="341551DD" w14:textId="30F2529E" w:rsidR="001240B7" w:rsidRDefault="001240B7" w:rsidP="001240B7"/>
    <w:p w14:paraId="5B584E3D" w14:textId="3D228BF1" w:rsidR="001240B7" w:rsidRDefault="001240B7" w:rsidP="001240B7">
      <w:r>
        <w:rPr>
          <w:noProof/>
        </w:rPr>
        <w:drawing>
          <wp:inline distT="0" distB="0" distL="0" distR="0" wp14:anchorId="2524FBB0" wp14:editId="2F6B9509">
            <wp:extent cx="6479540" cy="5539563"/>
            <wp:effectExtent l="0" t="0" r="0" b="4445"/>
            <wp:docPr id="321" name="Imagem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6482825" cy="5542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F703E" w14:textId="03967597" w:rsidR="001240B7" w:rsidRPr="001240B7" w:rsidRDefault="001240B7" w:rsidP="001240B7">
      <w:r>
        <w:rPr>
          <w:noProof/>
        </w:rPr>
        <w:drawing>
          <wp:inline distT="0" distB="0" distL="0" distR="0" wp14:anchorId="3E29D256" wp14:editId="2C58B78E">
            <wp:extent cx="6155646" cy="4008474"/>
            <wp:effectExtent l="0" t="0" r="0" b="0"/>
            <wp:docPr id="322" name="Imagem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8"/>
                    <a:srcRect t="27986"/>
                    <a:stretch/>
                  </pic:blipFill>
                  <pic:spPr bwMode="auto">
                    <a:xfrm>
                      <a:off x="0" y="0"/>
                      <a:ext cx="6167603" cy="4016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240B7" w:rsidRPr="001240B7" w:rsidSect="00C722FF">
      <w:footerReference w:type="default" r:id="rId329"/>
      <w:pgSz w:w="11906" w:h="16838"/>
      <w:pgMar w:top="567" w:right="851" w:bottom="567" w:left="851" w:header="0" w:footer="56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80881" w14:textId="77777777" w:rsidR="00A173FE" w:rsidRDefault="00A173FE" w:rsidP="00C722FF">
      <w:r>
        <w:separator/>
      </w:r>
    </w:p>
  </w:endnote>
  <w:endnote w:type="continuationSeparator" w:id="0">
    <w:p w14:paraId="4FCAABFB" w14:textId="77777777" w:rsidR="00A173FE" w:rsidRDefault="00A173FE" w:rsidP="00C72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rlow-Bold">
    <w:altName w:val="Cambria"/>
    <w:panose1 w:val="00000000000000000000"/>
    <w:charset w:val="00"/>
    <w:family w:val="roman"/>
    <w:notTrueType/>
    <w:pitch w:val="default"/>
  </w:font>
  <w:font w:name="Barlow-Regula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8644388"/>
      <w:docPartObj>
        <w:docPartGallery w:val="Page Numbers (Bottom of Page)"/>
        <w:docPartUnique/>
      </w:docPartObj>
    </w:sdtPr>
    <w:sdtEndPr/>
    <w:sdtContent>
      <w:p w14:paraId="0A33E119" w14:textId="77777777" w:rsidR="00C722FF" w:rsidRDefault="00C722FF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4F4477" w14:textId="77777777" w:rsidR="00C722FF" w:rsidRDefault="00C722F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FB174" w14:textId="77777777" w:rsidR="00A173FE" w:rsidRDefault="00A173FE" w:rsidP="00C722FF">
      <w:r>
        <w:separator/>
      </w:r>
    </w:p>
  </w:footnote>
  <w:footnote w:type="continuationSeparator" w:id="0">
    <w:p w14:paraId="1FDF4EFC" w14:textId="77777777" w:rsidR="00A173FE" w:rsidRDefault="00A173FE" w:rsidP="00C722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EF7"/>
    <w:rsid w:val="00023DD7"/>
    <w:rsid w:val="00024001"/>
    <w:rsid w:val="0003102B"/>
    <w:rsid w:val="00040625"/>
    <w:rsid w:val="00041529"/>
    <w:rsid w:val="0004276D"/>
    <w:rsid w:val="00061162"/>
    <w:rsid w:val="000B5F58"/>
    <w:rsid w:val="000B7769"/>
    <w:rsid w:val="000C476F"/>
    <w:rsid w:val="00110A1A"/>
    <w:rsid w:val="00112215"/>
    <w:rsid w:val="0012383F"/>
    <w:rsid w:val="001240B7"/>
    <w:rsid w:val="001355A1"/>
    <w:rsid w:val="00151BAF"/>
    <w:rsid w:val="00156511"/>
    <w:rsid w:val="00164828"/>
    <w:rsid w:val="0018663F"/>
    <w:rsid w:val="00193693"/>
    <w:rsid w:val="00197BC1"/>
    <w:rsid w:val="001A242B"/>
    <w:rsid w:val="001B40E1"/>
    <w:rsid w:val="001B5C90"/>
    <w:rsid w:val="001D0417"/>
    <w:rsid w:val="001E020A"/>
    <w:rsid w:val="001E2281"/>
    <w:rsid w:val="001F4511"/>
    <w:rsid w:val="002046B6"/>
    <w:rsid w:val="00222719"/>
    <w:rsid w:val="00223EDB"/>
    <w:rsid w:val="00230417"/>
    <w:rsid w:val="002437BE"/>
    <w:rsid w:val="002530D6"/>
    <w:rsid w:val="0025504C"/>
    <w:rsid w:val="00281E2C"/>
    <w:rsid w:val="002901B3"/>
    <w:rsid w:val="002903B1"/>
    <w:rsid w:val="002D3138"/>
    <w:rsid w:val="002E7826"/>
    <w:rsid w:val="002F1BB8"/>
    <w:rsid w:val="002F7376"/>
    <w:rsid w:val="0032090D"/>
    <w:rsid w:val="00330A14"/>
    <w:rsid w:val="00351A14"/>
    <w:rsid w:val="00363D20"/>
    <w:rsid w:val="00365790"/>
    <w:rsid w:val="00367A05"/>
    <w:rsid w:val="00395563"/>
    <w:rsid w:val="003A352C"/>
    <w:rsid w:val="003D0315"/>
    <w:rsid w:val="003E240E"/>
    <w:rsid w:val="003F2BDC"/>
    <w:rsid w:val="004141BC"/>
    <w:rsid w:val="00422547"/>
    <w:rsid w:val="00430927"/>
    <w:rsid w:val="00434617"/>
    <w:rsid w:val="00437E30"/>
    <w:rsid w:val="00460149"/>
    <w:rsid w:val="0048294B"/>
    <w:rsid w:val="004834AD"/>
    <w:rsid w:val="004A330C"/>
    <w:rsid w:val="004B291D"/>
    <w:rsid w:val="004D1EB9"/>
    <w:rsid w:val="004F0F5C"/>
    <w:rsid w:val="00522443"/>
    <w:rsid w:val="00551D51"/>
    <w:rsid w:val="00560BED"/>
    <w:rsid w:val="00591E37"/>
    <w:rsid w:val="00597991"/>
    <w:rsid w:val="005A6279"/>
    <w:rsid w:val="005B3A30"/>
    <w:rsid w:val="005E198F"/>
    <w:rsid w:val="0061231A"/>
    <w:rsid w:val="00646376"/>
    <w:rsid w:val="00653294"/>
    <w:rsid w:val="006605E9"/>
    <w:rsid w:val="006606C5"/>
    <w:rsid w:val="006B34FA"/>
    <w:rsid w:val="006E0CF4"/>
    <w:rsid w:val="006E38A9"/>
    <w:rsid w:val="006F4BC2"/>
    <w:rsid w:val="00731859"/>
    <w:rsid w:val="00737975"/>
    <w:rsid w:val="007401EA"/>
    <w:rsid w:val="0074329D"/>
    <w:rsid w:val="00750F20"/>
    <w:rsid w:val="0075467E"/>
    <w:rsid w:val="0076501D"/>
    <w:rsid w:val="00786C51"/>
    <w:rsid w:val="00794F63"/>
    <w:rsid w:val="007A4AB0"/>
    <w:rsid w:val="007C3F52"/>
    <w:rsid w:val="007D007D"/>
    <w:rsid w:val="007D43A5"/>
    <w:rsid w:val="00822814"/>
    <w:rsid w:val="008572F2"/>
    <w:rsid w:val="008604B3"/>
    <w:rsid w:val="00872CE6"/>
    <w:rsid w:val="00876018"/>
    <w:rsid w:val="00883D0D"/>
    <w:rsid w:val="008B6C8B"/>
    <w:rsid w:val="008D4B13"/>
    <w:rsid w:val="008F5C8C"/>
    <w:rsid w:val="00904BE0"/>
    <w:rsid w:val="009171B6"/>
    <w:rsid w:val="0096171F"/>
    <w:rsid w:val="00974F6D"/>
    <w:rsid w:val="00985C5F"/>
    <w:rsid w:val="00987CBA"/>
    <w:rsid w:val="009A4C25"/>
    <w:rsid w:val="009B7341"/>
    <w:rsid w:val="009C3ED9"/>
    <w:rsid w:val="009C4BD0"/>
    <w:rsid w:val="009D10F6"/>
    <w:rsid w:val="009E23D4"/>
    <w:rsid w:val="009E5812"/>
    <w:rsid w:val="009F0BB5"/>
    <w:rsid w:val="009F7B81"/>
    <w:rsid w:val="00A058FC"/>
    <w:rsid w:val="00A13513"/>
    <w:rsid w:val="00A173FE"/>
    <w:rsid w:val="00A4498A"/>
    <w:rsid w:val="00A44F6F"/>
    <w:rsid w:val="00A47F79"/>
    <w:rsid w:val="00A64F0F"/>
    <w:rsid w:val="00A87589"/>
    <w:rsid w:val="00B14402"/>
    <w:rsid w:val="00B17871"/>
    <w:rsid w:val="00B5667D"/>
    <w:rsid w:val="00B57912"/>
    <w:rsid w:val="00B60849"/>
    <w:rsid w:val="00B63E63"/>
    <w:rsid w:val="00BA35AD"/>
    <w:rsid w:val="00BC4B23"/>
    <w:rsid w:val="00BD4A0F"/>
    <w:rsid w:val="00BE0DED"/>
    <w:rsid w:val="00BE6F87"/>
    <w:rsid w:val="00C001AC"/>
    <w:rsid w:val="00C31CDC"/>
    <w:rsid w:val="00C67FE6"/>
    <w:rsid w:val="00C722FF"/>
    <w:rsid w:val="00C80CE2"/>
    <w:rsid w:val="00C8753D"/>
    <w:rsid w:val="00C87E27"/>
    <w:rsid w:val="00C950AD"/>
    <w:rsid w:val="00CA4F39"/>
    <w:rsid w:val="00CD4B81"/>
    <w:rsid w:val="00D15ACB"/>
    <w:rsid w:val="00D33C90"/>
    <w:rsid w:val="00D346D9"/>
    <w:rsid w:val="00D5151F"/>
    <w:rsid w:val="00D53064"/>
    <w:rsid w:val="00D60A0A"/>
    <w:rsid w:val="00D928E4"/>
    <w:rsid w:val="00DA2DC2"/>
    <w:rsid w:val="00DA59CA"/>
    <w:rsid w:val="00DA71BF"/>
    <w:rsid w:val="00DB5208"/>
    <w:rsid w:val="00DC2E30"/>
    <w:rsid w:val="00DD0E7E"/>
    <w:rsid w:val="00E006D3"/>
    <w:rsid w:val="00E0684F"/>
    <w:rsid w:val="00E142A8"/>
    <w:rsid w:val="00E211A3"/>
    <w:rsid w:val="00E33543"/>
    <w:rsid w:val="00E36DD4"/>
    <w:rsid w:val="00E4060A"/>
    <w:rsid w:val="00E5068D"/>
    <w:rsid w:val="00E73B2C"/>
    <w:rsid w:val="00E775EB"/>
    <w:rsid w:val="00E95441"/>
    <w:rsid w:val="00EC6D23"/>
    <w:rsid w:val="00EC74B6"/>
    <w:rsid w:val="00ED314E"/>
    <w:rsid w:val="00EE20FD"/>
    <w:rsid w:val="00F3516B"/>
    <w:rsid w:val="00F50670"/>
    <w:rsid w:val="00F62487"/>
    <w:rsid w:val="00F70EF7"/>
    <w:rsid w:val="00F71DF4"/>
    <w:rsid w:val="00F927FB"/>
    <w:rsid w:val="00FC1C04"/>
    <w:rsid w:val="00FC4507"/>
    <w:rsid w:val="00FF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9DBB2"/>
  <w15:chartTrackingRefBased/>
  <w15:docId w15:val="{FE392B3C-1C23-44C2-9C63-065E09AE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901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901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2901B3"/>
    <w:pPr>
      <w:spacing w:line="259" w:lineRule="auto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2901B3"/>
    <w:pPr>
      <w:spacing w:after="100"/>
    </w:pPr>
  </w:style>
  <w:style w:type="character" w:styleId="Hyperlink">
    <w:name w:val="Hyperlink"/>
    <w:basedOn w:val="Fontepargpadro"/>
    <w:uiPriority w:val="99"/>
    <w:unhideWhenUsed/>
    <w:rsid w:val="002901B3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722F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722FF"/>
  </w:style>
  <w:style w:type="paragraph" w:styleId="Rodap">
    <w:name w:val="footer"/>
    <w:basedOn w:val="Normal"/>
    <w:link w:val="RodapChar"/>
    <w:uiPriority w:val="99"/>
    <w:unhideWhenUsed/>
    <w:rsid w:val="00C722F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722FF"/>
  </w:style>
  <w:style w:type="character" w:customStyle="1" w:styleId="fontstyle01">
    <w:name w:val="fontstyle01"/>
    <w:basedOn w:val="Fontepargpadro"/>
    <w:rsid w:val="001E2281"/>
    <w:rPr>
      <w:rFonts w:ascii="Barlow-Bold" w:hAnsi="Barlow-Bold" w:hint="default"/>
      <w:b/>
      <w:bCs/>
      <w:i w:val="0"/>
      <w:iCs w:val="0"/>
      <w:color w:val="242021"/>
      <w:sz w:val="28"/>
      <w:szCs w:val="28"/>
    </w:rPr>
  </w:style>
  <w:style w:type="character" w:customStyle="1" w:styleId="fontstyle21">
    <w:name w:val="fontstyle21"/>
    <w:basedOn w:val="Fontepargpadro"/>
    <w:rsid w:val="001E2281"/>
    <w:rPr>
      <w:rFonts w:ascii="Barlow-Regular" w:hAnsi="Barlow-Regular" w:hint="default"/>
      <w:b w:val="0"/>
      <w:bCs w:val="0"/>
      <w:i w:val="0"/>
      <w:iCs w:val="0"/>
      <w:color w:val="242021"/>
      <w:sz w:val="28"/>
      <w:szCs w:val="28"/>
    </w:rPr>
  </w:style>
  <w:style w:type="character" w:customStyle="1" w:styleId="fontstyle11">
    <w:name w:val="fontstyle11"/>
    <w:basedOn w:val="Fontepargpadro"/>
    <w:rsid w:val="00110A1A"/>
    <w:rPr>
      <w:rFonts w:ascii="Barlow-Regular" w:hAnsi="Barlow-Regular" w:hint="default"/>
      <w:b w:val="0"/>
      <w:bCs w:val="0"/>
      <w:i w:val="0"/>
      <w:iCs w:val="0"/>
      <w:color w:val="24202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99" Type="http://schemas.openxmlformats.org/officeDocument/2006/relationships/image" Target="media/image293.png"/><Relationship Id="rId303" Type="http://schemas.openxmlformats.org/officeDocument/2006/relationships/image" Target="media/image297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63" Type="http://schemas.openxmlformats.org/officeDocument/2006/relationships/image" Target="media/image57.png"/><Relationship Id="rId84" Type="http://schemas.openxmlformats.org/officeDocument/2006/relationships/image" Target="media/image78.png"/><Relationship Id="rId138" Type="http://schemas.openxmlformats.org/officeDocument/2006/relationships/image" Target="media/image132.png"/><Relationship Id="rId159" Type="http://schemas.openxmlformats.org/officeDocument/2006/relationships/image" Target="media/image153.png"/><Relationship Id="rId324" Type="http://schemas.openxmlformats.org/officeDocument/2006/relationships/image" Target="media/image318.png"/><Relationship Id="rId170" Type="http://schemas.openxmlformats.org/officeDocument/2006/relationships/image" Target="media/image164.png"/><Relationship Id="rId191" Type="http://schemas.openxmlformats.org/officeDocument/2006/relationships/image" Target="media/image185.png"/><Relationship Id="rId205" Type="http://schemas.openxmlformats.org/officeDocument/2006/relationships/image" Target="media/image199.png"/><Relationship Id="rId226" Type="http://schemas.openxmlformats.org/officeDocument/2006/relationships/image" Target="media/image220.png"/><Relationship Id="rId247" Type="http://schemas.openxmlformats.org/officeDocument/2006/relationships/image" Target="media/image241.png"/><Relationship Id="rId107" Type="http://schemas.openxmlformats.org/officeDocument/2006/relationships/image" Target="media/image101.png"/><Relationship Id="rId268" Type="http://schemas.openxmlformats.org/officeDocument/2006/relationships/image" Target="media/image262.png"/><Relationship Id="rId289" Type="http://schemas.openxmlformats.org/officeDocument/2006/relationships/image" Target="media/image283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53" Type="http://schemas.openxmlformats.org/officeDocument/2006/relationships/image" Target="media/image47.png"/><Relationship Id="rId74" Type="http://schemas.openxmlformats.org/officeDocument/2006/relationships/image" Target="media/image68.png"/><Relationship Id="rId128" Type="http://schemas.openxmlformats.org/officeDocument/2006/relationships/image" Target="media/image122.png"/><Relationship Id="rId149" Type="http://schemas.openxmlformats.org/officeDocument/2006/relationships/image" Target="media/image143.png"/><Relationship Id="rId314" Type="http://schemas.openxmlformats.org/officeDocument/2006/relationships/image" Target="media/image308.png"/><Relationship Id="rId5" Type="http://schemas.openxmlformats.org/officeDocument/2006/relationships/footnotes" Target="footnotes.xml"/><Relationship Id="rId95" Type="http://schemas.openxmlformats.org/officeDocument/2006/relationships/image" Target="media/image89.png"/><Relationship Id="rId160" Type="http://schemas.openxmlformats.org/officeDocument/2006/relationships/image" Target="media/image154.png"/><Relationship Id="rId181" Type="http://schemas.openxmlformats.org/officeDocument/2006/relationships/image" Target="media/image175.png"/><Relationship Id="rId216" Type="http://schemas.openxmlformats.org/officeDocument/2006/relationships/image" Target="media/image210.png"/><Relationship Id="rId237" Type="http://schemas.openxmlformats.org/officeDocument/2006/relationships/image" Target="media/image231.png"/><Relationship Id="rId258" Type="http://schemas.openxmlformats.org/officeDocument/2006/relationships/image" Target="media/image252.png"/><Relationship Id="rId279" Type="http://schemas.openxmlformats.org/officeDocument/2006/relationships/image" Target="media/image273.png"/><Relationship Id="rId22" Type="http://schemas.openxmlformats.org/officeDocument/2006/relationships/image" Target="media/image16.png"/><Relationship Id="rId43" Type="http://schemas.openxmlformats.org/officeDocument/2006/relationships/image" Target="media/image37.png"/><Relationship Id="rId64" Type="http://schemas.openxmlformats.org/officeDocument/2006/relationships/image" Target="media/image58.png"/><Relationship Id="rId118" Type="http://schemas.openxmlformats.org/officeDocument/2006/relationships/image" Target="media/image112.png"/><Relationship Id="rId139" Type="http://schemas.openxmlformats.org/officeDocument/2006/relationships/image" Target="media/image133.png"/><Relationship Id="rId290" Type="http://schemas.openxmlformats.org/officeDocument/2006/relationships/image" Target="media/image284.png"/><Relationship Id="rId304" Type="http://schemas.openxmlformats.org/officeDocument/2006/relationships/image" Target="media/image298.png"/><Relationship Id="rId325" Type="http://schemas.openxmlformats.org/officeDocument/2006/relationships/image" Target="media/image319.png"/><Relationship Id="rId85" Type="http://schemas.openxmlformats.org/officeDocument/2006/relationships/image" Target="media/image79.png"/><Relationship Id="rId150" Type="http://schemas.openxmlformats.org/officeDocument/2006/relationships/image" Target="media/image144.png"/><Relationship Id="rId171" Type="http://schemas.openxmlformats.org/officeDocument/2006/relationships/image" Target="media/image165.png"/><Relationship Id="rId192" Type="http://schemas.openxmlformats.org/officeDocument/2006/relationships/image" Target="media/image186.png"/><Relationship Id="rId206" Type="http://schemas.openxmlformats.org/officeDocument/2006/relationships/image" Target="media/image200.png"/><Relationship Id="rId227" Type="http://schemas.openxmlformats.org/officeDocument/2006/relationships/image" Target="media/image221.png"/><Relationship Id="rId248" Type="http://schemas.openxmlformats.org/officeDocument/2006/relationships/image" Target="media/image242.png"/><Relationship Id="rId269" Type="http://schemas.openxmlformats.org/officeDocument/2006/relationships/image" Target="media/image263.png"/><Relationship Id="rId12" Type="http://schemas.openxmlformats.org/officeDocument/2006/relationships/image" Target="media/image6.png"/><Relationship Id="rId33" Type="http://schemas.openxmlformats.org/officeDocument/2006/relationships/image" Target="media/image27.png"/><Relationship Id="rId108" Type="http://schemas.openxmlformats.org/officeDocument/2006/relationships/image" Target="media/image102.png"/><Relationship Id="rId129" Type="http://schemas.openxmlformats.org/officeDocument/2006/relationships/image" Target="media/image123.png"/><Relationship Id="rId280" Type="http://schemas.openxmlformats.org/officeDocument/2006/relationships/image" Target="media/image274.png"/><Relationship Id="rId315" Type="http://schemas.openxmlformats.org/officeDocument/2006/relationships/image" Target="media/image309.png"/><Relationship Id="rId54" Type="http://schemas.openxmlformats.org/officeDocument/2006/relationships/image" Target="media/image48.png"/><Relationship Id="rId75" Type="http://schemas.openxmlformats.org/officeDocument/2006/relationships/image" Target="media/image69.png"/><Relationship Id="rId96" Type="http://schemas.openxmlformats.org/officeDocument/2006/relationships/image" Target="media/image90.png"/><Relationship Id="rId140" Type="http://schemas.openxmlformats.org/officeDocument/2006/relationships/image" Target="media/image134.png"/><Relationship Id="rId161" Type="http://schemas.openxmlformats.org/officeDocument/2006/relationships/image" Target="media/image155.png"/><Relationship Id="rId182" Type="http://schemas.openxmlformats.org/officeDocument/2006/relationships/image" Target="media/image176.png"/><Relationship Id="rId217" Type="http://schemas.openxmlformats.org/officeDocument/2006/relationships/image" Target="media/image211.png"/><Relationship Id="rId6" Type="http://schemas.openxmlformats.org/officeDocument/2006/relationships/endnotes" Target="endnotes.xml"/><Relationship Id="rId238" Type="http://schemas.openxmlformats.org/officeDocument/2006/relationships/image" Target="media/image232.png"/><Relationship Id="rId259" Type="http://schemas.openxmlformats.org/officeDocument/2006/relationships/image" Target="media/image253.png"/><Relationship Id="rId23" Type="http://schemas.openxmlformats.org/officeDocument/2006/relationships/image" Target="media/image17.png"/><Relationship Id="rId119" Type="http://schemas.openxmlformats.org/officeDocument/2006/relationships/image" Target="media/image113.png"/><Relationship Id="rId270" Type="http://schemas.openxmlformats.org/officeDocument/2006/relationships/image" Target="media/image264.png"/><Relationship Id="rId291" Type="http://schemas.openxmlformats.org/officeDocument/2006/relationships/image" Target="media/image285.png"/><Relationship Id="rId305" Type="http://schemas.openxmlformats.org/officeDocument/2006/relationships/image" Target="media/image299.png"/><Relationship Id="rId326" Type="http://schemas.openxmlformats.org/officeDocument/2006/relationships/image" Target="media/image320.png"/><Relationship Id="rId44" Type="http://schemas.openxmlformats.org/officeDocument/2006/relationships/image" Target="media/image38.png"/><Relationship Id="rId65" Type="http://schemas.openxmlformats.org/officeDocument/2006/relationships/image" Target="media/image59.png"/><Relationship Id="rId86" Type="http://schemas.openxmlformats.org/officeDocument/2006/relationships/image" Target="media/image80.png"/><Relationship Id="rId130" Type="http://schemas.openxmlformats.org/officeDocument/2006/relationships/image" Target="media/image124.png"/><Relationship Id="rId151" Type="http://schemas.openxmlformats.org/officeDocument/2006/relationships/image" Target="media/image145.png"/><Relationship Id="rId172" Type="http://schemas.openxmlformats.org/officeDocument/2006/relationships/image" Target="media/image166.png"/><Relationship Id="rId193" Type="http://schemas.openxmlformats.org/officeDocument/2006/relationships/image" Target="media/image187.png"/><Relationship Id="rId207" Type="http://schemas.openxmlformats.org/officeDocument/2006/relationships/image" Target="media/image201.png"/><Relationship Id="rId228" Type="http://schemas.openxmlformats.org/officeDocument/2006/relationships/image" Target="media/image222.png"/><Relationship Id="rId249" Type="http://schemas.openxmlformats.org/officeDocument/2006/relationships/image" Target="media/image243.png"/><Relationship Id="rId13" Type="http://schemas.openxmlformats.org/officeDocument/2006/relationships/image" Target="media/image7.png"/><Relationship Id="rId109" Type="http://schemas.openxmlformats.org/officeDocument/2006/relationships/image" Target="media/image103.png"/><Relationship Id="rId260" Type="http://schemas.openxmlformats.org/officeDocument/2006/relationships/image" Target="media/image254.png"/><Relationship Id="rId281" Type="http://schemas.openxmlformats.org/officeDocument/2006/relationships/image" Target="media/image275.png"/><Relationship Id="rId316" Type="http://schemas.openxmlformats.org/officeDocument/2006/relationships/image" Target="media/image310.png"/><Relationship Id="rId34" Type="http://schemas.openxmlformats.org/officeDocument/2006/relationships/image" Target="media/image28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20" Type="http://schemas.openxmlformats.org/officeDocument/2006/relationships/image" Target="media/image114.png"/><Relationship Id="rId141" Type="http://schemas.openxmlformats.org/officeDocument/2006/relationships/image" Target="media/image135.png"/><Relationship Id="rId7" Type="http://schemas.openxmlformats.org/officeDocument/2006/relationships/image" Target="media/image1.png"/><Relationship Id="rId162" Type="http://schemas.openxmlformats.org/officeDocument/2006/relationships/image" Target="media/image156.png"/><Relationship Id="rId183" Type="http://schemas.openxmlformats.org/officeDocument/2006/relationships/image" Target="media/image177.png"/><Relationship Id="rId218" Type="http://schemas.openxmlformats.org/officeDocument/2006/relationships/image" Target="media/image212.png"/><Relationship Id="rId239" Type="http://schemas.openxmlformats.org/officeDocument/2006/relationships/image" Target="media/image233.png"/><Relationship Id="rId250" Type="http://schemas.openxmlformats.org/officeDocument/2006/relationships/image" Target="media/image244.png"/><Relationship Id="rId271" Type="http://schemas.openxmlformats.org/officeDocument/2006/relationships/image" Target="media/image265.png"/><Relationship Id="rId292" Type="http://schemas.openxmlformats.org/officeDocument/2006/relationships/image" Target="media/image286.png"/><Relationship Id="rId306" Type="http://schemas.openxmlformats.org/officeDocument/2006/relationships/image" Target="media/image300.png"/><Relationship Id="rId24" Type="http://schemas.openxmlformats.org/officeDocument/2006/relationships/image" Target="media/image18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31" Type="http://schemas.openxmlformats.org/officeDocument/2006/relationships/image" Target="media/image125.png"/><Relationship Id="rId327" Type="http://schemas.openxmlformats.org/officeDocument/2006/relationships/image" Target="media/image321.png"/><Relationship Id="rId152" Type="http://schemas.openxmlformats.org/officeDocument/2006/relationships/image" Target="media/image146.png"/><Relationship Id="rId173" Type="http://schemas.openxmlformats.org/officeDocument/2006/relationships/image" Target="media/image167.png"/><Relationship Id="rId194" Type="http://schemas.openxmlformats.org/officeDocument/2006/relationships/image" Target="media/image188.png"/><Relationship Id="rId208" Type="http://schemas.openxmlformats.org/officeDocument/2006/relationships/image" Target="media/image202.png"/><Relationship Id="rId229" Type="http://schemas.openxmlformats.org/officeDocument/2006/relationships/image" Target="media/image223.png"/><Relationship Id="rId240" Type="http://schemas.openxmlformats.org/officeDocument/2006/relationships/image" Target="media/image234.png"/><Relationship Id="rId261" Type="http://schemas.openxmlformats.org/officeDocument/2006/relationships/image" Target="media/image255.png"/><Relationship Id="rId14" Type="http://schemas.openxmlformats.org/officeDocument/2006/relationships/image" Target="media/image8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282" Type="http://schemas.openxmlformats.org/officeDocument/2006/relationships/image" Target="media/image276.png"/><Relationship Id="rId317" Type="http://schemas.openxmlformats.org/officeDocument/2006/relationships/image" Target="media/image311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6.png"/><Relationship Id="rId163" Type="http://schemas.openxmlformats.org/officeDocument/2006/relationships/image" Target="media/image157.png"/><Relationship Id="rId184" Type="http://schemas.openxmlformats.org/officeDocument/2006/relationships/image" Target="media/image178.png"/><Relationship Id="rId189" Type="http://schemas.openxmlformats.org/officeDocument/2006/relationships/image" Target="media/image183.png"/><Relationship Id="rId219" Type="http://schemas.openxmlformats.org/officeDocument/2006/relationships/image" Target="media/image213.png"/><Relationship Id="rId3" Type="http://schemas.openxmlformats.org/officeDocument/2006/relationships/settings" Target="settings.xml"/><Relationship Id="rId214" Type="http://schemas.openxmlformats.org/officeDocument/2006/relationships/image" Target="media/image208.png"/><Relationship Id="rId230" Type="http://schemas.openxmlformats.org/officeDocument/2006/relationships/image" Target="media/image224.png"/><Relationship Id="rId235" Type="http://schemas.openxmlformats.org/officeDocument/2006/relationships/image" Target="media/image229.png"/><Relationship Id="rId251" Type="http://schemas.openxmlformats.org/officeDocument/2006/relationships/image" Target="media/image245.png"/><Relationship Id="rId256" Type="http://schemas.openxmlformats.org/officeDocument/2006/relationships/image" Target="media/image250.png"/><Relationship Id="rId277" Type="http://schemas.openxmlformats.org/officeDocument/2006/relationships/image" Target="media/image271.png"/><Relationship Id="rId298" Type="http://schemas.openxmlformats.org/officeDocument/2006/relationships/image" Target="media/image292.png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png"/><Relationship Id="rId137" Type="http://schemas.openxmlformats.org/officeDocument/2006/relationships/image" Target="media/image131.png"/><Relationship Id="rId158" Type="http://schemas.openxmlformats.org/officeDocument/2006/relationships/image" Target="media/image152.png"/><Relationship Id="rId272" Type="http://schemas.openxmlformats.org/officeDocument/2006/relationships/image" Target="media/image266.png"/><Relationship Id="rId293" Type="http://schemas.openxmlformats.org/officeDocument/2006/relationships/image" Target="media/image287.png"/><Relationship Id="rId302" Type="http://schemas.openxmlformats.org/officeDocument/2006/relationships/image" Target="media/image296.png"/><Relationship Id="rId307" Type="http://schemas.openxmlformats.org/officeDocument/2006/relationships/image" Target="media/image301.png"/><Relationship Id="rId323" Type="http://schemas.openxmlformats.org/officeDocument/2006/relationships/image" Target="media/image317.png"/><Relationship Id="rId328" Type="http://schemas.openxmlformats.org/officeDocument/2006/relationships/image" Target="media/image322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6.png"/><Relationship Id="rId153" Type="http://schemas.openxmlformats.org/officeDocument/2006/relationships/image" Target="media/image147.png"/><Relationship Id="rId174" Type="http://schemas.openxmlformats.org/officeDocument/2006/relationships/image" Target="media/image168.png"/><Relationship Id="rId179" Type="http://schemas.openxmlformats.org/officeDocument/2006/relationships/image" Target="media/image173.png"/><Relationship Id="rId195" Type="http://schemas.openxmlformats.org/officeDocument/2006/relationships/image" Target="media/image189.png"/><Relationship Id="rId209" Type="http://schemas.openxmlformats.org/officeDocument/2006/relationships/image" Target="media/image203.png"/><Relationship Id="rId190" Type="http://schemas.openxmlformats.org/officeDocument/2006/relationships/image" Target="media/image184.png"/><Relationship Id="rId204" Type="http://schemas.openxmlformats.org/officeDocument/2006/relationships/image" Target="media/image198.png"/><Relationship Id="rId220" Type="http://schemas.openxmlformats.org/officeDocument/2006/relationships/image" Target="media/image214.png"/><Relationship Id="rId225" Type="http://schemas.openxmlformats.org/officeDocument/2006/relationships/image" Target="media/image219.png"/><Relationship Id="rId241" Type="http://schemas.openxmlformats.org/officeDocument/2006/relationships/image" Target="media/image235.png"/><Relationship Id="rId246" Type="http://schemas.openxmlformats.org/officeDocument/2006/relationships/image" Target="media/image240.png"/><Relationship Id="rId267" Type="http://schemas.openxmlformats.org/officeDocument/2006/relationships/image" Target="media/image261.png"/><Relationship Id="rId288" Type="http://schemas.openxmlformats.org/officeDocument/2006/relationships/image" Target="media/image282.png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image" Target="media/image121.png"/><Relationship Id="rId262" Type="http://schemas.openxmlformats.org/officeDocument/2006/relationships/image" Target="media/image256.png"/><Relationship Id="rId283" Type="http://schemas.openxmlformats.org/officeDocument/2006/relationships/image" Target="media/image277.png"/><Relationship Id="rId313" Type="http://schemas.openxmlformats.org/officeDocument/2006/relationships/image" Target="media/image307.png"/><Relationship Id="rId318" Type="http://schemas.openxmlformats.org/officeDocument/2006/relationships/image" Target="media/image312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7.png"/><Relationship Id="rId148" Type="http://schemas.openxmlformats.org/officeDocument/2006/relationships/image" Target="media/image142.png"/><Relationship Id="rId164" Type="http://schemas.openxmlformats.org/officeDocument/2006/relationships/image" Target="media/image158.png"/><Relationship Id="rId169" Type="http://schemas.openxmlformats.org/officeDocument/2006/relationships/image" Target="media/image163.png"/><Relationship Id="rId185" Type="http://schemas.openxmlformats.org/officeDocument/2006/relationships/image" Target="media/image17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image" Target="media/image174.png"/><Relationship Id="rId210" Type="http://schemas.openxmlformats.org/officeDocument/2006/relationships/image" Target="media/image204.png"/><Relationship Id="rId215" Type="http://schemas.openxmlformats.org/officeDocument/2006/relationships/image" Target="media/image209.png"/><Relationship Id="rId236" Type="http://schemas.openxmlformats.org/officeDocument/2006/relationships/image" Target="media/image230.png"/><Relationship Id="rId257" Type="http://schemas.openxmlformats.org/officeDocument/2006/relationships/image" Target="media/image251.png"/><Relationship Id="rId278" Type="http://schemas.openxmlformats.org/officeDocument/2006/relationships/image" Target="media/image272.png"/><Relationship Id="rId26" Type="http://schemas.openxmlformats.org/officeDocument/2006/relationships/image" Target="media/image20.png"/><Relationship Id="rId231" Type="http://schemas.openxmlformats.org/officeDocument/2006/relationships/image" Target="media/image225.png"/><Relationship Id="rId252" Type="http://schemas.openxmlformats.org/officeDocument/2006/relationships/image" Target="media/image246.png"/><Relationship Id="rId273" Type="http://schemas.openxmlformats.org/officeDocument/2006/relationships/image" Target="media/image267.png"/><Relationship Id="rId294" Type="http://schemas.openxmlformats.org/officeDocument/2006/relationships/image" Target="media/image288.png"/><Relationship Id="rId308" Type="http://schemas.openxmlformats.org/officeDocument/2006/relationships/image" Target="media/image302.png"/><Relationship Id="rId329" Type="http://schemas.openxmlformats.org/officeDocument/2006/relationships/footer" Target="footer1.xml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7.png"/><Relationship Id="rId154" Type="http://schemas.openxmlformats.org/officeDocument/2006/relationships/image" Target="media/image148.png"/><Relationship Id="rId175" Type="http://schemas.openxmlformats.org/officeDocument/2006/relationships/image" Target="media/image169.png"/><Relationship Id="rId196" Type="http://schemas.openxmlformats.org/officeDocument/2006/relationships/image" Target="media/image190.png"/><Relationship Id="rId200" Type="http://schemas.openxmlformats.org/officeDocument/2006/relationships/image" Target="media/image194.png"/><Relationship Id="rId16" Type="http://schemas.openxmlformats.org/officeDocument/2006/relationships/image" Target="media/image10.png"/><Relationship Id="rId221" Type="http://schemas.openxmlformats.org/officeDocument/2006/relationships/image" Target="media/image215.png"/><Relationship Id="rId242" Type="http://schemas.openxmlformats.org/officeDocument/2006/relationships/image" Target="media/image236.png"/><Relationship Id="rId263" Type="http://schemas.openxmlformats.org/officeDocument/2006/relationships/image" Target="media/image257.png"/><Relationship Id="rId284" Type="http://schemas.openxmlformats.org/officeDocument/2006/relationships/image" Target="media/image278.png"/><Relationship Id="rId319" Type="http://schemas.openxmlformats.org/officeDocument/2006/relationships/image" Target="media/image313.png"/><Relationship Id="rId37" Type="http://schemas.openxmlformats.org/officeDocument/2006/relationships/image" Target="media/image31.png"/><Relationship Id="rId58" Type="http://schemas.openxmlformats.org/officeDocument/2006/relationships/image" Target="media/image52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png"/><Relationship Id="rId144" Type="http://schemas.openxmlformats.org/officeDocument/2006/relationships/image" Target="media/image138.png"/><Relationship Id="rId330" Type="http://schemas.openxmlformats.org/officeDocument/2006/relationships/fontTable" Target="fontTable.xml"/><Relationship Id="rId90" Type="http://schemas.openxmlformats.org/officeDocument/2006/relationships/image" Target="media/image84.png"/><Relationship Id="rId165" Type="http://schemas.openxmlformats.org/officeDocument/2006/relationships/image" Target="media/image159.png"/><Relationship Id="rId186" Type="http://schemas.openxmlformats.org/officeDocument/2006/relationships/image" Target="media/image180.png"/><Relationship Id="rId211" Type="http://schemas.openxmlformats.org/officeDocument/2006/relationships/image" Target="media/image205.png"/><Relationship Id="rId232" Type="http://schemas.openxmlformats.org/officeDocument/2006/relationships/image" Target="media/image226.png"/><Relationship Id="rId253" Type="http://schemas.openxmlformats.org/officeDocument/2006/relationships/image" Target="media/image247.png"/><Relationship Id="rId274" Type="http://schemas.openxmlformats.org/officeDocument/2006/relationships/image" Target="media/image268.png"/><Relationship Id="rId295" Type="http://schemas.openxmlformats.org/officeDocument/2006/relationships/image" Target="media/image289.png"/><Relationship Id="rId309" Type="http://schemas.openxmlformats.org/officeDocument/2006/relationships/image" Target="media/image303.png"/><Relationship Id="rId27" Type="http://schemas.openxmlformats.org/officeDocument/2006/relationships/image" Target="media/image21.png"/><Relationship Id="rId48" Type="http://schemas.openxmlformats.org/officeDocument/2006/relationships/image" Target="media/image42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34" Type="http://schemas.openxmlformats.org/officeDocument/2006/relationships/image" Target="media/image128.png"/><Relationship Id="rId320" Type="http://schemas.openxmlformats.org/officeDocument/2006/relationships/image" Target="media/image314.png"/><Relationship Id="rId80" Type="http://schemas.openxmlformats.org/officeDocument/2006/relationships/image" Target="media/image74.png"/><Relationship Id="rId155" Type="http://schemas.openxmlformats.org/officeDocument/2006/relationships/image" Target="media/image149.png"/><Relationship Id="rId176" Type="http://schemas.openxmlformats.org/officeDocument/2006/relationships/image" Target="media/image170.png"/><Relationship Id="rId197" Type="http://schemas.openxmlformats.org/officeDocument/2006/relationships/image" Target="media/image191.png"/><Relationship Id="rId201" Type="http://schemas.openxmlformats.org/officeDocument/2006/relationships/image" Target="media/image195.png"/><Relationship Id="rId222" Type="http://schemas.openxmlformats.org/officeDocument/2006/relationships/image" Target="media/image216.png"/><Relationship Id="rId243" Type="http://schemas.openxmlformats.org/officeDocument/2006/relationships/image" Target="media/image237.png"/><Relationship Id="rId264" Type="http://schemas.openxmlformats.org/officeDocument/2006/relationships/image" Target="media/image258.png"/><Relationship Id="rId285" Type="http://schemas.openxmlformats.org/officeDocument/2006/relationships/image" Target="media/image279.png"/><Relationship Id="rId17" Type="http://schemas.openxmlformats.org/officeDocument/2006/relationships/image" Target="media/image11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24" Type="http://schemas.openxmlformats.org/officeDocument/2006/relationships/image" Target="media/image118.png"/><Relationship Id="rId310" Type="http://schemas.openxmlformats.org/officeDocument/2006/relationships/image" Target="media/image304.png"/><Relationship Id="rId70" Type="http://schemas.openxmlformats.org/officeDocument/2006/relationships/image" Target="media/image64.png"/><Relationship Id="rId91" Type="http://schemas.openxmlformats.org/officeDocument/2006/relationships/image" Target="media/image85.png"/><Relationship Id="rId145" Type="http://schemas.openxmlformats.org/officeDocument/2006/relationships/image" Target="media/image139.png"/><Relationship Id="rId166" Type="http://schemas.openxmlformats.org/officeDocument/2006/relationships/image" Target="media/image160.png"/><Relationship Id="rId187" Type="http://schemas.openxmlformats.org/officeDocument/2006/relationships/image" Target="media/image181.png"/><Relationship Id="rId331" Type="http://schemas.openxmlformats.org/officeDocument/2006/relationships/theme" Target="theme/theme1.xml"/><Relationship Id="rId1" Type="http://schemas.openxmlformats.org/officeDocument/2006/relationships/customXml" Target="../customXml/item1.xml"/><Relationship Id="rId212" Type="http://schemas.openxmlformats.org/officeDocument/2006/relationships/image" Target="media/image206.png"/><Relationship Id="rId233" Type="http://schemas.openxmlformats.org/officeDocument/2006/relationships/image" Target="media/image227.png"/><Relationship Id="rId254" Type="http://schemas.openxmlformats.org/officeDocument/2006/relationships/image" Target="media/image248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8.png"/><Relationship Id="rId275" Type="http://schemas.openxmlformats.org/officeDocument/2006/relationships/image" Target="media/image269.png"/><Relationship Id="rId296" Type="http://schemas.openxmlformats.org/officeDocument/2006/relationships/image" Target="media/image290.png"/><Relationship Id="rId300" Type="http://schemas.openxmlformats.org/officeDocument/2006/relationships/image" Target="media/image294.png"/><Relationship Id="rId60" Type="http://schemas.openxmlformats.org/officeDocument/2006/relationships/image" Target="media/image54.png"/><Relationship Id="rId81" Type="http://schemas.openxmlformats.org/officeDocument/2006/relationships/image" Target="media/image75.png"/><Relationship Id="rId135" Type="http://schemas.openxmlformats.org/officeDocument/2006/relationships/image" Target="media/image129.png"/><Relationship Id="rId156" Type="http://schemas.openxmlformats.org/officeDocument/2006/relationships/image" Target="media/image150.png"/><Relationship Id="rId177" Type="http://schemas.openxmlformats.org/officeDocument/2006/relationships/image" Target="media/image171.png"/><Relationship Id="rId198" Type="http://schemas.openxmlformats.org/officeDocument/2006/relationships/image" Target="media/image192.png"/><Relationship Id="rId321" Type="http://schemas.openxmlformats.org/officeDocument/2006/relationships/image" Target="media/image315.png"/><Relationship Id="rId202" Type="http://schemas.openxmlformats.org/officeDocument/2006/relationships/image" Target="media/image196.png"/><Relationship Id="rId223" Type="http://schemas.openxmlformats.org/officeDocument/2006/relationships/image" Target="media/image217.png"/><Relationship Id="rId244" Type="http://schemas.openxmlformats.org/officeDocument/2006/relationships/image" Target="media/image238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265" Type="http://schemas.openxmlformats.org/officeDocument/2006/relationships/image" Target="media/image259.png"/><Relationship Id="rId286" Type="http://schemas.openxmlformats.org/officeDocument/2006/relationships/image" Target="media/image280.png"/><Relationship Id="rId50" Type="http://schemas.openxmlformats.org/officeDocument/2006/relationships/image" Target="media/image44.png"/><Relationship Id="rId104" Type="http://schemas.openxmlformats.org/officeDocument/2006/relationships/image" Target="media/image98.png"/><Relationship Id="rId125" Type="http://schemas.openxmlformats.org/officeDocument/2006/relationships/image" Target="media/image119.png"/><Relationship Id="rId146" Type="http://schemas.openxmlformats.org/officeDocument/2006/relationships/image" Target="media/image140.png"/><Relationship Id="rId167" Type="http://schemas.openxmlformats.org/officeDocument/2006/relationships/image" Target="media/image161.png"/><Relationship Id="rId188" Type="http://schemas.openxmlformats.org/officeDocument/2006/relationships/image" Target="media/image182.png"/><Relationship Id="rId311" Type="http://schemas.openxmlformats.org/officeDocument/2006/relationships/image" Target="media/image305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13" Type="http://schemas.openxmlformats.org/officeDocument/2006/relationships/image" Target="media/image207.png"/><Relationship Id="rId234" Type="http://schemas.openxmlformats.org/officeDocument/2006/relationships/image" Target="media/image228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55" Type="http://schemas.openxmlformats.org/officeDocument/2006/relationships/image" Target="media/image249.png"/><Relationship Id="rId276" Type="http://schemas.openxmlformats.org/officeDocument/2006/relationships/image" Target="media/image270.png"/><Relationship Id="rId297" Type="http://schemas.openxmlformats.org/officeDocument/2006/relationships/image" Target="media/image291.png"/><Relationship Id="rId40" Type="http://schemas.openxmlformats.org/officeDocument/2006/relationships/image" Target="media/image34.png"/><Relationship Id="rId115" Type="http://schemas.openxmlformats.org/officeDocument/2006/relationships/image" Target="media/image109.png"/><Relationship Id="rId136" Type="http://schemas.openxmlformats.org/officeDocument/2006/relationships/image" Target="media/image130.png"/><Relationship Id="rId157" Type="http://schemas.openxmlformats.org/officeDocument/2006/relationships/image" Target="media/image151.png"/><Relationship Id="rId178" Type="http://schemas.openxmlformats.org/officeDocument/2006/relationships/image" Target="media/image172.png"/><Relationship Id="rId301" Type="http://schemas.openxmlformats.org/officeDocument/2006/relationships/image" Target="media/image295.png"/><Relationship Id="rId322" Type="http://schemas.openxmlformats.org/officeDocument/2006/relationships/image" Target="media/image316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99" Type="http://schemas.openxmlformats.org/officeDocument/2006/relationships/image" Target="media/image193.png"/><Relationship Id="rId203" Type="http://schemas.openxmlformats.org/officeDocument/2006/relationships/image" Target="media/image197.png"/><Relationship Id="rId19" Type="http://schemas.openxmlformats.org/officeDocument/2006/relationships/image" Target="media/image13.png"/><Relationship Id="rId224" Type="http://schemas.openxmlformats.org/officeDocument/2006/relationships/image" Target="media/image218.png"/><Relationship Id="rId245" Type="http://schemas.openxmlformats.org/officeDocument/2006/relationships/image" Target="media/image239.png"/><Relationship Id="rId266" Type="http://schemas.openxmlformats.org/officeDocument/2006/relationships/image" Target="media/image260.png"/><Relationship Id="rId287" Type="http://schemas.openxmlformats.org/officeDocument/2006/relationships/image" Target="media/image281.png"/><Relationship Id="rId30" Type="http://schemas.openxmlformats.org/officeDocument/2006/relationships/image" Target="media/image24.png"/><Relationship Id="rId105" Type="http://schemas.openxmlformats.org/officeDocument/2006/relationships/image" Target="media/image99.png"/><Relationship Id="rId126" Type="http://schemas.openxmlformats.org/officeDocument/2006/relationships/image" Target="media/image120.png"/><Relationship Id="rId147" Type="http://schemas.openxmlformats.org/officeDocument/2006/relationships/image" Target="media/image141.png"/><Relationship Id="rId168" Type="http://schemas.openxmlformats.org/officeDocument/2006/relationships/image" Target="media/image162.png"/><Relationship Id="rId312" Type="http://schemas.openxmlformats.org/officeDocument/2006/relationships/image" Target="media/image30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asa\Documents\Modelos%20Personalizados%20do%20Office\PET%203%20So%20as%20atividades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0BDFE-137C-4DE6-A9C2-CBD1DC27D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PET 3 So as atividades</Template>
  <TotalTime>2</TotalTime>
  <Pages>1</Pages>
  <Words>1165</Words>
  <Characters>6292</Characters>
  <Application>Microsoft Office Word</Application>
  <DocSecurity>0</DocSecurity>
  <Lines>52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50</vt:i4>
      </vt:variant>
    </vt:vector>
  </HeadingPairs>
  <TitlesOfParts>
    <vt:vector size="51" baseType="lpstr">
      <vt:lpstr/>
      <vt:lpstr/>
      <vt:lpstr>LÍNGUA PORTUGUESA 1ª SEMANA</vt:lpstr>
      <vt:lpstr>LÍNGUA PORTUGUESA 2ª SEMANA</vt:lpstr>
      <vt:lpstr>LÍNGUA PORTUGUESA 3ª SEMANA</vt:lpstr>
      <vt:lpstr>LÍNGUA PORTUGUESA 4ª SEMANA</vt:lpstr>
      <vt:lpstr>LÍNGUA PORTUGUESA 5ª SEMANA</vt:lpstr>
      <vt:lpstr>LÍNGUA PORTUGUESA 6ª SEMANA</vt:lpstr>
      <vt:lpstr>MATEMÁTICA 1ª SEMANA</vt:lpstr>
      <vt:lpstr>MATEMÁTICA 2ª SEMANA</vt:lpstr>
      <vt:lpstr>MATEMÁTICA 3ª SEMANA</vt:lpstr>
      <vt:lpstr>MATEMÁTICA 4ª SEMANA</vt:lpstr>
      <vt:lpstr>MATEMÁTICA 5ª SEMANA</vt:lpstr>
      <vt:lpstr>MATEMÁTICA 6ª SEMANA</vt:lpstr>
      <vt:lpstr>CIÊNCIAS 1ª SEMANA</vt:lpstr>
      <vt:lpstr>CIÊNCIAS 2ª SEMANA</vt:lpstr>
      <vt:lpstr>CIÊNCIAS 3ª SEMANA</vt:lpstr>
      <vt:lpstr>CIÊNCIAS 4ª SEMANA</vt:lpstr>
      <vt:lpstr>CIÊNCIAS 5ª SEMANA</vt:lpstr>
      <vt:lpstr>CIÊNCIAS 6ª SEMANA</vt:lpstr>
      <vt:lpstr>GEOGRAFIA 1ª SEMANA</vt:lpstr>
      <vt:lpstr>GEOGRAFIA 2ª SEMANA</vt:lpstr>
      <vt:lpstr>GEOGRAFIA 3ª SEMANA</vt:lpstr>
      <vt:lpstr>GEOGRAFIA 4ª SEMANA</vt:lpstr>
      <vt:lpstr>GEOGRAFIA 5ª SEMANA</vt:lpstr>
      <vt:lpstr>GEOGRAFIA 6ª SEMANA</vt:lpstr>
      <vt:lpstr>HISTÓRIA 1ª SEMANA</vt:lpstr>
      <vt:lpstr>HISTÓRIA 2ª SEMANA</vt:lpstr>
      <vt:lpstr>HISTÓRIA 3ª SEMANA</vt:lpstr>
      <vt:lpstr>HISTÓRIA 4ª SEMANA</vt:lpstr>
      <vt:lpstr>HISTÓRIA 5ª SEMANA</vt:lpstr>
      <vt:lpstr>HISTÓRIA 6ª SEMANA</vt:lpstr>
      <vt:lpstr>EDUCAÇÃO FÍSICA 1ª SEMANA</vt:lpstr>
      <vt:lpstr>EDUCAÇÃO FÍSICA 2ª SEMANA</vt:lpstr>
      <vt:lpstr>EDUCAÇÃO FÍSICA 3ª SEMANA</vt:lpstr>
      <vt:lpstr>EDUCAÇÃO FÍSICA 4ª SEMANA</vt:lpstr>
      <vt:lpstr>EDUCAÇÃO FÍSICA 5ª SEMANA</vt:lpstr>
      <vt:lpstr>EDUCAÇÃO FÍSICA 6ª SEMANA</vt:lpstr>
      <vt:lpstr>ARTE 1ª SEMANA</vt:lpstr>
      <vt:lpstr>ARTE 2ª SEMANA</vt:lpstr>
      <vt:lpstr>ARTE 3ª SEMANA</vt:lpstr>
      <vt:lpstr>ARTE 4ª SEMANA</vt:lpstr>
      <vt:lpstr>ARTE 5ª SEMANA</vt:lpstr>
      <vt:lpstr>ARTE 6ª SEMANA</vt:lpstr>
      <vt:lpstr>ENSINO RELIGIOSO 1ª SEMANA</vt:lpstr>
      <vt:lpstr>ENSINO RELIGIOSO 2ª SEMANA</vt:lpstr>
      <vt:lpstr>ENSINO RELIGIOSO 3ª SEMANA</vt:lpstr>
      <vt:lpstr>ENSINO RELIGIOSO 4ª SEMANA</vt:lpstr>
      <vt:lpstr>ENSINO RELIGIOSO 5ª SEMANA</vt:lpstr>
      <vt:lpstr>ENSINO RELIGIOSO 6ª SEMANA</vt:lpstr>
      <vt:lpstr>/</vt:lpstr>
    </vt:vector>
  </TitlesOfParts>
  <Company/>
  <LinksUpToDate>false</LinksUpToDate>
  <CharactersWithSpaces>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Katia Alves Silva</dc:creator>
  <cp:keywords/>
  <dc:description/>
  <cp:lastModifiedBy>Marcia Katia Alves Silva</cp:lastModifiedBy>
  <cp:revision>4</cp:revision>
  <cp:lastPrinted>2021-07-29T19:07:00Z</cp:lastPrinted>
  <dcterms:created xsi:type="dcterms:W3CDTF">2021-07-29T19:07:00Z</dcterms:created>
  <dcterms:modified xsi:type="dcterms:W3CDTF">2021-07-29T19:08:00Z</dcterms:modified>
</cp:coreProperties>
</file>