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789AB" w14:textId="77777777" w:rsidR="00041529" w:rsidRDefault="00041529"/>
    <w:p w14:paraId="4E091BE5" w14:textId="387678FA" w:rsidR="001A242B" w:rsidRPr="00041529" w:rsidRDefault="00281E2C" w:rsidP="00041529">
      <w:pPr>
        <w:jc w:val="center"/>
        <w:rPr>
          <w:b/>
          <w:bCs/>
        </w:rPr>
      </w:pPr>
      <w:r w:rsidRPr="00041529">
        <w:rPr>
          <w:b/>
          <w:bCs/>
        </w:rPr>
        <w:t xml:space="preserve">PET </w:t>
      </w:r>
      <w:r w:rsidR="00351A14">
        <w:rPr>
          <w:b/>
          <w:bCs/>
        </w:rPr>
        <w:t>3</w:t>
      </w:r>
      <w:r w:rsidRPr="00041529">
        <w:rPr>
          <w:b/>
          <w:bCs/>
        </w:rPr>
        <w:t xml:space="preserve"> – </w:t>
      </w:r>
      <w:r w:rsidR="00BC1622">
        <w:rPr>
          <w:b/>
          <w:bCs/>
        </w:rPr>
        <w:t>3</w:t>
      </w:r>
      <w:r w:rsidRPr="00041529">
        <w:rPr>
          <w:b/>
          <w:bCs/>
        </w:rPr>
        <w:t xml:space="preserve">º ano </w:t>
      </w:r>
      <w:r w:rsidR="00F3516B" w:rsidRPr="00041529">
        <w:rPr>
          <w:b/>
          <w:bCs/>
        </w:rPr>
        <w:t>–</w:t>
      </w:r>
      <w:r w:rsidRPr="00041529">
        <w:rPr>
          <w:b/>
          <w:bCs/>
        </w:rPr>
        <w:t xml:space="preserve"> 2021</w:t>
      </w:r>
    </w:p>
    <w:p w14:paraId="4E7FF190" w14:textId="77777777" w:rsidR="00F3516B" w:rsidRDefault="00F3516B"/>
    <w:p w14:paraId="1D630532" w14:textId="77777777" w:rsidR="00F3516B" w:rsidRDefault="00DC2E30" w:rsidP="00041529">
      <w:pPr>
        <w:spacing w:line="480" w:lineRule="auto"/>
      </w:pPr>
      <w:r>
        <w:t>ESCOLA:____________________________________________________________________</w:t>
      </w:r>
    </w:p>
    <w:p w14:paraId="7ACB0782" w14:textId="77777777" w:rsidR="00F3516B" w:rsidRDefault="00DC2E30" w:rsidP="00041529">
      <w:pPr>
        <w:spacing w:line="480" w:lineRule="auto"/>
      </w:pPr>
      <w:r>
        <w:t>NOME:______________________________________________________________________</w:t>
      </w:r>
    </w:p>
    <w:p w14:paraId="59EBF6D8" w14:textId="77777777" w:rsidR="007401EA" w:rsidRDefault="00DC2E30" w:rsidP="00041529">
      <w:pPr>
        <w:spacing w:line="480" w:lineRule="auto"/>
      </w:pPr>
      <w:r>
        <w:t xml:space="preserve">ANO: </w:t>
      </w:r>
      <w:r>
        <w:softHyphen/>
      </w:r>
      <w:r>
        <w:softHyphen/>
      </w:r>
      <w:r>
        <w:softHyphen/>
      </w:r>
      <w:r>
        <w:softHyphen/>
        <w:t xml:space="preserve">________ TURMA:____________________ PROF. </w:t>
      </w:r>
      <w:r w:rsidR="00041529">
        <w:t>_____________________________</w:t>
      </w:r>
    </w:p>
    <w:p w14:paraId="4C69969B" w14:textId="77777777" w:rsidR="00DC2E30" w:rsidRDefault="00DC2E30" w:rsidP="00041529">
      <w:pPr>
        <w:spacing w:line="480" w:lineRule="auto"/>
      </w:pPr>
    </w:p>
    <w:sdt>
      <w:sdtPr>
        <w:rPr>
          <w:rFonts w:ascii="Arial" w:eastAsiaTheme="minorHAnsi" w:hAnsi="Arial" w:cstheme="minorBidi"/>
          <w:b/>
          <w:bCs/>
          <w:color w:val="auto"/>
          <w:sz w:val="24"/>
          <w:szCs w:val="22"/>
          <w:lang w:eastAsia="en-US"/>
        </w:rPr>
        <w:id w:val="-1506743311"/>
        <w:docPartObj>
          <w:docPartGallery w:val="Table of Contents"/>
          <w:docPartUnique/>
        </w:docPartObj>
      </w:sdtPr>
      <w:sdtEndPr/>
      <w:sdtContent>
        <w:p w14:paraId="09C3A5DB" w14:textId="7F37794C" w:rsidR="002901B3" w:rsidRPr="00C31CDC" w:rsidRDefault="00334978" w:rsidP="00C31CDC">
          <w:pPr>
            <w:pStyle w:val="CabealhodoSumrio"/>
            <w:spacing w:line="276" w:lineRule="auto"/>
            <w:jc w:val="center"/>
            <w:rPr>
              <w:b/>
              <w:bCs/>
            </w:rPr>
          </w:pPr>
          <w:r w:rsidRPr="00C31CDC">
            <w:rPr>
              <w:b/>
              <w:bCs/>
            </w:rPr>
            <w:t>Sumário</w:t>
          </w:r>
        </w:p>
        <w:p w14:paraId="31BE8B77" w14:textId="26854275" w:rsidR="00DA59CA" w:rsidRDefault="002901B3" w:rsidP="00334978">
          <w:pPr>
            <w:pStyle w:val="Sumrio1"/>
            <w:tabs>
              <w:tab w:val="right" w:leader="dot" w:pos="10194"/>
            </w:tabs>
            <w:spacing w:line="360" w:lineRule="auto"/>
            <w:rPr>
              <w:rFonts w:asciiTheme="minorHAnsi" w:eastAsiaTheme="minorEastAsia" w:hAnsiTheme="minorHAnsi"/>
              <w:noProof/>
              <w:sz w:val="22"/>
              <w:lang w:eastAsia="pt-BR"/>
            </w:rPr>
          </w:pPr>
          <w:r>
            <w:fldChar w:fldCharType="begin"/>
          </w:r>
          <w:r>
            <w:instrText xml:space="preserve"> TOC \o "1-3" \h \z \u </w:instrText>
          </w:r>
          <w:r>
            <w:fldChar w:fldCharType="separate"/>
          </w:r>
          <w:hyperlink w:anchor="_Toc78045512" w:history="1">
            <w:r w:rsidR="00334978" w:rsidRPr="00E10AEF">
              <w:rPr>
                <w:rStyle w:val="Hyperlink"/>
                <w:b/>
                <w:bCs/>
                <w:noProof/>
              </w:rPr>
              <w:t>Língua Portuguesa 1ª Semana</w:t>
            </w:r>
            <w:r w:rsidR="00334978">
              <w:rPr>
                <w:noProof/>
                <w:webHidden/>
              </w:rPr>
              <w:tab/>
            </w:r>
            <w:r w:rsidR="00DA59CA">
              <w:rPr>
                <w:noProof/>
                <w:webHidden/>
              </w:rPr>
              <w:fldChar w:fldCharType="begin"/>
            </w:r>
            <w:r w:rsidR="00DA59CA">
              <w:rPr>
                <w:noProof/>
                <w:webHidden/>
              </w:rPr>
              <w:instrText xml:space="preserve"> PAGEREF _Toc78045512 \h </w:instrText>
            </w:r>
            <w:r w:rsidR="00DA59CA">
              <w:rPr>
                <w:noProof/>
                <w:webHidden/>
              </w:rPr>
            </w:r>
            <w:r w:rsidR="00DA59CA">
              <w:rPr>
                <w:noProof/>
                <w:webHidden/>
              </w:rPr>
              <w:fldChar w:fldCharType="separate"/>
            </w:r>
            <w:r w:rsidR="00FE7C1A">
              <w:rPr>
                <w:noProof/>
                <w:webHidden/>
              </w:rPr>
              <w:t>3</w:t>
            </w:r>
            <w:r w:rsidR="00DA59CA">
              <w:rPr>
                <w:noProof/>
                <w:webHidden/>
              </w:rPr>
              <w:fldChar w:fldCharType="end"/>
            </w:r>
          </w:hyperlink>
        </w:p>
        <w:p w14:paraId="75F923F4" w14:textId="06C6F861"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13" w:history="1">
            <w:r w:rsidR="00334978" w:rsidRPr="00E10AEF">
              <w:rPr>
                <w:rStyle w:val="Hyperlink"/>
                <w:b/>
                <w:bCs/>
                <w:noProof/>
              </w:rPr>
              <w:t>Língua Portuguesa 2ª Semana</w:t>
            </w:r>
            <w:r w:rsidR="00334978">
              <w:rPr>
                <w:noProof/>
                <w:webHidden/>
              </w:rPr>
              <w:tab/>
            </w:r>
            <w:r w:rsidR="00DA59CA">
              <w:rPr>
                <w:noProof/>
                <w:webHidden/>
              </w:rPr>
              <w:fldChar w:fldCharType="begin"/>
            </w:r>
            <w:r w:rsidR="00DA59CA">
              <w:rPr>
                <w:noProof/>
                <w:webHidden/>
              </w:rPr>
              <w:instrText xml:space="preserve"> PAGEREF _Toc78045513 \h </w:instrText>
            </w:r>
            <w:r w:rsidR="00DA59CA">
              <w:rPr>
                <w:noProof/>
                <w:webHidden/>
              </w:rPr>
            </w:r>
            <w:r w:rsidR="00DA59CA">
              <w:rPr>
                <w:noProof/>
                <w:webHidden/>
              </w:rPr>
              <w:fldChar w:fldCharType="separate"/>
            </w:r>
            <w:r w:rsidR="00FE7C1A">
              <w:rPr>
                <w:noProof/>
                <w:webHidden/>
              </w:rPr>
              <w:t>7</w:t>
            </w:r>
            <w:r w:rsidR="00DA59CA">
              <w:rPr>
                <w:noProof/>
                <w:webHidden/>
              </w:rPr>
              <w:fldChar w:fldCharType="end"/>
            </w:r>
          </w:hyperlink>
        </w:p>
        <w:p w14:paraId="71E52BAB" w14:textId="3C5FF802"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14" w:history="1">
            <w:r w:rsidR="00334978" w:rsidRPr="00E10AEF">
              <w:rPr>
                <w:rStyle w:val="Hyperlink"/>
                <w:b/>
                <w:bCs/>
                <w:noProof/>
              </w:rPr>
              <w:t>Língua Portuguesa 3ª Semana</w:t>
            </w:r>
            <w:r w:rsidR="00334978">
              <w:rPr>
                <w:noProof/>
                <w:webHidden/>
              </w:rPr>
              <w:tab/>
            </w:r>
            <w:r w:rsidR="00DA59CA">
              <w:rPr>
                <w:noProof/>
                <w:webHidden/>
              </w:rPr>
              <w:fldChar w:fldCharType="begin"/>
            </w:r>
            <w:r w:rsidR="00DA59CA">
              <w:rPr>
                <w:noProof/>
                <w:webHidden/>
              </w:rPr>
              <w:instrText xml:space="preserve"> PAGEREF _Toc78045514 \h </w:instrText>
            </w:r>
            <w:r w:rsidR="00DA59CA">
              <w:rPr>
                <w:noProof/>
                <w:webHidden/>
              </w:rPr>
            </w:r>
            <w:r w:rsidR="00DA59CA">
              <w:rPr>
                <w:noProof/>
                <w:webHidden/>
              </w:rPr>
              <w:fldChar w:fldCharType="separate"/>
            </w:r>
            <w:r w:rsidR="00FE7C1A">
              <w:rPr>
                <w:noProof/>
                <w:webHidden/>
              </w:rPr>
              <w:t>10</w:t>
            </w:r>
            <w:r w:rsidR="00DA59CA">
              <w:rPr>
                <w:noProof/>
                <w:webHidden/>
              </w:rPr>
              <w:fldChar w:fldCharType="end"/>
            </w:r>
          </w:hyperlink>
        </w:p>
        <w:p w14:paraId="7FC92BD7" w14:textId="2CD0E8E9"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15" w:history="1">
            <w:r w:rsidR="00334978" w:rsidRPr="00E10AEF">
              <w:rPr>
                <w:rStyle w:val="Hyperlink"/>
                <w:b/>
                <w:bCs/>
                <w:noProof/>
              </w:rPr>
              <w:t>Língua Portuguesa 4ª Semana</w:t>
            </w:r>
            <w:r w:rsidR="00334978">
              <w:rPr>
                <w:noProof/>
                <w:webHidden/>
              </w:rPr>
              <w:tab/>
            </w:r>
            <w:r w:rsidR="00DA59CA">
              <w:rPr>
                <w:noProof/>
                <w:webHidden/>
              </w:rPr>
              <w:fldChar w:fldCharType="begin"/>
            </w:r>
            <w:r w:rsidR="00DA59CA">
              <w:rPr>
                <w:noProof/>
                <w:webHidden/>
              </w:rPr>
              <w:instrText xml:space="preserve"> PAGEREF _Toc78045515 \h </w:instrText>
            </w:r>
            <w:r w:rsidR="00DA59CA">
              <w:rPr>
                <w:noProof/>
                <w:webHidden/>
              </w:rPr>
            </w:r>
            <w:r w:rsidR="00DA59CA">
              <w:rPr>
                <w:noProof/>
                <w:webHidden/>
              </w:rPr>
              <w:fldChar w:fldCharType="separate"/>
            </w:r>
            <w:r w:rsidR="00FE7C1A">
              <w:rPr>
                <w:noProof/>
                <w:webHidden/>
              </w:rPr>
              <w:t>12</w:t>
            </w:r>
            <w:r w:rsidR="00DA59CA">
              <w:rPr>
                <w:noProof/>
                <w:webHidden/>
              </w:rPr>
              <w:fldChar w:fldCharType="end"/>
            </w:r>
          </w:hyperlink>
        </w:p>
        <w:p w14:paraId="63A3C686" w14:textId="10F79B3D"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16" w:history="1">
            <w:r w:rsidR="00334978" w:rsidRPr="00E10AEF">
              <w:rPr>
                <w:rStyle w:val="Hyperlink"/>
                <w:b/>
                <w:bCs/>
                <w:noProof/>
              </w:rPr>
              <w:t>Língua Portuguesa 5ª Semana</w:t>
            </w:r>
            <w:r w:rsidR="00334978">
              <w:rPr>
                <w:noProof/>
                <w:webHidden/>
              </w:rPr>
              <w:tab/>
            </w:r>
            <w:r w:rsidR="00DA59CA">
              <w:rPr>
                <w:noProof/>
                <w:webHidden/>
              </w:rPr>
              <w:fldChar w:fldCharType="begin"/>
            </w:r>
            <w:r w:rsidR="00DA59CA">
              <w:rPr>
                <w:noProof/>
                <w:webHidden/>
              </w:rPr>
              <w:instrText xml:space="preserve"> PAGEREF _Toc78045516 \h </w:instrText>
            </w:r>
            <w:r w:rsidR="00DA59CA">
              <w:rPr>
                <w:noProof/>
                <w:webHidden/>
              </w:rPr>
            </w:r>
            <w:r w:rsidR="00DA59CA">
              <w:rPr>
                <w:noProof/>
                <w:webHidden/>
              </w:rPr>
              <w:fldChar w:fldCharType="separate"/>
            </w:r>
            <w:r w:rsidR="00FE7C1A">
              <w:rPr>
                <w:noProof/>
                <w:webHidden/>
              </w:rPr>
              <w:t>15</w:t>
            </w:r>
            <w:r w:rsidR="00DA59CA">
              <w:rPr>
                <w:noProof/>
                <w:webHidden/>
              </w:rPr>
              <w:fldChar w:fldCharType="end"/>
            </w:r>
          </w:hyperlink>
        </w:p>
        <w:p w14:paraId="1D03E06B" w14:textId="74717169"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17" w:history="1">
            <w:r w:rsidR="00334978" w:rsidRPr="00E10AEF">
              <w:rPr>
                <w:rStyle w:val="Hyperlink"/>
                <w:b/>
                <w:bCs/>
                <w:noProof/>
              </w:rPr>
              <w:t>Língua Portuguesa 6ª Semana</w:t>
            </w:r>
            <w:r w:rsidR="00334978">
              <w:rPr>
                <w:noProof/>
                <w:webHidden/>
              </w:rPr>
              <w:tab/>
            </w:r>
            <w:r w:rsidR="00DA59CA">
              <w:rPr>
                <w:noProof/>
                <w:webHidden/>
              </w:rPr>
              <w:fldChar w:fldCharType="begin"/>
            </w:r>
            <w:r w:rsidR="00DA59CA">
              <w:rPr>
                <w:noProof/>
                <w:webHidden/>
              </w:rPr>
              <w:instrText xml:space="preserve"> PAGEREF _Toc78045517 \h </w:instrText>
            </w:r>
            <w:r w:rsidR="00DA59CA">
              <w:rPr>
                <w:noProof/>
                <w:webHidden/>
              </w:rPr>
            </w:r>
            <w:r w:rsidR="00DA59CA">
              <w:rPr>
                <w:noProof/>
                <w:webHidden/>
              </w:rPr>
              <w:fldChar w:fldCharType="separate"/>
            </w:r>
            <w:r w:rsidR="00FE7C1A">
              <w:rPr>
                <w:noProof/>
                <w:webHidden/>
              </w:rPr>
              <w:t>17</w:t>
            </w:r>
            <w:r w:rsidR="00DA59CA">
              <w:rPr>
                <w:noProof/>
                <w:webHidden/>
              </w:rPr>
              <w:fldChar w:fldCharType="end"/>
            </w:r>
          </w:hyperlink>
        </w:p>
        <w:p w14:paraId="38C52544" w14:textId="337E5DD6"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18" w:history="1">
            <w:r w:rsidR="00334978" w:rsidRPr="00E10AEF">
              <w:rPr>
                <w:rStyle w:val="Hyperlink"/>
                <w:b/>
                <w:bCs/>
                <w:noProof/>
              </w:rPr>
              <w:t>Matemática 1ª Semana</w:t>
            </w:r>
            <w:r w:rsidR="00334978">
              <w:rPr>
                <w:noProof/>
                <w:webHidden/>
              </w:rPr>
              <w:tab/>
            </w:r>
            <w:r w:rsidR="00DA59CA">
              <w:rPr>
                <w:noProof/>
                <w:webHidden/>
              </w:rPr>
              <w:fldChar w:fldCharType="begin"/>
            </w:r>
            <w:r w:rsidR="00DA59CA">
              <w:rPr>
                <w:noProof/>
                <w:webHidden/>
              </w:rPr>
              <w:instrText xml:space="preserve"> PAGEREF _Toc78045518 \h </w:instrText>
            </w:r>
            <w:r w:rsidR="00DA59CA">
              <w:rPr>
                <w:noProof/>
                <w:webHidden/>
              </w:rPr>
            </w:r>
            <w:r w:rsidR="00DA59CA">
              <w:rPr>
                <w:noProof/>
                <w:webHidden/>
              </w:rPr>
              <w:fldChar w:fldCharType="separate"/>
            </w:r>
            <w:r w:rsidR="00FE7C1A">
              <w:rPr>
                <w:noProof/>
                <w:webHidden/>
              </w:rPr>
              <w:t>19</w:t>
            </w:r>
            <w:r w:rsidR="00DA59CA">
              <w:rPr>
                <w:noProof/>
                <w:webHidden/>
              </w:rPr>
              <w:fldChar w:fldCharType="end"/>
            </w:r>
          </w:hyperlink>
        </w:p>
        <w:p w14:paraId="7E33649C" w14:textId="426A1BF7"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19" w:history="1">
            <w:r w:rsidR="00334978" w:rsidRPr="00E10AEF">
              <w:rPr>
                <w:rStyle w:val="Hyperlink"/>
                <w:b/>
                <w:bCs/>
                <w:noProof/>
              </w:rPr>
              <w:t>Matemática 2ª Semana</w:t>
            </w:r>
            <w:r w:rsidR="00334978">
              <w:rPr>
                <w:noProof/>
                <w:webHidden/>
              </w:rPr>
              <w:tab/>
            </w:r>
            <w:r w:rsidR="00DA59CA">
              <w:rPr>
                <w:noProof/>
                <w:webHidden/>
              </w:rPr>
              <w:fldChar w:fldCharType="begin"/>
            </w:r>
            <w:r w:rsidR="00DA59CA">
              <w:rPr>
                <w:noProof/>
                <w:webHidden/>
              </w:rPr>
              <w:instrText xml:space="preserve"> PAGEREF _Toc78045519 \h </w:instrText>
            </w:r>
            <w:r w:rsidR="00DA59CA">
              <w:rPr>
                <w:noProof/>
                <w:webHidden/>
              </w:rPr>
            </w:r>
            <w:r w:rsidR="00DA59CA">
              <w:rPr>
                <w:noProof/>
                <w:webHidden/>
              </w:rPr>
              <w:fldChar w:fldCharType="separate"/>
            </w:r>
            <w:r w:rsidR="00FE7C1A">
              <w:rPr>
                <w:noProof/>
                <w:webHidden/>
              </w:rPr>
              <w:t>23</w:t>
            </w:r>
            <w:r w:rsidR="00DA59CA">
              <w:rPr>
                <w:noProof/>
                <w:webHidden/>
              </w:rPr>
              <w:fldChar w:fldCharType="end"/>
            </w:r>
          </w:hyperlink>
        </w:p>
        <w:p w14:paraId="14A7BCBF" w14:textId="0063B036"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0" w:history="1">
            <w:r w:rsidR="00334978" w:rsidRPr="00E10AEF">
              <w:rPr>
                <w:rStyle w:val="Hyperlink"/>
                <w:b/>
                <w:bCs/>
                <w:noProof/>
              </w:rPr>
              <w:t>Matemática 3ª Semana</w:t>
            </w:r>
            <w:r w:rsidR="00334978">
              <w:rPr>
                <w:noProof/>
                <w:webHidden/>
              </w:rPr>
              <w:tab/>
            </w:r>
            <w:r w:rsidR="00DA59CA">
              <w:rPr>
                <w:noProof/>
                <w:webHidden/>
              </w:rPr>
              <w:fldChar w:fldCharType="begin"/>
            </w:r>
            <w:r w:rsidR="00DA59CA">
              <w:rPr>
                <w:noProof/>
                <w:webHidden/>
              </w:rPr>
              <w:instrText xml:space="preserve"> PAGEREF _Toc78045520 \h </w:instrText>
            </w:r>
            <w:r w:rsidR="00DA59CA">
              <w:rPr>
                <w:noProof/>
                <w:webHidden/>
              </w:rPr>
            </w:r>
            <w:r w:rsidR="00DA59CA">
              <w:rPr>
                <w:noProof/>
                <w:webHidden/>
              </w:rPr>
              <w:fldChar w:fldCharType="separate"/>
            </w:r>
            <w:r w:rsidR="00FE7C1A">
              <w:rPr>
                <w:noProof/>
                <w:webHidden/>
              </w:rPr>
              <w:t>27</w:t>
            </w:r>
            <w:r w:rsidR="00DA59CA">
              <w:rPr>
                <w:noProof/>
                <w:webHidden/>
              </w:rPr>
              <w:fldChar w:fldCharType="end"/>
            </w:r>
          </w:hyperlink>
        </w:p>
        <w:p w14:paraId="02009979" w14:textId="3DE165CF"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1" w:history="1">
            <w:r w:rsidR="00334978" w:rsidRPr="00E10AEF">
              <w:rPr>
                <w:rStyle w:val="Hyperlink"/>
                <w:b/>
                <w:bCs/>
                <w:noProof/>
              </w:rPr>
              <w:t>Matemática 4ª Semana</w:t>
            </w:r>
            <w:r w:rsidR="00334978">
              <w:rPr>
                <w:noProof/>
                <w:webHidden/>
              </w:rPr>
              <w:tab/>
            </w:r>
            <w:r w:rsidR="00DA59CA">
              <w:rPr>
                <w:noProof/>
                <w:webHidden/>
              </w:rPr>
              <w:fldChar w:fldCharType="begin"/>
            </w:r>
            <w:r w:rsidR="00DA59CA">
              <w:rPr>
                <w:noProof/>
                <w:webHidden/>
              </w:rPr>
              <w:instrText xml:space="preserve"> PAGEREF _Toc78045521 \h </w:instrText>
            </w:r>
            <w:r w:rsidR="00DA59CA">
              <w:rPr>
                <w:noProof/>
                <w:webHidden/>
              </w:rPr>
            </w:r>
            <w:r w:rsidR="00DA59CA">
              <w:rPr>
                <w:noProof/>
                <w:webHidden/>
              </w:rPr>
              <w:fldChar w:fldCharType="separate"/>
            </w:r>
            <w:r w:rsidR="00FE7C1A">
              <w:rPr>
                <w:noProof/>
                <w:webHidden/>
              </w:rPr>
              <w:t>30</w:t>
            </w:r>
            <w:r w:rsidR="00DA59CA">
              <w:rPr>
                <w:noProof/>
                <w:webHidden/>
              </w:rPr>
              <w:fldChar w:fldCharType="end"/>
            </w:r>
          </w:hyperlink>
        </w:p>
        <w:p w14:paraId="6C0C5F44" w14:textId="53C41AC3"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2" w:history="1">
            <w:r w:rsidR="00334978" w:rsidRPr="00E10AEF">
              <w:rPr>
                <w:rStyle w:val="Hyperlink"/>
                <w:b/>
                <w:bCs/>
                <w:noProof/>
              </w:rPr>
              <w:t>Matemática 5ª Semana</w:t>
            </w:r>
            <w:r w:rsidR="00334978">
              <w:rPr>
                <w:noProof/>
                <w:webHidden/>
              </w:rPr>
              <w:tab/>
            </w:r>
            <w:r w:rsidR="00DA59CA">
              <w:rPr>
                <w:noProof/>
                <w:webHidden/>
              </w:rPr>
              <w:fldChar w:fldCharType="begin"/>
            </w:r>
            <w:r w:rsidR="00DA59CA">
              <w:rPr>
                <w:noProof/>
                <w:webHidden/>
              </w:rPr>
              <w:instrText xml:space="preserve"> PAGEREF _Toc78045522 \h </w:instrText>
            </w:r>
            <w:r w:rsidR="00DA59CA">
              <w:rPr>
                <w:noProof/>
                <w:webHidden/>
              </w:rPr>
            </w:r>
            <w:r w:rsidR="00DA59CA">
              <w:rPr>
                <w:noProof/>
                <w:webHidden/>
              </w:rPr>
              <w:fldChar w:fldCharType="separate"/>
            </w:r>
            <w:r w:rsidR="00FE7C1A">
              <w:rPr>
                <w:noProof/>
                <w:webHidden/>
              </w:rPr>
              <w:t>33</w:t>
            </w:r>
            <w:r w:rsidR="00DA59CA">
              <w:rPr>
                <w:noProof/>
                <w:webHidden/>
              </w:rPr>
              <w:fldChar w:fldCharType="end"/>
            </w:r>
          </w:hyperlink>
        </w:p>
        <w:p w14:paraId="31AFA945" w14:textId="28ECE867"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3" w:history="1">
            <w:r w:rsidR="00334978" w:rsidRPr="00E10AEF">
              <w:rPr>
                <w:rStyle w:val="Hyperlink"/>
                <w:b/>
                <w:bCs/>
                <w:noProof/>
              </w:rPr>
              <w:t>Matemática 6ª Semana</w:t>
            </w:r>
            <w:r w:rsidR="00334978">
              <w:rPr>
                <w:noProof/>
                <w:webHidden/>
              </w:rPr>
              <w:tab/>
            </w:r>
            <w:r w:rsidR="00DA59CA">
              <w:rPr>
                <w:noProof/>
                <w:webHidden/>
              </w:rPr>
              <w:fldChar w:fldCharType="begin"/>
            </w:r>
            <w:r w:rsidR="00DA59CA">
              <w:rPr>
                <w:noProof/>
                <w:webHidden/>
              </w:rPr>
              <w:instrText xml:space="preserve"> PAGEREF _Toc78045523 \h </w:instrText>
            </w:r>
            <w:r w:rsidR="00DA59CA">
              <w:rPr>
                <w:noProof/>
                <w:webHidden/>
              </w:rPr>
            </w:r>
            <w:r w:rsidR="00DA59CA">
              <w:rPr>
                <w:noProof/>
                <w:webHidden/>
              </w:rPr>
              <w:fldChar w:fldCharType="separate"/>
            </w:r>
            <w:r w:rsidR="00FE7C1A">
              <w:rPr>
                <w:noProof/>
                <w:webHidden/>
              </w:rPr>
              <w:t>36</w:t>
            </w:r>
            <w:r w:rsidR="00DA59CA">
              <w:rPr>
                <w:noProof/>
                <w:webHidden/>
              </w:rPr>
              <w:fldChar w:fldCharType="end"/>
            </w:r>
          </w:hyperlink>
        </w:p>
        <w:p w14:paraId="3AFD8652" w14:textId="47CB2AAB"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4" w:history="1">
            <w:r w:rsidR="00334978" w:rsidRPr="00E10AEF">
              <w:rPr>
                <w:rStyle w:val="Hyperlink"/>
                <w:b/>
                <w:bCs/>
                <w:noProof/>
              </w:rPr>
              <w:t>Ciências 1ª Semana</w:t>
            </w:r>
            <w:r w:rsidR="00334978">
              <w:rPr>
                <w:noProof/>
                <w:webHidden/>
              </w:rPr>
              <w:tab/>
            </w:r>
            <w:r w:rsidR="00DA59CA">
              <w:rPr>
                <w:noProof/>
                <w:webHidden/>
              </w:rPr>
              <w:fldChar w:fldCharType="begin"/>
            </w:r>
            <w:r w:rsidR="00DA59CA">
              <w:rPr>
                <w:noProof/>
                <w:webHidden/>
              </w:rPr>
              <w:instrText xml:space="preserve"> PAGEREF _Toc78045524 \h </w:instrText>
            </w:r>
            <w:r w:rsidR="00DA59CA">
              <w:rPr>
                <w:noProof/>
                <w:webHidden/>
              </w:rPr>
            </w:r>
            <w:r w:rsidR="00DA59CA">
              <w:rPr>
                <w:noProof/>
                <w:webHidden/>
              </w:rPr>
              <w:fldChar w:fldCharType="separate"/>
            </w:r>
            <w:r w:rsidR="00FE7C1A">
              <w:rPr>
                <w:noProof/>
                <w:webHidden/>
              </w:rPr>
              <w:t>40</w:t>
            </w:r>
            <w:r w:rsidR="00DA59CA">
              <w:rPr>
                <w:noProof/>
                <w:webHidden/>
              </w:rPr>
              <w:fldChar w:fldCharType="end"/>
            </w:r>
          </w:hyperlink>
        </w:p>
        <w:p w14:paraId="2B16D1DB" w14:textId="5EA23551"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5" w:history="1">
            <w:r w:rsidR="00334978" w:rsidRPr="00E10AEF">
              <w:rPr>
                <w:rStyle w:val="Hyperlink"/>
                <w:b/>
                <w:bCs/>
                <w:noProof/>
              </w:rPr>
              <w:t>Ciências 2ª Semana</w:t>
            </w:r>
            <w:r w:rsidR="00334978">
              <w:rPr>
                <w:noProof/>
                <w:webHidden/>
              </w:rPr>
              <w:tab/>
            </w:r>
            <w:r w:rsidR="00DA59CA">
              <w:rPr>
                <w:noProof/>
                <w:webHidden/>
              </w:rPr>
              <w:fldChar w:fldCharType="begin"/>
            </w:r>
            <w:r w:rsidR="00DA59CA">
              <w:rPr>
                <w:noProof/>
                <w:webHidden/>
              </w:rPr>
              <w:instrText xml:space="preserve"> PAGEREF _Toc78045525 \h </w:instrText>
            </w:r>
            <w:r w:rsidR="00DA59CA">
              <w:rPr>
                <w:noProof/>
                <w:webHidden/>
              </w:rPr>
            </w:r>
            <w:r w:rsidR="00DA59CA">
              <w:rPr>
                <w:noProof/>
                <w:webHidden/>
              </w:rPr>
              <w:fldChar w:fldCharType="separate"/>
            </w:r>
            <w:r w:rsidR="00FE7C1A">
              <w:rPr>
                <w:noProof/>
                <w:webHidden/>
              </w:rPr>
              <w:t>42</w:t>
            </w:r>
            <w:r w:rsidR="00DA59CA">
              <w:rPr>
                <w:noProof/>
                <w:webHidden/>
              </w:rPr>
              <w:fldChar w:fldCharType="end"/>
            </w:r>
          </w:hyperlink>
        </w:p>
        <w:p w14:paraId="257D7EC6" w14:textId="4412B2E8"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6" w:history="1">
            <w:r w:rsidR="00334978" w:rsidRPr="00E10AEF">
              <w:rPr>
                <w:rStyle w:val="Hyperlink"/>
                <w:b/>
                <w:bCs/>
                <w:noProof/>
              </w:rPr>
              <w:t>Ciências 3ª Semana</w:t>
            </w:r>
            <w:r w:rsidR="00334978">
              <w:rPr>
                <w:noProof/>
                <w:webHidden/>
              </w:rPr>
              <w:tab/>
            </w:r>
            <w:r w:rsidR="00DA59CA">
              <w:rPr>
                <w:noProof/>
                <w:webHidden/>
              </w:rPr>
              <w:fldChar w:fldCharType="begin"/>
            </w:r>
            <w:r w:rsidR="00DA59CA">
              <w:rPr>
                <w:noProof/>
                <w:webHidden/>
              </w:rPr>
              <w:instrText xml:space="preserve"> PAGEREF _Toc78045526 \h </w:instrText>
            </w:r>
            <w:r w:rsidR="00DA59CA">
              <w:rPr>
                <w:noProof/>
                <w:webHidden/>
              </w:rPr>
            </w:r>
            <w:r w:rsidR="00DA59CA">
              <w:rPr>
                <w:noProof/>
                <w:webHidden/>
              </w:rPr>
              <w:fldChar w:fldCharType="separate"/>
            </w:r>
            <w:r w:rsidR="00FE7C1A">
              <w:rPr>
                <w:noProof/>
                <w:webHidden/>
              </w:rPr>
              <w:t>44</w:t>
            </w:r>
            <w:r w:rsidR="00DA59CA">
              <w:rPr>
                <w:noProof/>
                <w:webHidden/>
              </w:rPr>
              <w:fldChar w:fldCharType="end"/>
            </w:r>
          </w:hyperlink>
        </w:p>
        <w:p w14:paraId="5A753EF4" w14:textId="1BCF9497"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7" w:history="1">
            <w:r w:rsidR="00334978" w:rsidRPr="00E10AEF">
              <w:rPr>
                <w:rStyle w:val="Hyperlink"/>
                <w:b/>
                <w:bCs/>
                <w:noProof/>
              </w:rPr>
              <w:t>Ciências 4ª Semana</w:t>
            </w:r>
            <w:r w:rsidR="00334978">
              <w:rPr>
                <w:noProof/>
                <w:webHidden/>
              </w:rPr>
              <w:tab/>
            </w:r>
            <w:r w:rsidR="00DA59CA">
              <w:rPr>
                <w:noProof/>
                <w:webHidden/>
              </w:rPr>
              <w:fldChar w:fldCharType="begin"/>
            </w:r>
            <w:r w:rsidR="00DA59CA">
              <w:rPr>
                <w:noProof/>
                <w:webHidden/>
              </w:rPr>
              <w:instrText xml:space="preserve"> PAGEREF _Toc78045527 \h </w:instrText>
            </w:r>
            <w:r w:rsidR="00DA59CA">
              <w:rPr>
                <w:noProof/>
                <w:webHidden/>
              </w:rPr>
            </w:r>
            <w:r w:rsidR="00DA59CA">
              <w:rPr>
                <w:noProof/>
                <w:webHidden/>
              </w:rPr>
              <w:fldChar w:fldCharType="separate"/>
            </w:r>
            <w:r w:rsidR="00FE7C1A">
              <w:rPr>
                <w:noProof/>
                <w:webHidden/>
              </w:rPr>
              <w:t>47</w:t>
            </w:r>
            <w:r w:rsidR="00DA59CA">
              <w:rPr>
                <w:noProof/>
                <w:webHidden/>
              </w:rPr>
              <w:fldChar w:fldCharType="end"/>
            </w:r>
          </w:hyperlink>
        </w:p>
        <w:p w14:paraId="5EFD0C5A" w14:textId="39EAEC6D"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8" w:history="1">
            <w:r w:rsidR="00334978" w:rsidRPr="00E10AEF">
              <w:rPr>
                <w:rStyle w:val="Hyperlink"/>
                <w:b/>
                <w:bCs/>
                <w:noProof/>
              </w:rPr>
              <w:t>Ciências 5ª Semana</w:t>
            </w:r>
            <w:r w:rsidR="00334978">
              <w:rPr>
                <w:noProof/>
                <w:webHidden/>
              </w:rPr>
              <w:tab/>
            </w:r>
            <w:r w:rsidR="00DA59CA">
              <w:rPr>
                <w:noProof/>
                <w:webHidden/>
              </w:rPr>
              <w:fldChar w:fldCharType="begin"/>
            </w:r>
            <w:r w:rsidR="00DA59CA">
              <w:rPr>
                <w:noProof/>
                <w:webHidden/>
              </w:rPr>
              <w:instrText xml:space="preserve"> PAGEREF _Toc78045528 \h </w:instrText>
            </w:r>
            <w:r w:rsidR="00DA59CA">
              <w:rPr>
                <w:noProof/>
                <w:webHidden/>
              </w:rPr>
            </w:r>
            <w:r w:rsidR="00DA59CA">
              <w:rPr>
                <w:noProof/>
                <w:webHidden/>
              </w:rPr>
              <w:fldChar w:fldCharType="separate"/>
            </w:r>
            <w:r w:rsidR="00FE7C1A">
              <w:rPr>
                <w:noProof/>
                <w:webHidden/>
              </w:rPr>
              <w:t>49</w:t>
            </w:r>
            <w:r w:rsidR="00DA59CA">
              <w:rPr>
                <w:noProof/>
                <w:webHidden/>
              </w:rPr>
              <w:fldChar w:fldCharType="end"/>
            </w:r>
          </w:hyperlink>
        </w:p>
        <w:p w14:paraId="2CCFC03F" w14:textId="490A6638"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29" w:history="1">
            <w:r w:rsidR="00334978" w:rsidRPr="00E10AEF">
              <w:rPr>
                <w:rStyle w:val="Hyperlink"/>
                <w:b/>
                <w:bCs/>
                <w:noProof/>
              </w:rPr>
              <w:t>Ciências 6ª Semana</w:t>
            </w:r>
            <w:r w:rsidR="00334978">
              <w:rPr>
                <w:noProof/>
                <w:webHidden/>
              </w:rPr>
              <w:tab/>
            </w:r>
            <w:r w:rsidR="00DA59CA">
              <w:rPr>
                <w:noProof/>
                <w:webHidden/>
              </w:rPr>
              <w:fldChar w:fldCharType="begin"/>
            </w:r>
            <w:r w:rsidR="00DA59CA">
              <w:rPr>
                <w:noProof/>
                <w:webHidden/>
              </w:rPr>
              <w:instrText xml:space="preserve"> PAGEREF _Toc78045529 \h </w:instrText>
            </w:r>
            <w:r w:rsidR="00DA59CA">
              <w:rPr>
                <w:noProof/>
                <w:webHidden/>
              </w:rPr>
            </w:r>
            <w:r w:rsidR="00DA59CA">
              <w:rPr>
                <w:noProof/>
                <w:webHidden/>
              </w:rPr>
              <w:fldChar w:fldCharType="separate"/>
            </w:r>
            <w:r w:rsidR="00FE7C1A">
              <w:rPr>
                <w:noProof/>
                <w:webHidden/>
              </w:rPr>
              <w:t>51</w:t>
            </w:r>
            <w:r w:rsidR="00DA59CA">
              <w:rPr>
                <w:noProof/>
                <w:webHidden/>
              </w:rPr>
              <w:fldChar w:fldCharType="end"/>
            </w:r>
          </w:hyperlink>
        </w:p>
        <w:p w14:paraId="390F0BC7" w14:textId="39FBB2CC"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0" w:history="1">
            <w:r w:rsidR="00334978" w:rsidRPr="00E10AEF">
              <w:rPr>
                <w:rStyle w:val="Hyperlink"/>
                <w:b/>
                <w:bCs/>
                <w:noProof/>
              </w:rPr>
              <w:t>Geografia 1ª Semana</w:t>
            </w:r>
            <w:r w:rsidR="00334978">
              <w:rPr>
                <w:noProof/>
                <w:webHidden/>
              </w:rPr>
              <w:tab/>
            </w:r>
            <w:r w:rsidR="00DA59CA">
              <w:rPr>
                <w:noProof/>
                <w:webHidden/>
              </w:rPr>
              <w:fldChar w:fldCharType="begin"/>
            </w:r>
            <w:r w:rsidR="00DA59CA">
              <w:rPr>
                <w:noProof/>
                <w:webHidden/>
              </w:rPr>
              <w:instrText xml:space="preserve"> PAGEREF _Toc78045530 \h </w:instrText>
            </w:r>
            <w:r w:rsidR="00DA59CA">
              <w:rPr>
                <w:noProof/>
                <w:webHidden/>
              </w:rPr>
            </w:r>
            <w:r w:rsidR="00DA59CA">
              <w:rPr>
                <w:noProof/>
                <w:webHidden/>
              </w:rPr>
              <w:fldChar w:fldCharType="separate"/>
            </w:r>
            <w:r w:rsidR="00FE7C1A">
              <w:rPr>
                <w:noProof/>
                <w:webHidden/>
              </w:rPr>
              <w:t>53</w:t>
            </w:r>
            <w:r w:rsidR="00DA59CA">
              <w:rPr>
                <w:noProof/>
                <w:webHidden/>
              </w:rPr>
              <w:fldChar w:fldCharType="end"/>
            </w:r>
          </w:hyperlink>
        </w:p>
        <w:p w14:paraId="1143916F" w14:textId="1326D9D9"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1" w:history="1">
            <w:r w:rsidR="00334978" w:rsidRPr="00E10AEF">
              <w:rPr>
                <w:rStyle w:val="Hyperlink"/>
                <w:b/>
                <w:bCs/>
                <w:noProof/>
              </w:rPr>
              <w:t>Geografia 2ª Semana</w:t>
            </w:r>
            <w:r w:rsidR="00334978">
              <w:rPr>
                <w:noProof/>
                <w:webHidden/>
              </w:rPr>
              <w:tab/>
            </w:r>
            <w:r w:rsidR="00DA59CA">
              <w:rPr>
                <w:noProof/>
                <w:webHidden/>
              </w:rPr>
              <w:fldChar w:fldCharType="begin"/>
            </w:r>
            <w:r w:rsidR="00DA59CA">
              <w:rPr>
                <w:noProof/>
                <w:webHidden/>
              </w:rPr>
              <w:instrText xml:space="preserve"> PAGEREF _Toc78045531 \h </w:instrText>
            </w:r>
            <w:r w:rsidR="00DA59CA">
              <w:rPr>
                <w:noProof/>
                <w:webHidden/>
              </w:rPr>
            </w:r>
            <w:r w:rsidR="00DA59CA">
              <w:rPr>
                <w:noProof/>
                <w:webHidden/>
              </w:rPr>
              <w:fldChar w:fldCharType="separate"/>
            </w:r>
            <w:r w:rsidR="00FE7C1A">
              <w:rPr>
                <w:noProof/>
                <w:webHidden/>
              </w:rPr>
              <w:t>56</w:t>
            </w:r>
            <w:r w:rsidR="00DA59CA">
              <w:rPr>
                <w:noProof/>
                <w:webHidden/>
              </w:rPr>
              <w:fldChar w:fldCharType="end"/>
            </w:r>
          </w:hyperlink>
        </w:p>
        <w:p w14:paraId="682F1561" w14:textId="51E70636"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2" w:history="1">
            <w:r w:rsidR="00334978" w:rsidRPr="00E10AEF">
              <w:rPr>
                <w:rStyle w:val="Hyperlink"/>
                <w:b/>
                <w:bCs/>
                <w:noProof/>
              </w:rPr>
              <w:t>Geografia 3ª Semana</w:t>
            </w:r>
            <w:r w:rsidR="00334978">
              <w:rPr>
                <w:noProof/>
                <w:webHidden/>
              </w:rPr>
              <w:tab/>
            </w:r>
            <w:r w:rsidR="00DA59CA">
              <w:rPr>
                <w:noProof/>
                <w:webHidden/>
              </w:rPr>
              <w:fldChar w:fldCharType="begin"/>
            </w:r>
            <w:r w:rsidR="00DA59CA">
              <w:rPr>
                <w:noProof/>
                <w:webHidden/>
              </w:rPr>
              <w:instrText xml:space="preserve"> PAGEREF _Toc78045532 \h </w:instrText>
            </w:r>
            <w:r w:rsidR="00DA59CA">
              <w:rPr>
                <w:noProof/>
                <w:webHidden/>
              </w:rPr>
            </w:r>
            <w:r w:rsidR="00DA59CA">
              <w:rPr>
                <w:noProof/>
                <w:webHidden/>
              </w:rPr>
              <w:fldChar w:fldCharType="separate"/>
            </w:r>
            <w:r w:rsidR="00FE7C1A">
              <w:rPr>
                <w:noProof/>
                <w:webHidden/>
              </w:rPr>
              <w:t>59</w:t>
            </w:r>
            <w:r w:rsidR="00DA59CA">
              <w:rPr>
                <w:noProof/>
                <w:webHidden/>
              </w:rPr>
              <w:fldChar w:fldCharType="end"/>
            </w:r>
          </w:hyperlink>
        </w:p>
        <w:p w14:paraId="71542412" w14:textId="67CA00B9"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3" w:history="1">
            <w:r w:rsidR="00334978" w:rsidRPr="00E10AEF">
              <w:rPr>
                <w:rStyle w:val="Hyperlink"/>
                <w:b/>
                <w:bCs/>
                <w:noProof/>
              </w:rPr>
              <w:t>Geografia 4ª Semana</w:t>
            </w:r>
            <w:r w:rsidR="00334978">
              <w:rPr>
                <w:noProof/>
                <w:webHidden/>
              </w:rPr>
              <w:tab/>
            </w:r>
            <w:r w:rsidR="00DA59CA">
              <w:rPr>
                <w:noProof/>
                <w:webHidden/>
              </w:rPr>
              <w:fldChar w:fldCharType="begin"/>
            </w:r>
            <w:r w:rsidR="00DA59CA">
              <w:rPr>
                <w:noProof/>
                <w:webHidden/>
              </w:rPr>
              <w:instrText xml:space="preserve"> PAGEREF _Toc78045533 \h </w:instrText>
            </w:r>
            <w:r w:rsidR="00DA59CA">
              <w:rPr>
                <w:noProof/>
                <w:webHidden/>
              </w:rPr>
            </w:r>
            <w:r w:rsidR="00DA59CA">
              <w:rPr>
                <w:noProof/>
                <w:webHidden/>
              </w:rPr>
              <w:fldChar w:fldCharType="separate"/>
            </w:r>
            <w:r w:rsidR="00FE7C1A">
              <w:rPr>
                <w:noProof/>
                <w:webHidden/>
              </w:rPr>
              <w:t>62</w:t>
            </w:r>
            <w:r w:rsidR="00DA59CA">
              <w:rPr>
                <w:noProof/>
                <w:webHidden/>
              </w:rPr>
              <w:fldChar w:fldCharType="end"/>
            </w:r>
          </w:hyperlink>
        </w:p>
        <w:p w14:paraId="43F8ADB7" w14:textId="20432D7F"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4" w:history="1">
            <w:r w:rsidR="00334978" w:rsidRPr="00E10AEF">
              <w:rPr>
                <w:rStyle w:val="Hyperlink"/>
                <w:b/>
                <w:bCs/>
                <w:noProof/>
              </w:rPr>
              <w:t>Geografia 5ª Semana</w:t>
            </w:r>
            <w:r w:rsidR="00334978">
              <w:rPr>
                <w:noProof/>
                <w:webHidden/>
              </w:rPr>
              <w:tab/>
            </w:r>
            <w:r w:rsidR="00DA59CA">
              <w:rPr>
                <w:noProof/>
                <w:webHidden/>
              </w:rPr>
              <w:fldChar w:fldCharType="begin"/>
            </w:r>
            <w:r w:rsidR="00DA59CA">
              <w:rPr>
                <w:noProof/>
                <w:webHidden/>
              </w:rPr>
              <w:instrText xml:space="preserve"> PAGEREF _Toc78045534 \h </w:instrText>
            </w:r>
            <w:r w:rsidR="00DA59CA">
              <w:rPr>
                <w:noProof/>
                <w:webHidden/>
              </w:rPr>
            </w:r>
            <w:r w:rsidR="00DA59CA">
              <w:rPr>
                <w:noProof/>
                <w:webHidden/>
              </w:rPr>
              <w:fldChar w:fldCharType="separate"/>
            </w:r>
            <w:r w:rsidR="00FE7C1A">
              <w:rPr>
                <w:noProof/>
                <w:webHidden/>
              </w:rPr>
              <w:t>65</w:t>
            </w:r>
            <w:r w:rsidR="00DA59CA">
              <w:rPr>
                <w:noProof/>
                <w:webHidden/>
              </w:rPr>
              <w:fldChar w:fldCharType="end"/>
            </w:r>
          </w:hyperlink>
        </w:p>
        <w:p w14:paraId="362D23F7" w14:textId="2DE87FBD"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5" w:history="1">
            <w:r w:rsidR="00334978" w:rsidRPr="00E10AEF">
              <w:rPr>
                <w:rStyle w:val="Hyperlink"/>
                <w:b/>
                <w:bCs/>
                <w:noProof/>
              </w:rPr>
              <w:t>Geografia 6ª Semana</w:t>
            </w:r>
            <w:r w:rsidR="00334978">
              <w:rPr>
                <w:noProof/>
                <w:webHidden/>
              </w:rPr>
              <w:tab/>
            </w:r>
            <w:r w:rsidR="00DA59CA">
              <w:rPr>
                <w:noProof/>
                <w:webHidden/>
              </w:rPr>
              <w:fldChar w:fldCharType="begin"/>
            </w:r>
            <w:r w:rsidR="00DA59CA">
              <w:rPr>
                <w:noProof/>
                <w:webHidden/>
              </w:rPr>
              <w:instrText xml:space="preserve"> PAGEREF _Toc78045535 \h </w:instrText>
            </w:r>
            <w:r w:rsidR="00DA59CA">
              <w:rPr>
                <w:noProof/>
                <w:webHidden/>
              </w:rPr>
            </w:r>
            <w:r w:rsidR="00DA59CA">
              <w:rPr>
                <w:noProof/>
                <w:webHidden/>
              </w:rPr>
              <w:fldChar w:fldCharType="separate"/>
            </w:r>
            <w:r w:rsidR="00FE7C1A">
              <w:rPr>
                <w:noProof/>
                <w:webHidden/>
              </w:rPr>
              <w:t>69</w:t>
            </w:r>
            <w:r w:rsidR="00DA59CA">
              <w:rPr>
                <w:noProof/>
                <w:webHidden/>
              </w:rPr>
              <w:fldChar w:fldCharType="end"/>
            </w:r>
          </w:hyperlink>
        </w:p>
        <w:p w14:paraId="7CC99670" w14:textId="077E7817"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6" w:history="1">
            <w:r w:rsidR="00334978" w:rsidRPr="00E10AEF">
              <w:rPr>
                <w:rStyle w:val="Hyperlink"/>
                <w:b/>
                <w:bCs/>
                <w:noProof/>
              </w:rPr>
              <w:t>História 1ª Semana</w:t>
            </w:r>
            <w:r w:rsidR="00334978">
              <w:rPr>
                <w:noProof/>
                <w:webHidden/>
              </w:rPr>
              <w:tab/>
            </w:r>
            <w:r w:rsidR="00DA59CA">
              <w:rPr>
                <w:noProof/>
                <w:webHidden/>
              </w:rPr>
              <w:fldChar w:fldCharType="begin"/>
            </w:r>
            <w:r w:rsidR="00DA59CA">
              <w:rPr>
                <w:noProof/>
                <w:webHidden/>
              </w:rPr>
              <w:instrText xml:space="preserve"> PAGEREF _Toc78045536 \h </w:instrText>
            </w:r>
            <w:r w:rsidR="00DA59CA">
              <w:rPr>
                <w:noProof/>
                <w:webHidden/>
              </w:rPr>
            </w:r>
            <w:r w:rsidR="00DA59CA">
              <w:rPr>
                <w:noProof/>
                <w:webHidden/>
              </w:rPr>
              <w:fldChar w:fldCharType="separate"/>
            </w:r>
            <w:r w:rsidR="00FE7C1A">
              <w:rPr>
                <w:noProof/>
                <w:webHidden/>
              </w:rPr>
              <w:t>72</w:t>
            </w:r>
            <w:r w:rsidR="00DA59CA">
              <w:rPr>
                <w:noProof/>
                <w:webHidden/>
              </w:rPr>
              <w:fldChar w:fldCharType="end"/>
            </w:r>
          </w:hyperlink>
        </w:p>
        <w:p w14:paraId="5C9D537A" w14:textId="1ED3E166"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7" w:history="1">
            <w:r w:rsidR="00334978" w:rsidRPr="00E10AEF">
              <w:rPr>
                <w:rStyle w:val="Hyperlink"/>
                <w:b/>
                <w:bCs/>
                <w:noProof/>
              </w:rPr>
              <w:t>História 2ª Semana</w:t>
            </w:r>
            <w:r w:rsidR="00334978">
              <w:rPr>
                <w:noProof/>
                <w:webHidden/>
              </w:rPr>
              <w:tab/>
            </w:r>
            <w:r w:rsidR="00DA59CA">
              <w:rPr>
                <w:noProof/>
                <w:webHidden/>
              </w:rPr>
              <w:fldChar w:fldCharType="begin"/>
            </w:r>
            <w:r w:rsidR="00DA59CA">
              <w:rPr>
                <w:noProof/>
                <w:webHidden/>
              </w:rPr>
              <w:instrText xml:space="preserve"> PAGEREF _Toc78045537 \h </w:instrText>
            </w:r>
            <w:r w:rsidR="00DA59CA">
              <w:rPr>
                <w:noProof/>
                <w:webHidden/>
              </w:rPr>
            </w:r>
            <w:r w:rsidR="00DA59CA">
              <w:rPr>
                <w:noProof/>
                <w:webHidden/>
              </w:rPr>
              <w:fldChar w:fldCharType="separate"/>
            </w:r>
            <w:r w:rsidR="00FE7C1A">
              <w:rPr>
                <w:noProof/>
                <w:webHidden/>
              </w:rPr>
              <w:t>75</w:t>
            </w:r>
            <w:r w:rsidR="00DA59CA">
              <w:rPr>
                <w:noProof/>
                <w:webHidden/>
              </w:rPr>
              <w:fldChar w:fldCharType="end"/>
            </w:r>
          </w:hyperlink>
        </w:p>
        <w:p w14:paraId="1A9854DA" w14:textId="1CDEA010"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8" w:history="1">
            <w:r w:rsidR="00334978" w:rsidRPr="00E10AEF">
              <w:rPr>
                <w:rStyle w:val="Hyperlink"/>
                <w:b/>
                <w:bCs/>
                <w:noProof/>
              </w:rPr>
              <w:t>História 3ª Semana</w:t>
            </w:r>
            <w:r w:rsidR="00334978">
              <w:rPr>
                <w:noProof/>
                <w:webHidden/>
              </w:rPr>
              <w:tab/>
            </w:r>
            <w:r w:rsidR="00DA59CA">
              <w:rPr>
                <w:noProof/>
                <w:webHidden/>
              </w:rPr>
              <w:fldChar w:fldCharType="begin"/>
            </w:r>
            <w:r w:rsidR="00DA59CA">
              <w:rPr>
                <w:noProof/>
                <w:webHidden/>
              </w:rPr>
              <w:instrText xml:space="preserve"> PAGEREF _Toc78045538 \h </w:instrText>
            </w:r>
            <w:r w:rsidR="00DA59CA">
              <w:rPr>
                <w:noProof/>
                <w:webHidden/>
              </w:rPr>
            </w:r>
            <w:r w:rsidR="00DA59CA">
              <w:rPr>
                <w:noProof/>
                <w:webHidden/>
              </w:rPr>
              <w:fldChar w:fldCharType="separate"/>
            </w:r>
            <w:r w:rsidR="00FE7C1A">
              <w:rPr>
                <w:noProof/>
                <w:webHidden/>
              </w:rPr>
              <w:t>78</w:t>
            </w:r>
            <w:r w:rsidR="00DA59CA">
              <w:rPr>
                <w:noProof/>
                <w:webHidden/>
              </w:rPr>
              <w:fldChar w:fldCharType="end"/>
            </w:r>
          </w:hyperlink>
        </w:p>
        <w:p w14:paraId="60FBE764" w14:textId="161887D5"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39" w:history="1">
            <w:r w:rsidR="00334978" w:rsidRPr="00E10AEF">
              <w:rPr>
                <w:rStyle w:val="Hyperlink"/>
                <w:b/>
                <w:bCs/>
                <w:noProof/>
              </w:rPr>
              <w:t>História 4ª Semana</w:t>
            </w:r>
            <w:r w:rsidR="00334978">
              <w:rPr>
                <w:noProof/>
                <w:webHidden/>
              </w:rPr>
              <w:tab/>
            </w:r>
            <w:r w:rsidR="00DA59CA">
              <w:rPr>
                <w:noProof/>
                <w:webHidden/>
              </w:rPr>
              <w:fldChar w:fldCharType="begin"/>
            </w:r>
            <w:r w:rsidR="00DA59CA">
              <w:rPr>
                <w:noProof/>
                <w:webHidden/>
              </w:rPr>
              <w:instrText xml:space="preserve"> PAGEREF _Toc78045539 \h </w:instrText>
            </w:r>
            <w:r w:rsidR="00DA59CA">
              <w:rPr>
                <w:noProof/>
                <w:webHidden/>
              </w:rPr>
            </w:r>
            <w:r w:rsidR="00DA59CA">
              <w:rPr>
                <w:noProof/>
                <w:webHidden/>
              </w:rPr>
              <w:fldChar w:fldCharType="separate"/>
            </w:r>
            <w:r w:rsidR="00FE7C1A">
              <w:rPr>
                <w:noProof/>
                <w:webHidden/>
              </w:rPr>
              <w:t>81</w:t>
            </w:r>
            <w:r w:rsidR="00DA59CA">
              <w:rPr>
                <w:noProof/>
                <w:webHidden/>
              </w:rPr>
              <w:fldChar w:fldCharType="end"/>
            </w:r>
          </w:hyperlink>
        </w:p>
        <w:p w14:paraId="3AE8CA02" w14:textId="476DCC1C"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0" w:history="1">
            <w:r w:rsidR="00334978" w:rsidRPr="00E10AEF">
              <w:rPr>
                <w:rStyle w:val="Hyperlink"/>
                <w:b/>
                <w:bCs/>
                <w:noProof/>
              </w:rPr>
              <w:t>História 5ª Semana</w:t>
            </w:r>
            <w:r w:rsidR="00334978">
              <w:rPr>
                <w:noProof/>
                <w:webHidden/>
              </w:rPr>
              <w:tab/>
            </w:r>
            <w:r w:rsidR="00DA59CA">
              <w:rPr>
                <w:noProof/>
                <w:webHidden/>
              </w:rPr>
              <w:fldChar w:fldCharType="begin"/>
            </w:r>
            <w:r w:rsidR="00DA59CA">
              <w:rPr>
                <w:noProof/>
                <w:webHidden/>
              </w:rPr>
              <w:instrText xml:space="preserve"> PAGEREF _Toc78045540 \h </w:instrText>
            </w:r>
            <w:r w:rsidR="00DA59CA">
              <w:rPr>
                <w:noProof/>
                <w:webHidden/>
              </w:rPr>
            </w:r>
            <w:r w:rsidR="00DA59CA">
              <w:rPr>
                <w:noProof/>
                <w:webHidden/>
              </w:rPr>
              <w:fldChar w:fldCharType="separate"/>
            </w:r>
            <w:r w:rsidR="00FE7C1A">
              <w:rPr>
                <w:noProof/>
                <w:webHidden/>
              </w:rPr>
              <w:t>84</w:t>
            </w:r>
            <w:r w:rsidR="00DA59CA">
              <w:rPr>
                <w:noProof/>
                <w:webHidden/>
              </w:rPr>
              <w:fldChar w:fldCharType="end"/>
            </w:r>
          </w:hyperlink>
        </w:p>
        <w:p w14:paraId="0F9A9109" w14:textId="520E3ECB"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1" w:history="1">
            <w:r w:rsidR="00334978" w:rsidRPr="00E10AEF">
              <w:rPr>
                <w:rStyle w:val="Hyperlink"/>
                <w:b/>
                <w:bCs/>
                <w:noProof/>
              </w:rPr>
              <w:t>História 6ª Semana</w:t>
            </w:r>
            <w:r w:rsidR="00334978">
              <w:rPr>
                <w:noProof/>
                <w:webHidden/>
              </w:rPr>
              <w:tab/>
            </w:r>
            <w:r w:rsidR="00DA59CA">
              <w:rPr>
                <w:noProof/>
                <w:webHidden/>
              </w:rPr>
              <w:fldChar w:fldCharType="begin"/>
            </w:r>
            <w:r w:rsidR="00DA59CA">
              <w:rPr>
                <w:noProof/>
                <w:webHidden/>
              </w:rPr>
              <w:instrText xml:space="preserve"> PAGEREF _Toc78045541 \h </w:instrText>
            </w:r>
            <w:r w:rsidR="00DA59CA">
              <w:rPr>
                <w:noProof/>
                <w:webHidden/>
              </w:rPr>
            </w:r>
            <w:r w:rsidR="00DA59CA">
              <w:rPr>
                <w:noProof/>
                <w:webHidden/>
              </w:rPr>
              <w:fldChar w:fldCharType="separate"/>
            </w:r>
            <w:r w:rsidR="00FE7C1A">
              <w:rPr>
                <w:noProof/>
                <w:webHidden/>
              </w:rPr>
              <w:t>87</w:t>
            </w:r>
            <w:r w:rsidR="00DA59CA">
              <w:rPr>
                <w:noProof/>
                <w:webHidden/>
              </w:rPr>
              <w:fldChar w:fldCharType="end"/>
            </w:r>
          </w:hyperlink>
        </w:p>
        <w:p w14:paraId="37BAC5BC" w14:textId="1B47318F"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2" w:history="1">
            <w:r w:rsidR="00334978" w:rsidRPr="00E10AEF">
              <w:rPr>
                <w:rStyle w:val="Hyperlink"/>
                <w:b/>
                <w:bCs/>
                <w:noProof/>
              </w:rPr>
              <w:t>Educação Física 1ª Semana</w:t>
            </w:r>
            <w:r w:rsidR="00334978">
              <w:rPr>
                <w:noProof/>
                <w:webHidden/>
              </w:rPr>
              <w:tab/>
            </w:r>
            <w:r w:rsidR="00DA59CA">
              <w:rPr>
                <w:noProof/>
                <w:webHidden/>
              </w:rPr>
              <w:fldChar w:fldCharType="begin"/>
            </w:r>
            <w:r w:rsidR="00DA59CA">
              <w:rPr>
                <w:noProof/>
                <w:webHidden/>
              </w:rPr>
              <w:instrText xml:space="preserve"> PAGEREF _Toc78045542 \h </w:instrText>
            </w:r>
            <w:r w:rsidR="00DA59CA">
              <w:rPr>
                <w:noProof/>
                <w:webHidden/>
              </w:rPr>
            </w:r>
            <w:r w:rsidR="00DA59CA">
              <w:rPr>
                <w:noProof/>
                <w:webHidden/>
              </w:rPr>
              <w:fldChar w:fldCharType="separate"/>
            </w:r>
            <w:r w:rsidR="00FE7C1A">
              <w:rPr>
                <w:noProof/>
                <w:webHidden/>
              </w:rPr>
              <w:t>90</w:t>
            </w:r>
            <w:r w:rsidR="00DA59CA">
              <w:rPr>
                <w:noProof/>
                <w:webHidden/>
              </w:rPr>
              <w:fldChar w:fldCharType="end"/>
            </w:r>
          </w:hyperlink>
        </w:p>
        <w:p w14:paraId="1340915F" w14:textId="149D6DAE"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3" w:history="1">
            <w:r w:rsidR="00334978" w:rsidRPr="00E10AEF">
              <w:rPr>
                <w:rStyle w:val="Hyperlink"/>
                <w:b/>
                <w:bCs/>
                <w:noProof/>
              </w:rPr>
              <w:t>Educação Física 2ª Semana</w:t>
            </w:r>
            <w:r w:rsidR="00334978">
              <w:rPr>
                <w:noProof/>
                <w:webHidden/>
              </w:rPr>
              <w:tab/>
            </w:r>
            <w:r w:rsidR="00DA59CA">
              <w:rPr>
                <w:noProof/>
                <w:webHidden/>
              </w:rPr>
              <w:fldChar w:fldCharType="begin"/>
            </w:r>
            <w:r w:rsidR="00DA59CA">
              <w:rPr>
                <w:noProof/>
                <w:webHidden/>
              </w:rPr>
              <w:instrText xml:space="preserve"> PAGEREF _Toc78045543 \h </w:instrText>
            </w:r>
            <w:r w:rsidR="00DA59CA">
              <w:rPr>
                <w:noProof/>
                <w:webHidden/>
              </w:rPr>
            </w:r>
            <w:r w:rsidR="00DA59CA">
              <w:rPr>
                <w:noProof/>
                <w:webHidden/>
              </w:rPr>
              <w:fldChar w:fldCharType="separate"/>
            </w:r>
            <w:r w:rsidR="00FE7C1A">
              <w:rPr>
                <w:noProof/>
                <w:webHidden/>
              </w:rPr>
              <w:t>92</w:t>
            </w:r>
            <w:r w:rsidR="00DA59CA">
              <w:rPr>
                <w:noProof/>
                <w:webHidden/>
              </w:rPr>
              <w:fldChar w:fldCharType="end"/>
            </w:r>
          </w:hyperlink>
        </w:p>
        <w:p w14:paraId="2F159559" w14:textId="78555658"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4" w:history="1">
            <w:r w:rsidR="00334978" w:rsidRPr="00E10AEF">
              <w:rPr>
                <w:rStyle w:val="Hyperlink"/>
                <w:b/>
                <w:bCs/>
                <w:noProof/>
              </w:rPr>
              <w:t>Educação Física 3ª Semana</w:t>
            </w:r>
            <w:r w:rsidR="00334978">
              <w:rPr>
                <w:noProof/>
                <w:webHidden/>
              </w:rPr>
              <w:tab/>
            </w:r>
            <w:r w:rsidR="00DA59CA">
              <w:rPr>
                <w:noProof/>
                <w:webHidden/>
              </w:rPr>
              <w:fldChar w:fldCharType="begin"/>
            </w:r>
            <w:r w:rsidR="00DA59CA">
              <w:rPr>
                <w:noProof/>
                <w:webHidden/>
              </w:rPr>
              <w:instrText xml:space="preserve"> PAGEREF _Toc78045544 \h </w:instrText>
            </w:r>
            <w:r w:rsidR="00DA59CA">
              <w:rPr>
                <w:noProof/>
                <w:webHidden/>
              </w:rPr>
            </w:r>
            <w:r w:rsidR="00DA59CA">
              <w:rPr>
                <w:noProof/>
                <w:webHidden/>
              </w:rPr>
              <w:fldChar w:fldCharType="separate"/>
            </w:r>
            <w:r w:rsidR="00FE7C1A">
              <w:rPr>
                <w:noProof/>
                <w:webHidden/>
              </w:rPr>
              <w:t>94</w:t>
            </w:r>
            <w:r w:rsidR="00DA59CA">
              <w:rPr>
                <w:noProof/>
                <w:webHidden/>
              </w:rPr>
              <w:fldChar w:fldCharType="end"/>
            </w:r>
          </w:hyperlink>
        </w:p>
        <w:p w14:paraId="6A0F34C5" w14:textId="7B5AE98E"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5" w:history="1">
            <w:r w:rsidR="00334978" w:rsidRPr="00E10AEF">
              <w:rPr>
                <w:rStyle w:val="Hyperlink"/>
                <w:b/>
                <w:bCs/>
                <w:noProof/>
              </w:rPr>
              <w:t>Educação Física 4ª Semana</w:t>
            </w:r>
            <w:r w:rsidR="00334978">
              <w:rPr>
                <w:noProof/>
                <w:webHidden/>
              </w:rPr>
              <w:tab/>
            </w:r>
            <w:r w:rsidR="00DA59CA">
              <w:rPr>
                <w:noProof/>
                <w:webHidden/>
              </w:rPr>
              <w:fldChar w:fldCharType="begin"/>
            </w:r>
            <w:r w:rsidR="00DA59CA">
              <w:rPr>
                <w:noProof/>
                <w:webHidden/>
              </w:rPr>
              <w:instrText xml:space="preserve"> PAGEREF _Toc78045545 \h </w:instrText>
            </w:r>
            <w:r w:rsidR="00DA59CA">
              <w:rPr>
                <w:noProof/>
                <w:webHidden/>
              </w:rPr>
            </w:r>
            <w:r w:rsidR="00DA59CA">
              <w:rPr>
                <w:noProof/>
                <w:webHidden/>
              </w:rPr>
              <w:fldChar w:fldCharType="separate"/>
            </w:r>
            <w:r w:rsidR="00FE7C1A">
              <w:rPr>
                <w:noProof/>
                <w:webHidden/>
              </w:rPr>
              <w:t>96</w:t>
            </w:r>
            <w:r w:rsidR="00DA59CA">
              <w:rPr>
                <w:noProof/>
                <w:webHidden/>
              </w:rPr>
              <w:fldChar w:fldCharType="end"/>
            </w:r>
          </w:hyperlink>
        </w:p>
        <w:p w14:paraId="646867AB" w14:textId="5E7D3CE2"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6" w:history="1">
            <w:r w:rsidR="00334978" w:rsidRPr="00E10AEF">
              <w:rPr>
                <w:rStyle w:val="Hyperlink"/>
                <w:b/>
                <w:bCs/>
                <w:noProof/>
              </w:rPr>
              <w:t>Educação Física 5ª Semana</w:t>
            </w:r>
            <w:r w:rsidR="00334978">
              <w:rPr>
                <w:noProof/>
                <w:webHidden/>
              </w:rPr>
              <w:tab/>
            </w:r>
            <w:r w:rsidR="00DA59CA">
              <w:rPr>
                <w:noProof/>
                <w:webHidden/>
              </w:rPr>
              <w:fldChar w:fldCharType="begin"/>
            </w:r>
            <w:r w:rsidR="00DA59CA">
              <w:rPr>
                <w:noProof/>
                <w:webHidden/>
              </w:rPr>
              <w:instrText xml:space="preserve"> PAGEREF _Toc78045546 \h </w:instrText>
            </w:r>
            <w:r w:rsidR="00DA59CA">
              <w:rPr>
                <w:noProof/>
                <w:webHidden/>
              </w:rPr>
            </w:r>
            <w:r w:rsidR="00DA59CA">
              <w:rPr>
                <w:noProof/>
                <w:webHidden/>
              </w:rPr>
              <w:fldChar w:fldCharType="separate"/>
            </w:r>
            <w:r w:rsidR="00FE7C1A">
              <w:rPr>
                <w:noProof/>
                <w:webHidden/>
              </w:rPr>
              <w:t>98</w:t>
            </w:r>
            <w:r w:rsidR="00DA59CA">
              <w:rPr>
                <w:noProof/>
                <w:webHidden/>
              </w:rPr>
              <w:fldChar w:fldCharType="end"/>
            </w:r>
          </w:hyperlink>
        </w:p>
        <w:p w14:paraId="145DFFDD" w14:textId="57EFF850"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7" w:history="1">
            <w:r w:rsidR="00334978" w:rsidRPr="00E10AEF">
              <w:rPr>
                <w:rStyle w:val="Hyperlink"/>
                <w:b/>
                <w:bCs/>
                <w:noProof/>
              </w:rPr>
              <w:t>Educação Física 6ª Semana</w:t>
            </w:r>
            <w:r w:rsidR="00334978">
              <w:rPr>
                <w:noProof/>
                <w:webHidden/>
              </w:rPr>
              <w:tab/>
            </w:r>
            <w:r w:rsidR="00DA59CA">
              <w:rPr>
                <w:noProof/>
                <w:webHidden/>
              </w:rPr>
              <w:fldChar w:fldCharType="begin"/>
            </w:r>
            <w:r w:rsidR="00DA59CA">
              <w:rPr>
                <w:noProof/>
                <w:webHidden/>
              </w:rPr>
              <w:instrText xml:space="preserve"> PAGEREF _Toc78045547 \h </w:instrText>
            </w:r>
            <w:r w:rsidR="00DA59CA">
              <w:rPr>
                <w:noProof/>
                <w:webHidden/>
              </w:rPr>
            </w:r>
            <w:r w:rsidR="00DA59CA">
              <w:rPr>
                <w:noProof/>
                <w:webHidden/>
              </w:rPr>
              <w:fldChar w:fldCharType="separate"/>
            </w:r>
            <w:r w:rsidR="00FE7C1A">
              <w:rPr>
                <w:noProof/>
                <w:webHidden/>
              </w:rPr>
              <w:t>101</w:t>
            </w:r>
            <w:r w:rsidR="00DA59CA">
              <w:rPr>
                <w:noProof/>
                <w:webHidden/>
              </w:rPr>
              <w:fldChar w:fldCharType="end"/>
            </w:r>
          </w:hyperlink>
        </w:p>
        <w:p w14:paraId="752D749C" w14:textId="5FA34F4A"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8" w:history="1">
            <w:r w:rsidR="00334978" w:rsidRPr="00E10AEF">
              <w:rPr>
                <w:rStyle w:val="Hyperlink"/>
                <w:b/>
                <w:bCs/>
                <w:noProof/>
              </w:rPr>
              <w:t>Arte 1ª Semana</w:t>
            </w:r>
            <w:r w:rsidR="00334978">
              <w:rPr>
                <w:noProof/>
                <w:webHidden/>
              </w:rPr>
              <w:tab/>
            </w:r>
            <w:r w:rsidR="00DA59CA">
              <w:rPr>
                <w:noProof/>
                <w:webHidden/>
              </w:rPr>
              <w:fldChar w:fldCharType="begin"/>
            </w:r>
            <w:r w:rsidR="00DA59CA">
              <w:rPr>
                <w:noProof/>
                <w:webHidden/>
              </w:rPr>
              <w:instrText xml:space="preserve"> PAGEREF _Toc78045548 \h </w:instrText>
            </w:r>
            <w:r w:rsidR="00DA59CA">
              <w:rPr>
                <w:noProof/>
                <w:webHidden/>
              </w:rPr>
            </w:r>
            <w:r w:rsidR="00DA59CA">
              <w:rPr>
                <w:noProof/>
                <w:webHidden/>
              </w:rPr>
              <w:fldChar w:fldCharType="separate"/>
            </w:r>
            <w:r w:rsidR="00FE7C1A">
              <w:rPr>
                <w:noProof/>
                <w:webHidden/>
              </w:rPr>
              <w:t>103</w:t>
            </w:r>
            <w:r w:rsidR="00DA59CA">
              <w:rPr>
                <w:noProof/>
                <w:webHidden/>
              </w:rPr>
              <w:fldChar w:fldCharType="end"/>
            </w:r>
          </w:hyperlink>
        </w:p>
        <w:p w14:paraId="6BDF6EC5" w14:textId="1A48DEE8"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49" w:history="1">
            <w:r w:rsidR="00334978" w:rsidRPr="00E10AEF">
              <w:rPr>
                <w:rStyle w:val="Hyperlink"/>
                <w:b/>
                <w:bCs/>
                <w:noProof/>
              </w:rPr>
              <w:t>Arte 2ª Semana</w:t>
            </w:r>
            <w:r w:rsidR="00334978">
              <w:rPr>
                <w:noProof/>
                <w:webHidden/>
              </w:rPr>
              <w:tab/>
            </w:r>
            <w:r w:rsidR="00DA59CA">
              <w:rPr>
                <w:noProof/>
                <w:webHidden/>
              </w:rPr>
              <w:fldChar w:fldCharType="begin"/>
            </w:r>
            <w:r w:rsidR="00DA59CA">
              <w:rPr>
                <w:noProof/>
                <w:webHidden/>
              </w:rPr>
              <w:instrText xml:space="preserve"> PAGEREF _Toc78045549 \h </w:instrText>
            </w:r>
            <w:r w:rsidR="00DA59CA">
              <w:rPr>
                <w:noProof/>
                <w:webHidden/>
              </w:rPr>
            </w:r>
            <w:r w:rsidR="00DA59CA">
              <w:rPr>
                <w:noProof/>
                <w:webHidden/>
              </w:rPr>
              <w:fldChar w:fldCharType="separate"/>
            </w:r>
            <w:r w:rsidR="00FE7C1A">
              <w:rPr>
                <w:noProof/>
                <w:webHidden/>
              </w:rPr>
              <w:t>105</w:t>
            </w:r>
            <w:r w:rsidR="00DA59CA">
              <w:rPr>
                <w:noProof/>
                <w:webHidden/>
              </w:rPr>
              <w:fldChar w:fldCharType="end"/>
            </w:r>
          </w:hyperlink>
        </w:p>
        <w:p w14:paraId="75A95D32" w14:textId="1B282AE1"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0" w:history="1">
            <w:r w:rsidR="00334978" w:rsidRPr="00E10AEF">
              <w:rPr>
                <w:rStyle w:val="Hyperlink"/>
                <w:b/>
                <w:bCs/>
                <w:noProof/>
              </w:rPr>
              <w:t>Arte 3ª Semana</w:t>
            </w:r>
            <w:r w:rsidR="00334978">
              <w:rPr>
                <w:noProof/>
                <w:webHidden/>
              </w:rPr>
              <w:tab/>
            </w:r>
            <w:r w:rsidR="00DA59CA">
              <w:rPr>
                <w:noProof/>
                <w:webHidden/>
              </w:rPr>
              <w:fldChar w:fldCharType="begin"/>
            </w:r>
            <w:r w:rsidR="00DA59CA">
              <w:rPr>
                <w:noProof/>
                <w:webHidden/>
              </w:rPr>
              <w:instrText xml:space="preserve"> PAGEREF _Toc78045550 \h </w:instrText>
            </w:r>
            <w:r w:rsidR="00DA59CA">
              <w:rPr>
                <w:noProof/>
                <w:webHidden/>
              </w:rPr>
            </w:r>
            <w:r w:rsidR="00DA59CA">
              <w:rPr>
                <w:noProof/>
                <w:webHidden/>
              </w:rPr>
              <w:fldChar w:fldCharType="separate"/>
            </w:r>
            <w:r w:rsidR="00FE7C1A">
              <w:rPr>
                <w:noProof/>
                <w:webHidden/>
              </w:rPr>
              <w:t>108</w:t>
            </w:r>
            <w:r w:rsidR="00DA59CA">
              <w:rPr>
                <w:noProof/>
                <w:webHidden/>
              </w:rPr>
              <w:fldChar w:fldCharType="end"/>
            </w:r>
          </w:hyperlink>
        </w:p>
        <w:p w14:paraId="7D693B13" w14:textId="316145FF"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1" w:history="1">
            <w:r w:rsidR="00334978" w:rsidRPr="00E10AEF">
              <w:rPr>
                <w:rStyle w:val="Hyperlink"/>
                <w:b/>
                <w:bCs/>
                <w:noProof/>
              </w:rPr>
              <w:t>Arte 4ª Semana</w:t>
            </w:r>
            <w:r w:rsidR="00334978">
              <w:rPr>
                <w:noProof/>
                <w:webHidden/>
              </w:rPr>
              <w:tab/>
            </w:r>
            <w:r w:rsidR="00DA59CA">
              <w:rPr>
                <w:noProof/>
                <w:webHidden/>
              </w:rPr>
              <w:fldChar w:fldCharType="begin"/>
            </w:r>
            <w:r w:rsidR="00DA59CA">
              <w:rPr>
                <w:noProof/>
                <w:webHidden/>
              </w:rPr>
              <w:instrText xml:space="preserve"> PAGEREF _Toc78045551 \h </w:instrText>
            </w:r>
            <w:r w:rsidR="00DA59CA">
              <w:rPr>
                <w:noProof/>
                <w:webHidden/>
              </w:rPr>
            </w:r>
            <w:r w:rsidR="00DA59CA">
              <w:rPr>
                <w:noProof/>
                <w:webHidden/>
              </w:rPr>
              <w:fldChar w:fldCharType="separate"/>
            </w:r>
            <w:r w:rsidR="00FE7C1A">
              <w:rPr>
                <w:noProof/>
                <w:webHidden/>
              </w:rPr>
              <w:t>110</w:t>
            </w:r>
            <w:r w:rsidR="00DA59CA">
              <w:rPr>
                <w:noProof/>
                <w:webHidden/>
              </w:rPr>
              <w:fldChar w:fldCharType="end"/>
            </w:r>
          </w:hyperlink>
        </w:p>
        <w:p w14:paraId="490C481B" w14:textId="1CC74BC2"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2" w:history="1">
            <w:r w:rsidR="00334978" w:rsidRPr="00E10AEF">
              <w:rPr>
                <w:rStyle w:val="Hyperlink"/>
                <w:b/>
                <w:bCs/>
                <w:noProof/>
              </w:rPr>
              <w:t>Arte 5ª Semana</w:t>
            </w:r>
            <w:r w:rsidR="00334978">
              <w:rPr>
                <w:noProof/>
                <w:webHidden/>
              </w:rPr>
              <w:tab/>
            </w:r>
            <w:r w:rsidR="00DA59CA">
              <w:rPr>
                <w:noProof/>
                <w:webHidden/>
              </w:rPr>
              <w:fldChar w:fldCharType="begin"/>
            </w:r>
            <w:r w:rsidR="00DA59CA">
              <w:rPr>
                <w:noProof/>
                <w:webHidden/>
              </w:rPr>
              <w:instrText xml:space="preserve"> PAGEREF _Toc78045552 \h </w:instrText>
            </w:r>
            <w:r w:rsidR="00DA59CA">
              <w:rPr>
                <w:noProof/>
                <w:webHidden/>
              </w:rPr>
            </w:r>
            <w:r w:rsidR="00DA59CA">
              <w:rPr>
                <w:noProof/>
                <w:webHidden/>
              </w:rPr>
              <w:fldChar w:fldCharType="separate"/>
            </w:r>
            <w:r w:rsidR="00FE7C1A">
              <w:rPr>
                <w:noProof/>
                <w:webHidden/>
              </w:rPr>
              <w:t>112</w:t>
            </w:r>
            <w:r w:rsidR="00DA59CA">
              <w:rPr>
                <w:noProof/>
                <w:webHidden/>
              </w:rPr>
              <w:fldChar w:fldCharType="end"/>
            </w:r>
          </w:hyperlink>
        </w:p>
        <w:p w14:paraId="7737058D" w14:textId="612C1FFE"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3" w:history="1">
            <w:r w:rsidR="00334978" w:rsidRPr="00E10AEF">
              <w:rPr>
                <w:rStyle w:val="Hyperlink"/>
                <w:b/>
                <w:bCs/>
                <w:noProof/>
              </w:rPr>
              <w:t>Arte 6ª Semana</w:t>
            </w:r>
            <w:r w:rsidR="00334978">
              <w:rPr>
                <w:noProof/>
                <w:webHidden/>
              </w:rPr>
              <w:tab/>
            </w:r>
            <w:r w:rsidR="00DA59CA">
              <w:rPr>
                <w:noProof/>
                <w:webHidden/>
              </w:rPr>
              <w:fldChar w:fldCharType="begin"/>
            </w:r>
            <w:r w:rsidR="00DA59CA">
              <w:rPr>
                <w:noProof/>
                <w:webHidden/>
              </w:rPr>
              <w:instrText xml:space="preserve"> PAGEREF _Toc78045553 \h </w:instrText>
            </w:r>
            <w:r w:rsidR="00DA59CA">
              <w:rPr>
                <w:noProof/>
                <w:webHidden/>
              </w:rPr>
            </w:r>
            <w:r w:rsidR="00DA59CA">
              <w:rPr>
                <w:noProof/>
                <w:webHidden/>
              </w:rPr>
              <w:fldChar w:fldCharType="separate"/>
            </w:r>
            <w:r w:rsidR="00FE7C1A">
              <w:rPr>
                <w:noProof/>
                <w:webHidden/>
              </w:rPr>
              <w:t>114</w:t>
            </w:r>
            <w:r w:rsidR="00DA59CA">
              <w:rPr>
                <w:noProof/>
                <w:webHidden/>
              </w:rPr>
              <w:fldChar w:fldCharType="end"/>
            </w:r>
          </w:hyperlink>
        </w:p>
        <w:p w14:paraId="14DCF8F2" w14:textId="0FD58988"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4" w:history="1">
            <w:r w:rsidR="00334978" w:rsidRPr="00E10AEF">
              <w:rPr>
                <w:rStyle w:val="Hyperlink"/>
                <w:b/>
                <w:bCs/>
                <w:noProof/>
              </w:rPr>
              <w:t>Ensino Religioso 1ª Semana</w:t>
            </w:r>
            <w:r w:rsidR="00334978">
              <w:rPr>
                <w:noProof/>
                <w:webHidden/>
              </w:rPr>
              <w:tab/>
            </w:r>
            <w:r w:rsidR="00DA59CA">
              <w:rPr>
                <w:noProof/>
                <w:webHidden/>
              </w:rPr>
              <w:fldChar w:fldCharType="begin"/>
            </w:r>
            <w:r w:rsidR="00DA59CA">
              <w:rPr>
                <w:noProof/>
                <w:webHidden/>
              </w:rPr>
              <w:instrText xml:space="preserve"> PAGEREF _Toc78045554 \h </w:instrText>
            </w:r>
            <w:r w:rsidR="00DA59CA">
              <w:rPr>
                <w:noProof/>
                <w:webHidden/>
              </w:rPr>
            </w:r>
            <w:r w:rsidR="00DA59CA">
              <w:rPr>
                <w:noProof/>
                <w:webHidden/>
              </w:rPr>
              <w:fldChar w:fldCharType="separate"/>
            </w:r>
            <w:r w:rsidR="00FE7C1A">
              <w:rPr>
                <w:noProof/>
                <w:webHidden/>
              </w:rPr>
              <w:t>115</w:t>
            </w:r>
            <w:r w:rsidR="00DA59CA">
              <w:rPr>
                <w:noProof/>
                <w:webHidden/>
              </w:rPr>
              <w:fldChar w:fldCharType="end"/>
            </w:r>
          </w:hyperlink>
        </w:p>
        <w:p w14:paraId="7C47262A" w14:textId="2B6B7F9A"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5" w:history="1">
            <w:r w:rsidR="00334978" w:rsidRPr="00E10AEF">
              <w:rPr>
                <w:rStyle w:val="Hyperlink"/>
                <w:b/>
                <w:bCs/>
                <w:noProof/>
              </w:rPr>
              <w:t>Ensino Religioso 2ª Semana</w:t>
            </w:r>
            <w:r w:rsidR="00334978">
              <w:rPr>
                <w:noProof/>
                <w:webHidden/>
              </w:rPr>
              <w:tab/>
            </w:r>
            <w:r w:rsidR="00DA59CA">
              <w:rPr>
                <w:noProof/>
                <w:webHidden/>
              </w:rPr>
              <w:fldChar w:fldCharType="begin"/>
            </w:r>
            <w:r w:rsidR="00DA59CA">
              <w:rPr>
                <w:noProof/>
                <w:webHidden/>
              </w:rPr>
              <w:instrText xml:space="preserve"> PAGEREF _Toc78045555 \h </w:instrText>
            </w:r>
            <w:r w:rsidR="00DA59CA">
              <w:rPr>
                <w:noProof/>
                <w:webHidden/>
              </w:rPr>
            </w:r>
            <w:r w:rsidR="00DA59CA">
              <w:rPr>
                <w:noProof/>
                <w:webHidden/>
              </w:rPr>
              <w:fldChar w:fldCharType="separate"/>
            </w:r>
            <w:r w:rsidR="00FE7C1A">
              <w:rPr>
                <w:noProof/>
                <w:webHidden/>
              </w:rPr>
              <w:t>118</w:t>
            </w:r>
            <w:r w:rsidR="00DA59CA">
              <w:rPr>
                <w:noProof/>
                <w:webHidden/>
              </w:rPr>
              <w:fldChar w:fldCharType="end"/>
            </w:r>
          </w:hyperlink>
        </w:p>
        <w:p w14:paraId="509019AF" w14:textId="7FC9951F"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6" w:history="1">
            <w:r w:rsidR="00334978" w:rsidRPr="00E10AEF">
              <w:rPr>
                <w:rStyle w:val="Hyperlink"/>
                <w:b/>
                <w:bCs/>
                <w:noProof/>
              </w:rPr>
              <w:t>Ensino Religioso 3ª Semana</w:t>
            </w:r>
            <w:r w:rsidR="00334978">
              <w:rPr>
                <w:noProof/>
                <w:webHidden/>
              </w:rPr>
              <w:tab/>
            </w:r>
            <w:r w:rsidR="00DA59CA">
              <w:rPr>
                <w:noProof/>
                <w:webHidden/>
              </w:rPr>
              <w:fldChar w:fldCharType="begin"/>
            </w:r>
            <w:r w:rsidR="00DA59CA">
              <w:rPr>
                <w:noProof/>
                <w:webHidden/>
              </w:rPr>
              <w:instrText xml:space="preserve"> PAGEREF _Toc78045556 \h </w:instrText>
            </w:r>
            <w:r w:rsidR="00DA59CA">
              <w:rPr>
                <w:noProof/>
                <w:webHidden/>
              </w:rPr>
            </w:r>
            <w:r w:rsidR="00DA59CA">
              <w:rPr>
                <w:noProof/>
                <w:webHidden/>
              </w:rPr>
              <w:fldChar w:fldCharType="separate"/>
            </w:r>
            <w:r w:rsidR="00FE7C1A">
              <w:rPr>
                <w:noProof/>
                <w:webHidden/>
              </w:rPr>
              <w:t>121</w:t>
            </w:r>
            <w:r w:rsidR="00DA59CA">
              <w:rPr>
                <w:noProof/>
                <w:webHidden/>
              </w:rPr>
              <w:fldChar w:fldCharType="end"/>
            </w:r>
          </w:hyperlink>
        </w:p>
        <w:p w14:paraId="4336354D" w14:textId="62131790"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7" w:history="1">
            <w:r w:rsidR="00334978" w:rsidRPr="00E10AEF">
              <w:rPr>
                <w:rStyle w:val="Hyperlink"/>
                <w:b/>
                <w:bCs/>
                <w:noProof/>
              </w:rPr>
              <w:t>Ensino Religioso 4ª Semana</w:t>
            </w:r>
            <w:r w:rsidR="00334978">
              <w:rPr>
                <w:noProof/>
                <w:webHidden/>
              </w:rPr>
              <w:tab/>
            </w:r>
            <w:r w:rsidR="00DA59CA">
              <w:rPr>
                <w:noProof/>
                <w:webHidden/>
              </w:rPr>
              <w:fldChar w:fldCharType="begin"/>
            </w:r>
            <w:r w:rsidR="00DA59CA">
              <w:rPr>
                <w:noProof/>
                <w:webHidden/>
              </w:rPr>
              <w:instrText xml:space="preserve"> PAGEREF _Toc78045557 \h </w:instrText>
            </w:r>
            <w:r w:rsidR="00DA59CA">
              <w:rPr>
                <w:noProof/>
                <w:webHidden/>
              </w:rPr>
            </w:r>
            <w:r w:rsidR="00DA59CA">
              <w:rPr>
                <w:noProof/>
                <w:webHidden/>
              </w:rPr>
              <w:fldChar w:fldCharType="separate"/>
            </w:r>
            <w:r w:rsidR="00FE7C1A">
              <w:rPr>
                <w:noProof/>
                <w:webHidden/>
              </w:rPr>
              <w:t>123</w:t>
            </w:r>
            <w:r w:rsidR="00DA59CA">
              <w:rPr>
                <w:noProof/>
                <w:webHidden/>
              </w:rPr>
              <w:fldChar w:fldCharType="end"/>
            </w:r>
          </w:hyperlink>
        </w:p>
        <w:p w14:paraId="11A7A5F0" w14:textId="56B819A1"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8" w:history="1">
            <w:r w:rsidR="00334978" w:rsidRPr="00E10AEF">
              <w:rPr>
                <w:rStyle w:val="Hyperlink"/>
                <w:b/>
                <w:bCs/>
                <w:noProof/>
              </w:rPr>
              <w:t>Ensino Religioso 5ª Semana</w:t>
            </w:r>
            <w:r w:rsidR="00334978">
              <w:rPr>
                <w:noProof/>
                <w:webHidden/>
              </w:rPr>
              <w:tab/>
            </w:r>
            <w:r w:rsidR="00DA59CA">
              <w:rPr>
                <w:noProof/>
                <w:webHidden/>
              </w:rPr>
              <w:fldChar w:fldCharType="begin"/>
            </w:r>
            <w:r w:rsidR="00DA59CA">
              <w:rPr>
                <w:noProof/>
                <w:webHidden/>
              </w:rPr>
              <w:instrText xml:space="preserve"> PAGEREF _Toc78045558 \h </w:instrText>
            </w:r>
            <w:r w:rsidR="00DA59CA">
              <w:rPr>
                <w:noProof/>
                <w:webHidden/>
              </w:rPr>
            </w:r>
            <w:r w:rsidR="00DA59CA">
              <w:rPr>
                <w:noProof/>
                <w:webHidden/>
              </w:rPr>
              <w:fldChar w:fldCharType="separate"/>
            </w:r>
            <w:r w:rsidR="00FE7C1A">
              <w:rPr>
                <w:noProof/>
                <w:webHidden/>
              </w:rPr>
              <w:t>127</w:t>
            </w:r>
            <w:r w:rsidR="00DA59CA">
              <w:rPr>
                <w:noProof/>
                <w:webHidden/>
              </w:rPr>
              <w:fldChar w:fldCharType="end"/>
            </w:r>
          </w:hyperlink>
        </w:p>
        <w:p w14:paraId="6795AF4B" w14:textId="1EC7029E" w:rsidR="00DA59CA" w:rsidRDefault="00B24F00" w:rsidP="00334978">
          <w:pPr>
            <w:pStyle w:val="Sumrio1"/>
            <w:tabs>
              <w:tab w:val="right" w:leader="dot" w:pos="10194"/>
            </w:tabs>
            <w:spacing w:line="360" w:lineRule="auto"/>
            <w:rPr>
              <w:rFonts w:asciiTheme="minorHAnsi" w:eastAsiaTheme="minorEastAsia" w:hAnsiTheme="minorHAnsi"/>
              <w:noProof/>
              <w:sz w:val="22"/>
              <w:lang w:eastAsia="pt-BR"/>
            </w:rPr>
          </w:pPr>
          <w:hyperlink w:anchor="_Toc78045559" w:history="1">
            <w:r w:rsidR="00334978" w:rsidRPr="00E10AEF">
              <w:rPr>
                <w:rStyle w:val="Hyperlink"/>
                <w:b/>
                <w:bCs/>
                <w:noProof/>
              </w:rPr>
              <w:t>Ensino Religioso 6ª Semana</w:t>
            </w:r>
            <w:r w:rsidR="00334978">
              <w:rPr>
                <w:noProof/>
                <w:webHidden/>
              </w:rPr>
              <w:tab/>
            </w:r>
            <w:r w:rsidR="00DA59CA">
              <w:rPr>
                <w:noProof/>
                <w:webHidden/>
              </w:rPr>
              <w:fldChar w:fldCharType="begin"/>
            </w:r>
            <w:r w:rsidR="00DA59CA">
              <w:rPr>
                <w:noProof/>
                <w:webHidden/>
              </w:rPr>
              <w:instrText xml:space="preserve"> PAGEREF _Toc78045559 \h </w:instrText>
            </w:r>
            <w:r w:rsidR="00DA59CA">
              <w:rPr>
                <w:noProof/>
                <w:webHidden/>
              </w:rPr>
            </w:r>
            <w:r w:rsidR="00DA59CA">
              <w:rPr>
                <w:noProof/>
                <w:webHidden/>
              </w:rPr>
              <w:fldChar w:fldCharType="separate"/>
            </w:r>
            <w:r w:rsidR="00FE7C1A">
              <w:rPr>
                <w:noProof/>
                <w:webHidden/>
              </w:rPr>
              <w:t>130</w:t>
            </w:r>
            <w:r w:rsidR="00DA59CA">
              <w:rPr>
                <w:noProof/>
                <w:webHidden/>
              </w:rPr>
              <w:fldChar w:fldCharType="end"/>
            </w:r>
          </w:hyperlink>
        </w:p>
        <w:p w14:paraId="7472B88B" w14:textId="77777777" w:rsidR="002901B3" w:rsidRDefault="002901B3" w:rsidP="00DC2E30">
          <w:pPr>
            <w:spacing w:line="360" w:lineRule="auto"/>
          </w:pPr>
          <w:r>
            <w:rPr>
              <w:b/>
              <w:bCs/>
            </w:rPr>
            <w:fldChar w:fldCharType="end"/>
          </w:r>
        </w:p>
      </w:sdtContent>
    </w:sdt>
    <w:p w14:paraId="701EA6B4" w14:textId="77777777" w:rsidR="00351A14" w:rsidRDefault="00351A14" w:rsidP="007A4AB0">
      <w:pPr>
        <w:pStyle w:val="Ttulo1"/>
        <w:rPr>
          <w:b/>
          <w:bCs/>
        </w:rPr>
      </w:pPr>
    </w:p>
    <w:p w14:paraId="62EE2B1E" w14:textId="5F5F728E" w:rsidR="00351A14" w:rsidRDefault="00351A14" w:rsidP="00351A14"/>
    <w:p w14:paraId="0F53AC2E" w14:textId="18011FE1" w:rsidR="005B448C" w:rsidRDefault="005B448C" w:rsidP="00351A14"/>
    <w:p w14:paraId="1FABACA3" w14:textId="77777777" w:rsidR="007A4AB0" w:rsidRDefault="009C4BD0" w:rsidP="007A4AB0">
      <w:pPr>
        <w:pStyle w:val="Ttulo1"/>
        <w:rPr>
          <w:b/>
          <w:bCs/>
        </w:rPr>
      </w:pPr>
      <w:bookmarkStart w:id="0" w:name="_Toc78045512"/>
      <w:r w:rsidRPr="002901B3">
        <w:rPr>
          <w:b/>
          <w:bCs/>
        </w:rPr>
        <w:t>LÍNGUA PORTUGUESA 1ª SEMANA</w:t>
      </w:r>
      <w:bookmarkEnd w:id="0"/>
    </w:p>
    <w:p w14:paraId="180ABE69" w14:textId="5A812D80" w:rsidR="007A4AB0" w:rsidRDefault="00B63E4B" w:rsidP="007A4AB0">
      <w:r>
        <w:rPr>
          <w:noProof/>
        </w:rPr>
        <w:drawing>
          <wp:inline distT="0" distB="0" distL="0" distR="0" wp14:anchorId="454DC7E7" wp14:editId="7631406B">
            <wp:extent cx="6479540" cy="145097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79540" cy="1450975"/>
                    </a:xfrm>
                    <a:prstGeom prst="rect">
                      <a:avLst/>
                    </a:prstGeom>
                  </pic:spPr>
                </pic:pic>
              </a:graphicData>
            </a:graphic>
          </wp:inline>
        </w:drawing>
      </w:r>
    </w:p>
    <w:p w14:paraId="28BB5F3E" w14:textId="348EF373" w:rsidR="00B63E4B" w:rsidRDefault="00B63E4B" w:rsidP="007A4AB0">
      <w:r>
        <w:rPr>
          <w:noProof/>
        </w:rPr>
        <w:drawing>
          <wp:inline distT="0" distB="0" distL="0" distR="0" wp14:anchorId="6B1E3FF4" wp14:editId="2E60C0B7">
            <wp:extent cx="6479540" cy="7444105"/>
            <wp:effectExtent l="0" t="0" r="0" b="444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79540" cy="7444105"/>
                    </a:xfrm>
                    <a:prstGeom prst="rect">
                      <a:avLst/>
                    </a:prstGeom>
                  </pic:spPr>
                </pic:pic>
              </a:graphicData>
            </a:graphic>
          </wp:inline>
        </w:drawing>
      </w:r>
    </w:p>
    <w:p w14:paraId="6F3789C6" w14:textId="77777777" w:rsidR="00794F63" w:rsidRDefault="00794F63" w:rsidP="007A4AB0">
      <w:pPr>
        <w:rPr>
          <w:noProof/>
        </w:rPr>
      </w:pPr>
      <w:r w:rsidRPr="00794F63">
        <w:rPr>
          <w:noProof/>
        </w:rPr>
        <w:t xml:space="preserve"> </w:t>
      </w:r>
    </w:p>
    <w:p w14:paraId="40AD63A5" w14:textId="77777777" w:rsidR="00794F63" w:rsidRDefault="00794F63" w:rsidP="007A4AB0"/>
    <w:p w14:paraId="56D48E60" w14:textId="77777777" w:rsidR="00794F63" w:rsidRDefault="00794F63" w:rsidP="007A4AB0"/>
    <w:p w14:paraId="3366E61F" w14:textId="49BEB6CC" w:rsidR="00794F63" w:rsidRDefault="00B63E4B" w:rsidP="007A4AB0">
      <w:r>
        <w:rPr>
          <w:noProof/>
        </w:rPr>
        <w:drawing>
          <wp:inline distT="0" distB="0" distL="0" distR="0" wp14:anchorId="1461870C" wp14:editId="3C58C5A5">
            <wp:extent cx="6479540" cy="4029710"/>
            <wp:effectExtent l="0" t="0" r="0" b="889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79540" cy="4029710"/>
                    </a:xfrm>
                    <a:prstGeom prst="rect">
                      <a:avLst/>
                    </a:prstGeom>
                  </pic:spPr>
                </pic:pic>
              </a:graphicData>
            </a:graphic>
          </wp:inline>
        </w:drawing>
      </w:r>
      <w:r>
        <w:rPr>
          <w:noProof/>
        </w:rPr>
        <w:drawing>
          <wp:inline distT="0" distB="0" distL="0" distR="0" wp14:anchorId="067B12CB" wp14:editId="22CEBAD6">
            <wp:extent cx="6479540" cy="1140460"/>
            <wp:effectExtent l="0" t="0" r="0" b="254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79540" cy="1140460"/>
                    </a:xfrm>
                    <a:prstGeom prst="rect">
                      <a:avLst/>
                    </a:prstGeom>
                  </pic:spPr>
                </pic:pic>
              </a:graphicData>
            </a:graphic>
          </wp:inline>
        </w:drawing>
      </w:r>
    </w:p>
    <w:p w14:paraId="34777CB0" w14:textId="4B931F3B" w:rsidR="00BC0728" w:rsidRDefault="00BC0728" w:rsidP="007A4AB0">
      <w:r>
        <w:rPr>
          <w:noProof/>
        </w:rPr>
        <w:drawing>
          <wp:inline distT="0" distB="0" distL="0" distR="0" wp14:anchorId="7D69E861" wp14:editId="0C3AD690">
            <wp:extent cx="6479540" cy="6096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79540" cy="609600"/>
                    </a:xfrm>
                    <a:prstGeom prst="rect">
                      <a:avLst/>
                    </a:prstGeom>
                  </pic:spPr>
                </pic:pic>
              </a:graphicData>
            </a:graphic>
          </wp:inline>
        </w:drawing>
      </w:r>
    </w:p>
    <w:p w14:paraId="6622056E" w14:textId="77777777" w:rsidR="00BC0728" w:rsidRDefault="00BC0728" w:rsidP="007A4AB0"/>
    <w:p w14:paraId="4419285F" w14:textId="54F58D58" w:rsidR="00BC0728" w:rsidRDefault="00BC0728" w:rsidP="007A4AB0">
      <w:r>
        <w:rPr>
          <w:noProof/>
        </w:rPr>
        <w:drawing>
          <wp:inline distT="0" distB="0" distL="0" distR="0" wp14:anchorId="30EA401D" wp14:editId="30ABD83B">
            <wp:extent cx="6479540" cy="2359660"/>
            <wp:effectExtent l="0" t="0" r="0" b="254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79540" cy="2359660"/>
                    </a:xfrm>
                    <a:prstGeom prst="rect">
                      <a:avLst/>
                    </a:prstGeom>
                  </pic:spPr>
                </pic:pic>
              </a:graphicData>
            </a:graphic>
          </wp:inline>
        </w:drawing>
      </w:r>
    </w:p>
    <w:p w14:paraId="6B3C5B62" w14:textId="643B4CF9" w:rsidR="00BC0728" w:rsidRDefault="00BC0728" w:rsidP="007A4AB0">
      <w:r>
        <w:rPr>
          <w:noProof/>
        </w:rPr>
        <w:drawing>
          <wp:inline distT="0" distB="0" distL="0" distR="0" wp14:anchorId="636E5885" wp14:editId="50F50E88">
            <wp:extent cx="6479540" cy="4434205"/>
            <wp:effectExtent l="0" t="0" r="0" b="444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9540" cy="4434205"/>
                    </a:xfrm>
                    <a:prstGeom prst="rect">
                      <a:avLst/>
                    </a:prstGeom>
                  </pic:spPr>
                </pic:pic>
              </a:graphicData>
            </a:graphic>
          </wp:inline>
        </w:drawing>
      </w:r>
    </w:p>
    <w:p w14:paraId="5204D6EE" w14:textId="3C0E6771" w:rsidR="00BC0728" w:rsidRDefault="00BC0728" w:rsidP="00BC0728">
      <w:pPr>
        <w:jc w:val="center"/>
      </w:pPr>
      <w:r>
        <w:rPr>
          <w:noProof/>
        </w:rPr>
        <w:drawing>
          <wp:inline distT="0" distB="0" distL="0" distR="0" wp14:anchorId="41D51515" wp14:editId="2E2E2A02">
            <wp:extent cx="4363660" cy="1563032"/>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69091" cy="1564977"/>
                    </a:xfrm>
                    <a:prstGeom prst="rect">
                      <a:avLst/>
                    </a:prstGeom>
                  </pic:spPr>
                </pic:pic>
              </a:graphicData>
            </a:graphic>
          </wp:inline>
        </w:drawing>
      </w:r>
    </w:p>
    <w:p w14:paraId="0FA3364A" w14:textId="0D3C4975" w:rsidR="00BC0728" w:rsidRDefault="00BC0728" w:rsidP="00BC0728">
      <w:pPr>
        <w:jc w:val="center"/>
      </w:pPr>
      <w:r>
        <w:rPr>
          <w:noProof/>
        </w:rPr>
        <w:drawing>
          <wp:inline distT="0" distB="0" distL="0" distR="0" wp14:anchorId="462E410D" wp14:editId="7184C311">
            <wp:extent cx="6479540" cy="339852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79540" cy="3398520"/>
                    </a:xfrm>
                    <a:prstGeom prst="rect">
                      <a:avLst/>
                    </a:prstGeom>
                  </pic:spPr>
                </pic:pic>
              </a:graphicData>
            </a:graphic>
          </wp:inline>
        </w:drawing>
      </w:r>
    </w:p>
    <w:p w14:paraId="5CDABEBB" w14:textId="50979B8C" w:rsidR="00BC0728" w:rsidRDefault="00BC0728" w:rsidP="00BC0728">
      <w:pPr>
        <w:jc w:val="center"/>
      </w:pPr>
    </w:p>
    <w:p w14:paraId="63371A41" w14:textId="392BB51C" w:rsidR="00BC0728" w:rsidRDefault="00BC0728" w:rsidP="00BC0728">
      <w:pPr>
        <w:jc w:val="center"/>
      </w:pPr>
      <w:r>
        <w:rPr>
          <w:noProof/>
        </w:rPr>
        <w:drawing>
          <wp:inline distT="0" distB="0" distL="0" distR="0" wp14:anchorId="60FF672D" wp14:editId="2258867A">
            <wp:extent cx="6479540" cy="268668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79540" cy="2686685"/>
                    </a:xfrm>
                    <a:prstGeom prst="rect">
                      <a:avLst/>
                    </a:prstGeom>
                  </pic:spPr>
                </pic:pic>
              </a:graphicData>
            </a:graphic>
          </wp:inline>
        </w:drawing>
      </w:r>
    </w:p>
    <w:p w14:paraId="5CCFD540" w14:textId="276CA782" w:rsidR="00BC0728" w:rsidRDefault="00BC0728" w:rsidP="00BC0728">
      <w:pPr>
        <w:jc w:val="center"/>
      </w:pPr>
    </w:p>
    <w:p w14:paraId="0E62EA0A" w14:textId="1759C77B" w:rsidR="00D75737" w:rsidRDefault="00D75737" w:rsidP="00BC0728">
      <w:pPr>
        <w:jc w:val="center"/>
      </w:pPr>
      <w:r>
        <w:rPr>
          <w:noProof/>
        </w:rPr>
        <w:drawing>
          <wp:inline distT="0" distB="0" distL="0" distR="0" wp14:anchorId="355A2705" wp14:editId="6D9C118A">
            <wp:extent cx="6479540" cy="1506855"/>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79540" cy="1506855"/>
                    </a:xfrm>
                    <a:prstGeom prst="rect">
                      <a:avLst/>
                    </a:prstGeom>
                  </pic:spPr>
                </pic:pic>
              </a:graphicData>
            </a:graphic>
          </wp:inline>
        </w:drawing>
      </w:r>
    </w:p>
    <w:p w14:paraId="6A468655" w14:textId="7E799826" w:rsidR="00D75737" w:rsidRDefault="00D75737" w:rsidP="00BC0728">
      <w:pPr>
        <w:jc w:val="center"/>
      </w:pPr>
    </w:p>
    <w:p w14:paraId="19CEF087" w14:textId="21131C1F" w:rsidR="00D75737" w:rsidRDefault="00D75737" w:rsidP="00BC0728">
      <w:pPr>
        <w:jc w:val="center"/>
      </w:pPr>
      <w:r>
        <w:rPr>
          <w:noProof/>
        </w:rPr>
        <w:drawing>
          <wp:inline distT="0" distB="0" distL="0" distR="0" wp14:anchorId="54212AE2" wp14:editId="17909790">
            <wp:extent cx="6479540" cy="217551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79540" cy="2175510"/>
                    </a:xfrm>
                    <a:prstGeom prst="rect">
                      <a:avLst/>
                    </a:prstGeom>
                  </pic:spPr>
                </pic:pic>
              </a:graphicData>
            </a:graphic>
          </wp:inline>
        </w:drawing>
      </w:r>
    </w:p>
    <w:p w14:paraId="752A9C90" w14:textId="4D611F49" w:rsidR="00D75737" w:rsidRDefault="00D75737" w:rsidP="00BC0728">
      <w:pPr>
        <w:jc w:val="center"/>
      </w:pPr>
    </w:p>
    <w:p w14:paraId="21FA09FD" w14:textId="105DF9EB" w:rsidR="00D75737" w:rsidRDefault="00D75737" w:rsidP="00BC0728">
      <w:pPr>
        <w:jc w:val="center"/>
      </w:pPr>
    </w:p>
    <w:p w14:paraId="00495908" w14:textId="18E94546" w:rsidR="00D75737" w:rsidRDefault="00D75737" w:rsidP="00BC0728">
      <w:pPr>
        <w:jc w:val="center"/>
      </w:pPr>
    </w:p>
    <w:p w14:paraId="48135F34" w14:textId="2A382EC1" w:rsidR="00D75737" w:rsidRDefault="00D75737" w:rsidP="00BC0728">
      <w:pPr>
        <w:jc w:val="center"/>
      </w:pPr>
    </w:p>
    <w:p w14:paraId="48667E80" w14:textId="1F0FCCEB" w:rsidR="00D75737" w:rsidRDefault="00D75737" w:rsidP="00BC0728">
      <w:pPr>
        <w:jc w:val="center"/>
      </w:pPr>
    </w:p>
    <w:p w14:paraId="3C3513BC" w14:textId="5B42EE42" w:rsidR="00D75737" w:rsidRDefault="00D75737" w:rsidP="00BC0728">
      <w:pPr>
        <w:jc w:val="center"/>
      </w:pPr>
    </w:p>
    <w:p w14:paraId="31BB4773" w14:textId="78B0C8B6" w:rsidR="00D75737" w:rsidRDefault="00D75737" w:rsidP="00BC0728">
      <w:pPr>
        <w:jc w:val="center"/>
      </w:pPr>
    </w:p>
    <w:p w14:paraId="3110E854" w14:textId="70AD9BE1" w:rsidR="00D75737" w:rsidRDefault="00D75737" w:rsidP="00BC0728">
      <w:pPr>
        <w:jc w:val="center"/>
      </w:pPr>
    </w:p>
    <w:p w14:paraId="4F41FDE0" w14:textId="31B54D06" w:rsidR="00D75737" w:rsidRDefault="00D75737" w:rsidP="00BC0728">
      <w:pPr>
        <w:jc w:val="center"/>
      </w:pPr>
    </w:p>
    <w:p w14:paraId="1358A012" w14:textId="4A01918E" w:rsidR="00D75737" w:rsidRDefault="00D75737" w:rsidP="00BC0728">
      <w:pPr>
        <w:jc w:val="center"/>
      </w:pPr>
    </w:p>
    <w:p w14:paraId="3939C536" w14:textId="784F6D2C" w:rsidR="00D75737" w:rsidRDefault="00D75737" w:rsidP="00BC0728">
      <w:pPr>
        <w:jc w:val="center"/>
      </w:pPr>
    </w:p>
    <w:p w14:paraId="1A1C38E8" w14:textId="47BFE2F0" w:rsidR="00D75737" w:rsidRDefault="00D75737" w:rsidP="00BC0728">
      <w:pPr>
        <w:jc w:val="center"/>
      </w:pPr>
    </w:p>
    <w:p w14:paraId="2771F60B" w14:textId="59F8CA34" w:rsidR="00D75737" w:rsidRDefault="00D75737" w:rsidP="00BC0728">
      <w:pPr>
        <w:jc w:val="center"/>
      </w:pPr>
    </w:p>
    <w:p w14:paraId="38720E4C" w14:textId="0A9B588C" w:rsidR="00D75737" w:rsidRDefault="00D75737" w:rsidP="00BC0728">
      <w:pPr>
        <w:jc w:val="center"/>
      </w:pPr>
    </w:p>
    <w:p w14:paraId="04A0ABA9" w14:textId="22E619BC" w:rsidR="00D75737" w:rsidRDefault="00D75737" w:rsidP="00BC0728">
      <w:pPr>
        <w:jc w:val="center"/>
      </w:pPr>
    </w:p>
    <w:p w14:paraId="707602A2" w14:textId="7A4FE9AC" w:rsidR="00D75737" w:rsidRDefault="00D75737" w:rsidP="00BC0728">
      <w:pPr>
        <w:jc w:val="center"/>
      </w:pPr>
    </w:p>
    <w:p w14:paraId="66C4702E" w14:textId="191088ED" w:rsidR="00D75737" w:rsidRDefault="00D75737" w:rsidP="00BC0728">
      <w:pPr>
        <w:jc w:val="center"/>
      </w:pPr>
    </w:p>
    <w:p w14:paraId="42D875B1" w14:textId="20816CB4" w:rsidR="009C4BD0" w:rsidRDefault="009C4BD0" w:rsidP="002901B3">
      <w:pPr>
        <w:pStyle w:val="Ttulo1"/>
        <w:rPr>
          <w:b/>
          <w:bCs/>
        </w:rPr>
      </w:pPr>
      <w:bookmarkStart w:id="1" w:name="_Toc78045513"/>
      <w:r w:rsidRPr="002901B3">
        <w:rPr>
          <w:b/>
          <w:bCs/>
        </w:rPr>
        <w:t>LÍNGUA PORTUGUESA 2ª SEMANA</w:t>
      </w:r>
      <w:bookmarkEnd w:id="1"/>
    </w:p>
    <w:p w14:paraId="2033EF9D" w14:textId="64FD5468" w:rsidR="00D75737" w:rsidRDefault="00D75737" w:rsidP="00D75737">
      <w:r>
        <w:rPr>
          <w:noProof/>
        </w:rPr>
        <w:drawing>
          <wp:inline distT="0" distB="0" distL="0" distR="0" wp14:anchorId="15D5D272" wp14:editId="4327B2A6">
            <wp:extent cx="6479540" cy="3005455"/>
            <wp:effectExtent l="0" t="0" r="0" b="444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479540" cy="3005455"/>
                    </a:xfrm>
                    <a:prstGeom prst="rect">
                      <a:avLst/>
                    </a:prstGeom>
                  </pic:spPr>
                </pic:pic>
              </a:graphicData>
            </a:graphic>
          </wp:inline>
        </w:drawing>
      </w:r>
    </w:p>
    <w:p w14:paraId="659C0C45" w14:textId="6BC30F71" w:rsidR="00D75737" w:rsidRDefault="00D75737" w:rsidP="00D75737">
      <w:r>
        <w:rPr>
          <w:noProof/>
        </w:rPr>
        <w:drawing>
          <wp:inline distT="0" distB="0" distL="0" distR="0" wp14:anchorId="40E1B182" wp14:editId="03D134CB">
            <wp:extent cx="6479540" cy="911860"/>
            <wp:effectExtent l="0" t="0" r="0" b="254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479540" cy="911860"/>
                    </a:xfrm>
                    <a:prstGeom prst="rect">
                      <a:avLst/>
                    </a:prstGeom>
                  </pic:spPr>
                </pic:pic>
              </a:graphicData>
            </a:graphic>
          </wp:inline>
        </w:drawing>
      </w:r>
    </w:p>
    <w:p w14:paraId="353456B7" w14:textId="651D8E31" w:rsidR="00513A83" w:rsidRDefault="00513A83" w:rsidP="00D75737">
      <w:r>
        <w:rPr>
          <w:noProof/>
        </w:rPr>
        <w:drawing>
          <wp:inline distT="0" distB="0" distL="0" distR="0" wp14:anchorId="44F38C07" wp14:editId="58A24AD4">
            <wp:extent cx="6479540" cy="4529455"/>
            <wp:effectExtent l="0" t="0" r="0" b="444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79540" cy="4529455"/>
                    </a:xfrm>
                    <a:prstGeom prst="rect">
                      <a:avLst/>
                    </a:prstGeom>
                  </pic:spPr>
                </pic:pic>
              </a:graphicData>
            </a:graphic>
          </wp:inline>
        </w:drawing>
      </w:r>
    </w:p>
    <w:p w14:paraId="39E4CC36" w14:textId="2B419919" w:rsidR="00513A83" w:rsidRDefault="00513A83" w:rsidP="00D75737"/>
    <w:p w14:paraId="0E9B2921" w14:textId="718590AE" w:rsidR="00513A83" w:rsidRDefault="00513A83" w:rsidP="00D75737"/>
    <w:p w14:paraId="2C0C5E2B" w14:textId="7185744E" w:rsidR="00513A83" w:rsidRDefault="00513A83" w:rsidP="00D75737"/>
    <w:p w14:paraId="27CBC8A0" w14:textId="4FDC785E" w:rsidR="00513A83" w:rsidRDefault="00513A83" w:rsidP="00D75737"/>
    <w:p w14:paraId="58028A9C" w14:textId="2607C8FB" w:rsidR="00513A83" w:rsidRDefault="00513A83" w:rsidP="00D75737">
      <w:r>
        <w:rPr>
          <w:noProof/>
        </w:rPr>
        <w:drawing>
          <wp:inline distT="0" distB="0" distL="0" distR="0" wp14:anchorId="47069697" wp14:editId="01884179">
            <wp:extent cx="6479540" cy="2975610"/>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479540" cy="2975610"/>
                    </a:xfrm>
                    <a:prstGeom prst="rect">
                      <a:avLst/>
                    </a:prstGeom>
                  </pic:spPr>
                </pic:pic>
              </a:graphicData>
            </a:graphic>
          </wp:inline>
        </w:drawing>
      </w:r>
    </w:p>
    <w:p w14:paraId="13B614D6" w14:textId="77777777" w:rsidR="00513A83" w:rsidRDefault="00513A83" w:rsidP="00D75737"/>
    <w:p w14:paraId="55680CAB" w14:textId="44FD89E3" w:rsidR="00513A83" w:rsidRPr="00D75737" w:rsidRDefault="00513A83" w:rsidP="00D75737">
      <w:r>
        <w:rPr>
          <w:noProof/>
        </w:rPr>
        <w:drawing>
          <wp:inline distT="0" distB="0" distL="0" distR="0" wp14:anchorId="4D9F9A3D" wp14:editId="47D08840">
            <wp:extent cx="6479540" cy="339725"/>
            <wp:effectExtent l="0" t="0" r="0" b="317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479540" cy="339725"/>
                    </a:xfrm>
                    <a:prstGeom prst="rect">
                      <a:avLst/>
                    </a:prstGeom>
                  </pic:spPr>
                </pic:pic>
              </a:graphicData>
            </a:graphic>
          </wp:inline>
        </w:drawing>
      </w:r>
    </w:p>
    <w:p w14:paraId="0527DBC0" w14:textId="6CCCA269" w:rsidR="00156511" w:rsidRDefault="00156511" w:rsidP="00156511"/>
    <w:p w14:paraId="017F8A4A" w14:textId="16D38C90" w:rsidR="00513A83" w:rsidRDefault="00513A83" w:rsidP="00156511">
      <w:r>
        <w:rPr>
          <w:noProof/>
        </w:rPr>
        <w:drawing>
          <wp:inline distT="0" distB="0" distL="0" distR="0" wp14:anchorId="19639F14" wp14:editId="0348B1A4">
            <wp:extent cx="6479540" cy="1561465"/>
            <wp:effectExtent l="0" t="0" r="0" b="63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479540" cy="1561465"/>
                    </a:xfrm>
                    <a:prstGeom prst="rect">
                      <a:avLst/>
                    </a:prstGeom>
                  </pic:spPr>
                </pic:pic>
              </a:graphicData>
            </a:graphic>
          </wp:inline>
        </w:drawing>
      </w:r>
    </w:p>
    <w:p w14:paraId="4CC43BB1" w14:textId="3C0C59B9" w:rsidR="00513A83" w:rsidRDefault="00513A83" w:rsidP="00156511"/>
    <w:p w14:paraId="40DAD431" w14:textId="41CC3D4F" w:rsidR="00513A83" w:rsidRDefault="00513A83" w:rsidP="00156511">
      <w:r>
        <w:rPr>
          <w:noProof/>
        </w:rPr>
        <w:drawing>
          <wp:inline distT="0" distB="0" distL="0" distR="0" wp14:anchorId="5358D2A5" wp14:editId="41803875">
            <wp:extent cx="6479540" cy="347472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79540" cy="3474720"/>
                    </a:xfrm>
                    <a:prstGeom prst="rect">
                      <a:avLst/>
                    </a:prstGeom>
                  </pic:spPr>
                </pic:pic>
              </a:graphicData>
            </a:graphic>
          </wp:inline>
        </w:drawing>
      </w:r>
    </w:p>
    <w:p w14:paraId="6525FD0F" w14:textId="77777777" w:rsidR="00156511" w:rsidRDefault="00156511" w:rsidP="00156511"/>
    <w:p w14:paraId="7D6A1E02" w14:textId="77777777" w:rsidR="00156511" w:rsidRPr="00156511" w:rsidRDefault="00156511" w:rsidP="00156511"/>
    <w:p w14:paraId="6B0E32B4" w14:textId="77777777" w:rsidR="0012383F" w:rsidRDefault="0012383F" w:rsidP="00C31CDC"/>
    <w:p w14:paraId="1ABC0686" w14:textId="77777777" w:rsidR="0012383F" w:rsidRDefault="0012383F" w:rsidP="00C31CDC"/>
    <w:p w14:paraId="3A530225" w14:textId="77777777" w:rsidR="0012383F" w:rsidRDefault="0012383F" w:rsidP="00C31CDC"/>
    <w:p w14:paraId="1D861983" w14:textId="2E145E8B" w:rsidR="0012383F" w:rsidRDefault="00513A83" w:rsidP="00C31CDC">
      <w:r>
        <w:rPr>
          <w:noProof/>
        </w:rPr>
        <w:drawing>
          <wp:inline distT="0" distB="0" distL="0" distR="0" wp14:anchorId="524BA564" wp14:editId="2D9E544A">
            <wp:extent cx="6479540" cy="629031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479540" cy="6290310"/>
                    </a:xfrm>
                    <a:prstGeom prst="rect">
                      <a:avLst/>
                    </a:prstGeom>
                  </pic:spPr>
                </pic:pic>
              </a:graphicData>
            </a:graphic>
          </wp:inline>
        </w:drawing>
      </w:r>
    </w:p>
    <w:p w14:paraId="5E7BD528" w14:textId="4FAD577E" w:rsidR="00513A83" w:rsidRDefault="00513A83" w:rsidP="00C31CDC"/>
    <w:p w14:paraId="48024F32" w14:textId="1BA50383" w:rsidR="00513A83" w:rsidRDefault="00513A83" w:rsidP="00C31CDC"/>
    <w:p w14:paraId="248483F8" w14:textId="0AC79099" w:rsidR="00513A83" w:rsidRDefault="00513A83" w:rsidP="00C31CDC"/>
    <w:p w14:paraId="2502E658" w14:textId="7B4B909D" w:rsidR="00513A83" w:rsidRDefault="00513A83" w:rsidP="00C31CDC"/>
    <w:p w14:paraId="1CF7BE4A" w14:textId="674BDC0C" w:rsidR="00513A83" w:rsidRDefault="00513A83" w:rsidP="00C31CDC"/>
    <w:p w14:paraId="644596EB" w14:textId="5CBB980D" w:rsidR="00513A83" w:rsidRDefault="00513A83" w:rsidP="00C31CDC"/>
    <w:p w14:paraId="23C50D08" w14:textId="5991AB5F" w:rsidR="00513A83" w:rsidRDefault="00513A83" w:rsidP="00C31CDC"/>
    <w:p w14:paraId="44682F95" w14:textId="6BF63953" w:rsidR="00513A83" w:rsidRDefault="00513A83" w:rsidP="00C31CDC"/>
    <w:p w14:paraId="600208F5" w14:textId="491E76BF" w:rsidR="00513A83" w:rsidRDefault="00513A83" w:rsidP="00C31CDC"/>
    <w:p w14:paraId="30BE4BC3" w14:textId="0F6D5188" w:rsidR="00513A83" w:rsidRDefault="00513A83" w:rsidP="00C31CDC"/>
    <w:p w14:paraId="6FDD9224" w14:textId="223C50B6" w:rsidR="00513A83" w:rsidRDefault="00513A83" w:rsidP="00C31CDC"/>
    <w:p w14:paraId="7EF123AA" w14:textId="03F230E4" w:rsidR="00513A83" w:rsidRDefault="00513A83" w:rsidP="00C31CDC"/>
    <w:p w14:paraId="7D4A3F51" w14:textId="246BF1E0" w:rsidR="00513A83" w:rsidRDefault="00513A83" w:rsidP="00C31CDC"/>
    <w:p w14:paraId="5C2AE422" w14:textId="747ECA4F" w:rsidR="00513A83" w:rsidRDefault="00513A83" w:rsidP="00C31CDC"/>
    <w:p w14:paraId="3F24305C" w14:textId="6A601668" w:rsidR="00513A83" w:rsidRDefault="00513A83" w:rsidP="00C31CDC"/>
    <w:p w14:paraId="03487D96" w14:textId="0F0682E4" w:rsidR="00513A83" w:rsidRDefault="00513A83" w:rsidP="00C31CDC"/>
    <w:p w14:paraId="07D81C6E" w14:textId="08C769E7" w:rsidR="00513A83" w:rsidRDefault="00513A83" w:rsidP="00C31CDC"/>
    <w:p w14:paraId="75ADAADD" w14:textId="77777777" w:rsidR="009C4BD0" w:rsidRDefault="009C4BD0" w:rsidP="002901B3">
      <w:pPr>
        <w:pStyle w:val="Ttulo1"/>
        <w:rPr>
          <w:b/>
          <w:bCs/>
        </w:rPr>
      </w:pPr>
      <w:bookmarkStart w:id="2" w:name="_Toc78045514"/>
      <w:r w:rsidRPr="002901B3">
        <w:rPr>
          <w:b/>
          <w:bCs/>
        </w:rPr>
        <w:t>LÍNGUA PORTUGUESA 3ª SEMANA</w:t>
      </w:r>
      <w:bookmarkEnd w:id="2"/>
    </w:p>
    <w:p w14:paraId="03171491" w14:textId="22A574CD" w:rsidR="00F3673C" w:rsidRDefault="00F3673C" w:rsidP="0012383F"/>
    <w:p w14:paraId="4E7DCA46" w14:textId="77777777" w:rsidR="00F3673C" w:rsidRPr="005E043C" w:rsidRDefault="00F3673C" w:rsidP="00F3673C">
      <w:pPr>
        <w:jc w:val="both"/>
        <w:rPr>
          <w:rFonts w:ascii="Barlow-Bold" w:hAnsi="Barlow-Bold"/>
          <w:b/>
          <w:bCs/>
          <w:color w:val="242021"/>
          <w:sz w:val="26"/>
          <w:szCs w:val="26"/>
        </w:rPr>
      </w:pPr>
      <w:r w:rsidRPr="005E043C">
        <w:rPr>
          <w:rFonts w:ascii="Barlow-SemiBold" w:hAnsi="Barlow-SemiBold"/>
          <w:b/>
          <w:bCs/>
          <w:color w:val="242021"/>
          <w:sz w:val="26"/>
          <w:szCs w:val="26"/>
        </w:rPr>
        <w:t>TEMA</w:t>
      </w:r>
      <w:r w:rsidRPr="005E043C">
        <w:rPr>
          <w:rFonts w:ascii="Barlow-Bold" w:hAnsi="Barlow-Bold"/>
          <w:b/>
          <w:bCs/>
          <w:color w:val="242021"/>
          <w:sz w:val="26"/>
          <w:szCs w:val="26"/>
        </w:rPr>
        <w:t>: Gênero textual: Bula de Remédio</w:t>
      </w:r>
    </w:p>
    <w:p w14:paraId="0D315723" w14:textId="77777777" w:rsidR="005E043C" w:rsidRPr="005E043C" w:rsidRDefault="00F3673C" w:rsidP="00F3673C">
      <w:pPr>
        <w:jc w:val="both"/>
        <w:rPr>
          <w:rFonts w:ascii="Barlow-Regular" w:hAnsi="Barlow-Regular"/>
          <w:color w:val="242021"/>
          <w:sz w:val="26"/>
          <w:szCs w:val="26"/>
        </w:rPr>
      </w:pPr>
      <w:r w:rsidRPr="005E043C">
        <w:rPr>
          <w:rFonts w:ascii="Barlow-Regular" w:hAnsi="Barlow-Regular"/>
          <w:color w:val="242021"/>
          <w:sz w:val="26"/>
          <w:szCs w:val="26"/>
        </w:rPr>
        <w:t xml:space="preserve">Hoje você vai estudar sobre a bula de remédio. Também irá identificar e produzir uma bula de remédio. Vamos lá? </w:t>
      </w:r>
    </w:p>
    <w:p w14:paraId="4E29AF34" w14:textId="77777777" w:rsidR="005E043C" w:rsidRPr="005E043C" w:rsidRDefault="00F3673C" w:rsidP="000F7FC5">
      <w:pPr>
        <w:shd w:val="clear" w:color="auto" w:fill="D9E2F3" w:themeFill="accent1" w:themeFillTint="33"/>
        <w:jc w:val="both"/>
        <w:rPr>
          <w:rFonts w:ascii="Barlow-SemiBold" w:hAnsi="Barlow-SemiBold"/>
          <w:b/>
          <w:bCs/>
          <w:color w:val="242021"/>
          <w:sz w:val="26"/>
          <w:szCs w:val="26"/>
        </w:rPr>
      </w:pPr>
      <w:r w:rsidRPr="005E043C">
        <w:rPr>
          <w:rFonts w:ascii="Barlow-SemiBold" w:hAnsi="Barlow-SemiBold"/>
          <w:b/>
          <w:bCs/>
          <w:color w:val="242021"/>
          <w:sz w:val="26"/>
          <w:szCs w:val="26"/>
        </w:rPr>
        <w:t>BREVE APRESENTAÇÃO:</w:t>
      </w:r>
    </w:p>
    <w:p w14:paraId="36C9790C" w14:textId="77777777" w:rsidR="005E043C" w:rsidRPr="005E043C" w:rsidRDefault="00F3673C" w:rsidP="000F7FC5">
      <w:pPr>
        <w:shd w:val="clear" w:color="auto" w:fill="D9E2F3" w:themeFill="accent1" w:themeFillTint="33"/>
        <w:jc w:val="both"/>
        <w:rPr>
          <w:rFonts w:ascii="Barlow-Regular" w:hAnsi="Barlow-Regular"/>
          <w:color w:val="242021"/>
          <w:sz w:val="26"/>
          <w:szCs w:val="26"/>
        </w:rPr>
      </w:pPr>
      <w:r w:rsidRPr="005E043C">
        <w:rPr>
          <w:rFonts w:ascii="Barlow-Regular" w:hAnsi="Barlow-Regular"/>
          <w:color w:val="242021"/>
          <w:sz w:val="26"/>
          <w:szCs w:val="26"/>
        </w:rPr>
        <w:t>BULA DE REMÉDIO: texto instrucional cuja finalidade é orientar as pessoas na</w:t>
      </w:r>
      <w:r w:rsidR="005E043C" w:rsidRPr="005E043C">
        <w:rPr>
          <w:rFonts w:ascii="Barlow-Regular" w:hAnsi="Barlow-Regular"/>
          <w:color w:val="242021"/>
          <w:sz w:val="26"/>
          <w:szCs w:val="26"/>
        </w:rPr>
        <w:t xml:space="preserve"> </w:t>
      </w:r>
      <w:r w:rsidRPr="005E043C">
        <w:rPr>
          <w:rFonts w:ascii="Barlow-Regular" w:hAnsi="Barlow-Regular"/>
          <w:color w:val="242021"/>
          <w:sz w:val="26"/>
          <w:szCs w:val="26"/>
        </w:rPr>
        <w:t>utilização de um medicamento receitado pelo médico.</w:t>
      </w:r>
    </w:p>
    <w:p w14:paraId="3DB39D25" w14:textId="6A3586F7" w:rsidR="00F3673C" w:rsidRPr="005E043C" w:rsidRDefault="00F3673C" w:rsidP="00F3673C">
      <w:pPr>
        <w:jc w:val="both"/>
        <w:rPr>
          <w:rFonts w:ascii="Barlow-Regular" w:hAnsi="Barlow-Regular"/>
          <w:color w:val="242021"/>
          <w:sz w:val="22"/>
        </w:rPr>
      </w:pPr>
      <w:r w:rsidRPr="005E043C">
        <w:rPr>
          <w:rFonts w:ascii="Barlow-Regular" w:hAnsi="Barlow-Regular"/>
          <w:color w:val="242021"/>
          <w:sz w:val="26"/>
          <w:szCs w:val="26"/>
        </w:rPr>
        <w:t xml:space="preserve">Disponível em: </w:t>
      </w:r>
      <w:r w:rsidRPr="005E043C">
        <w:rPr>
          <w:rFonts w:ascii="Barlow-Regular" w:hAnsi="Barlow-Regular"/>
          <w:color w:val="242021"/>
          <w:sz w:val="22"/>
        </w:rPr>
        <w:t>&lt;http://www.diaadiaeducacao.pr.gov.br/portals/cadernospde/pdebusca/producoes_pde</w:t>
      </w:r>
    </w:p>
    <w:p w14:paraId="49496070" w14:textId="77777777" w:rsidR="005E043C" w:rsidRPr="005E043C" w:rsidRDefault="00F3673C" w:rsidP="00F3673C">
      <w:pPr>
        <w:jc w:val="both"/>
        <w:rPr>
          <w:rFonts w:ascii="Barlow-Regular" w:hAnsi="Barlow-Regular"/>
          <w:color w:val="242021"/>
          <w:sz w:val="22"/>
        </w:rPr>
      </w:pPr>
      <w:r w:rsidRPr="005E043C">
        <w:rPr>
          <w:rFonts w:ascii="Barlow-Regular" w:hAnsi="Barlow-Regular"/>
          <w:color w:val="242021"/>
          <w:sz w:val="22"/>
        </w:rPr>
        <w:t>/2009_unioeste_portugues_md_rosemeri_dos_santos_finatto.pdf&gt;. Acesso em: 30 de maio de 2021.</w:t>
      </w:r>
    </w:p>
    <w:p w14:paraId="59CD2EE7" w14:textId="77777777" w:rsidR="005E043C" w:rsidRPr="005E043C" w:rsidRDefault="00F3673C" w:rsidP="00F3673C">
      <w:pPr>
        <w:jc w:val="both"/>
        <w:rPr>
          <w:rFonts w:ascii="Barlow-Regular" w:hAnsi="Barlow-Regular"/>
          <w:color w:val="242021"/>
          <w:sz w:val="26"/>
          <w:szCs w:val="26"/>
        </w:rPr>
      </w:pPr>
      <w:r w:rsidRPr="005E043C">
        <w:rPr>
          <w:rFonts w:ascii="Barlow-Regular" w:hAnsi="Barlow-Regular"/>
          <w:color w:val="242021"/>
          <w:sz w:val="26"/>
          <w:szCs w:val="26"/>
        </w:rPr>
        <w:t xml:space="preserve">As </w:t>
      </w:r>
      <w:r w:rsidRPr="005E043C">
        <w:rPr>
          <w:rFonts w:ascii="Barlow-SemiBold" w:hAnsi="Barlow-SemiBold"/>
          <w:b/>
          <w:bCs/>
          <w:color w:val="242021"/>
          <w:sz w:val="26"/>
          <w:szCs w:val="26"/>
        </w:rPr>
        <w:t xml:space="preserve">bulas </w:t>
      </w:r>
      <w:r w:rsidRPr="005E043C">
        <w:rPr>
          <w:rFonts w:ascii="Barlow-Regular" w:hAnsi="Barlow-Regular"/>
          <w:color w:val="242021"/>
          <w:sz w:val="26"/>
          <w:szCs w:val="26"/>
        </w:rPr>
        <w:t>devem conter informações sobre a prescrição, preparação, administração,</w:t>
      </w:r>
      <w:r w:rsidR="005E043C" w:rsidRPr="005E043C">
        <w:rPr>
          <w:rFonts w:ascii="Barlow-Regular" w:hAnsi="Barlow-Regular"/>
          <w:color w:val="242021"/>
          <w:sz w:val="26"/>
          <w:szCs w:val="26"/>
        </w:rPr>
        <w:t xml:space="preserve"> </w:t>
      </w:r>
      <w:r w:rsidRPr="005E043C">
        <w:rPr>
          <w:rFonts w:ascii="Barlow-Regular" w:hAnsi="Barlow-Regular"/>
          <w:color w:val="242021"/>
          <w:sz w:val="26"/>
          <w:szCs w:val="26"/>
        </w:rPr>
        <w:t>advertência e outras orientações necessárias para o uso seguro e tratamento eficaz.</w:t>
      </w:r>
      <w:r w:rsidR="005E043C" w:rsidRPr="005E043C">
        <w:rPr>
          <w:rFonts w:ascii="Barlow-Regular" w:hAnsi="Barlow-Regular"/>
          <w:color w:val="242021"/>
          <w:sz w:val="26"/>
          <w:szCs w:val="26"/>
        </w:rPr>
        <w:t xml:space="preserve"> </w:t>
      </w:r>
      <w:r w:rsidRPr="005E043C">
        <w:rPr>
          <w:rFonts w:ascii="Barlow-Regular" w:hAnsi="Barlow-Regular"/>
          <w:color w:val="242021"/>
          <w:sz w:val="26"/>
          <w:szCs w:val="26"/>
        </w:rPr>
        <w:t xml:space="preserve">As </w:t>
      </w:r>
      <w:r w:rsidRPr="005E043C">
        <w:rPr>
          <w:rFonts w:ascii="Barlow-SemiBold" w:hAnsi="Barlow-SemiBold"/>
          <w:b/>
          <w:bCs/>
          <w:color w:val="242021"/>
          <w:sz w:val="26"/>
          <w:szCs w:val="26"/>
        </w:rPr>
        <w:t xml:space="preserve">bulas </w:t>
      </w:r>
      <w:r w:rsidRPr="005E043C">
        <w:rPr>
          <w:rFonts w:ascii="Barlow-Regular" w:hAnsi="Barlow-Regular"/>
          <w:color w:val="242021"/>
          <w:sz w:val="26"/>
          <w:szCs w:val="26"/>
        </w:rPr>
        <w:t xml:space="preserve">para o paciente devem conter três partes, sendo elas: identificação do </w:t>
      </w:r>
      <w:r w:rsidR="005E043C" w:rsidRPr="005E043C">
        <w:rPr>
          <w:rFonts w:ascii="Barlow-Regular" w:hAnsi="Barlow-Regular"/>
          <w:color w:val="242021"/>
          <w:sz w:val="26"/>
          <w:szCs w:val="26"/>
        </w:rPr>
        <w:t xml:space="preserve"> </w:t>
      </w:r>
      <w:r w:rsidRPr="005E043C">
        <w:rPr>
          <w:rFonts w:ascii="Barlow-Regular" w:hAnsi="Barlow-Regular"/>
          <w:color w:val="242021"/>
          <w:sz w:val="26"/>
          <w:szCs w:val="26"/>
        </w:rPr>
        <w:t>medicamento, informações ao paciente e dizeres legais.</w:t>
      </w:r>
    </w:p>
    <w:p w14:paraId="0F4093D8" w14:textId="77777777" w:rsidR="00953681" w:rsidRDefault="00F3673C" w:rsidP="00F3673C">
      <w:pPr>
        <w:jc w:val="both"/>
        <w:rPr>
          <w:rFonts w:ascii="Barlow-Regular" w:hAnsi="Barlow-Regular"/>
          <w:color w:val="242021"/>
          <w:sz w:val="26"/>
          <w:szCs w:val="26"/>
        </w:rPr>
      </w:pPr>
      <w:r w:rsidRPr="005E043C">
        <w:rPr>
          <w:rFonts w:ascii="Barlow-Regular" w:hAnsi="Barlow-Regular"/>
          <w:color w:val="242021"/>
          <w:sz w:val="26"/>
          <w:szCs w:val="26"/>
        </w:rPr>
        <w:t>Disponível em: &lt;http://antigo.anvisa.gov.br/perguntas-e-respostas-sobre-bulas&gt;. Acesso em: 30 de maio de 2021.</w:t>
      </w:r>
    </w:p>
    <w:p w14:paraId="407EB051" w14:textId="3B7488AE" w:rsidR="00F3673C" w:rsidRPr="005E043C" w:rsidRDefault="00F3673C" w:rsidP="00F3673C">
      <w:pPr>
        <w:jc w:val="both"/>
        <w:rPr>
          <w:sz w:val="26"/>
          <w:szCs w:val="26"/>
        </w:rPr>
      </w:pPr>
      <w:r w:rsidRPr="005E043C">
        <w:rPr>
          <w:rFonts w:ascii="Barlow-SemiBold" w:hAnsi="Barlow-SemiBold"/>
          <w:b/>
          <w:bCs/>
          <w:color w:val="242021"/>
          <w:sz w:val="26"/>
          <w:szCs w:val="26"/>
        </w:rPr>
        <w:t xml:space="preserve">PARA SABER MAIS: </w:t>
      </w:r>
      <w:r w:rsidRPr="005E043C">
        <w:rPr>
          <w:rFonts w:ascii="Barlow-Regular" w:hAnsi="Barlow-Regular"/>
          <w:color w:val="242021"/>
          <w:sz w:val="26"/>
          <w:szCs w:val="26"/>
        </w:rPr>
        <w:t>Veja as informações que o Dr. Dráuzio Varella traz sobre a importância da Bula de Remédio, disponível em: &lt;https://youtu.be/YtkeM82a5m8&gt;. Acesso em: 30 de maio de 2021.</w:t>
      </w:r>
    </w:p>
    <w:p w14:paraId="6FF0FA79" w14:textId="070F6383" w:rsidR="00367A05" w:rsidRDefault="005E043C" w:rsidP="00F3673C">
      <w:pPr>
        <w:jc w:val="both"/>
      </w:pPr>
      <w:r>
        <w:rPr>
          <w:noProof/>
        </w:rPr>
        <w:drawing>
          <wp:inline distT="0" distB="0" distL="0" distR="0" wp14:anchorId="74693B0E" wp14:editId="0BFB9A16">
            <wp:extent cx="6479540" cy="5884545"/>
            <wp:effectExtent l="0" t="0" r="0" b="190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79540" cy="5884545"/>
                    </a:xfrm>
                    <a:prstGeom prst="rect">
                      <a:avLst/>
                    </a:prstGeom>
                  </pic:spPr>
                </pic:pic>
              </a:graphicData>
            </a:graphic>
          </wp:inline>
        </w:drawing>
      </w:r>
    </w:p>
    <w:p w14:paraId="0AC5F61C" w14:textId="3E8540F7" w:rsidR="00367A05" w:rsidRDefault="00953681" w:rsidP="0012383F">
      <w:r>
        <w:rPr>
          <w:noProof/>
        </w:rPr>
        <w:drawing>
          <wp:inline distT="0" distB="0" distL="0" distR="0" wp14:anchorId="0DCB7829" wp14:editId="216A9BE1">
            <wp:extent cx="6390005" cy="2203273"/>
            <wp:effectExtent l="0" t="0" r="0" b="6985"/>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399514" cy="2206552"/>
                    </a:xfrm>
                    <a:prstGeom prst="rect">
                      <a:avLst/>
                    </a:prstGeom>
                  </pic:spPr>
                </pic:pic>
              </a:graphicData>
            </a:graphic>
          </wp:inline>
        </w:drawing>
      </w:r>
    </w:p>
    <w:p w14:paraId="078E74DD" w14:textId="1D347BB3" w:rsidR="00953681" w:rsidRDefault="00953681" w:rsidP="0012383F">
      <w:r>
        <w:rPr>
          <w:noProof/>
        </w:rPr>
        <w:drawing>
          <wp:inline distT="0" distB="0" distL="0" distR="0" wp14:anchorId="1DBF40EB" wp14:editId="205F4DCE">
            <wp:extent cx="6315740" cy="801370"/>
            <wp:effectExtent l="0" t="0" r="889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324596" cy="802494"/>
                    </a:xfrm>
                    <a:prstGeom prst="rect">
                      <a:avLst/>
                    </a:prstGeom>
                  </pic:spPr>
                </pic:pic>
              </a:graphicData>
            </a:graphic>
          </wp:inline>
        </w:drawing>
      </w:r>
    </w:p>
    <w:p w14:paraId="53E7FCA8" w14:textId="67748F5D" w:rsidR="00953681" w:rsidRDefault="00953681" w:rsidP="0012383F">
      <w:r>
        <w:rPr>
          <w:noProof/>
        </w:rPr>
        <w:drawing>
          <wp:inline distT="0" distB="0" distL="0" distR="0" wp14:anchorId="0DE1ADF7" wp14:editId="7090C6A2">
            <wp:extent cx="6390005" cy="14001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394555" cy="1401172"/>
                    </a:xfrm>
                    <a:prstGeom prst="rect">
                      <a:avLst/>
                    </a:prstGeom>
                  </pic:spPr>
                </pic:pic>
              </a:graphicData>
            </a:graphic>
          </wp:inline>
        </w:drawing>
      </w:r>
    </w:p>
    <w:p w14:paraId="7DACCA7C" w14:textId="56C0BA7A" w:rsidR="00953681" w:rsidRDefault="00953681" w:rsidP="0012383F"/>
    <w:p w14:paraId="3ABEBF06" w14:textId="6C0DB4F8" w:rsidR="00953681" w:rsidRDefault="00953681" w:rsidP="0012383F">
      <w:r>
        <w:rPr>
          <w:noProof/>
        </w:rPr>
        <w:drawing>
          <wp:inline distT="0" distB="0" distL="0" distR="0" wp14:anchorId="64E472F2" wp14:editId="7AB48A3A">
            <wp:extent cx="6166884" cy="4900611"/>
            <wp:effectExtent l="0" t="0" r="5715"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77108" cy="4908735"/>
                    </a:xfrm>
                    <a:prstGeom prst="rect">
                      <a:avLst/>
                    </a:prstGeom>
                  </pic:spPr>
                </pic:pic>
              </a:graphicData>
            </a:graphic>
          </wp:inline>
        </w:drawing>
      </w:r>
    </w:p>
    <w:p w14:paraId="73CEBDE5" w14:textId="65C89BBF" w:rsidR="009C4BD0" w:rsidRDefault="009C4BD0" w:rsidP="002901B3">
      <w:pPr>
        <w:pStyle w:val="Ttulo1"/>
        <w:rPr>
          <w:b/>
          <w:bCs/>
        </w:rPr>
      </w:pPr>
      <w:bookmarkStart w:id="3" w:name="_Toc78045515"/>
      <w:r w:rsidRPr="002901B3">
        <w:rPr>
          <w:b/>
          <w:bCs/>
        </w:rPr>
        <w:t>LÍNGUA PORTUGUESA 4ª SEMANA</w:t>
      </w:r>
      <w:bookmarkEnd w:id="3"/>
    </w:p>
    <w:p w14:paraId="5C0BDB1B" w14:textId="37F0C909" w:rsidR="00FC5721" w:rsidRDefault="00FC5721" w:rsidP="00FC5721">
      <w:r>
        <w:rPr>
          <w:noProof/>
        </w:rPr>
        <w:drawing>
          <wp:inline distT="0" distB="0" distL="0" distR="0" wp14:anchorId="1B1CD0CD" wp14:editId="149F223A">
            <wp:extent cx="6479540" cy="5223510"/>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479540" cy="5223510"/>
                    </a:xfrm>
                    <a:prstGeom prst="rect">
                      <a:avLst/>
                    </a:prstGeom>
                  </pic:spPr>
                </pic:pic>
              </a:graphicData>
            </a:graphic>
          </wp:inline>
        </w:drawing>
      </w:r>
    </w:p>
    <w:p w14:paraId="2B5D406D" w14:textId="79B60F02" w:rsidR="00FC5721" w:rsidRPr="00FC5721" w:rsidRDefault="00FC5721" w:rsidP="00FC5721">
      <w:r>
        <w:rPr>
          <w:noProof/>
        </w:rPr>
        <w:drawing>
          <wp:inline distT="0" distB="0" distL="0" distR="0" wp14:anchorId="586AB058" wp14:editId="30614945">
            <wp:extent cx="6479540" cy="3880485"/>
            <wp:effectExtent l="0" t="0" r="0" b="571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479540" cy="3880485"/>
                    </a:xfrm>
                    <a:prstGeom prst="rect">
                      <a:avLst/>
                    </a:prstGeom>
                  </pic:spPr>
                </pic:pic>
              </a:graphicData>
            </a:graphic>
          </wp:inline>
        </w:drawing>
      </w:r>
    </w:p>
    <w:p w14:paraId="5D57F72C" w14:textId="77777777" w:rsidR="0061231A" w:rsidRDefault="0061231A" w:rsidP="0061231A">
      <w:pPr>
        <w:jc w:val="center"/>
      </w:pPr>
    </w:p>
    <w:p w14:paraId="12B22BED" w14:textId="77777777" w:rsidR="00904BE0" w:rsidRDefault="00904BE0" w:rsidP="0061231A">
      <w:pPr>
        <w:jc w:val="center"/>
      </w:pPr>
    </w:p>
    <w:p w14:paraId="73F18EDA" w14:textId="3FA83185" w:rsidR="0048294B" w:rsidRDefault="00FC5721" w:rsidP="0061231A">
      <w:r>
        <w:rPr>
          <w:noProof/>
        </w:rPr>
        <w:drawing>
          <wp:inline distT="0" distB="0" distL="0" distR="0" wp14:anchorId="2771EFEB" wp14:editId="60B3B3BB">
            <wp:extent cx="6445226" cy="4019107"/>
            <wp:effectExtent l="0" t="0" r="0" b="63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454932" cy="4025159"/>
                    </a:xfrm>
                    <a:prstGeom prst="rect">
                      <a:avLst/>
                    </a:prstGeom>
                  </pic:spPr>
                </pic:pic>
              </a:graphicData>
            </a:graphic>
          </wp:inline>
        </w:drawing>
      </w:r>
    </w:p>
    <w:p w14:paraId="32808FD6" w14:textId="3FC4C647" w:rsidR="00FC5721" w:rsidRDefault="00FC5721" w:rsidP="0061231A">
      <w:r>
        <w:rPr>
          <w:noProof/>
        </w:rPr>
        <w:drawing>
          <wp:inline distT="0" distB="0" distL="0" distR="0" wp14:anchorId="518D0A14" wp14:editId="24FE2C20">
            <wp:extent cx="6471055" cy="1945758"/>
            <wp:effectExtent l="0" t="0" r="635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497578" cy="1953733"/>
                    </a:xfrm>
                    <a:prstGeom prst="rect">
                      <a:avLst/>
                    </a:prstGeom>
                  </pic:spPr>
                </pic:pic>
              </a:graphicData>
            </a:graphic>
          </wp:inline>
        </w:drawing>
      </w:r>
    </w:p>
    <w:p w14:paraId="7AF7585F" w14:textId="6902F648" w:rsidR="00EC3552" w:rsidRDefault="00EC3552" w:rsidP="0061231A"/>
    <w:p w14:paraId="31AF10D5" w14:textId="2E5A85BB" w:rsidR="00EC3552" w:rsidRDefault="00EC3552" w:rsidP="0061231A"/>
    <w:p w14:paraId="61C91BF1" w14:textId="22164891" w:rsidR="00EC3552" w:rsidRDefault="00EC3552" w:rsidP="0061231A">
      <w:r>
        <w:rPr>
          <w:noProof/>
        </w:rPr>
        <w:drawing>
          <wp:inline distT="0" distB="0" distL="0" distR="0" wp14:anchorId="2FB76959" wp14:editId="060FAAC0">
            <wp:extent cx="6479540" cy="2990850"/>
            <wp:effectExtent l="0" t="0" r="0"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479540" cy="2990850"/>
                    </a:xfrm>
                    <a:prstGeom prst="rect">
                      <a:avLst/>
                    </a:prstGeom>
                  </pic:spPr>
                </pic:pic>
              </a:graphicData>
            </a:graphic>
          </wp:inline>
        </w:drawing>
      </w:r>
    </w:p>
    <w:p w14:paraId="4BEA9AB9" w14:textId="77777777" w:rsidR="00EC3552" w:rsidRDefault="00EC3552" w:rsidP="0061231A"/>
    <w:p w14:paraId="4FBC5B3E" w14:textId="03DCEA07" w:rsidR="00EC3552" w:rsidRDefault="009D1D15" w:rsidP="0061231A">
      <w:r>
        <w:rPr>
          <w:noProof/>
        </w:rPr>
        <w:drawing>
          <wp:inline distT="0" distB="0" distL="0" distR="0" wp14:anchorId="3C8E5CFB" wp14:editId="53C33BE0">
            <wp:extent cx="6479540" cy="2832100"/>
            <wp:effectExtent l="0" t="0" r="0" b="635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479540" cy="2832100"/>
                    </a:xfrm>
                    <a:prstGeom prst="rect">
                      <a:avLst/>
                    </a:prstGeom>
                  </pic:spPr>
                </pic:pic>
              </a:graphicData>
            </a:graphic>
          </wp:inline>
        </w:drawing>
      </w:r>
    </w:p>
    <w:p w14:paraId="4D0AC65D" w14:textId="24601976" w:rsidR="009D1D15" w:rsidRDefault="009D1D15" w:rsidP="0061231A"/>
    <w:p w14:paraId="15BD832F" w14:textId="225E6836" w:rsidR="009D1D15" w:rsidRDefault="009D1D15" w:rsidP="0061231A"/>
    <w:p w14:paraId="1AD093B2" w14:textId="4EBED05B" w:rsidR="009D1D15" w:rsidRDefault="009D1D15" w:rsidP="0061231A"/>
    <w:p w14:paraId="094C11D9" w14:textId="46555CB1" w:rsidR="009D1D15" w:rsidRDefault="009D1D15" w:rsidP="0061231A"/>
    <w:p w14:paraId="53D1C83E" w14:textId="31FBD97A" w:rsidR="009D1D15" w:rsidRDefault="009D1D15" w:rsidP="0061231A"/>
    <w:p w14:paraId="25D2E6D4" w14:textId="26EE0DC3" w:rsidR="009D1D15" w:rsidRDefault="009D1D15" w:rsidP="0061231A"/>
    <w:p w14:paraId="1592B4E7" w14:textId="3832CB33" w:rsidR="009D1D15" w:rsidRDefault="009D1D15" w:rsidP="0061231A"/>
    <w:p w14:paraId="0FAA2FBC" w14:textId="0EF5E85C" w:rsidR="009D1D15" w:rsidRDefault="009D1D15" w:rsidP="0061231A"/>
    <w:p w14:paraId="0ADFD995" w14:textId="48AAD988" w:rsidR="009D1D15" w:rsidRDefault="009D1D15" w:rsidP="0061231A"/>
    <w:p w14:paraId="5D681D48" w14:textId="7E383C0D" w:rsidR="009D1D15" w:rsidRDefault="009D1D15" w:rsidP="0061231A"/>
    <w:p w14:paraId="4E64CA50" w14:textId="0BB24831" w:rsidR="009D1D15" w:rsidRDefault="009D1D15" w:rsidP="0061231A"/>
    <w:p w14:paraId="51882D35" w14:textId="703B26F0" w:rsidR="009D1D15" w:rsidRDefault="009D1D15" w:rsidP="0061231A"/>
    <w:p w14:paraId="2851B97A" w14:textId="62455390" w:rsidR="009D1D15" w:rsidRDefault="009D1D15" w:rsidP="0061231A"/>
    <w:p w14:paraId="18A397C7" w14:textId="57026650" w:rsidR="009D1D15" w:rsidRDefault="009D1D15" w:rsidP="0061231A"/>
    <w:p w14:paraId="121BEDAC" w14:textId="54799475" w:rsidR="009D1D15" w:rsidRDefault="009D1D15" w:rsidP="0061231A"/>
    <w:p w14:paraId="57413674" w14:textId="7BD2D3D5" w:rsidR="009D1D15" w:rsidRDefault="009D1D15" w:rsidP="0061231A"/>
    <w:p w14:paraId="62158E75" w14:textId="700716E9" w:rsidR="009D1D15" w:rsidRDefault="009D1D15" w:rsidP="0061231A"/>
    <w:p w14:paraId="5B06E4E0" w14:textId="32874582" w:rsidR="009D1D15" w:rsidRDefault="009D1D15" w:rsidP="0061231A"/>
    <w:p w14:paraId="0A8267CB" w14:textId="47D488DF" w:rsidR="009D1D15" w:rsidRDefault="009D1D15" w:rsidP="0061231A"/>
    <w:p w14:paraId="3F93C0B5" w14:textId="2254B699" w:rsidR="009D1D15" w:rsidRDefault="009D1D15" w:rsidP="0061231A"/>
    <w:p w14:paraId="26EDD311" w14:textId="0CC6F198" w:rsidR="009D1D15" w:rsidRDefault="009D1D15" w:rsidP="0061231A"/>
    <w:p w14:paraId="472F1375" w14:textId="740A5507" w:rsidR="009D1D15" w:rsidRDefault="009D1D15" w:rsidP="0061231A"/>
    <w:p w14:paraId="4B6CF277" w14:textId="2D9EA210" w:rsidR="009D1D15" w:rsidRDefault="009D1D15" w:rsidP="0061231A"/>
    <w:p w14:paraId="39BC09B1" w14:textId="7DCCA8E2" w:rsidR="009D1D15" w:rsidRDefault="009D1D15" w:rsidP="0061231A"/>
    <w:p w14:paraId="2F77E149" w14:textId="250A78AD" w:rsidR="009D1D15" w:rsidRDefault="009D1D15" w:rsidP="0061231A"/>
    <w:p w14:paraId="1DC43F72" w14:textId="0CC2AD8B" w:rsidR="009D1D15" w:rsidRDefault="009D1D15" w:rsidP="0061231A"/>
    <w:p w14:paraId="238858A8" w14:textId="40BDF07C" w:rsidR="009D1D15" w:rsidRDefault="009D1D15" w:rsidP="0061231A"/>
    <w:p w14:paraId="51BF9B83" w14:textId="3EBDE1F5" w:rsidR="009D1D15" w:rsidRDefault="009D1D15" w:rsidP="0061231A"/>
    <w:p w14:paraId="15924707" w14:textId="27BB94E9" w:rsidR="009D1D15" w:rsidRDefault="009D1D15" w:rsidP="0061231A"/>
    <w:p w14:paraId="624C7F6A" w14:textId="2BC0FE5E" w:rsidR="009D1D15" w:rsidRDefault="009D1D15" w:rsidP="0061231A"/>
    <w:p w14:paraId="25EB3577" w14:textId="4B6EDD7D" w:rsidR="009D1D15" w:rsidRDefault="009D1D15" w:rsidP="0061231A"/>
    <w:p w14:paraId="7733D448" w14:textId="1A63C020" w:rsidR="009D1D15" w:rsidRDefault="009D1D15" w:rsidP="0061231A"/>
    <w:p w14:paraId="7FCE49BD" w14:textId="27EFC7C1" w:rsidR="009D1D15" w:rsidRDefault="009D1D15" w:rsidP="0061231A"/>
    <w:p w14:paraId="34CF06C3" w14:textId="054343E8" w:rsidR="009D1D15" w:rsidRDefault="009D1D15" w:rsidP="0061231A"/>
    <w:p w14:paraId="0090BF53" w14:textId="4C0894CA" w:rsidR="009D1D15" w:rsidRDefault="009D1D15" w:rsidP="0061231A"/>
    <w:p w14:paraId="0040E7B9" w14:textId="55065715" w:rsidR="009D1D15" w:rsidRDefault="009D1D15" w:rsidP="0061231A"/>
    <w:p w14:paraId="6F47A748" w14:textId="2AE9578A" w:rsidR="009D1D15" w:rsidRDefault="009D1D15" w:rsidP="0061231A"/>
    <w:p w14:paraId="03EB378E" w14:textId="42E9C3AA" w:rsidR="00F927FB" w:rsidRDefault="00F927FB" w:rsidP="00F927FB">
      <w:pPr>
        <w:pStyle w:val="Ttulo1"/>
        <w:rPr>
          <w:b/>
          <w:bCs/>
        </w:rPr>
      </w:pPr>
      <w:bookmarkStart w:id="4" w:name="_Toc78045516"/>
      <w:r w:rsidRPr="002901B3">
        <w:rPr>
          <w:b/>
          <w:bCs/>
        </w:rPr>
        <w:t xml:space="preserve">LÍNGUA PORTUGUESA </w:t>
      </w:r>
      <w:r>
        <w:rPr>
          <w:b/>
          <w:bCs/>
        </w:rPr>
        <w:t>5</w:t>
      </w:r>
      <w:r w:rsidRPr="002901B3">
        <w:rPr>
          <w:b/>
          <w:bCs/>
        </w:rPr>
        <w:t>ª SEMANA</w:t>
      </w:r>
      <w:bookmarkEnd w:id="4"/>
    </w:p>
    <w:p w14:paraId="1D041AB7" w14:textId="41819CAC" w:rsidR="009D1D15" w:rsidRDefault="009D1D15" w:rsidP="009D1D15"/>
    <w:p w14:paraId="2464432F" w14:textId="6780090F" w:rsidR="009D1D15" w:rsidRDefault="009D1D15" w:rsidP="009D1D15">
      <w:r>
        <w:rPr>
          <w:noProof/>
        </w:rPr>
        <w:drawing>
          <wp:inline distT="0" distB="0" distL="0" distR="0" wp14:anchorId="6C355762" wp14:editId="30C76169">
            <wp:extent cx="6479540" cy="2056765"/>
            <wp:effectExtent l="0" t="0" r="0" b="635"/>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479540" cy="2056765"/>
                    </a:xfrm>
                    <a:prstGeom prst="rect">
                      <a:avLst/>
                    </a:prstGeom>
                  </pic:spPr>
                </pic:pic>
              </a:graphicData>
            </a:graphic>
          </wp:inline>
        </w:drawing>
      </w:r>
    </w:p>
    <w:p w14:paraId="35E85FCA" w14:textId="50B2FBDC" w:rsidR="005C7A58" w:rsidRDefault="005C7A58" w:rsidP="009D1D15">
      <w:r>
        <w:rPr>
          <w:noProof/>
        </w:rPr>
        <w:drawing>
          <wp:inline distT="0" distB="0" distL="0" distR="0" wp14:anchorId="7FB17983" wp14:editId="56AD4814">
            <wp:extent cx="6479540" cy="6985591"/>
            <wp:effectExtent l="0" t="0" r="0" b="635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480978" cy="6987141"/>
                    </a:xfrm>
                    <a:prstGeom prst="rect">
                      <a:avLst/>
                    </a:prstGeom>
                  </pic:spPr>
                </pic:pic>
              </a:graphicData>
            </a:graphic>
          </wp:inline>
        </w:drawing>
      </w:r>
    </w:p>
    <w:p w14:paraId="7D750388" w14:textId="4320534D" w:rsidR="005C7A58" w:rsidRDefault="005C7A58" w:rsidP="009D1D15">
      <w:r>
        <w:rPr>
          <w:noProof/>
        </w:rPr>
        <w:drawing>
          <wp:inline distT="0" distB="0" distL="0" distR="0" wp14:anchorId="2580FA0B" wp14:editId="1F19FD8A">
            <wp:extent cx="6479540" cy="3627755"/>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479540" cy="3627755"/>
                    </a:xfrm>
                    <a:prstGeom prst="rect">
                      <a:avLst/>
                    </a:prstGeom>
                  </pic:spPr>
                </pic:pic>
              </a:graphicData>
            </a:graphic>
          </wp:inline>
        </w:drawing>
      </w:r>
    </w:p>
    <w:p w14:paraId="4A288557" w14:textId="5969E893" w:rsidR="005C7A58" w:rsidRDefault="005C7A58" w:rsidP="009D1D15"/>
    <w:p w14:paraId="4F0C2365" w14:textId="27A92E6E" w:rsidR="005C7A58" w:rsidRDefault="005C7A58" w:rsidP="009D1D15">
      <w:r>
        <w:rPr>
          <w:noProof/>
        </w:rPr>
        <w:drawing>
          <wp:inline distT="0" distB="0" distL="0" distR="0" wp14:anchorId="30F0F0CA" wp14:editId="30041512">
            <wp:extent cx="6479540" cy="2981325"/>
            <wp:effectExtent l="0" t="0" r="0" b="9525"/>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479540" cy="2981325"/>
                    </a:xfrm>
                    <a:prstGeom prst="rect">
                      <a:avLst/>
                    </a:prstGeom>
                  </pic:spPr>
                </pic:pic>
              </a:graphicData>
            </a:graphic>
          </wp:inline>
        </w:drawing>
      </w:r>
    </w:p>
    <w:p w14:paraId="2066F21A" w14:textId="40D3DC7F" w:rsidR="005C7A58" w:rsidRDefault="005C7A58" w:rsidP="009D1D15"/>
    <w:p w14:paraId="1ABEC8E2" w14:textId="1432DFD6" w:rsidR="005C7A58" w:rsidRDefault="005C7A58" w:rsidP="009D1D15">
      <w:r>
        <w:rPr>
          <w:noProof/>
        </w:rPr>
        <w:drawing>
          <wp:inline distT="0" distB="0" distL="0" distR="0" wp14:anchorId="6EB7714E" wp14:editId="20A27A19">
            <wp:extent cx="6479540" cy="189357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79540" cy="1893570"/>
                    </a:xfrm>
                    <a:prstGeom prst="rect">
                      <a:avLst/>
                    </a:prstGeom>
                  </pic:spPr>
                </pic:pic>
              </a:graphicData>
            </a:graphic>
          </wp:inline>
        </w:drawing>
      </w:r>
    </w:p>
    <w:p w14:paraId="7EC1C48B" w14:textId="20947D3B" w:rsidR="005C7A58" w:rsidRDefault="005C7A58" w:rsidP="009D1D15"/>
    <w:p w14:paraId="7B94F2A2" w14:textId="1C2D2584" w:rsidR="005C7A58" w:rsidRDefault="005C7A58" w:rsidP="009D1D15"/>
    <w:p w14:paraId="0B050BC1" w14:textId="5BA09393" w:rsidR="005C7A58" w:rsidRDefault="005C7A58" w:rsidP="009D1D15"/>
    <w:p w14:paraId="3A4A4B8A" w14:textId="2AE5F548" w:rsidR="005C7A58" w:rsidRDefault="005C7A58" w:rsidP="009D1D15"/>
    <w:p w14:paraId="0E67A332" w14:textId="322A6941" w:rsidR="00F927FB" w:rsidRDefault="00F927FB" w:rsidP="00F927FB">
      <w:pPr>
        <w:pStyle w:val="Ttulo1"/>
        <w:rPr>
          <w:b/>
          <w:bCs/>
        </w:rPr>
      </w:pPr>
      <w:bookmarkStart w:id="5" w:name="_Toc78045517"/>
      <w:r w:rsidRPr="002901B3">
        <w:rPr>
          <w:b/>
          <w:bCs/>
        </w:rPr>
        <w:t xml:space="preserve">LÍNGUA PORTUGUESA </w:t>
      </w:r>
      <w:r>
        <w:rPr>
          <w:b/>
          <w:bCs/>
        </w:rPr>
        <w:t>6</w:t>
      </w:r>
      <w:r w:rsidRPr="002901B3">
        <w:rPr>
          <w:b/>
          <w:bCs/>
        </w:rPr>
        <w:t>ª SEMANA</w:t>
      </w:r>
      <w:bookmarkEnd w:id="5"/>
    </w:p>
    <w:p w14:paraId="2014A0F5" w14:textId="399B9CCB" w:rsidR="005C7A58" w:rsidRDefault="00BF67C2" w:rsidP="005C7A58">
      <w:r>
        <w:rPr>
          <w:noProof/>
        </w:rPr>
        <w:drawing>
          <wp:inline distT="0" distB="0" distL="0" distR="0" wp14:anchorId="64949136" wp14:editId="5DAC6495">
            <wp:extent cx="6479540" cy="3402330"/>
            <wp:effectExtent l="0" t="0" r="0" b="762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479540" cy="3402330"/>
                    </a:xfrm>
                    <a:prstGeom prst="rect">
                      <a:avLst/>
                    </a:prstGeom>
                  </pic:spPr>
                </pic:pic>
              </a:graphicData>
            </a:graphic>
          </wp:inline>
        </w:drawing>
      </w:r>
    </w:p>
    <w:p w14:paraId="21DAEA78" w14:textId="11B224C8" w:rsidR="00BF67C2" w:rsidRDefault="00BF67C2" w:rsidP="005C7A58">
      <w:r>
        <w:rPr>
          <w:noProof/>
        </w:rPr>
        <w:drawing>
          <wp:inline distT="0" distB="0" distL="0" distR="0" wp14:anchorId="6224C9F4" wp14:editId="72F3E557">
            <wp:extent cx="6479540" cy="5223510"/>
            <wp:effectExtent l="0" t="0" r="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479540" cy="5223510"/>
                    </a:xfrm>
                    <a:prstGeom prst="rect">
                      <a:avLst/>
                    </a:prstGeom>
                  </pic:spPr>
                </pic:pic>
              </a:graphicData>
            </a:graphic>
          </wp:inline>
        </w:drawing>
      </w:r>
    </w:p>
    <w:p w14:paraId="7A39CEF7" w14:textId="0B6E6B85" w:rsidR="00BF67C2" w:rsidRDefault="00BF67C2" w:rsidP="005C7A58"/>
    <w:p w14:paraId="261F8BF5" w14:textId="23490A27" w:rsidR="00BF67C2" w:rsidRDefault="00BF67C2" w:rsidP="005C7A58"/>
    <w:p w14:paraId="44172CF8" w14:textId="482505C7" w:rsidR="00BF67C2" w:rsidRDefault="00BF67C2" w:rsidP="005C7A58"/>
    <w:p w14:paraId="4F5B7B68" w14:textId="039A3600" w:rsidR="00BF67C2" w:rsidRDefault="00BF67C2" w:rsidP="005C7A58"/>
    <w:p w14:paraId="4E166315" w14:textId="4BE4089A" w:rsidR="00BF67C2" w:rsidRDefault="00BF67C2" w:rsidP="005C7A58"/>
    <w:p w14:paraId="062ACBF9" w14:textId="4A0D95E5" w:rsidR="00BF67C2" w:rsidRDefault="00BF67C2" w:rsidP="005C7A58">
      <w:r>
        <w:rPr>
          <w:noProof/>
        </w:rPr>
        <w:drawing>
          <wp:inline distT="0" distB="0" distL="0" distR="0" wp14:anchorId="22D510D8" wp14:editId="7332DC76">
            <wp:extent cx="6177517" cy="2681929"/>
            <wp:effectExtent l="0" t="0" r="0" b="444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81823" cy="2683798"/>
                    </a:xfrm>
                    <a:prstGeom prst="rect">
                      <a:avLst/>
                    </a:prstGeom>
                  </pic:spPr>
                </pic:pic>
              </a:graphicData>
            </a:graphic>
          </wp:inline>
        </w:drawing>
      </w:r>
    </w:p>
    <w:p w14:paraId="063C6104" w14:textId="7F11288B" w:rsidR="00BF67C2" w:rsidRDefault="00BF67C2" w:rsidP="005C7A58"/>
    <w:p w14:paraId="504D6637" w14:textId="7247018F" w:rsidR="00BF67C2" w:rsidRDefault="00BF67C2" w:rsidP="005C7A58">
      <w:r>
        <w:rPr>
          <w:noProof/>
        </w:rPr>
        <w:drawing>
          <wp:inline distT="0" distB="0" distL="0" distR="0" wp14:anchorId="0730EFD6" wp14:editId="028CE558">
            <wp:extent cx="6479540" cy="2234565"/>
            <wp:effectExtent l="0" t="0" r="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479540" cy="2234565"/>
                    </a:xfrm>
                    <a:prstGeom prst="rect">
                      <a:avLst/>
                    </a:prstGeom>
                  </pic:spPr>
                </pic:pic>
              </a:graphicData>
            </a:graphic>
          </wp:inline>
        </w:drawing>
      </w:r>
    </w:p>
    <w:p w14:paraId="2913CBAE" w14:textId="66D03C92" w:rsidR="00BF67C2" w:rsidRDefault="00BF67C2" w:rsidP="005C7A58"/>
    <w:p w14:paraId="38EC5D2D" w14:textId="47E646DA" w:rsidR="007D43A5" w:rsidRDefault="00BF67C2" w:rsidP="007D43A5">
      <w:r>
        <w:tab/>
      </w:r>
      <w:r>
        <w:rPr>
          <w:noProof/>
        </w:rPr>
        <w:drawing>
          <wp:inline distT="0" distB="0" distL="0" distR="0" wp14:anchorId="7E52ED38" wp14:editId="1E9B53B0">
            <wp:extent cx="6479540" cy="1327150"/>
            <wp:effectExtent l="0" t="0" r="0" b="635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479540" cy="1327150"/>
                    </a:xfrm>
                    <a:prstGeom prst="rect">
                      <a:avLst/>
                    </a:prstGeom>
                  </pic:spPr>
                </pic:pic>
              </a:graphicData>
            </a:graphic>
          </wp:inline>
        </w:drawing>
      </w:r>
    </w:p>
    <w:p w14:paraId="5EBF6109" w14:textId="6577A244" w:rsidR="007D43A5" w:rsidRDefault="00BF67C2" w:rsidP="007D43A5">
      <w:r>
        <w:rPr>
          <w:noProof/>
        </w:rPr>
        <w:drawing>
          <wp:inline distT="0" distB="0" distL="0" distR="0" wp14:anchorId="3998E72A" wp14:editId="440697D4">
            <wp:extent cx="6477872" cy="2456121"/>
            <wp:effectExtent l="0" t="0" r="0" b="1905"/>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500214" cy="2464592"/>
                    </a:xfrm>
                    <a:prstGeom prst="rect">
                      <a:avLst/>
                    </a:prstGeom>
                  </pic:spPr>
                </pic:pic>
              </a:graphicData>
            </a:graphic>
          </wp:inline>
        </w:drawing>
      </w:r>
    </w:p>
    <w:p w14:paraId="6EFA805E" w14:textId="77777777" w:rsidR="007D43A5" w:rsidRDefault="007D43A5" w:rsidP="007D43A5"/>
    <w:p w14:paraId="3C021285" w14:textId="20E9BB76" w:rsidR="009C4BD0" w:rsidRDefault="001F4511" w:rsidP="002901B3">
      <w:pPr>
        <w:pStyle w:val="Ttulo1"/>
        <w:rPr>
          <w:b/>
          <w:bCs/>
        </w:rPr>
      </w:pPr>
      <w:bookmarkStart w:id="6" w:name="_Toc78045518"/>
      <w:r w:rsidRPr="002901B3">
        <w:rPr>
          <w:b/>
          <w:bCs/>
        </w:rPr>
        <w:t>MATEMÁTICA</w:t>
      </w:r>
      <w:r w:rsidR="009C4BD0" w:rsidRPr="002901B3">
        <w:rPr>
          <w:b/>
          <w:bCs/>
        </w:rPr>
        <w:t xml:space="preserve"> 1ª SEMANA</w:t>
      </w:r>
      <w:bookmarkEnd w:id="6"/>
    </w:p>
    <w:p w14:paraId="41C95EF1" w14:textId="0D01B8FB" w:rsidR="00402278" w:rsidRDefault="00402278" w:rsidP="00402278">
      <w:r>
        <w:rPr>
          <w:noProof/>
        </w:rPr>
        <w:drawing>
          <wp:inline distT="0" distB="0" distL="0" distR="0" wp14:anchorId="636557A5" wp14:editId="27C85F7E">
            <wp:extent cx="6039293" cy="1827650"/>
            <wp:effectExtent l="0" t="0" r="0" b="127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46691" cy="1829889"/>
                    </a:xfrm>
                    <a:prstGeom prst="rect">
                      <a:avLst/>
                    </a:prstGeom>
                  </pic:spPr>
                </pic:pic>
              </a:graphicData>
            </a:graphic>
          </wp:inline>
        </w:drawing>
      </w:r>
    </w:p>
    <w:p w14:paraId="16222E48" w14:textId="426365ED" w:rsidR="00402278" w:rsidRDefault="00402278" w:rsidP="00402278">
      <w:r>
        <w:rPr>
          <w:noProof/>
        </w:rPr>
        <w:drawing>
          <wp:inline distT="0" distB="0" distL="0" distR="0" wp14:anchorId="4D913BC2" wp14:editId="5F78B7B2">
            <wp:extent cx="6221095" cy="5199321"/>
            <wp:effectExtent l="0" t="0" r="8255" b="1905"/>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233758" cy="5209904"/>
                    </a:xfrm>
                    <a:prstGeom prst="rect">
                      <a:avLst/>
                    </a:prstGeom>
                  </pic:spPr>
                </pic:pic>
              </a:graphicData>
            </a:graphic>
          </wp:inline>
        </w:drawing>
      </w:r>
    </w:p>
    <w:p w14:paraId="7A4A1E38" w14:textId="4EC22A6F" w:rsidR="00D17935" w:rsidRPr="00402278" w:rsidRDefault="00D17935" w:rsidP="00402278">
      <w:r>
        <w:rPr>
          <w:noProof/>
        </w:rPr>
        <w:drawing>
          <wp:inline distT="0" distB="0" distL="0" distR="0" wp14:anchorId="09E2C80F" wp14:editId="0143FAA5">
            <wp:extent cx="6478519" cy="2551814"/>
            <wp:effectExtent l="0" t="0" r="0" b="127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491984" cy="2557118"/>
                    </a:xfrm>
                    <a:prstGeom prst="rect">
                      <a:avLst/>
                    </a:prstGeom>
                  </pic:spPr>
                </pic:pic>
              </a:graphicData>
            </a:graphic>
          </wp:inline>
        </w:drawing>
      </w:r>
    </w:p>
    <w:p w14:paraId="368D55D4" w14:textId="77777777" w:rsidR="00151BAF" w:rsidRDefault="00151BAF" w:rsidP="00151BAF"/>
    <w:p w14:paraId="672273DD" w14:textId="77777777" w:rsidR="00151BAF" w:rsidRDefault="00151BAF" w:rsidP="00151BAF"/>
    <w:p w14:paraId="2FC3DAED" w14:textId="0C9B1166" w:rsidR="00151BAF" w:rsidRDefault="00D17935" w:rsidP="00151BAF">
      <w:r>
        <w:rPr>
          <w:noProof/>
        </w:rPr>
        <w:drawing>
          <wp:inline distT="0" distB="0" distL="0" distR="0" wp14:anchorId="670D817D" wp14:editId="27EB6554">
            <wp:extent cx="6479540" cy="2992755"/>
            <wp:effectExtent l="0" t="0" r="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479540" cy="2992755"/>
                    </a:xfrm>
                    <a:prstGeom prst="rect">
                      <a:avLst/>
                    </a:prstGeom>
                  </pic:spPr>
                </pic:pic>
              </a:graphicData>
            </a:graphic>
          </wp:inline>
        </w:drawing>
      </w:r>
    </w:p>
    <w:p w14:paraId="33F72D47" w14:textId="2C90D19D" w:rsidR="00D17935" w:rsidRDefault="00D17935" w:rsidP="00151BAF"/>
    <w:p w14:paraId="4AC63F30" w14:textId="4F5AAB31" w:rsidR="00D17935" w:rsidRDefault="00D17935" w:rsidP="00151BAF">
      <w:r>
        <w:rPr>
          <w:noProof/>
        </w:rPr>
        <w:drawing>
          <wp:inline distT="0" distB="0" distL="0" distR="0" wp14:anchorId="1D94B683" wp14:editId="2937739A">
            <wp:extent cx="6479540" cy="2741295"/>
            <wp:effectExtent l="0" t="0" r="0" b="1905"/>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479540" cy="2741295"/>
                    </a:xfrm>
                    <a:prstGeom prst="rect">
                      <a:avLst/>
                    </a:prstGeom>
                  </pic:spPr>
                </pic:pic>
              </a:graphicData>
            </a:graphic>
          </wp:inline>
        </w:drawing>
      </w:r>
    </w:p>
    <w:p w14:paraId="6466653E" w14:textId="27957B10" w:rsidR="00D17935" w:rsidRDefault="00D17935" w:rsidP="00151BAF"/>
    <w:p w14:paraId="2C9EEC41" w14:textId="67DA527A" w:rsidR="00D17935" w:rsidRDefault="00D17935" w:rsidP="00151BAF"/>
    <w:p w14:paraId="3D9AFC7F" w14:textId="7DD5565F" w:rsidR="00D17935" w:rsidRDefault="00D17935" w:rsidP="00151BAF"/>
    <w:p w14:paraId="7C5F6A3A" w14:textId="737B2CAD" w:rsidR="00D17935" w:rsidRDefault="00D17935" w:rsidP="00151BAF"/>
    <w:p w14:paraId="576DE18E" w14:textId="2D72F667" w:rsidR="00D17935" w:rsidRDefault="00D17935" w:rsidP="00151BAF"/>
    <w:p w14:paraId="2E63A3E3" w14:textId="6CC0F50F" w:rsidR="00D17935" w:rsidRDefault="00D17935" w:rsidP="00151BAF">
      <w:r>
        <w:rPr>
          <w:noProof/>
        </w:rPr>
        <w:drawing>
          <wp:inline distT="0" distB="0" distL="0" distR="0" wp14:anchorId="130AED40" wp14:editId="5311CBB6">
            <wp:extent cx="6479540" cy="1793240"/>
            <wp:effectExtent l="0" t="0" r="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479540" cy="1793240"/>
                    </a:xfrm>
                    <a:prstGeom prst="rect">
                      <a:avLst/>
                    </a:prstGeom>
                  </pic:spPr>
                </pic:pic>
              </a:graphicData>
            </a:graphic>
          </wp:inline>
        </w:drawing>
      </w:r>
    </w:p>
    <w:p w14:paraId="41862886" w14:textId="604FB36C" w:rsidR="00D17935" w:rsidRDefault="00D17935" w:rsidP="00151BAF"/>
    <w:p w14:paraId="6CA3231A" w14:textId="76B5D206" w:rsidR="00D17935" w:rsidRDefault="00935A3C" w:rsidP="00151BAF">
      <w:r>
        <w:rPr>
          <w:noProof/>
        </w:rPr>
        <w:drawing>
          <wp:inline distT="0" distB="0" distL="0" distR="0" wp14:anchorId="384718B5" wp14:editId="060FDDCF">
            <wp:extent cx="6479540" cy="7464425"/>
            <wp:effectExtent l="0" t="0" r="0" b="3175"/>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479540" cy="7464425"/>
                    </a:xfrm>
                    <a:prstGeom prst="rect">
                      <a:avLst/>
                    </a:prstGeom>
                  </pic:spPr>
                </pic:pic>
              </a:graphicData>
            </a:graphic>
          </wp:inline>
        </w:drawing>
      </w:r>
    </w:p>
    <w:p w14:paraId="07B27052" w14:textId="186D81CA" w:rsidR="00151BAF" w:rsidRDefault="00935A3C" w:rsidP="00151BAF">
      <w:r>
        <w:rPr>
          <w:noProof/>
        </w:rPr>
        <w:drawing>
          <wp:inline distT="0" distB="0" distL="0" distR="0" wp14:anchorId="2223B235" wp14:editId="25F739B4">
            <wp:extent cx="6479540" cy="7783830"/>
            <wp:effectExtent l="0" t="0" r="0" b="762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479540" cy="7783830"/>
                    </a:xfrm>
                    <a:prstGeom prst="rect">
                      <a:avLst/>
                    </a:prstGeom>
                  </pic:spPr>
                </pic:pic>
              </a:graphicData>
            </a:graphic>
          </wp:inline>
        </w:drawing>
      </w:r>
    </w:p>
    <w:p w14:paraId="3C18DC3A" w14:textId="20C57F9A" w:rsidR="00935A3C" w:rsidRDefault="00935A3C" w:rsidP="00151BAF"/>
    <w:p w14:paraId="53BD0B50" w14:textId="1667EA23" w:rsidR="00935A3C" w:rsidRDefault="00935A3C" w:rsidP="00151BAF"/>
    <w:p w14:paraId="2B8DEDAC" w14:textId="7EE3B8B8" w:rsidR="00935A3C" w:rsidRDefault="00935A3C" w:rsidP="00151BAF"/>
    <w:p w14:paraId="013277DD" w14:textId="082D0712" w:rsidR="00935A3C" w:rsidRDefault="00935A3C" w:rsidP="00151BAF"/>
    <w:p w14:paraId="4274F057" w14:textId="1B3524CB" w:rsidR="00935A3C" w:rsidRDefault="00935A3C" w:rsidP="00151BAF"/>
    <w:p w14:paraId="60D1402F" w14:textId="56982D01" w:rsidR="00935A3C" w:rsidRDefault="00935A3C" w:rsidP="00151BAF"/>
    <w:p w14:paraId="270368B7" w14:textId="48D4F6CB" w:rsidR="00935A3C" w:rsidRDefault="00935A3C" w:rsidP="00151BAF"/>
    <w:p w14:paraId="2D0C9A12" w14:textId="577F7396" w:rsidR="00935A3C" w:rsidRDefault="00935A3C" w:rsidP="00151BAF"/>
    <w:p w14:paraId="4F823388" w14:textId="50FFD3C7" w:rsidR="00935A3C" w:rsidRDefault="00935A3C" w:rsidP="00151BAF"/>
    <w:p w14:paraId="016C5E4D" w14:textId="356A5DC1" w:rsidR="00935A3C" w:rsidRDefault="00935A3C" w:rsidP="00151BAF"/>
    <w:p w14:paraId="4C9B8E47" w14:textId="06AE24F2" w:rsidR="00935A3C" w:rsidRDefault="00935A3C" w:rsidP="00151BAF"/>
    <w:p w14:paraId="702155B8" w14:textId="1DA9F6BF" w:rsidR="009C4BD0" w:rsidRDefault="001F4511" w:rsidP="002901B3">
      <w:pPr>
        <w:pStyle w:val="Ttulo1"/>
        <w:rPr>
          <w:b/>
          <w:bCs/>
        </w:rPr>
      </w:pPr>
      <w:bookmarkStart w:id="7" w:name="_Toc78045519"/>
      <w:r w:rsidRPr="002901B3">
        <w:rPr>
          <w:b/>
          <w:bCs/>
        </w:rPr>
        <w:t xml:space="preserve">MATEMÁTICA </w:t>
      </w:r>
      <w:r w:rsidR="009C4BD0" w:rsidRPr="002901B3">
        <w:rPr>
          <w:b/>
          <w:bCs/>
        </w:rPr>
        <w:t>2ª SEMANA</w:t>
      </w:r>
      <w:bookmarkEnd w:id="7"/>
    </w:p>
    <w:p w14:paraId="1C6BD0EF" w14:textId="6F3B289A" w:rsidR="00935A3C" w:rsidRDefault="00935A3C" w:rsidP="00935A3C"/>
    <w:p w14:paraId="4B919C99" w14:textId="1400DDA4" w:rsidR="00935A3C" w:rsidRDefault="00935A3C" w:rsidP="00935A3C">
      <w:r>
        <w:rPr>
          <w:noProof/>
        </w:rPr>
        <w:drawing>
          <wp:inline distT="0" distB="0" distL="0" distR="0" wp14:anchorId="08FA16CA" wp14:editId="5EDB094E">
            <wp:extent cx="6479540" cy="3627755"/>
            <wp:effectExtent l="0" t="0" r="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479540" cy="3627755"/>
                    </a:xfrm>
                    <a:prstGeom prst="rect">
                      <a:avLst/>
                    </a:prstGeom>
                  </pic:spPr>
                </pic:pic>
              </a:graphicData>
            </a:graphic>
          </wp:inline>
        </w:drawing>
      </w:r>
    </w:p>
    <w:p w14:paraId="00438A10" w14:textId="4F1725C7" w:rsidR="00935A3C" w:rsidRDefault="00935A3C" w:rsidP="00935A3C"/>
    <w:p w14:paraId="46111C88" w14:textId="6E5DEAAC" w:rsidR="00935A3C" w:rsidRDefault="00935A3C" w:rsidP="00935A3C">
      <w:r>
        <w:rPr>
          <w:noProof/>
        </w:rPr>
        <w:drawing>
          <wp:inline distT="0" distB="0" distL="0" distR="0" wp14:anchorId="0923C45E" wp14:editId="606A702A">
            <wp:extent cx="6479540" cy="3449955"/>
            <wp:effectExtent l="0" t="0" r="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479540" cy="3449955"/>
                    </a:xfrm>
                    <a:prstGeom prst="rect">
                      <a:avLst/>
                    </a:prstGeom>
                  </pic:spPr>
                </pic:pic>
              </a:graphicData>
            </a:graphic>
          </wp:inline>
        </w:drawing>
      </w:r>
    </w:p>
    <w:p w14:paraId="2400CC83" w14:textId="1C5A7E9D" w:rsidR="00935A3C" w:rsidRDefault="00935A3C" w:rsidP="00935A3C"/>
    <w:p w14:paraId="56B802E8" w14:textId="6C546F1F" w:rsidR="00935A3C" w:rsidRDefault="00935A3C" w:rsidP="00935A3C"/>
    <w:p w14:paraId="7E37E73A" w14:textId="41AE9CB9" w:rsidR="00935A3C" w:rsidRDefault="00935A3C" w:rsidP="00935A3C"/>
    <w:p w14:paraId="62BF3A66" w14:textId="5D30490C" w:rsidR="00935A3C" w:rsidRDefault="00935A3C" w:rsidP="00935A3C"/>
    <w:p w14:paraId="206F4414" w14:textId="67936A43" w:rsidR="00935A3C" w:rsidRDefault="00935A3C" w:rsidP="00935A3C"/>
    <w:p w14:paraId="1D60729F" w14:textId="1819EEEB" w:rsidR="00935A3C" w:rsidRDefault="00935A3C" w:rsidP="00935A3C"/>
    <w:p w14:paraId="35EF66D8" w14:textId="3C492C29" w:rsidR="00935A3C" w:rsidRDefault="00935A3C" w:rsidP="00935A3C"/>
    <w:p w14:paraId="5E2FE381" w14:textId="6E37B80F" w:rsidR="00935A3C" w:rsidRDefault="00935A3C" w:rsidP="00935A3C"/>
    <w:p w14:paraId="6A9CFC60" w14:textId="238AE27E" w:rsidR="00935A3C" w:rsidRDefault="00935A3C" w:rsidP="00935A3C"/>
    <w:p w14:paraId="221FB9AB" w14:textId="362289F2" w:rsidR="00935A3C" w:rsidRDefault="00935A3C" w:rsidP="00935A3C"/>
    <w:p w14:paraId="6612E4ED" w14:textId="1E902D4F" w:rsidR="00935A3C" w:rsidRDefault="00935A3C" w:rsidP="00935A3C">
      <w:r>
        <w:rPr>
          <w:noProof/>
        </w:rPr>
        <w:drawing>
          <wp:inline distT="0" distB="0" distL="0" distR="0" wp14:anchorId="4827EE05" wp14:editId="6DF30192">
            <wp:extent cx="6479540" cy="3385820"/>
            <wp:effectExtent l="0" t="0" r="0" b="508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479540" cy="3385820"/>
                    </a:xfrm>
                    <a:prstGeom prst="rect">
                      <a:avLst/>
                    </a:prstGeom>
                  </pic:spPr>
                </pic:pic>
              </a:graphicData>
            </a:graphic>
          </wp:inline>
        </w:drawing>
      </w:r>
    </w:p>
    <w:p w14:paraId="1C26FF80" w14:textId="3F18E2EB" w:rsidR="00935A3C" w:rsidRDefault="00935A3C" w:rsidP="00935A3C"/>
    <w:p w14:paraId="38C61C60" w14:textId="233B61E6" w:rsidR="00935A3C" w:rsidRDefault="00935A3C" w:rsidP="00935A3C"/>
    <w:p w14:paraId="382771EC" w14:textId="48108E25" w:rsidR="00935A3C" w:rsidRDefault="00935A3C" w:rsidP="00935A3C">
      <w:r>
        <w:rPr>
          <w:noProof/>
        </w:rPr>
        <w:drawing>
          <wp:inline distT="0" distB="0" distL="0" distR="0" wp14:anchorId="744AA12D" wp14:editId="24877C84">
            <wp:extent cx="6479540" cy="4371975"/>
            <wp:effectExtent l="0" t="0" r="0" b="9525"/>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479540" cy="4371975"/>
                    </a:xfrm>
                    <a:prstGeom prst="rect">
                      <a:avLst/>
                    </a:prstGeom>
                  </pic:spPr>
                </pic:pic>
              </a:graphicData>
            </a:graphic>
          </wp:inline>
        </w:drawing>
      </w:r>
    </w:p>
    <w:p w14:paraId="3E2A04B9" w14:textId="6D03FA88" w:rsidR="00CF5140" w:rsidRDefault="00CF5140" w:rsidP="00935A3C"/>
    <w:p w14:paraId="4CAF1EA1" w14:textId="7536DDA1" w:rsidR="00CF5140" w:rsidRDefault="00CF5140" w:rsidP="00935A3C"/>
    <w:p w14:paraId="54E14CD8" w14:textId="624DCEE9" w:rsidR="00CF5140" w:rsidRDefault="00CF5140" w:rsidP="00935A3C"/>
    <w:p w14:paraId="5E07B5AE" w14:textId="68D1C9C5" w:rsidR="00CF5140" w:rsidRDefault="00CF5140" w:rsidP="00935A3C"/>
    <w:p w14:paraId="53368A8B" w14:textId="6E6DD9A0" w:rsidR="00CF5140" w:rsidRDefault="00CF5140" w:rsidP="00935A3C"/>
    <w:p w14:paraId="0742B4E2" w14:textId="2521E8FE" w:rsidR="00CF5140" w:rsidRDefault="00CF5140" w:rsidP="00935A3C"/>
    <w:p w14:paraId="20F4162B" w14:textId="4F032472" w:rsidR="00CF5140" w:rsidRDefault="00CF5140" w:rsidP="00935A3C"/>
    <w:p w14:paraId="469A056D" w14:textId="1DCF0289" w:rsidR="00CF5140" w:rsidRDefault="00CF5140" w:rsidP="00935A3C"/>
    <w:p w14:paraId="29A116BD" w14:textId="616A9F98" w:rsidR="00CF5140" w:rsidRDefault="00CF5140" w:rsidP="00935A3C">
      <w:r>
        <w:rPr>
          <w:noProof/>
        </w:rPr>
        <w:drawing>
          <wp:inline distT="0" distB="0" distL="0" distR="0" wp14:anchorId="5183186C" wp14:editId="5DCECBBB">
            <wp:extent cx="6479540" cy="3845560"/>
            <wp:effectExtent l="0" t="0" r="0" b="254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479540" cy="3845560"/>
                    </a:xfrm>
                    <a:prstGeom prst="rect">
                      <a:avLst/>
                    </a:prstGeom>
                  </pic:spPr>
                </pic:pic>
              </a:graphicData>
            </a:graphic>
          </wp:inline>
        </w:drawing>
      </w:r>
    </w:p>
    <w:p w14:paraId="5279822E" w14:textId="26A33A48" w:rsidR="00CF5140" w:rsidRDefault="00CF5140" w:rsidP="00935A3C"/>
    <w:p w14:paraId="5EFFAB47" w14:textId="75776233" w:rsidR="00CF5140" w:rsidRPr="00935A3C" w:rsidRDefault="00CF5140" w:rsidP="00935A3C">
      <w:r>
        <w:rPr>
          <w:noProof/>
        </w:rPr>
        <w:drawing>
          <wp:inline distT="0" distB="0" distL="0" distR="0" wp14:anchorId="7FFF459F" wp14:editId="37A79132">
            <wp:extent cx="6479540" cy="4075430"/>
            <wp:effectExtent l="0" t="0" r="0" b="127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479540" cy="4075430"/>
                    </a:xfrm>
                    <a:prstGeom prst="rect">
                      <a:avLst/>
                    </a:prstGeom>
                  </pic:spPr>
                </pic:pic>
              </a:graphicData>
            </a:graphic>
          </wp:inline>
        </w:drawing>
      </w:r>
    </w:p>
    <w:p w14:paraId="49E25BEC" w14:textId="77777777" w:rsidR="00151BAF" w:rsidRDefault="00151BAF" w:rsidP="00151BAF"/>
    <w:p w14:paraId="0BED374B" w14:textId="77777777" w:rsidR="00151BAF" w:rsidRDefault="00151BAF" w:rsidP="00151BAF"/>
    <w:p w14:paraId="266EE175" w14:textId="77777777" w:rsidR="00522443" w:rsidRDefault="00522443" w:rsidP="00151BAF"/>
    <w:p w14:paraId="06CC1B9A" w14:textId="327A071A" w:rsidR="004834AD" w:rsidRDefault="004834AD" w:rsidP="00151BAF"/>
    <w:p w14:paraId="0E6F456B" w14:textId="5DC6CC99" w:rsidR="00CF5140" w:rsidRDefault="00CF5140" w:rsidP="00151BAF"/>
    <w:p w14:paraId="2EA3E24C" w14:textId="602D59D8" w:rsidR="00CF5140" w:rsidRDefault="00CF5140" w:rsidP="00151BAF"/>
    <w:p w14:paraId="46DCA450" w14:textId="199859AC" w:rsidR="00CF5140" w:rsidRDefault="00CF5140" w:rsidP="00151BAF"/>
    <w:p w14:paraId="04B4CF57" w14:textId="05DA883A" w:rsidR="00CF5140" w:rsidRDefault="00CF5140" w:rsidP="00151BAF">
      <w:r>
        <w:rPr>
          <w:noProof/>
        </w:rPr>
        <w:drawing>
          <wp:inline distT="0" distB="0" distL="0" distR="0" wp14:anchorId="6BA9510A" wp14:editId="43DCBA0E">
            <wp:extent cx="6479540" cy="3260090"/>
            <wp:effectExtent l="0" t="0" r="0" b="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479540" cy="3260090"/>
                    </a:xfrm>
                    <a:prstGeom prst="rect">
                      <a:avLst/>
                    </a:prstGeom>
                  </pic:spPr>
                </pic:pic>
              </a:graphicData>
            </a:graphic>
          </wp:inline>
        </w:drawing>
      </w:r>
    </w:p>
    <w:p w14:paraId="2BA8C415" w14:textId="39F0904D" w:rsidR="00CF5140" w:rsidRDefault="00CF5140" w:rsidP="00151BAF"/>
    <w:p w14:paraId="5CDC9A2F" w14:textId="1613F077" w:rsidR="00CF5140" w:rsidRDefault="00CF5140" w:rsidP="00151BAF"/>
    <w:p w14:paraId="15FCD495" w14:textId="1F741952" w:rsidR="00CF5140" w:rsidRDefault="00CF5140" w:rsidP="00151BAF"/>
    <w:p w14:paraId="43FC1350" w14:textId="387DCA91" w:rsidR="00CF5140" w:rsidRDefault="00CF5140" w:rsidP="00151BAF"/>
    <w:p w14:paraId="4CD0E2BC" w14:textId="049719C5" w:rsidR="00CF5140" w:rsidRDefault="00CF5140" w:rsidP="00151BAF"/>
    <w:p w14:paraId="33C45B61" w14:textId="0EF276A7" w:rsidR="00CF5140" w:rsidRDefault="00CF5140" w:rsidP="00151BAF"/>
    <w:p w14:paraId="06BE930D" w14:textId="581C1DE8" w:rsidR="00CF5140" w:rsidRDefault="00CF5140" w:rsidP="00151BAF"/>
    <w:p w14:paraId="49B4325C" w14:textId="20FCCE89" w:rsidR="00CF5140" w:rsidRDefault="00CF5140" w:rsidP="00151BAF"/>
    <w:p w14:paraId="1D8C32D1" w14:textId="2686359F" w:rsidR="00CF5140" w:rsidRDefault="00CF5140" w:rsidP="00151BAF"/>
    <w:p w14:paraId="05C3E95C" w14:textId="47DC24AB" w:rsidR="00CF5140" w:rsidRDefault="00CF5140" w:rsidP="00151BAF"/>
    <w:p w14:paraId="6377A171" w14:textId="7F794669" w:rsidR="00CF5140" w:rsidRDefault="00CF5140" w:rsidP="00151BAF"/>
    <w:p w14:paraId="6A8F2C98" w14:textId="11AEA634" w:rsidR="00CF5140" w:rsidRDefault="00CF5140" w:rsidP="00151BAF"/>
    <w:p w14:paraId="742ACA57" w14:textId="28A16750" w:rsidR="00CF5140" w:rsidRDefault="00CF5140" w:rsidP="00151BAF"/>
    <w:p w14:paraId="53053DB4" w14:textId="0B1D13D6" w:rsidR="00CF5140" w:rsidRDefault="00CF5140" w:rsidP="00151BAF"/>
    <w:p w14:paraId="758EAC5D" w14:textId="7D7771C1" w:rsidR="00CF5140" w:rsidRDefault="00CF5140" w:rsidP="00151BAF"/>
    <w:p w14:paraId="6A53F09F" w14:textId="3142F92D" w:rsidR="00CF5140" w:rsidRDefault="00CF5140" w:rsidP="00151BAF"/>
    <w:p w14:paraId="715DFF06" w14:textId="3E0D748D" w:rsidR="00CF5140" w:rsidRDefault="00CF5140" w:rsidP="00151BAF"/>
    <w:p w14:paraId="253D2A4E" w14:textId="368CA716" w:rsidR="00CF5140" w:rsidRDefault="00CF5140" w:rsidP="00151BAF"/>
    <w:p w14:paraId="4CF2CC09" w14:textId="198A5555" w:rsidR="00CF5140" w:rsidRDefault="00CF5140" w:rsidP="00151BAF"/>
    <w:p w14:paraId="6AF84C1B" w14:textId="528CAAC8" w:rsidR="00CF5140" w:rsidRDefault="00CF5140" w:rsidP="00151BAF"/>
    <w:p w14:paraId="7980A7F9" w14:textId="57B8FC2F" w:rsidR="00CF5140" w:rsidRDefault="00CF5140" w:rsidP="00151BAF"/>
    <w:p w14:paraId="6EAF734F" w14:textId="5BE78E8A" w:rsidR="00CF5140" w:rsidRDefault="00CF5140" w:rsidP="00151BAF"/>
    <w:p w14:paraId="5D543340" w14:textId="023F0668" w:rsidR="00CF5140" w:rsidRDefault="00CF5140" w:rsidP="00151BAF"/>
    <w:p w14:paraId="46E56353" w14:textId="6920530D" w:rsidR="00CF5140" w:rsidRDefault="00CF5140" w:rsidP="00151BAF"/>
    <w:p w14:paraId="181EF9C9" w14:textId="7761423F" w:rsidR="00CF5140" w:rsidRDefault="00CF5140" w:rsidP="00151BAF"/>
    <w:p w14:paraId="69376DDC" w14:textId="0E7E7E3F" w:rsidR="00CF5140" w:rsidRDefault="00CF5140" w:rsidP="00151BAF"/>
    <w:p w14:paraId="25BDEAE4" w14:textId="01E8E28E" w:rsidR="00CF5140" w:rsidRDefault="00CF5140" w:rsidP="00151BAF"/>
    <w:p w14:paraId="5E481E20" w14:textId="0FB8A8D7" w:rsidR="00CF5140" w:rsidRDefault="00CF5140" w:rsidP="00151BAF"/>
    <w:p w14:paraId="3A320A36" w14:textId="2CBE85BF" w:rsidR="00CF5140" w:rsidRDefault="00CF5140" w:rsidP="00151BAF"/>
    <w:p w14:paraId="241DB8D8" w14:textId="234902BF" w:rsidR="00CF5140" w:rsidRDefault="00CF5140" w:rsidP="00151BAF"/>
    <w:p w14:paraId="42FB2FC7" w14:textId="3964CFB1" w:rsidR="00CF5140" w:rsidRDefault="00CF5140" w:rsidP="00151BAF"/>
    <w:p w14:paraId="6B809071" w14:textId="3E322268" w:rsidR="00CF5140" w:rsidRDefault="00CF5140" w:rsidP="00151BAF"/>
    <w:p w14:paraId="245EC43A" w14:textId="629AB3BE" w:rsidR="00CF5140" w:rsidRDefault="00CF5140" w:rsidP="00151BAF"/>
    <w:p w14:paraId="63EE7596" w14:textId="4E21D51B" w:rsidR="00CF5140" w:rsidRDefault="00CF5140" w:rsidP="00151BAF"/>
    <w:p w14:paraId="02F94FF1" w14:textId="317C8FF1" w:rsidR="00CF5140" w:rsidRDefault="00CF5140" w:rsidP="00151BAF"/>
    <w:p w14:paraId="12AADDA8" w14:textId="40063CFD" w:rsidR="00CF5140" w:rsidRDefault="00CF5140" w:rsidP="00151BAF"/>
    <w:p w14:paraId="592C3D3E" w14:textId="77777777" w:rsidR="009C4BD0" w:rsidRDefault="006E38A9" w:rsidP="002901B3">
      <w:pPr>
        <w:pStyle w:val="Ttulo1"/>
        <w:rPr>
          <w:b/>
          <w:bCs/>
        </w:rPr>
      </w:pPr>
      <w:bookmarkStart w:id="8" w:name="_Toc78045520"/>
      <w:r w:rsidRPr="002901B3">
        <w:rPr>
          <w:b/>
          <w:bCs/>
        </w:rPr>
        <w:t>MATEMÁTICA</w:t>
      </w:r>
      <w:r w:rsidR="009C4BD0" w:rsidRPr="002901B3">
        <w:rPr>
          <w:b/>
          <w:bCs/>
        </w:rPr>
        <w:t xml:space="preserve"> 3ª SEMANA</w:t>
      </w:r>
      <w:bookmarkEnd w:id="8"/>
    </w:p>
    <w:p w14:paraId="113647E5" w14:textId="77777777" w:rsidR="004834AD" w:rsidRDefault="004834AD" w:rsidP="004834AD"/>
    <w:p w14:paraId="6A70E3E5" w14:textId="2B287756" w:rsidR="004834AD" w:rsidRDefault="00CF5140" w:rsidP="004834AD">
      <w:r>
        <w:rPr>
          <w:noProof/>
        </w:rPr>
        <w:drawing>
          <wp:inline distT="0" distB="0" distL="0" distR="0" wp14:anchorId="382F09CC" wp14:editId="00FAA8C0">
            <wp:extent cx="6479540" cy="958215"/>
            <wp:effectExtent l="0" t="0" r="0" b="0"/>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479540" cy="958215"/>
                    </a:xfrm>
                    <a:prstGeom prst="rect">
                      <a:avLst/>
                    </a:prstGeom>
                  </pic:spPr>
                </pic:pic>
              </a:graphicData>
            </a:graphic>
          </wp:inline>
        </w:drawing>
      </w:r>
    </w:p>
    <w:p w14:paraId="4A76F0D0" w14:textId="51BC01F9" w:rsidR="00CF5140" w:rsidRDefault="00CF5140" w:rsidP="004834AD">
      <w:r>
        <w:rPr>
          <w:noProof/>
        </w:rPr>
        <w:drawing>
          <wp:inline distT="0" distB="0" distL="0" distR="0" wp14:anchorId="2772A24B" wp14:editId="62181A76">
            <wp:extent cx="6479540" cy="4084955"/>
            <wp:effectExtent l="0" t="0" r="0"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479540" cy="4084955"/>
                    </a:xfrm>
                    <a:prstGeom prst="rect">
                      <a:avLst/>
                    </a:prstGeom>
                  </pic:spPr>
                </pic:pic>
              </a:graphicData>
            </a:graphic>
          </wp:inline>
        </w:drawing>
      </w:r>
    </w:p>
    <w:p w14:paraId="34A496E2" w14:textId="5F45547F" w:rsidR="00CF5140" w:rsidRDefault="00CF5140" w:rsidP="004834AD"/>
    <w:p w14:paraId="01C762E8" w14:textId="2E11A3A2" w:rsidR="00CF5140" w:rsidRDefault="006473EE" w:rsidP="004834AD">
      <w:r>
        <w:rPr>
          <w:noProof/>
        </w:rPr>
        <w:drawing>
          <wp:inline distT="0" distB="0" distL="0" distR="0" wp14:anchorId="2AD4C5BA" wp14:editId="0BF76CB2">
            <wp:extent cx="6479540" cy="3840554"/>
            <wp:effectExtent l="0" t="0" r="0" b="762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482366" cy="3842229"/>
                    </a:xfrm>
                    <a:prstGeom prst="rect">
                      <a:avLst/>
                    </a:prstGeom>
                  </pic:spPr>
                </pic:pic>
              </a:graphicData>
            </a:graphic>
          </wp:inline>
        </w:drawing>
      </w:r>
    </w:p>
    <w:p w14:paraId="75BF55D0" w14:textId="77777777" w:rsidR="006473EE" w:rsidRDefault="006473EE" w:rsidP="004834AD"/>
    <w:p w14:paraId="07E3C1E1" w14:textId="7A991777" w:rsidR="004B291D" w:rsidRDefault="006473EE" w:rsidP="004834AD">
      <w:r>
        <w:rPr>
          <w:noProof/>
        </w:rPr>
        <w:drawing>
          <wp:inline distT="0" distB="0" distL="0" distR="0" wp14:anchorId="320E28D1" wp14:editId="1F4A25CE">
            <wp:extent cx="6479540" cy="3463290"/>
            <wp:effectExtent l="0" t="0" r="0" b="381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479540" cy="3463290"/>
                    </a:xfrm>
                    <a:prstGeom prst="rect">
                      <a:avLst/>
                    </a:prstGeom>
                  </pic:spPr>
                </pic:pic>
              </a:graphicData>
            </a:graphic>
          </wp:inline>
        </w:drawing>
      </w:r>
    </w:p>
    <w:p w14:paraId="5E2622F2" w14:textId="78177B59" w:rsidR="006473EE" w:rsidRDefault="006473EE" w:rsidP="004834AD"/>
    <w:p w14:paraId="37E3F294" w14:textId="3EDDEB50" w:rsidR="006473EE" w:rsidRDefault="006473EE" w:rsidP="004834AD"/>
    <w:p w14:paraId="629923D8" w14:textId="150F7AF2" w:rsidR="006473EE" w:rsidRDefault="006473EE" w:rsidP="004834AD">
      <w:r>
        <w:rPr>
          <w:noProof/>
        </w:rPr>
        <w:drawing>
          <wp:inline distT="0" distB="0" distL="0" distR="0" wp14:anchorId="36332FC5" wp14:editId="79ED0616">
            <wp:extent cx="6479540" cy="3361690"/>
            <wp:effectExtent l="0" t="0" r="0" b="0"/>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479540" cy="3361690"/>
                    </a:xfrm>
                    <a:prstGeom prst="rect">
                      <a:avLst/>
                    </a:prstGeom>
                  </pic:spPr>
                </pic:pic>
              </a:graphicData>
            </a:graphic>
          </wp:inline>
        </w:drawing>
      </w:r>
    </w:p>
    <w:p w14:paraId="0DEC609F" w14:textId="550841E0" w:rsidR="006473EE" w:rsidRDefault="006473EE" w:rsidP="004834AD"/>
    <w:p w14:paraId="38D41B52" w14:textId="5AFA3D76" w:rsidR="006473EE" w:rsidRDefault="006473EE" w:rsidP="004834AD">
      <w:r>
        <w:rPr>
          <w:noProof/>
        </w:rPr>
        <w:drawing>
          <wp:inline distT="0" distB="0" distL="0" distR="0" wp14:anchorId="4D14ACC3" wp14:editId="56EAE8BA">
            <wp:extent cx="6479540" cy="1678940"/>
            <wp:effectExtent l="0" t="0" r="0" b="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479540" cy="1678940"/>
                    </a:xfrm>
                    <a:prstGeom prst="rect">
                      <a:avLst/>
                    </a:prstGeom>
                  </pic:spPr>
                </pic:pic>
              </a:graphicData>
            </a:graphic>
          </wp:inline>
        </w:drawing>
      </w:r>
    </w:p>
    <w:p w14:paraId="4791879D" w14:textId="77777777" w:rsidR="004B291D" w:rsidRDefault="004B291D" w:rsidP="004834AD"/>
    <w:p w14:paraId="350C78B0" w14:textId="77777777" w:rsidR="004834AD" w:rsidRDefault="004834AD" w:rsidP="004834AD"/>
    <w:p w14:paraId="3A7ECBEF" w14:textId="63D1B84D" w:rsidR="004834AD" w:rsidRDefault="006473EE" w:rsidP="004834AD">
      <w:r>
        <w:rPr>
          <w:noProof/>
        </w:rPr>
        <w:drawing>
          <wp:inline distT="0" distB="0" distL="0" distR="0" wp14:anchorId="7F983D89" wp14:editId="06D95F64">
            <wp:extent cx="6479540" cy="8846185"/>
            <wp:effectExtent l="0" t="0" r="0"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479540" cy="8846185"/>
                    </a:xfrm>
                    <a:prstGeom prst="rect">
                      <a:avLst/>
                    </a:prstGeom>
                  </pic:spPr>
                </pic:pic>
              </a:graphicData>
            </a:graphic>
          </wp:inline>
        </w:drawing>
      </w:r>
    </w:p>
    <w:p w14:paraId="2D625B0E" w14:textId="77777777" w:rsidR="004834AD" w:rsidRDefault="004834AD" w:rsidP="004834AD"/>
    <w:p w14:paraId="314BE9A6" w14:textId="77777777" w:rsidR="004834AD" w:rsidRDefault="004834AD" w:rsidP="004834AD"/>
    <w:p w14:paraId="484F5CAC" w14:textId="77777777" w:rsidR="004834AD" w:rsidRDefault="004834AD" w:rsidP="004834AD"/>
    <w:p w14:paraId="27A30462" w14:textId="77777777" w:rsidR="004834AD" w:rsidRDefault="004834AD" w:rsidP="004834AD"/>
    <w:p w14:paraId="33EBEB89" w14:textId="5C2D3E1E" w:rsidR="0004276D" w:rsidRDefault="006E38A9" w:rsidP="00EC6D23">
      <w:pPr>
        <w:pStyle w:val="Ttulo1"/>
        <w:rPr>
          <w:b/>
          <w:bCs/>
        </w:rPr>
      </w:pPr>
      <w:bookmarkStart w:id="9" w:name="_Toc78045521"/>
      <w:r w:rsidRPr="002901B3">
        <w:rPr>
          <w:b/>
          <w:bCs/>
        </w:rPr>
        <w:t xml:space="preserve">MATEMÁTICA </w:t>
      </w:r>
      <w:r w:rsidR="009C4BD0" w:rsidRPr="002901B3">
        <w:rPr>
          <w:b/>
          <w:bCs/>
        </w:rPr>
        <w:t>4ª SEMANA</w:t>
      </w:r>
      <w:bookmarkEnd w:id="9"/>
    </w:p>
    <w:p w14:paraId="4EB4E6FB" w14:textId="54890167" w:rsidR="006473EE" w:rsidRDefault="0074731A" w:rsidP="006473EE">
      <w:r>
        <w:rPr>
          <w:noProof/>
        </w:rPr>
        <w:drawing>
          <wp:inline distT="0" distB="0" distL="0" distR="0" wp14:anchorId="57BFB92B" wp14:editId="221F3BD9">
            <wp:extent cx="5975498" cy="998855"/>
            <wp:effectExtent l="0" t="0" r="6350" b="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004117" cy="1003639"/>
                    </a:xfrm>
                    <a:prstGeom prst="rect">
                      <a:avLst/>
                    </a:prstGeom>
                  </pic:spPr>
                </pic:pic>
              </a:graphicData>
            </a:graphic>
          </wp:inline>
        </w:drawing>
      </w:r>
    </w:p>
    <w:p w14:paraId="2707BFBC" w14:textId="229C3FEF" w:rsidR="0074731A" w:rsidRDefault="0074731A" w:rsidP="006473EE">
      <w:r>
        <w:rPr>
          <w:noProof/>
        </w:rPr>
        <w:drawing>
          <wp:inline distT="0" distB="0" distL="0" distR="0" wp14:anchorId="606A1546" wp14:editId="364F7DDC">
            <wp:extent cx="6078404" cy="7895295"/>
            <wp:effectExtent l="0" t="0" r="0"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081400" cy="7899187"/>
                    </a:xfrm>
                    <a:prstGeom prst="rect">
                      <a:avLst/>
                    </a:prstGeom>
                  </pic:spPr>
                </pic:pic>
              </a:graphicData>
            </a:graphic>
          </wp:inline>
        </w:drawing>
      </w:r>
    </w:p>
    <w:p w14:paraId="5F4D7396" w14:textId="1A3F9814" w:rsidR="0074731A" w:rsidRDefault="0074731A" w:rsidP="006473EE"/>
    <w:p w14:paraId="14B9FFF3" w14:textId="3E9CC819" w:rsidR="0074731A" w:rsidRDefault="0074731A" w:rsidP="006473EE"/>
    <w:p w14:paraId="1FB5311D" w14:textId="7416F85B" w:rsidR="0074731A" w:rsidRDefault="0074731A" w:rsidP="006473EE">
      <w:r>
        <w:rPr>
          <w:noProof/>
        </w:rPr>
        <w:drawing>
          <wp:inline distT="0" distB="0" distL="0" distR="0" wp14:anchorId="5B689356" wp14:editId="288AE8F0">
            <wp:extent cx="6479540" cy="6550025"/>
            <wp:effectExtent l="0" t="0" r="0" b="3175"/>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479540" cy="6550025"/>
                    </a:xfrm>
                    <a:prstGeom prst="rect">
                      <a:avLst/>
                    </a:prstGeom>
                  </pic:spPr>
                </pic:pic>
              </a:graphicData>
            </a:graphic>
          </wp:inline>
        </w:drawing>
      </w:r>
    </w:p>
    <w:p w14:paraId="3042AB9A" w14:textId="4F4FF1C2" w:rsidR="0074731A" w:rsidRDefault="0074731A" w:rsidP="006473EE"/>
    <w:p w14:paraId="48FA7532" w14:textId="3D7246D7" w:rsidR="0074731A" w:rsidRDefault="007D2914" w:rsidP="006473EE">
      <w:r>
        <w:rPr>
          <w:noProof/>
        </w:rPr>
        <w:drawing>
          <wp:inline distT="0" distB="0" distL="0" distR="0" wp14:anchorId="2AFF27B2" wp14:editId="6CF2E619">
            <wp:extent cx="6479540" cy="2190115"/>
            <wp:effectExtent l="0" t="0" r="0" b="635"/>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479540" cy="2190115"/>
                    </a:xfrm>
                    <a:prstGeom prst="rect">
                      <a:avLst/>
                    </a:prstGeom>
                  </pic:spPr>
                </pic:pic>
              </a:graphicData>
            </a:graphic>
          </wp:inline>
        </w:drawing>
      </w:r>
    </w:p>
    <w:p w14:paraId="64148663" w14:textId="02746D78" w:rsidR="007D2914" w:rsidRDefault="007D2914" w:rsidP="006473EE"/>
    <w:p w14:paraId="47983E7B" w14:textId="36A1BCC5" w:rsidR="007D2914" w:rsidRDefault="007D2914" w:rsidP="006473EE"/>
    <w:p w14:paraId="75D39200" w14:textId="5095124B" w:rsidR="007D2914" w:rsidRDefault="007D2914" w:rsidP="006473EE"/>
    <w:p w14:paraId="01EBB0AD" w14:textId="49E57FC4" w:rsidR="007D2914" w:rsidRDefault="007D2914" w:rsidP="006473EE"/>
    <w:p w14:paraId="04634E69" w14:textId="1E1A7E6F" w:rsidR="007D2914" w:rsidRDefault="007D2914" w:rsidP="006473EE">
      <w:r>
        <w:rPr>
          <w:noProof/>
        </w:rPr>
        <w:drawing>
          <wp:inline distT="0" distB="0" distL="0" distR="0" wp14:anchorId="739BD40A" wp14:editId="507E734F">
            <wp:extent cx="6479540" cy="6539230"/>
            <wp:effectExtent l="0" t="0" r="0" b="0"/>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479540" cy="6539230"/>
                    </a:xfrm>
                    <a:prstGeom prst="rect">
                      <a:avLst/>
                    </a:prstGeom>
                  </pic:spPr>
                </pic:pic>
              </a:graphicData>
            </a:graphic>
          </wp:inline>
        </w:drawing>
      </w:r>
    </w:p>
    <w:p w14:paraId="79712EE7" w14:textId="100C69C5" w:rsidR="007D2914" w:rsidRPr="006473EE" w:rsidRDefault="007D2914" w:rsidP="006473EE">
      <w:r>
        <w:rPr>
          <w:noProof/>
        </w:rPr>
        <w:drawing>
          <wp:inline distT="0" distB="0" distL="0" distR="0" wp14:anchorId="474270C6" wp14:editId="5FB1CDEF">
            <wp:extent cx="6479540" cy="2559050"/>
            <wp:effectExtent l="0" t="0" r="0" b="0"/>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479540" cy="2559050"/>
                    </a:xfrm>
                    <a:prstGeom prst="rect">
                      <a:avLst/>
                    </a:prstGeom>
                  </pic:spPr>
                </pic:pic>
              </a:graphicData>
            </a:graphic>
          </wp:inline>
        </w:drawing>
      </w:r>
    </w:p>
    <w:p w14:paraId="7CB7A8A1" w14:textId="77777777" w:rsidR="00E006D3" w:rsidRPr="00E006D3" w:rsidRDefault="00E006D3" w:rsidP="00E006D3"/>
    <w:p w14:paraId="2CCD1BBB" w14:textId="77777777" w:rsidR="0004276D" w:rsidRPr="0004276D" w:rsidRDefault="0004276D" w:rsidP="0004276D">
      <w:pPr>
        <w:spacing w:line="360" w:lineRule="auto"/>
      </w:pPr>
    </w:p>
    <w:p w14:paraId="53AD967F" w14:textId="43362829" w:rsidR="00F927FB" w:rsidRDefault="00F927FB" w:rsidP="00F927FB">
      <w:pPr>
        <w:pStyle w:val="Ttulo1"/>
        <w:rPr>
          <w:b/>
          <w:bCs/>
        </w:rPr>
      </w:pPr>
      <w:bookmarkStart w:id="10" w:name="_Toc78045522"/>
      <w:r w:rsidRPr="002901B3">
        <w:rPr>
          <w:b/>
          <w:bCs/>
        </w:rPr>
        <w:t xml:space="preserve">MATEMÁTICA </w:t>
      </w:r>
      <w:r>
        <w:rPr>
          <w:b/>
          <w:bCs/>
        </w:rPr>
        <w:t>5</w:t>
      </w:r>
      <w:r w:rsidRPr="002901B3">
        <w:rPr>
          <w:b/>
          <w:bCs/>
        </w:rPr>
        <w:t>ª SEMANA</w:t>
      </w:r>
      <w:bookmarkEnd w:id="10"/>
    </w:p>
    <w:p w14:paraId="0FAF7AAC" w14:textId="63DC6FE6" w:rsidR="007D2914" w:rsidRDefault="007D2914" w:rsidP="007D2914">
      <w:r>
        <w:rPr>
          <w:noProof/>
        </w:rPr>
        <w:drawing>
          <wp:inline distT="0" distB="0" distL="0" distR="0" wp14:anchorId="24DB07F6" wp14:editId="4AF20422">
            <wp:extent cx="6300876" cy="1456660"/>
            <wp:effectExtent l="0" t="0" r="5080" b="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321820" cy="1461502"/>
                    </a:xfrm>
                    <a:prstGeom prst="rect">
                      <a:avLst/>
                    </a:prstGeom>
                  </pic:spPr>
                </pic:pic>
              </a:graphicData>
            </a:graphic>
          </wp:inline>
        </w:drawing>
      </w:r>
    </w:p>
    <w:p w14:paraId="1ABDABBD" w14:textId="780A99DB" w:rsidR="007D2914" w:rsidRDefault="007D2914" w:rsidP="007D2914">
      <w:r>
        <w:rPr>
          <w:noProof/>
        </w:rPr>
        <w:drawing>
          <wp:inline distT="0" distB="0" distL="0" distR="0" wp14:anchorId="2D0EBDB3" wp14:editId="0AD8DDD1">
            <wp:extent cx="5805377" cy="4364843"/>
            <wp:effectExtent l="0" t="0" r="5080" b="0"/>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824857" cy="4379490"/>
                    </a:xfrm>
                    <a:prstGeom prst="rect">
                      <a:avLst/>
                    </a:prstGeom>
                  </pic:spPr>
                </pic:pic>
              </a:graphicData>
            </a:graphic>
          </wp:inline>
        </w:drawing>
      </w:r>
    </w:p>
    <w:p w14:paraId="49BD58AD" w14:textId="455D667E" w:rsidR="00471710" w:rsidRPr="007D2914" w:rsidRDefault="00471710" w:rsidP="007D2914">
      <w:r>
        <w:rPr>
          <w:noProof/>
        </w:rPr>
        <w:drawing>
          <wp:inline distT="0" distB="0" distL="0" distR="0" wp14:anchorId="2B31BD07" wp14:editId="6C750E7F">
            <wp:extent cx="6479540" cy="3387725"/>
            <wp:effectExtent l="0" t="0" r="0" b="3175"/>
            <wp:docPr id="7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479540" cy="3387725"/>
                    </a:xfrm>
                    <a:prstGeom prst="rect">
                      <a:avLst/>
                    </a:prstGeom>
                  </pic:spPr>
                </pic:pic>
              </a:graphicData>
            </a:graphic>
          </wp:inline>
        </w:drawing>
      </w:r>
    </w:p>
    <w:p w14:paraId="45735D81" w14:textId="77777777" w:rsidR="0018663F" w:rsidRDefault="0018663F" w:rsidP="0004276D"/>
    <w:p w14:paraId="75D6EFC2" w14:textId="669DCAB9" w:rsidR="0018663F" w:rsidRDefault="00471710" w:rsidP="0004276D">
      <w:r>
        <w:rPr>
          <w:noProof/>
        </w:rPr>
        <w:drawing>
          <wp:inline distT="0" distB="0" distL="0" distR="0" wp14:anchorId="7E05D1B9" wp14:editId="3174BDB0">
            <wp:extent cx="6479540" cy="8261350"/>
            <wp:effectExtent l="0" t="0" r="0" b="6350"/>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479540" cy="8261350"/>
                    </a:xfrm>
                    <a:prstGeom prst="rect">
                      <a:avLst/>
                    </a:prstGeom>
                  </pic:spPr>
                </pic:pic>
              </a:graphicData>
            </a:graphic>
          </wp:inline>
        </w:drawing>
      </w:r>
    </w:p>
    <w:p w14:paraId="4E77077A" w14:textId="4766BF38" w:rsidR="00471710" w:rsidRDefault="00471710" w:rsidP="0004276D"/>
    <w:p w14:paraId="4BC29066" w14:textId="022A76B8" w:rsidR="00471710" w:rsidRDefault="00471710" w:rsidP="0004276D"/>
    <w:p w14:paraId="32192645" w14:textId="09DDEC1B" w:rsidR="00471710" w:rsidRDefault="00471710" w:rsidP="0004276D"/>
    <w:p w14:paraId="21B7736B" w14:textId="15D39EC6" w:rsidR="00471710" w:rsidRDefault="00471710" w:rsidP="0004276D"/>
    <w:p w14:paraId="727ECFAB" w14:textId="05F1C6BD" w:rsidR="00471710" w:rsidRDefault="00471710" w:rsidP="0004276D"/>
    <w:p w14:paraId="2761FEA1" w14:textId="75722247" w:rsidR="00471710" w:rsidRDefault="00471710" w:rsidP="0004276D"/>
    <w:p w14:paraId="3699FC0C" w14:textId="4C6734BF" w:rsidR="00471710" w:rsidRDefault="00471710" w:rsidP="0004276D"/>
    <w:p w14:paraId="2E5F5BCE" w14:textId="23E3B385" w:rsidR="00471710" w:rsidRDefault="00471710" w:rsidP="00471710">
      <w:pPr>
        <w:tabs>
          <w:tab w:val="left" w:pos="7055"/>
        </w:tabs>
      </w:pPr>
      <w:r>
        <w:rPr>
          <w:noProof/>
        </w:rPr>
        <w:drawing>
          <wp:inline distT="0" distB="0" distL="0" distR="0" wp14:anchorId="1FB71CF7" wp14:editId="09D74E4E">
            <wp:extent cx="6555796" cy="7719237"/>
            <wp:effectExtent l="0" t="0" r="0" b="0"/>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r="3020"/>
                    <a:stretch/>
                  </pic:blipFill>
                  <pic:spPr bwMode="auto">
                    <a:xfrm>
                      <a:off x="0" y="0"/>
                      <a:ext cx="6559760" cy="7723904"/>
                    </a:xfrm>
                    <a:prstGeom prst="rect">
                      <a:avLst/>
                    </a:prstGeom>
                    <a:ln>
                      <a:noFill/>
                    </a:ln>
                    <a:extLst>
                      <a:ext uri="{53640926-AAD7-44D8-BBD7-CCE9431645EC}">
                        <a14:shadowObscured xmlns:a14="http://schemas.microsoft.com/office/drawing/2010/main"/>
                      </a:ext>
                    </a:extLst>
                  </pic:spPr>
                </pic:pic>
              </a:graphicData>
            </a:graphic>
          </wp:inline>
        </w:drawing>
      </w:r>
    </w:p>
    <w:p w14:paraId="716ABD18" w14:textId="1BBC3052" w:rsidR="00471710" w:rsidRDefault="00471710" w:rsidP="00471710">
      <w:pPr>
        <w:tabs>
          <w:tab w:val="left" w:pos="7055"/>
        </w:tabs>
      </w:pPr>
    </w:p>
    <w:p w14:paraId="1D9670CB" w14:textId="2F71CC4D" w:rsidR="00471710" w:rsidRDefault="00471710" w:rsidP="00471710">
      <w:pPr>
        <w:tabs>
          <w:tab w:val="left" w:pos="7055"/>
        </w:tabs>
      </w:pPr>
    </w:p>
    <w:p w14:paraId="3BB7746C" w14:textId="07FA33E5" w:rsidR="00471710" w:rsidRDefault="00471710" w:rsidP="00471710">
      <w:pPr>
        <w:tabs>
          <w:tab w:val="left" w:pos="7055"/>
        </w:tabs>
      </w:pPr>
    </w:p>
    <w:p w14:paraId="24A597CF" w14:textId="7FBD9BD7" w:rsidR="00471710" w:rsidRDefault="00471710" w:rsidP="00471710">
      <w:pPr>
        <w:tabs>
          <w:tab w:val="left" w:pos="7055"/>
        </w:tabs>
      </w:pPr>
    </w:p>
    <w:p w14:paraId="2810776D" w14:textId="1AC24EDE" w:rsidR="00471710" w:rsidRDefault="00471710" w:rsidP="00471710">
      <w:pPr>
        <w:tabs>
          <w:tab w:val="left" w:pos="7055"/>
        </w:tabs>
      </w:pPr>
    </w:p>
    <w:p w14:paraId="2B584BF4" w14:textId="7566970B" w:rsidR="00471710" w:rsidRDefault="00471710" w:rsidP="00471710">
      <w:pPr>
        <w:tabs>
          <w:tab w:val="left" w:pos="7055"/>
        </w:tabs>
      </w:pPr>
    </w:p>
    <w:p w14:paraId="7BBD852B" w14:textId="77777777" w:rsidR="00471710" w:rsidRDefault="00471710" w:rsidP="00471710">
      <w:pPr>
        <w:tabs>
          <w:tab w:val="left" w:pos="7055"/>
        </w:tabs>
      </w:pPr>
    </w:p>
    <w:p w14:paraId="51B8D3C5" w14:textId="77777777" w:rsidR="0018663F" w:rsidRPr="0004276D" w:rsidRDefault="0018663F" w:rsidP="0004276D"/>
    <w:p w14:paraId="3AA114CB" w14:textId="30AAAC59" w:rsidR="00F927FB" w:rsidRDefault="00F927FB" w:rsidP="00F927FB">
      <w:pPr>
        <w:pStyle w:val="Ttulo1"/>
        <w:rPr>
          <w:b/>
          <w:bCs/>
        </w:rPr>
      </w:pPr>
      <w:bookmarkStart w:id="11" w:name="_Toc78045523"/>
      <w:r w:rsidRPr="002901B3">
        <w:rPr>
          <w:b/>
          <w:bCs/>
        </w:rPr>
        <w:t xml:space="preserve">MATEMÁTICA </w:t>
      </w:r>
      <w:r>
        <w:rPr>
          <w:b/>
          <w:bCs/>
        </w:rPr>
        <w:t>6</w:t>
      </w:r>
      <w:r w:rsidRPr="002901B3">
        <w:rPr>
          <w:b/>
          <w:bCs/>
        </w:rPr>
        <w:t>ª SEMANA</w:t>
      </w:r>
      <w:bookmarkEnd w:id="11"/>
    </w:p>
    <w:p w14:paraId="1EA29133" w14:textId="335A0277" w:rsidR="00471710" w:rsidRDefault="00380E62" w:rsidP="00471710">
      <w:r>
        <w:rPr>
          <w:noProof/>
        </w:rPr>
        <w:drawing>
          <wp:inline distT="0" distB="0" distL="0" distR="0" wp14:anchorId="2214AEDF" wp14:editId="228A6BE5">
            <wp:extent cx="6479540" cy="4056380"/>
            <wp:effectExtent l="0" t="0" r="0" b="1270"/>
            <wp:docPr id="79"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479540" cy="4056380"/>
                    </a:xfrm>
                    <a:prstGeom prst="rect">
                      <a:avLst/>
                    </a:prstGeom>
                  </pic:spPr>
                </pic:pic>
              </a:graphicData>
            </a:graphic>
          </wp:inline>
        </w:drawing>
      </w:r>
    </w:p>
    <w:p w14:paraId="1F1D53A4" w14:textId="431E8E33" w:rsidR="00380E62" w:rsidRDefault="00380E62" w:rsidP="00471710"/>
    <w:p w14:paraId="06420948" w14:textId="7FC20976" w:rsidR="00380E62" w:rsidRPr="00471710" w:rsidRDefault="00380E62" w:rsidP="00471710">
      <w:r>
        <w:rPr>
          <w:noProof/>
        </w:rPr>
        <w:drawing>
          <wp:inline distT="0" distB="0" distL="0" distR="0" wp14:anchorId="51F1E036" wp14:editId="106E1AE3">
            <wp:extent cx="6479540" cy="4592955"/>
            <wp:effectExtent l="0" t="0" r="0" b="0"/>
            <wp:docPr id="8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479540" cy="4592955"/>
                    </a:xfrm>
                    <a:prstGeom prst="rect">
                      <a:avLst/>
                    </a:prstGeom>
                  </pic:spPr>
                </pic:pic>
              </a:graphicData>
            </a:graphic>
          </wp:inline>
        </w:drawing>
      </w:r>
    </w:p>
    <w:p w14:paraId="50A77C9F" w14:textId="77777777" w:rsidR="006B34FA" w:rsidRDefault="006B34FA" w:rsidP="0076501D"/>
    <w:p w14:paraId="4464C78A" w14:textId="77777777" w:rsidR="006B34FA" w:rsidRDefault="006B34FA" w:rsidP="0076501D"/>
    <w:p w14:paraId="6947C28F" w14:textId="77777777" w:rsidR="006B34FA" w:rsidRDefault="006B34FA" w:rsidP="0076501D"/>
    <w:p w14:paraId="00FFE875" w14:textId="2756D378" w:rsidR="006B34FA" w:rsidRDefault="00380E62" w:rsidP="0076501D">
      <w:r>
        <w:rPr>
          <w:noProof/>
        </w:rPr>
        <w:drawing>
          <wp:inline distT="0" distB="0" distL="0" distR="0" wp14:anchorId="113ED178" wp14:editId="6F944CE5">
            <wp:extent cx="6479540" cy="2544445"/>
            <wp:effectExtent l="0" t="0" r="0" b="8255"/>
            <wp:docPr id="81"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479540" cy="2544445"/>
                    </a:xfrm>
                    <a:prstGeom prst="rect">
                      <a:avLst/>
                    </a:prstGeom>
                  </pic:spPr>
                </pic:pic>
              </a:graphicData>
            </a:graphic>
          </wp:inline>
        </w:drawing>
      </w:r>
    </w:p>
    <w:p w14:paraId="48FB7A2F" w14:textId="728B43E0" w:rsidR="00380E62" w:rsidRDefault="00380E62" w:rsidP="0076501D"/>
    <w:p w14:paraId="63B7CA4E" w14:textId="42F71197" w:rsidR="00380E62" w:rsidRDefault="00380E62" w:rsidP="0076501D">
      <w:r>
        <w:rPr>
          <w:noProof/>
        </w:rPr>
        <w:drawing>
          <wp:inline distT="0" distB="0" distL="0" distR="0" wp14:anchorId="7F89819B" wp14:editId="2EC0A954">
            <wp:extent cx="6479540" cy="3742660"/>
            <wp:effectExtent l="0" t="0" r="0" b="0"/>
            <wp:docPr id="8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482084" cy="3744129"/>
                    </a:xfrm>
                    <a:prstGeom prst="rect">
                      <a:avLst/>
                    </a:prstGeom>
                  </pic:spPr>
                </pic:pic>
              </a:graphicData>
            </a:graphic>
          </wp:inline>
        </w:drawing>
      </w:r>
    </w:p>
    <w:p w14:paraId="1B6AB6C2" w14:textId="1F68EE30" w:rsidR="00380E62" w:rsidRDefault="00380E62" w:rsidP="0076501D"/>
    <w:p w14:paraId="178674FE" w14:textId="302CD44F" w:rsidR="00380E62" w:rsidRDefault="00380E62" w:rsidP="0076501D">
      <w:r>
        <w:rPr>
          <w:noProof/>
        </w:rPr>
        <w:drawing>
          <wp:inline distT="0" distB="0" distL="0" distR="0" wp14:anchorId="19140128" wp14:editId="6F3666F6">
            <wp:extent cx="6479540" cy="2735004"/>
            <wp:effectExtent l="0" t="0" r="0" b="8255"/>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484158" cy="2736953"/>
                    </a:xfrm>
                    <a:prstGeom prst="rect">
                      <a:avLst/>
                    </a:prstGeom>
                  </pic:spPr>
                </pic:pic>
              </a:graphicData>
            </a:graphic>
          </wp:inline>
        </w:drawing>
      </w:r>
    </w:p>
    <w:p w14:paraId="42D9978B" w14:textId="0CCEA590" w:rsidR="00380E62" w:rsidRDefault="00380E62" w:rsidP="0076501D"/>
    <w:p w14:paraId="6EB24BF8" w14:textId="748DFA4E" w:rsidR="00380E62" w:rsidRDefault="00380E62" w:rsidP="0076501D">
      <w:r>
        <w:rPr>
          <w:noProof/>
        </w:rPr>
        <w:drawing>
          <wp:inline distT="0" distB="0" distL="0" distR="0" wp14:anchorId="44A8642F" wp14:editId="585CF203">
            <wp:extent cx="6478905" cy="7230140"/>
            <wp:effectExtent l="0" t="0" r="0" b="8890"/>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b="2647"/>
                    <a:stretch/>
                  </pic:blipFill>
                  <pic:spPr bwMode="auto">
                    <a:xfrm>
                      <a:off x="0" y="0"/>
                      <a:ext cx="6481084" cy="7232572"/>
                    </a:xfrm>
                    <a:prstGeom prst="rect">
                      <a:avLst/>
                    </a:prstGeom>
                    <a:ln>
                      <a:noFill/>
                    </a:ln>
                    <a:extLst>
                      <a:ext uri="{53640926-AAD7-44D8-BBD7-CCE9431645EC}">
                        <a14:shadowObscured xmlns:a14="http://schemas.microsoft.com/office/drawing/2010/main"/>
                      </a:ext>
                    </a:extLst>
                  </pic:spPr>
                </pic:pic>
              </a:graphicData>
            </a:graphic>
          </wp:inline>
        </w:drawing>
      </w:r>
    </w:p>
    <w:p w14:paraId="05C87B93" w14:textId="773965FB" w:rsidR="009445B2" w:rsidRDefault="009445B2" w:rsidP="0076501D"/>
    <w:p w14:paraId="700A3522" w14:textId="52A5495E" w:rsidR="009445B2" w:rsidRDefault="009445B2" w:rsidP="0076501D"/>
    <w:p w14:paraId="29FC8A45" w14:textId="7B2EF735" w:rsidR="009445B2" w:rsidRDefault="009445B2" w:rsidP="0076501D">
      <w:r>
        <w:rPr>
          <w:noProof/>
        </w:rPr>
        <w:drawing>
          <wp:inline distT="0" distB="0" distL="0" distR="0" wp14:anchorId="53CEB0F3" wp14:editId="5C6D6D3E">
            <wp:extent cx="6479279" cy="1945759"/>
            <wp:effectExtent l="0" t="0" r="0" b="0"/>
            <wp:docPr id="8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484248" cy="1947251"/>
                    </a:xfrm>
                    <a:prstGeom prst="rect">
                      <a:avLst/>
                    </a:prstGeom>
                  </pic:spPr>
                </pic:pic>
              </a:graphicData>
            </a:graphic>
          </wp:inline>
        </w:drawing>
      </w:r>
    </w:p>
    <w:p w14:paraId="41DD6E32" w14:textId="22956CB7" w:rsidR="009445B2" w:rsidRDefault="009445B2" w:rsidP="0076501D">
      <w:r>
        <w:rPr>
          <w:noProof/>
        </w:rPr>
        <w:drawing>
          <wp:inline distT="0" distB="0" distL="0" distR="0" wp14:anchorId="35E1895D" wp14:editId="2368F7AD">
            <wp:extent cx="6479540" cy="6658713"/>
            <wp:effectExtent l="0" t="0" r="0" b="8890"/>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t="24206"/>
                    <a:stretch/>
                  </pic:blipFill>
                  <pic:spPr bwMode="auto">
                    <a:xfrm>
                      <a:off x="0" y="0"/>
                      <a:ext cx="6479540" cy="6658713"/>
                    </a:xfrm>
                    <a:prstGeom prst="rect">
                      <a:avLst/>
                    </a:prstGeom>
                    <a:ln>
                      <a:noFill/>
                    </a:ln>
                    <a:extLst>
                      <a:ext uri="{53640926-AAD7-44D8-BBD7-CCE9431645EC}">
                        <a14:shadowObscured xmlns:a14="http://schemas.microsoft.com/office/drawing/2010/main"/>
                      </a:ext>
                    </a:extLst>
                  </pic:spPr>
                </pic:pic>
              </a:graphicData>
            </a:graphic>
          </wp:inline>
        </w:drawing>
      </w:r>
    </w:p>
    <w:p w14:paraId="59786732" w14:textId="53046DE0" w:rsidR="00711702" w:rsidRDefault="00711702" w:rsidP="0076501D"/>
    <w:p w14:paraId="6BF80603" w14:textId="7C4B1501" w:rsidR="00711702" w:rsidRDefault="00711702" w:rsidP="0076501D">
      <w:r>
        <w:rPr>
          <w:noProof/>
        </w:rPr>
        <w:drawing>
          <wp:inline distT="0" distB="0" distL="0" distR="0" wp14:anchorId="6771B6EE" wp14:editId="1083B423">
            <wp:extent cx="5789705" cy="2243470"/>
            <wp:effectExtent l="0" t="0" r="1905" b="4445"/>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819474" cy="2255005"/>
                    </a:xfrm>
                    <a:prstGeom prst="rect">
                      <a:avLst/>
                    </a:prstGeom>
                  </pic:spPr>
                </pic:pic>
              </a:graphicData>
            </a:graphic>
          </wp:inline>
        </w:drawing>
      </w:r>
    </w:p>
    <w:p w14:paraId="5582E53D" w14:textId="435A3AE3" w:rsidR="00711702" w:rsidRDefault="00711702" w:rsidP="0076501D"/>
    <w:p w14:paraId="7791DE78" w14:textId="571B4CDD" w:rsidR="00711702" w:rsidRDefault="00711702" w:rsidP="0076501D"/>
    <w:p w14:paraId="4D60A68E" w14:textId="0E7E321C" w:rsidR="00711702" w:rsidRDefault="00711702" w:rsidP="0076501D"/>
    <w:p w14:paraId="3E59460F" w14:textId="71F51F5C" w:rsidR="006E38A9" w:rsidRDefault="006E38A9" w:rsidP="002901B3">
      <w:pPr>
        <w:pStyle w:val="Ttulo1"/>
        <w:rPr>
          <w:b/>
          <w:bCs/>
        </w:rPr>
      </w:pPr>
      <w:bookmarkStart w:id="12" w:name="_Toc78045524"/>
      <w:r w:rsidRPr="002901B3">
        <w:rPr>
          <w:b/>
          <w:bCs/>
        </w:rPr>
        <w:t>CIÊNCIA</w:t>
      </w:r>
      <w:r w:rsidR="0075467E" w:rsidRPr="002901B3">
        <w:rPr>
          <w:b/>
          <w:bCs/>
        </w:rPr>
        <w:t>S</w:t>
      </w:r>
      <w:r w:rsidRPr="002901B3">
        <w:rPr>
          <w:b/>
          <w:bCs/>
        </w:rPr>
        <w:t xml:space="preserve"> 1ª SEMANA</w:t>
      </w:r>
      <w:bookmarkEnd w:id="12"/>
    </w:p>
    <w:p w14:paraId="63C10461" w14:textId="45518B1D" w:rsidR="00711702" w:rsidRDefault="006F5FE6" w:rsidP="00711702">
      <w:r>
        <w:rPr>
          <w:noProof/>
        </w:rPr>
        <w:drawing>
          <wp:inline distT="0" distB="0" distL="0" distR="0" wp14:anchorId="3F55B7AC" wp14:editId="116E08BA">
            <wp:extent cx="6479540" cy="3254375"/>
            <wp:effectExtent l="0" t="0" r="0" b="3175"/>
            <wp:docPr id="88"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479540" cy="3254375"/>
                    </a:xfrm>
                    <a:prstGeom prst="rect">
                      <a:avLst/>
                    </a:prstGeom>
                  </pic:spPr>
                </pic:pic>
              </a:graphicData>
            </a:graphic>
          </wp:inline>
        </w:drawing>
      </w:r>
    </w:p>
    <w:p w14:paraId="6452B34D" w14:textId="0554DA58" w:rsidR="006F5FE6" w:rsidRDefault="006F5FE6" w:rsidP="00711702">
      <w:r>
        <w:rPr>
          <w:noProof/>
        </w:rPr>
        <w:drawing>
          <wp:inline distT="0" distB="0" distL="0" distR="0" wp14:anchorId="14C93E3A" wp14:editId="6A54D3FA">
            <wp:extent cx="6479540" cy="3570605"/>
            <wp:effectExtent l="0" t="0" r="0" b="0"/>
            <wp:docPr id="89"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479540" cy="3570605"/>
                    </a:xfrm>
                    <a:prstGeom prst="rect">
                      <a:avLst/>
                    </a:prstGeom>
                  </pic:spPr>
                </pic:pic>
              </a:graphicData>
            </a:graphic>
          </wp:inline>
        </w:drawing>
      </w:r>
    </w:p>
    <w:p w14:paraId="2349233C" w14:textId="77777777" w:rsidR="006F5FE6" w:rsidRDefault="006F5FE6" w:rsidP="00711702"/>
    <w:p w14:paraId="7EE731F7" w14:textId="31578B22" w:rsidR="006F5FE6" w:rsidRPr="00711702" w:rsidRDefault="006F5FE6" w:rsidP="00711702">
      <w:r>
        <w:rPr>
          <w:noProof/>
        </w:rPr>
        <w:drawing>
          <wp:inline distT="0" distB="0" distL="0" distR="0" wp14:anchorId="06815CD0" wp14:editId="0ED7BC06">
            <wp:extent cx="6479540" cy="2071370"/>
            <wp:effectExtent l="0" t="0" r="0" b="5080"/>
            <wp:docPr id="9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479540" cy="2071370"/>
                    </a:xfrm>
                    <a:prstGeom prst="rect">
                      <a:avLst/>
                    </a:prstGeom>
                  </pic:spPr>
                </pic:pic>
              </a:graphicData>
            </a:graphic>
          </wp:inline>
        </w:drawing>
      </w:r>
    </w:p>
    <w:p w14:paraId="01E188CA" w14:textId="77777777" w:rsidR="006B34FA" w:rsidRDefault="006B34FA" w:rsidP="006B34FA"/>
    <w:p w14:paraId="444970F8" w14:textId="5EBE41C2" w:rsidR="008F5C8C" w:rsidRDefault="006F5FE6" w:rsidP="006B34FA">
      <w:r>
        <w:rPr>
          <w:noProof/>
        </w:rPr>
        <w:drawing>
          <wp:inline distT="0" distB="0" distL="0" distR="0" wp14:anchorId="43ED9B26" wp14:editId="5E0EC087">
            <wp:extent cx="6102576" cy="2913129"/>
            <wp:effectExtent l="0" t="0" r="0" b="1905"/>
            <wp:docPr id="92"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08916" cy="2916155"/>
                    </a:xfrm>
                    <a:prstGeom prst="rect">
                      <a:avLst/>
                    </a:prstGeom>
                  </pic:spPr>
                </pic:pic>
              </a:graphicData>
            </a:graphic>
          </wp:inline>
        </w:drawing>
      </w:r>
    </w:p>
    <w:p w14:paraId="507FADCA" w14:textId="5ADDE7AD" w:rsidR="008F5C8C" w:rsidRDefault="006F5FE6" w:rsidP="006B34FA">
      <w:r>
        <w:rPr>
          <w:noProof/>
        </w:rPr>
        <w:drawing>
          <wp:inline distT="0" distB="0" distL="0" distR="0" wp14:anchorId="0E0DB968" wp14:editId="7277F006">
            <wp:extent cx="5947410" cy="2046389"/>
            <wp:effectExtent l="0" t="0" r="0" b="0"/>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960878" cy="2051023"/>
                    </a:xfrm>
                    <a:prstGeom prst="rect">
                      <a:avLst/>
                    </a:prstGeom>
                  </pic:spPr>
                </pic:pic>
              </a:graphicData>
            </a:graphic>
          </wp:inline>
        </w:drawing>
      </w:r>
    </w:p>
    <w:p w14:paraId="1874D954" w14:textId="1BEC2294" w:rsidR="00D42A5C" w:rsidRDefault="00D42A5C" w:rsidP="006B34FA">
      <w:r>
        <w:rPr>
          <w:noProof/>
        </w:rPr>
        <w:drawing>
          <wp:inline distT="0" distB="0" distL="0" distR="0" wp14:anchorId="3862CFA3" wp14:editId="4012AC2E">
            <wp:extent cx="5947410" cy="2402958"/>
            <wp:effectExtent l="0" t="0" r="0" b="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56895" cy="2406790"/>
                    </a:xfrm>
                    <a:prstGeom prst="rect">
                      <a:avLst/>
                    </a:prstGeom>
                  </pic:spPr>
                </pic:pic>
              </a:graphicData>
            </a:graphic>
          </wp:inline>
        </w:drawing>
      </w:r>
    </w:p>
    <w:p w14:paraId="155C4EBB" w14:textId="114510FC" w:rsidR="00D42A5C" w:rsidRDefault="00D42A5C" w:rsidP="006B34FA"/>
    <w:p w14:paraId="21A95E1A" w14:textId="70AE3BD5" w:rsidR="00D42A5C" w:rsidRDefault="00D42A5C" w:rsidP="006B34FA">
      <w:r>
        <w:rPr>
          <w:noProof/>
        </w:rPr>
        <w:drawing>
          <wp:inline distT="0" distB="0" distL="0" distR="0" wp14:anchorId="673A552F" wp14:editId="547F1407">
            <wp:extent cx="6479540" cy="1759186"/>
            <wp:effectExtent l="0" t="0" r="0" b="0"/>
            <wp:docPr id="95"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483021" cy="1760131"/>
                    </a:xfrm>
                    <a:prstGeom prst="rect">
                      <a:avLst/>
                    </a:prstGeom>
                  </pic:spPr>
                </pic:pic>
              </a:graphicData>
            </a:graphic>
          </wp:inline>
        </w:drawing>
      </w:r>
    </w:p>
    <w:p w14:paraId="5F3AC313" w14:textId="77777777" w:rsidR="008F5C8C" w:rsidRDefault="008F5C8C" w:rsidP="006B34FA"/>
    <w:p w14:paraId="694EC517" w14:textId="133BB2C2" w:rsidR="006E38A9" w:rsidRDefault="0075467E" w:rsidP="002901B3">
      <w:pPr>
        <w:pStyle w:val="Ttulo1"/>
        <w:rPr>
          <w:b/>
          <w:bCs/>
        </w:rPr>
      </w:pPr>
      <w:bookmarkStart w:id="13" w:name="_Toc78045525"/>
      <w:r w:rsidRPr="002901B3">
        <w:rPr>
          <w:b/>
          <w:bCs/>
        </w:rPr>
        <w:t xml:space="preserve">CIÊNCIAS </w:t>
      </w:r>
      <w:r w:rsidR="006E38A9" w:rsidRPr="002901B3">
        <w:rPr>
          <w:b/>
          <w:bCs/>
        </w:rPr>
        <w:t>2ª SEMANA</w:t>
      </w:r>
      <w:bookmarkEnd w:id="13"/>
    </w:p>
    <w:p w14:paraId="74456F80" w14:textId="26D37617" w:rsidR="00D42A5C" w:rsidRDefault="00D42A5C" w:rsidP="00D42A5C"/>
    <w:p w14:paraId="19661C1C" w14:textId="3BF963F3" w:rsidR="00D42A5C" w:rsidRPr="00D42A5C" w:rsidRDefault="008F34CC" w:rsidP="00D42A5C">
      <w:r>
        <w:rPr>
          <w:noProof/>
        </w:rPr>
        <w:drawing>
          <wp:inline distT="0" distB="0" distL="0" distR="0" wp14:anchorId="697C27C8" wp14:editId="59365A1B">
            <wp:extent cx="6479540" cy="4227195"/>
            <wp:effectExtent l="0" t="0" r="0" b="1905"/>
            <wp:docPr id="96" name="Image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479540" cy="4227195"/>
                    </a:xfrm>
                    <a:prstGeom prst="rect">
                      <a:avLst/>
                    </a:prstGeom>
                  </pic:spPr>
                </pic:pic>
              </a:graphicData>
            </a:graphic>
          </wp:inline>
        </w:drawing>
      </w:r>
    </w:p>
    <w:p w14:paraId="0DEBE417" w14:textId="52FA8189" w:rsidR="008F5C8C" w:rsidRDefault="008F34CC" w:rsidP="008F5C8C">
      <w:r>
        <w:rPr>
          <w:noProof/>
        </w:rPr>
        <w:drawing>
          <wp:inline distT="0" distB="0" distL="0" distR="0" wp14:anchorId="6F484221" wp14:editId="333EE40E">
            <wp:extent cx="6479540" cy="3756025"/>
            <wp:effectExtent l="0" t="0" r="0" b="0"/>
            <wp:docPr id="97"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479540" cy="3756025"/>
                    </a:xfrm>
                    <a:prstGeom prst="rect">
                      <a:avLst/>
                    </a:prstGeom>
                  </pic:spPr>
                </pic:pic>
              </a:graphicData>
            </a:graphic>
          </wp:inline>
        </w:drawing>
      </w:r>
    </w:p>
    <w:p w14:paraId="2D9A0CF0" w14:textId="111B83B2" w:rsidR="008F5C8C" w:rsidRDefault="008F34CC" w:rsidP="008F5C8C">
      <w:r>
        <w:rPr>
          <w:noProof/>
        </w:rPr>
        <w:drawing>
          <wp:inline distT="0" distB="0" distL="0" distR="0" wp14:anchorId="6797F377" wp14:editId="4932A331">
            <wp:extent cx="6479540" cy="786130"/>
            <wp:effectExtent l="0" t="0" r="0" b="0"/>
            <wp:docPr id="98"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479540" cy="786130"/>
                    </a:xfrm>
                    <a:prstGeom prst="rect">
                      <a:avLst/>
                    </a:prstGeom>
                  </pic:spPr>
                </pic:pic>
              </a:graphicData>
            </a:graphic>
          </wp:inline>
        </w:drawing>
      </w:r>
    </w:p>
    <w:p w14:paraId="09EF3114" w14:textId="5FE48D73" w:rsidR="008F5C8C" w:rsidRDefault="008F34CC" w:rsidP="008F5C8C">
      <w:r>
        <w:rPr>
          <w:noProof/>
        </w:rPr>
        <w:drawing>
          <wp:inline distT="0" distB="0" distL="0" distR="0" wp14:anchorId="16E389D3" wp14:editId="2E612566">
            <wp:extent cx="6479540" cy="4044315"/>
            <wp:effectExtent l="0" t="0" r="0" b="0"/>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479540" cy="4044315"/>
                    </a:xfrm>
                    <a:prstGeom prst="rect">
                      <a:avLst/>
                    </a:prstGeom>
                  </pic:spPr>
                </pic:pic>
              </a:graphicData>
            </a:graphic>
          </wp:inline>
        </w:drawing>
      </w:r>
    </w:p>
    <w:p w14:paraId="5E1354FC" w14:textId="017E6C3D" w:rsidR="008F34CC" w:rsidRDefault="008F34CC" w:rsidP="008F5C8C">
      <w:r>
        <w:rPr>
          <w:noProof/>
        </w:rPr>
        <w:drawing>
          <wp:inline distT="0" distB="0" distL="0" distR="0" wp14:anchorId="6A0B113C" wp14:editId="321415AE">
            <wp:extent cx="6479540" cy="4717415"/>
            <wp:effectExtent l="0" t="0" r="0" b="6985"/>
            <wp:docPr id="100"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479540" cy="4717415"/>
                    </a:xfrm>
                    <a:prstGeom prst="rect">
                      <a:avLst/>
                    </a:prstGeom>
                  </pic:spPr>
                </pic:pic>
              </a:graphicData>
            </a:graphic>
          </wp:inline>
        </w:drawing>
      </w:r>
    </w:p>
    <w:p w14:paraId="383A703B" w14:textId="77777777" w:rsidR="008F5C8C" w:rsidRDefault="008F5C8C" w:rsidP="008F5C8C"/>
    <w:p w14:paraId="34F06877" w14:textId="77777777" w:rsidR="008F5C8C" w:rsidRDefault="008F5C8C" w:rsidP="008F5C8C"/>
    <w:p w14:paraId="05E47FB1" w14:textId="77777777" w:rsidR="003E240E" w:rsidRDefault="003E240E" w:rsidP="008F5C8C"/>
    <w:p w14:paraId="2A035057" w14:textId="77777777" w:rsidR="003E240E" w:rsidRDefault="003E240E" w:rsidP="008F5C8C"/>
    <w:p w14:paraId="1F7B76E9" w14:textId="77777777" w:rsidR="006E38A9" w:rsidRDefault="0075467E" w:rsidP="002901B3">
      <w:pPr>
        <w:pStyle w:val="Ttulo1"/>
        <w:rPr>
          <w:b/>
          <w:bCs/>
        </w:rPr>
      </w:pPr>
      <w:bookmarkStart w:id="14" w:name="_Toc78045526"/>
      <w:r w:rsidRPr="002901B3">
        <w:rPr>
          <w:b/>
          <w:bCs/>
        </w:rPr>
        <w:t xml:space="preserve">CIÊNCIAS </w:t>
      </w:r>
      <w:r w:rsidR="006E38A9" w:rsidRPr="002901B3">
        <w:rPr>
          <w:b/>
          <w:bCs/>
        </w:rPr>
        <w:t>3ª SEMANA</w:t>
      </w:r>
      <w:bookmarkEnd w:id="14"/>
    </w:p>
    <w:p w14:paraId="5E8D9AD7" w14:textId="77777777" w:rsidR="003E240E" w:rsidRDefault="003E240E" w:rsidP="003E240E"/>
    <w:p w14:paraId="797A0DE8" w14:textId="0D9ABD24" w:rsidR="003E240E" w:rsidRDefault="008F34CC" w:rsidP="003E240E">
      <w:r>
        <w:rPr>
          <w:noProof/>
        </w:rPr>
        <w:drawing>
          <wp:inline distT="0" distB="0" distL="0" distR="0" wp14:anchorId="62E8F7AE" wp14:editId="70F1F6EC">
            <wp:extent cx="6479540" cy="4070985"/>
            <wp:effectExtent l="0" t="0" r="0" b="5715"/>
            <wp:docPr id="101"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479540" cy="4070985"/>
                    </a:xfrm>
                    <a:prstGeom prst="rect">
                      <a:avLst/>
                    </a:prstGeom>
                  </pic:spPr>
                </pic:pic>
              </a:graphicData>
            </a:graphic>
          </wp:inline>
        </w:drawing>
      </w:r>
    </w:p>
    <w:p w14:paraId="0456B5DE" w14:textId="5C99ACAD" w:rsidR="008F34CC" w:rsidRDefault="00A86A0B" w:rsidP="003E240E">
      <w:r>
        <w:rPr>
          <w:noProof/>
        </w:rPr>
        <w:drawing>
          <wp:inline distT="0" distB="0" distL="0" distR="0" wp14:anchorId="0E825918" wp14:editId="136CB95C">
            <wp:extent cx="6479540" cy="4240530"/>
            <wp:effectExtent l="0" t="0" r="0" b="7620"/>
            <wp:docPr id="102"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479540" cy="4240530"/>
                    </a:xfrm>
                    <a:prstGeom prst="rect">
                      <a:avLst/>
                    </a:prstGeom>
                  </pic:spPr>
                </pic:pic>
              </a:graphicData>
            </a:graphic>
          </wp:inline>
        </w:drawing>
      </w:r>
    </w:p>
    <w:p w14:paraId="51C53810" w14:textId="77777777" w:rsidR="008F34CC" w:rsidRDefault="008F34CC" w:rsidP="003E240E"/>
    <w:p w14:paraId="5A747B62" w14:textId="77777777" w:rsidR="003E240E" w:rsidRDefault="003E240E" w:rsidP="003E240E"/>
    <w:p w14:paraId="41AE536A" w14:textId="77777777" w:rsidR="003E240E" w:rsidRDefault="003E240E" w:rsidP="003E240E"/>
    <w:p w14:paraId="57C2EA2A" w14:textId="4D0FC1A2" w:rsidR="003E240E" w:rsidRDefault="003E240E" w:rsidP="003E240E"/>
    <w:p w14:paraId="70843B11" w14:textId="1BDAE580" w:rsidR="00A86A0B" w:rsidRDefault="00A86A0B" w:rsidP="003E240E"/>
    <w:p w14:paraId="37A32FC0" w14:textId="1BC0AE7E" w:rsidR="00A86A0B" w:rsidRDefault="00A86A0B" w:rsidP="003E240E">
      <w:r>
        <w:rPr>
          <w:noProof/>
        </w:rPr>
        <w:drawing>
          <wp:inline distT="0" distB="0" distL="0" distR="0" wp14:anchorId="2BF3BF4E" wp14:editId="4F982B44">
            <wp:extent cx="6479540" cy="4179570"/>
            <wp:effectExtent l="0" t="0" r="0" b="0"/>
            <wp:docPr id="103"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479540" cy="4179570"/>
                    </a:xfrm>
                    <a:prstGeom prst="rect">
                      <a:avLst/>
                    </a:prstGeom>
                  </pic:spPr>
                </pic:pic>
              </a:graphicData>
            </a:graphic>
          </wp:inline>
        </w:drawing>
      </w:r>
    </w:p>
    <w:p w14:paraId="49F2D045" w14:textId="1148D25C" w:rsidR="00A86A0B" w:rsidRDefault="00A86A0B" w:rsidP="003E240E">
      <w:r>
        <w:rPr>
          <w:noProof/>
        </w:rPr>
        <w:drawing>
          <wp:inline distT="0" distB="0" distL="0" distR="0" wp14:anchorId="31BAC9AC" wp14:editId="79909091">
            <wp:extent cx="6479540" cy="4981433"/>
            <wp:effectExtent l="0" t="0" r="0" b="0"/>
            <wp:docPr id="104"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b="6465"/>
                    <a:stretch/>
                  </pic:blipFill>
                  <pic:spPr bwMode="auto">
                    <a:xfrm>
                      <a:off x="0" y="0"/>
                      <a:ext cx="6479540" cy="4981433"/>
                    </a:xfrm>
                    <a:prstGeom prst="rect">
                      <a:avLst/>
                    </a:prstGeom>
                    <a:ln>
                      <a:noFill/>
                    </a:ln>
                    <a:extLst>
                      <a:ext uri="{53640926-AAD7-44D8-BBD7-CCE9431645EC}">
                        <a14:shadowObscured xmlns:a14="http://schemas.microsoft.com/office/drawing/2010/main"/>
                      </a:ext>
                    </a:extLst>
                  </pic:spPr>
                </pic:pic>
              </a:graphicData>
            </a:graphic>
          </wp:inline>
        </w:drawing>
      </w:r>
    </w:p>
    <w:p w14:paraId="6B9E333C" w14:textId="3A070E67" w:rsidR="003E240E" w:rsidRDefault="003E240E" w:rsidP="003E240E"/>
    <w:p w14:paraId="3BC0457B" w14:textId="4E5ADDE1" w:rsidR="00A86A0B" w:rsidRDefault="00845A27" w:rsidP="003E240E">
      <w:r>
        <w:rPr>
          <w:noProof/>
        </w:rPr>
        <w:drawing>
          <wp:inline distT="0" distB="0" distL="0" distR="0" wp14:anchorId="1DE11842" wp14:editId="0DC15EB4">
            <wp:extent cx="6479540" cy="3277870"/>
            <wp:effectExtent l="0" t="0" r="0" b="0"/>
            <wp:docPr id="105" name="Image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479540" cy="3277870"/>
                    </a:xfrm>
                    <a:prstGeom prst="rect">
                      <a:avLst/>
                    </a:prstGeom>
                  </pic:spPr>
                </pic:pic>
              </a:graphicData>
            </a:graphic>
          </wp:inline>
        </w:drawing>
      </w:r>
    </w:p>
    <w:p w14:paraId="0EFEED50" w14:textId="73CE24E8" w:rsidR="00845A27" w:rsidRDefault="00845A27" w:rsidP="003E240E">
      <w:r>
        <w:rPr>
          <w:noProof/>
        </w:rPr>
        <w:drawing>
          <wp:inline distT="0" distB="0" distL="0" distR="0" wp14:anchorId="604769E7" wp14:editId="3BA2E8EA">
            <wp:extent cx="6479540" cy="2617470"/>
            <wp:effectExtent l="0" t="0" r="0" b="0"/>
            <wp:docPr id="106" name="Image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479540" cy="2617470"/>
                    </a:xfrm>
                    <a:prstGeom prst="rect">
                      <a:avLst/>
                    </a:prstGeom>
                  </pic:spPr>
                </pic:pic>
              </a:graphicData>
            </a:graphic>
          </wp:inline>
        </w:drawing>
      </w:r>
    </w:p>
    <w:p w14:paraId="466AD88F" w14:textId="0EC9C74E" w:rsidR="00845A27" w:rsidRDefault="00845A27" w:rsidP="003E240E"/>
    <w:p w14:paraId="6DEFB2B5" w14:textId="3D642FF3" w:rsidR="00845A27" w:rsidRDefault="00845A27" w:rsidP="003E240E"/>
    <w:p w14:paraId="479049A1" w14:textId="641FFAB0" w:rsidR="00845A27" w:rsidRDefault="00845A27" w:rsidP="003E240E"/>
    <w:p w14:paraId="39E111C5" w14:textId="59A3FEB5" w:rsidR="00845A27" w:rsidRDefault="00845A27" w:rsidP="003E240E"/>
    <w:p w14:paraId="036F4AB0" w14:textId="436E9794" w:rsidR="00845A27" w:rsidRDefault="00845A27" w:rsidP="003E240E"/>
    <w:p w14:paraId="04B9E468" w14:textId="7FC0457E" w:rsidR="00845A27" w:rsidRDefault="00845A27" w:rsidP="003E240E"/>
    <w:p w14:paraId="0E36DD1A" w14:textId="325C392B" w:rsidR="00845A27" w:rsidRDefault="00845A27" w:rsidP="003E240E"/>
    <w:p w14:paraId="1709EB55" w14:textId="60ED14CC" w:rsidR="00845A27" w:rsidRDefault="00845A27" w:rsidP="003E240E"/>
    <w:p w14:paraId="0243CAED" w14:textId="4F8F6358" w:rsidR="00845A27" w:rsidRDefault="00845A27" w:rsidP="003E240E"/>
    <w:p w14:paraId="4AE30E38" w14:textId="52370BF0" w:rsidR="00845A27" w:rsidRDefault="00845A27" w:rsidP="003E240E"/>
    <w:p w14:paraId="24D1D7D2" w14:textId="199158D4" w:rsidR="00845A27" w:rsidRDefault="00845A27" w:rsidP="003E240E"/>
    <w:p w14:paraId="780973C9" w14:textId="3F3C66B9" w:rsidR="00845A27" w:rsidRDefault="00845A27" w:rsidP="003E240E"/>
    <w:p w14:paraId="0B3DAF96" w14:textId="00EB882D" w:rsidR="00845A27" w:rsidRDefault="00845A27" w:rsidP="003E240E"/>
    <w:p w14:paraId="66D3D314" w14:textId="2049EEB0" w:rsidR="00845A27" w:rsidRDefault="00845A27" w:rsidP="003E240E"/>
    <w:p w14:paraId="4F569B05" w14:textId="3FA45A52" w:rsidR="00845A27" w:rsidRDefault="00845A27" w:rsidP="003E240E"/>
    <w:p w14:paraId="1F29D7F4" w14:textId="26D4E608" w:rsidR="00845A27" w:rsidRDefault="00845A27" w:rsidP="003E240E"/>
    <w:p w14:paraId="50899294" w14:textId="01B1533C" w:rsidR="00845A27" w:rsidRDefault="00845A27" w:rsidP="003E240E"/>
    <w:p w14:paraId="0AD2CA6A" w14:textId="70404BBD" w:rsidR="00845A27" w:rsidRDefault="00845A27" w:rsidP="003E240E"/>
    <w:p w14:paraId="6DA681D3" w14:textId="5E07FB49" w:rsidR="00845A27" w:rsidRDefault="00845A27" w:rsidP="003E240E"/>
    <w:p w14:paraId="73400040" w14:textId="17838CDF" w:rsidR="00845A27" w:rsidRDefault="00845A27" w:rsidP="003E240E"/>
    <w:p w14:paraId="2CC00069" w14:textId="07328810" w:rsidR="00845A27" w:rsidRDefault="00845A27" w:rsidP="003E240E"/>
    <w:p w14:paraId="2F2066CE" w14:textId="5873567B" w:rsidR="006E38A9" w:rsidRDefault="0075467E" w:rsidP="002901B3">
      <w:pPr>
        <w:pStyle w:val="Ttulo1"/>
        <w:rPr>
          <w:b/>
          <w:bCs/>
        </w:rPr>
      </w:pPr>
      <w:bookmarkStart w:id="15" w:name="_Toc78045527"/>
      <w:r w:rsidRPr="002901B3">
        <w:rPr>
          <w:b/>
          <w:bCs/>
        </w:rPr>
        <w:t>CIÊNCIAS</w:t>
      </w:r>
      <w:r w:rsidR="006E38A9" w:rsidRPr="002901B3">
        <w:rPr>
          <w:b/>
          <w:bCs/>
        </w:rPr>
        <w:t xml:space="preserve"> 4ª SEMANA</w:t>
      </w:r>
      <w:bookmarkEnd w:id="15"/>
    </w:p>
    <w:p w14:paraId="5BC98E8A" w14:textId="0D5E4966" w:rsidR="00845A27" w:rsidRDefault="00845A27" w:rsidP="00845A27">
      <w:r>
        <w:rPr>
          <w:noProof/>
        </w:rPr>
        <w:drawing>
          <wp:inline distT="0" distB="0" distL="0" distR="0" wp14:anchorId="47494758" wp14:editId="3E35A0CB">
            <wp:extent cx="6479540" cy="5304837"/>
            <wp:effectExtent l="0" t="0" r="0" b="0"/>
            <wp:docPr id="107" name="Image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480460" cy="5305590"/>
                    </a:xfrm>
                    <a:prstGeom prst="rect">
                      <a:avLst/>
                    </a:prstGeom>
                  </pic:spPr>
                </pic:pic>
              </a:graphicData>
            </a:graphic>
          </wp:inline>
        </w:drawing>
      </w:r>
    </w:p>
    <w:p w14:paraId="1FCE63A5" w14:textId="2A66625D" w:rsidR="00845A27" w:rsidRDefault="00845A27" w:rsidP="00845A27">
      <w:r>
        <w:rPr>
          <w:noProof/>
        </w:rPr>
        <w:drawing>
          <wp:inline distT="0" distB="0" distL="0" distR="0" wp14:anchorId="6080193A" wp14:editId="39581A59">
            <wp:extent cx="6479540" cy="4026089"/>
            <wp:effectExtent l="0" t="0" r="0" b="0"/>
            <wp:docPr id="108"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479844" cy="4026278"/>
                    </a:xfrm>
                    <a:prstGeom prst="rect">
                      <a:avLst/>
                    </a:prstGeom>
                  </pic:spPr>
                </pic:pic>
              </a:graphicData>
            </a:graphic>
          </wp:inline>
        </w:drawing>
      </w:r>
    </w:p>
    <w:p w14:paraId="34D862BA" w14:textId="7789FC32" w:rsidR="00845A27" w:rsidRDefault="00845A27" w:rsidP="00845A27">
      <w:r>
        <w:rPr>
          <w:noProof/>
        </w:rPr>
        <w:drawing>
          <wp:inline distT="0" distB="0" distL="0" distR="0" wp14:anchorId="26F7D04F" wp14:editId="38A4D83A">
            <wp:extent cx="6479540" cy="4164566"/>
            <wp:effectExtent l="0" t="0" r="0" b="7620"/>
            <wp:docPr id="109" name="Image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482580" cy="4166520"/>
                    </a:xfrm>
                    <a:prstGeom prst="rect">
                      <a:avLst/>
                    </a:prstGeom>
                  </pic:spPr>
                </pic:pic>
              </a:graphicData>
            </a:graphic>
          </wp:inline>
        </w:drawing>
      </w:r>
      <w:r>
        <w:t xml:space="preserve"> </w:t>
      </w:r>
      <w:r>
        <w:tab/>
      </w:r>
      <w:r w:rsidR="00881ED5">
        <w:rPr>
          <w:noProof/>
        </w:rPr>
        <w:drawing>
          <wp:inline distT="0" distB="0" distL="0" distR="0" wp14:anchorId="448FBFD6" wp14:editId="16CAA789">
            <wp:extent cx="6479540" cy="795020"/>
            <wp:effectExtent l="0" t="0" r="0" b="5080"/>
            <wp:docPr id="110" name="Image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479540" cy="795020"/>
                    </a:xfrm>
                    <a:prstGeom prst="rect">
                      <a:avLst/>
                    </a:prstGeom>
                  </pic:spPr>
                </pic:pic>
              </a:graphicData>
            </a:graphic>
          </wp:inline>
        </w:drawing>
      </w:r>
    </w:p>
    <w:p w14:paraId="039D0AAC" w14:textId="173E18C6" w:rsidR="00881ED5" w:rsidRDefault="00881ED5" w:rsidP="00845A27">
      <w:r>
        <w:rPr>
          <w:noProof/>
        </w:rPr>
        <w:drawing>
          <wp:inline distT="0" distB="0" distL="0" distR="0" wp14:anchorId="2279F289" wp14:editId="25C0F2DE">
            <wp:extent cx="6022340" cy="1228194"/>
            <wp:effectExtent l="0" t="0" r="0" b="0"/>
            <wp:docPr id="111" name="Image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029980" cy="1229752"/>
                    </a:xfrm>
                    <a:prstGeom prst="rect">
                      <a:avLst/>
                    </a:prstGeom>
                  </pic:spPr>
                </pic:pic>
              </a:graphicData>
            </a:graphic>
          </wp:inline>
        </w:drawing>
      </w:r>
    </w:p>
    <w:p w14:paraId="444930E2" w14:textId="4A28A93D" w:rsidR="00881ED5" w:rsidRDefault="00881ED5" w:rsidP="00845A27">
      <w:r>
        <w:rPr>
          <w:noProof/>
        </w:rPr>
        <w:drawing>
          <wp:inline distT="0" distB="0" distL="0" distR="0" wp14:anchorId="352D0A13" wp14:editId="346A0E71">
            <wp:extent cx="5788423" cy="1595730"/>
            <wp:effectExtent l="0" t="0" r="3175" b="5080"/>
            <wp:docPr id="112" name="Image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807888" cy="1601096"/>
                    </a:xfrm>
                    <a:prstGeom prst="rect">
                      <a:avLst/>
                    </a:prstGeom>
                  </pic:spPr>
                </pic:pic>
              </a:graphicData>
            </a:graphic>
          </wp:inline>
        </w:drawing>
      </w:r>
    </w:p>
    <w:p w14:paraId="14F171D7" w14:textId="6932CCC1" w:rsidR="00881ED5" w:rsidRPr="00845A27" w:rsidRDefault="00881ED5" w:rsidP="00845A27">
      <w:r>
        <w:rPr>
          <w:noProof/>
        </w:rPr>
        <w:drawing>
          <wp:inline distT="0" distB="0" distL="0" distR="0" wp14:anchorId="5CE5F1D7" wp14:editId="5750134D">
            <wp:extent cx="5543874" cy="1541897"/>
            <wp:effectExtent l="0" t="0" r="0" b="1270"/>
            <wp:docPr id="113" name="Image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558196" cy="1545880"/>
                    </a:xfrm>
                    <a:prstGeom prst="rect">
                      <a:avLst/>
                    </a:prstGeom>
                  </pic:spPr>
                </pic:pic>
              </a:graphicData>
            </a:graphic>
          </wp:inline>
        </w:drawing>
      </w:r>
    </w:p>
    <w:p w14:paraId="0914B6CB" w14:textId="270800F7" w:rsidR="00F927FB" w:rsidRDefault="00F927FB" w:rsidP="00F927FB">
      <w:pPr>
        <w:pStyle w:val="Ttulo1"/>
        <w:rPr>
          <w:b/>
          <w:bCs/>
        </w:rPr>
      </w:pPr>
      <w:bookmarkStart w:id="16" w:name="_Toc78045528"/>
      <w:r w:rsidRPr="002901B3">
        <w:rPr>
          <w:b/>
          <w:bCs/>
        </w:rPr>
        <w:t xml:space="preserve">CIÊNCIAS </w:t>
      </w:r>
      <w:r>
        <w:rPr>
          <w:b/>
          <w:bCs/>
        </w:rPr>
        <w:t>5</w:t>
      </w:r>
      <w:r w:rsidRPr="002901B3">
        <w:rPr>
          <w:b/>
          <w:bCs/>
        </w:rPr>
        <w:t>ª SEMANA</w:t>
      </w:r>
      <w:bookmarkEnd w:id="16"/>
    </w:p>
    <w:p w14:paraId="7919B9AD" w14:textId="23194336" w:rsidR="00881ED5" w:rsidRDefault="001C741F" w:rsidP="00881ED5">
      <w:r>
        <w:rPr>
          <w:noProof/>
        </w:rPr>
        <w:drawing>
          <wp:inline distT="0" distB="0" distL="0" distR="0" wp14:anchorId="17C83AF5" wp14:editId="4BD77110">
            <wp:extent cx="6479540" cy="5300345"/>
            <wp:effectExtent l="0" t="0" r="0" b="0"/>
            <wp:docPr id="114" name="Image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479540" cy="5300345"/>
                    </a:xfrm>
                    <a:prstGeom prst="rect">
                      <a:avLst/>
                    </a:prstGeom>
                  </pic:spPr>
                </pic:pic>
              </a:graphicData>
            </a:graphic>
          </wp:inline>
        </w:drawing>
      </w:r>
    </w:p>
    <w:p w14:paraId="1B3444A3" w14:textId="0B557DB3" w:rsidR="001C741F" w:rsidRDefault="001C741F" w:rsidP="00881ED5">
      <w:r>
        <w:rPr>
          <w:noProof/>
        </w:rPr>
        <w:drawing>
          <wp:inline distT="0" distB="0" distL="0" distR="0" wp14:anchorId="175A66D2" wp14:editId="226EAFA8">
            <wp:extent cx="6479540" cy="3355340"/>
            <wp:effectExtent l="0" t="0" r="0" b="0"/>
            <wp:docPr id="115" name="Image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479540" cy="3355340"/>
                    </a:xfrm>
                    <a:prstGeom prst="rect">
                      <a:avLst/>
                    </a:prstGeom>
                  </pic:spPr>
                </pic:pic>
              </a:graphicData>
            </a:graphic>
          </wp:inline>
        </w:drawing>
      </w:r>
    </w:p>
    <w:p w14:paraId="69C4024F" w14:textId="16FAE7A3" w:rsidR="001C741F" w:rsidRDefault="001C741F" w:rsidP="00881ED5"/>
    <w:p w14:paraId="329504F3" w14:textId="0A478BD0" w:rsidR="001C741F" w:rsidRDefault="001C741F" w:rsidP="00881ED5"/>
    <w:p w14:paraId="75CB5A24" w14:textId="536156FE" w:rsidR="001C741F" w:rsidRDefault="001C741F" w:rsidP="00881ED5"/>
    <w:p w14:paraId="58532F9B" w14:textId="1D8E3A73" w:rsidR="001C741F" w:rsidRDefault="001C741F" w:rsidP="00881ED5"/>
    <w:p w14:paraId="74650260" w14:textId="6BED9ACA" w:rsidR="001C741F" w:rsidRDefault="001C741F" w:rsidP="00881ED5">
      <w:r>
        <w:rPr>
          <w:noProof/>
        </w:rPr>
        <w:drawing>
          <wp:inline distT="0" distB="0" distL="0" distR="0" wp14:anchorId="1558333E" wp14:editId="3D3B0FD8">
            <wp:extent cx="6479540" cy="4946650"/>
            <wp:effectExtent l="0" t="0" r="0" b="6350"/>
            <wp:docPr id="116" name="Image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479540" cy="4946650"/>
                    </a:xfrm>
                    <a:prstGeom prst="rect">
                      <a:avLst/>
                    </a:prstGeom>
                  </pic:spPr>
                </pic:pic>
              </a:graphicData>
            </a:graphic>
          </wp:inline>
        </w:drawing>
      </w:r>
    </w:p>
    <w:p w14:paraId="124FDA47" w14:textId="45E4919D" w:rsidR="001C741F" w:rsidRDefault="001C741F" w:rsidP="00881ED5">
      <w:r>
        <w:tab/>
      </w:r>
      <w:r>
        <w:rPr>
          <w:noProof/>
        </w:rPr>
        <w:drawing>
          <wp:inline distT="0" distB="0" distL="0" distR="0" wp14:anchorId="561E9980" wp14:editId="199D62D0">
            <wp:extent cx="6479540" cy="3679825"/>
            <wp:effectExtent l="0" t="0" r="0" b="0"/>
            <wp:docPr id="117" name="Image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479540" cy="3679825"/>
                    </a:xfrm>
                    <a:prstGeom prst="rect">
                      <a:avLst/>
                    </a:prstGeom>
                  </pic:spPr>
                </pic:pic>
              </a:graphicData>
            </a:graphic>
          </wp:inline>
        </w:drawing>
      </w:r>
    </w:p>
    <w:p w14:paraId="6CB31BE2" w14:textId="5ADB7E77" w:rsidR="001C741F" w:rsidRDefault="001C741F" w:rsidP="00881ED5"/>
    <w:p w14:paraId="318F7D17" w14:textId="182C1AA7" w:rsidR="001C741F" w:rsidRDefault="001C741F" w:rsidP="00881ED5"/>
    <w:p w14:paraId="6F0724F3" w14:textId="7DB4AC99" w:rsidR="001C741F" w:rsidRDefault="001C741F" w:rsidP="00881ED5"/>
    <w:p w14:paraId="174E5AA7" w14:textId="7E147574" w:rsidR="001C741F" w:rsidRDefault="001C741F" w:rsidP="00881ED5"/>
    <w:p w14:paraId="7AB547EF" w14:textId="77777777" w:rsidR="00F927FB" w:rsidRPr="002901B3" w:rsidRDefault="00F927FB" w:rsidP="00F927FB">
      <w:pPr>
        <w:pStyle w:val="Ttulo1"/>
        <w:rPr>
          <w:b/>
          <w:bCs/>
        </w:rPr>
      </w:pPr>
      <w:bookmarkStart w:id="17" w:name="_Toc78045529"/>
      <w:r w:rsidRPr="002901B3">
        <w:rPr>
          <w:b/>
          <w:bCs/>
        </w:rPr>
        <w:t xml:space="preserve">CIÊNCIAS </w:t>
      </w:r>
      <w:r>
        <w:rPr>
          <w:b/>
          <w:bCs/>
        </w:rPr>
        <w:t>6</w:t>
      </w:r>
      <w:r w:rsidRPr="002901B3">
        <w:rPr>
          <w:b/>
          <w:bCs/>
        </w:rPr>
        <w:t>ª SEMANA</w:t>
      </w:r>
      <w:bookmarkEnd w:id="17"/>
    </w:p>
    <w:p w14:paraId="179592E3" w14:textId="52A39729" w:rsidR="00F927FB" w:rsidRDefault="001C741F" w:rsidP="00F927FB">
      <w:r>
        <w:rPr>
          <w:noProof/>
        </w:rPr>
        <w:drawing>
          <wp:inline distT="0" distB="0" distL="0" distR="0" wp14:anchorId="2D067F03" wp14:editId="5331C64F">
            <wp:extent cx="6305107" cy="4121785"/>
            <wp:effectExtent l="0" t="0" r="635" b="0"/>
            <wp:docPr id="118" name="Image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309047" cy="4124361"/>
                    </a:xfrm>
                    <a:prstGeom prst="rect">
                      <a:avLst/>
                    </a:prstGeom>
                  </pic:spPr>
                </pic:pic>
              </a:graphicData>
            </a:graphic>
          </wp:inline>
        </w:drawing>
      </w:r>
    </w:p>
    <w:p w14:paraId="68EAD3BD" w14:textId="1CFE2650" w:rsidR="001C741F" w:rsidRDefault="00FE095E" w:rsidP="00F927FB">
      <w:r>
        <w:rPr>
          <w:noProof/>
        </w:rPr>
        <w:drawing>
          <wp:inline distT="0" distB="0" distL="0" distR="0" wp14:anchorId="6DA3C596" wp14:editId="42B7B742">
            <wp:extent cx="6102985" cy="2307265"/>
            <wp:effectExtent l="0" t="0" r="0" b="0"/>
            <wp:docPr id="119"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13458" cy="2311225"/>
                    </a:xfrm>
                    <a:prstGeom prst="rect">
                      <a:avLst/>
                    </a:prstGeom>
                  </pic:spPr>
                </pic:pic>
              </a:graphicData>
            </a:graphic>
          </wp:inline>
        </w:drawing>
      </w:r>
      <w:r>
        <w:rPr>
          <w:noProof/>
        </w:rPr>
        <w:drawing>
          <wp:inline distT="0" distB="0" distL="0" distR="0" wp14:anchorId="75C3736F" wp14:editId="2170E5BB">
            <wp:extent cx="6479540" cy="2801546"/>
            <wp:effectExtent l="0" t="0" r="0" b="0"/>
            <wp:docPr id="120" name="Image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482640" cy="2802886"/>
                    </a:xfrm>
                    <a:prstGeom prst="rect">
                      <a:avLst/>
                    </a:prstGeom>
                  </pic:spPr>
                </pic:pic>
              </a:graphicData>
            </a:graphic>
          </wp:inline>
        </w:drawing>
      </w:r>
    </w:p>
    <w:p w14:paraId="5D107B8A" w14:textId="7BA24090" w:rsidR="00FE095E" w:rsidRDefault="00FE095E" w:rsidP="00F927FB">
      <w:r>
        <w:rPr>
          <w:noProof/>
        </w:rPr>
        <w:drawing>
          <wp:inline distT="0" distB="0" distL="0" distR="0" wp14:anchorId="0DBEC0F6" wp14:editId="5AEE8974">
            <wp:extent cx="6479540" cy="1721485"/>
            <wp:effectExtent l="0" t="0" r="0" b="0"/>
            <wp:docPr id="122" name="Image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479540" cy="1721485"/>
                    </a:xfrm>
                    <a:prstGeom prst="rect">
                      <a:avLst/>
                    </a:prstGeom>
                  </pic:spPr>
                </pic:pic>
              </a:graphicData>
            </a:graphic>
          </wp:inline>
        </w:drawing>
      </w:r>
    </w:p>
    <w:p w14:paraId="1A93DE68" w14:textId="538346D5" w:rsidR="00761A9F" w:rsidRDefault="00761A9F" w:rsidP="00F927FB"/>
    <w:p w14:paraId="6E41475F" w14:textId="5DE9FA6C" w:rsidR="00761A9F" w:rsidRDefault="00761A9F" w:rsidP="00F927FB">
      <w:r>
        <w:rPr>
          <w:noProof/>
        </w:rPr>
        <w:drawing>
          <wp:inline distT="0" distB="0" distL="0" distR="0" wp14:anchorId="46DA41A6" wp14:editId="3F5FEBE8">
            <wp:extent cx="6479540" cy="4594860"/>
            <wp:effectExtent l="0" t="0" r="0" b="0"/>
            <wp:docPr id="123" name="Image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479540" cy="4594860"/>
                    </a:xfrm>
                    <a:prstGeom prst="rect">
                      <a:avLst/>
                    </a:prstGeom>
                  </pic:spPr>
                </pic:pic>
              </a:graphicData>
            </a:graphic>
          </wp:inline>
        </w:drawing>
      </w:r>
    </w:p>
    <w:p w14:paraId="7438E496" w14:textId="4ED50FF6" w:rsidR="00761A9F" w:rsidRDefault="00761A9F" w:rsidP="00F927FB"/>
    <w:p w14:paraId="5ED23AEA" w14:textId="066A53DB" w:rsidR="00761A9F" w:rsidRDefault="00761A9F" w:rsidP="00F927FB"/>
    <w:p w14:paraId="381FB241" w14:textId="765BA09A" w:rsidR="00761A9F" w:rsidRDefault="00761A9F" w:rsidP="00F927FB"/>
    <w:p w14:paraId="342D34AC" w14:textId="62C1F58B" w:rsidR="00761A9F" w:rsidRDefault="00761A9F" w:rsidP="00F927FB"/>
    <w:p w14:paraId="45F5AFB6" w14:textId="41546972" w:rsidR="00761A9F" w:rsidRDefault="00761A9F" w:rsidP="00F927FB"/>
    <w:p w14:paraId="5E5E027E" w14:textId="5DC328D0" w:rsidR="00761A9F" w:rsidRDefault="00761A9F" w:rsidP="00F927FB"/>
    <w:p w14:paraId="23019C50" w14:textId="2BE4CEF7" w:rsidR="00761A9F" w:rsidRDefault="00761A9F" w:rsidP="00F927FB"/>
    <w:p w14:paraId="03E49B39" w14:textId="3F62FB8E" w:rsidR="00761A9F" w:rsidRDefault="00761A9F" w:rsidP="00F927FB"/>
    <w:p w14:paraId="53593BF8" w14:textId="1F366E60" w:rsidR="00761A9F" w:rsidRDefault="00761A9F" w:rsidP="00F927FB"/>
    <w:p w14:paraId="063526F4" w14:textId="5FDE0157" w:rsidR="00761A9F" w:rsidRDefault="00761A9F" w:rsidP="00F927FB"/>
    <w:p w14:paraId="62E6422B" w14:textId="68D6C27D" w:rsidR="00761A9F" w:rsidRDefault="00761A9F" w:rsidP="00F927FB"/>
    <w:p w14:paraId="11F02342" w14:textId="3E1F2DFD" w:rsidR="00761A9F" w:rsidRDefault="00761A9F" w:rsidP="00F927FB"/>
    <w:p w14:paraId="4D342178" w14:textId="10AF8821" w:rsidR="00761A9F" w:rsidRDefault="00761A9F" w:rsidP="00F927FB"/>
    <w:p w14:paraId="390607B2" w14:textId="5CF1574F" w:rsidR="00761A9F" w:rsidRDefault="00761A9F" w:rsidP="00F927FB"/>
    <w:p w14:paraId="31AF6670" w14:textId="1C5FFE17" w:rsidR="00761A9F" w:rsidRDefault="00761A9F" w:rsidP="00F927FB"/>
    <w:p w14:paraId="29A385E8" w14:textId="2AE8C553" w:rsidR="00761A9F" w:rsidRDefault="00761A9F" w:rsidP="00F927FB"/>
    <w:p w14:paraId="6030DA11" w14:textId="59C3AD77" w:rsidR="00C8753D" w:rsidRDefault="00C8753D" w:rsidP="002901B3">
      <w:pPr>
        <w:pStyle w:val="Ttulo1"/>
        <w:rPr>
          <w:b/>
          <w:bCs/>
        </w:rPr>
      </w:pPr>
      <w:bookmarkStart w:id="18" w:name="_Toc78045530"/>
      <w:r w:rsidRPr="002901B3">
        <w:rPr>
          <w:b/>
          <w:bCs/>
        </w:rPr>
        <w:t>GEOGRAFIA 1ª SEMANA</w:t>
      </w:r>
      <w:bookmarkEnd w:id="18"/>
    </w:p>
    <w:p w14:paraId="42E28406" w14:textId="26821F03" w:rsidR="00761A9F" w:rsidRDefault="00761A9F" w:rsidP="00761A9F">
      <w:r>
        <w:rPr>
          <w:noProof/>
        </w:rPr>
        <w:drawing>
          <wp:inline distT="0" distB="0" distL="0" distR="0" wp14:anchorId="360F2B2A" wp14:editId="412E410B">
            <wp:extent cx="6479540" cy="2559050"/>
            <wp:effectExtent l="0" t="0" r="0" b="0"/>
            <wp:docPr id="124" name="Image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479540" cy="2559050"/>
                    </a:xfrm>
                    <a:prstGeom prst="rect">
                      <a:avLst/>
                    </a:prstGeom>
                  </pic:spPr>
                </pic:pic>
              </a:graphicData>
            </a:graphic>
          </wp:inline>
        </w:drawing>
      </w:r>
    </w:p>
    <w:p w14:paraId="68EC6BA9" w14:textId="1E446DA5" w:rsidR="00761A9F" w:rsidRDefault="00761A9F" w:rsidP="00761A9F">
      <w:r>
        <w:rPr>
          <w:noProof/>
        </w:rPr>
        <w:drawing>
          <wp:inline distT="0" distB="0" distL="0" distR="0" wp14:anchorId="0B2D0A5B" wp14:editId="0EE4F11D">
            <wp:extent cx="6479540" cy="4221126"/>
            <wp:effectExtent l="0" t="0" r="0" b="8255"/>
            <wp:docPr id="125" name="Image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481714" cy="4222542"/>
                    </a:xfrm>
                    <a:prstGeom prst="rect">
                      <a:avLst/>
                    </a:prstGeom>
                  </pic:spPr>
                </pic:pic>
              </a:graphicData>
            </a:graphic>
          </wp:inline>
        </w:drawing>
      </w:r>
    </w:p>
    <w:p w14:paraId="422F1999" w14:textId="00029E7C" w:rsidR="00761A9F" w:rsidRDefault="00761A9F" w:rsidP="00761A9F">
      <w:r>
        <w:rPr>
          <w:noProof/>
        </w:rPr>
        <w:drawing>
          <wp:inline distT="0" distB="0" distL="0" distR="0" wp14:anchorId="7CFB1198" wp14:editId="343E7DAF">
            <wp:extent cx="6479540" cy="2411317"/>
            <wp:effectExtent l="0" t="0" r="0" b="8255"/>
            <wp:docPr id="126" name="Image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480862" cy="2411809"/>
                    </a:xfrm>
                    <a:prstGeom prst="rect">
                      <a:avLst/>
                    </a:prstGeom>
                  </pic:spPr>
                </pic:pic>
              </a:graphicData>
            </a:graphic>
          </wp:inline>
        </w:drawing>
      </w:r>
    </w:p>
    <w:p w14:paraId="7F86B051" w14:textId="11CC6610" w:rsidR="00761A9F" w:rsidRDefault="00141C6B" w:rsidP="00761A9F">
      <w:r>
        <w:rPr>
          <w:noProof/>
        </w:rPr>
        <w:drawing>
          <wp:inline distT="0" distB="0" distL="0" distR="0" wp14:anchorId="3AE7E6D9" wp14:editId="56ABA456">
            <wp:extent cx="6479540" cy="1764030"/>
            <wp:effectExtent l="0" t="0" r="0" b="7620"/>
            <wp:docPr id="127" name="Imagem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479540" cy="1764030"/>
                    </a:xfrm>
                    <a:prstGeom prst="rect">
                      <a:avLst/>
                    </a:prstGeom>
                  </pic:spPr>
                </pic:pic>
              </a:graphicData>
            </a:graphic>
          </wp:inline>
        </w:drawing>
      </w:r>
    </w:p>
    <w:p w14:paraId="69744016" w14:textId="77777777" w:rsidR="00141C6B" w:rsidRDefault="00141C6B" w:rsidP="00761A9F"/>
    <w:p w14:paraId="1798E492" w14:textId="5D90FDFD" w:rsidR="00761A9F" w:rsidRDefault="00141C6B" w:rsidP="00761A9F">
      <w:r>
        <w:rPr>
          <w:noProof/>
        </w:rPr>
        <w:drawing>
          <wp:inline distT="0" distB="0" distL="0" distR="0" wp14:anchorId="79A9430F" wp14:editId="63B2CDE0">
            <wp:extent cx="6479540" cy="2002155"/>
            <wp:effectExtent l="0" t="0" r="0" b="0"/>
            <wp:docPr id="128" name="Imagem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479540" cy="2002155"/>
                    </a:xfrm>
                    <a:prstGeom prst="rect">
                      <a:avLst/>
                    </a:prstGeom>
                  </pic:spPr>
                </pic:pic>
              </a:graphicData>
            </a:graphic>
          </wp:inline>
        </w:drawing>
      </w:r>
    </w:p>
    <w:p w14:paraId="1E6CB72B" w14:textId="0864CCCF" w:rsidR="00141C6B" w:rsidRDefault="00141C6B" w:rsidP="00761A9F">
      <w:r>
        <w:rPr>
          <w:noProof/>
        </w:rPr>
        <w:drawing>
          <wp:inline distT="0" distB="0" distL="0" distR="0" wp14:anchorId="1E11D1AE" wp14:editId="3700571D">
            <wp:extent cx="6479540" cy="4715510"/>
            <wp:effectExtent l="0" t="0" r="0" b="8890"/>
            <wp:docPr id="129" name="Image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479540" cy="4715510"/>
                    </a:xfrm>
                    <a:prstGeom prst="rect">
                      <a:avLst/>
                    </a:prstGeom>
                  </pic:spPr>
                </pic:pic>
              </a:graphicData>
            </a:graphic>
          </wp:inline>
        </w:drawing>
      </w:r>
    </w:p>
    <w:p w14:paraId="782D6E6C" w14:textId="231ABD7E" w:rsidR="00141C6B" w:rsidRDefault="00141C6B" w:rsidP="00761A9F"/>
    <w:p w14:paraId="53E448F7" w14:textId="70A53FD8" w:rsidR="00141C6B" w:rsidRDefault="00141C6B" w:rsidP="00761A9F"/>
    <w:p w14:paraId="0E8F2EB8" w14:textId="4EFC53D2" w:rsidR="00141C6B" w:rsidRDefault="00141C6B" w:rsidP="00761A9F"/>
    <w:p w14:paraId="412886FD" w14:textId="7EF256C1" w:rsidR="00141C6B" w:rsidRDefault="00141C6B" w:rsidP="00761A9F"/>
    <w:p w14:paraId="31F71CE8" w14:textId="47774309" w:rsidR="00141C6B" w:rsidRDefault="00141C6B" w:rsidP="00761A9F"/>
    <w:p w14:paraId="45539A85" w14:textId="6C116A8D" w:rsidR="00141C6B" w:rsidRDefault="00141C6B" w:rsidP="00761A9F"/>
    <w:p w14:paraId="7331915D" w14:textId="40D47EB0" w:rsidR="00141C6B" w:rsidRDefault="00141C6B" w:rsidP="00761A9F">
      <w:r>
        <w:rPr>
          <w:noProof/>
        </w:rPr>
        <w:drawing>
          <wp:inline distT="0" distB="0" distL="0" distR="0" wp14:anchorId="4B200A28" wp14:editId="6465BC93">
            <wp:extent cx="6479540" cy="8633460"/>
            <wp:effectExtent l="0" t="0" r="0" b="0"/>
            <wp:docPr id="130" name="Image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479540" cy="8633460"/>
                    </a:xfrm>
                    <a:prstGeom prst="rect">
                      <a:avLst/>
                    </a:prstGeom>
                  </pic:spPr>
                </pic:pic>
              </a:graphicData>
            </a:graphic>
          </wp:inline>
        </w:drawing>
      </w:r>
    </w:p>
    <w:p w14:paraId="330D0639" w14:textId="47428AE5" w:rsidR="00141C6B" w:rsidRDefault="00141C6B" w:rsidP="00761A9F"/>
    <w:p w14:paraId="5ED75E30" w14:textId="356BBB31" w:rsidR="00141C6B" w:rsidRDefault="00141C6B" w:rsidP="00761A9F"/>
    <w:p w14:paraId="00F911BC" w14:textId="0364B1FF" w:rsidR="00141C6B" w:rsidRDefault="00141C6B" w:rsidP="00761A9F"/>
    <w:p w14:paraId="490D323E" w14:textId="77777777" w:rsidR="00141C6B" w:rsidRPr="00761A9F" w:rsidRDefault="00141C6B" w:rsidP="00761A9F"/>
    <w:p w14:paraId="4D2AA294" w14:textId="644C1A04" w:rsidR="00C8753D" w:rsidRDefault="00040625" w:rsidP="002901B3">
      <w:pPr>
        <w:pStyle w:val="Ttulo1"/>
        <w:rPr>
          <w:b/>
          <w:bCs/>
        </w:rPr>
      </w:pPr>
      <w:bookmarkStart w:id="19" w:name="_Toc78045531"/>
      <w:r w:rsidRPr="002901B3">
        <w:rPr>
          <w:b/>
          <w:bCs/>
        </w:rPr>
        <w:t>GEOGRAFIA</w:t>
      </w:r>
      <w:r w:rsidR="00C8753D" w:rsidRPr="002901B3">
        <w:rPr>
          <w:b/>
          <w:bCs/>
        </w:rPr>
        <w:t xml:space="preserve"> 2ª SEMANA</w:t>
      </w:r>
      <w:bookmarkEnd w:id="19"/>
    </w:p>
    <w:p w14:paraId="568EF10E" w14:textId="74705152" w:rsidR="00141C6B" w:rsidRDefault="00141C6B" w:rsidP="00141C6B">
      <w:r>
        <w:rPr>
          <w:noProof/>
        </w:rPr>
        <w:drawing>
          <wp:inline distT="0" distB="0" distL="0" distR="0" wp14:anchorId="01F152ED" wp14:editId="1706A18D">
            <wp:extent cx="6479540" cy="3568065"/>
            <wp:effectExtent l="0" t="0" r="0" b="0"/>
            <wp:docPr id="131" name="Image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479540" cy="3568065"/>
                    </a:xfrm>
                    <a:prstGeom prst="rect">
                      <a:avLst/>
                    </a:prstGeom>
                  </pic:spPr>
                </pic:pic>
              </a:graphicData>
            </a:graphic>
          </wp:inline>
        </w:drawing>
      </w:r>
    </w:p>
    <w:p w14:paraId="13ECB259" w14:textId="0F0CE11F" w:rsidR="00141C6B" w:rsidRDefault="00CD3997" w:rsidP="00141C6B">
      <w:r>
        <w:rPr>
          <w:noProof/>
        </w:rPr>
        <w:drawing>
          <wp:inline distT="0" distB="0" distL="0" distR="0" wp14:anchorId="7C2510B7" wp14:editId="247F44BA">
            <wp:extent cx="6479540" cy="5589905"/>
            <wp:effectExtent l="0" t="0" r="0" b="0"/>
            <wp:docPr id="132"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479540" cy="5589905"/>
                    </a:xfrm>
                    <a:prstGeom prst="rect">
                      <a:avLst/>
                    </a:prstGeom>
                  </pic:spPr>
                </pic:pic>
              </a:graphicData>
            </a:graphic>
          </wp:inline>
        </w:drawing>
      </w:r>
    </w:p>
    <w:p w14:paraId="7672E497" w14:textId="30B87DE7" w:rsidR="00141C6B" w:rsidRDefault="00141C6B" w:rsidP="00141C6B"/>
    <w:p w14:paraId="30C2C2F0" w14:textId="74720D63" w:rsidR="00141C6B" w:rsidRDefault="00CD3997" w:rsidP="00141C6B">
      <w:r>
        <w:rPr>
          <w:noProof/>
        </w:rPr>
        <w:drawing>
          <wp:inline distT="0" distB="0" distL="0" distR="0" wp14:anchorId="56789516" wp14:editId="3855CFC2">
            <wp:extent cx="6479540" cy="5243830"/>
            <wp:effectExtent l="0" t="0" r="0" b="0"/>
            <wp:docPr id="133" name="Image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479540" cy="5243830"/>
                    </a:xfrm>
                    <a:prstGeom prst="rect">
                      <a:avLst/>
                    </a:prstGeom>
                  </pic:spPr>
                </pic:pic>
              </a:graphicData>
            </a:graphic>
          </wp:inline>
        </w:drawing>
      </w:r>
    </w:p>
    <w:p w14:paraId="080B9EB7" w14:textId="655CC2C8" w:rsidR="00141C6B" w:rsidRDefault="00CD3997" w:rsidP="00141C6B">
      <w:r>
        <w:rPr>
          <w:noProof/>
        </w:rPr>
        <w:drawing>
          <wp:inline distT="0" distB="0" distL="0" distR="0" wp14:anchorId="5AAD237E" wp14:editId="6DFEDC77">
            <wp:extent cx="6479540" cy="3192780"/>
            <wp:effectExtent l="0" t="0" r="0" b="7620"/>
            <wp:docPr id="134" name="Imagem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479540" cy="3192780"/>
                    </a:xfrm>
                    <a:prstGeom prst="rect">
                      <a:avLst/>
                    </a:prstGeom>
                  </pic:spPr>
                </pic:pic>
              </a:graphicData>
            </a:graphic>
          </wp:inline>
        </w:drawing>
      </w:r>
    </w:p>
    <w:p w14:paraId="32A94EBF" w14:textId="243EB1EE" w:rsidR="00CD3997" w:rsidRDefault="00CD3997" w:rsidP="00141C6B"/>
    <w:p w14:paraId="143CC850" w14:textId="7ADD5829" w:rsidR="00CD3997" w:rsidRDefault="00CD3997" w:rsidP="00141C6B"/>
    <w:p w14:paraId="188C1874" w14:textId="5192E1D9" w:rsidR="00CD3997" w:rsidRDefault="00CD3997" w:rsidP="00141C6B"/>
    <w:p w14:paraId="0AEF1528" w14:textId="110B5269" w:rsidR="00CD3997" w:rsidRDefault="00CD3997" w:rsidP="00141C6B"/>
    <w:p w14:paraId="7A65466E" w14:textId="1A4BE452" w:rsidR="00CD3997" w:rsidRDefault="00CD3997" w:rsidP="00141C6B"/>
    <w:p w14:paraId="6C82E917" w14:textId="7535063F" w:rsidR="00CD3997" w:rsidRDefault="00CD3997" w:rsidP="00141C6B"/>
    <w:p w14:paraId="0E3D9880" w14:textId="23100834" w:rsidR="00CD3997" w:rsidRDefault="00CD3997" w:rsidP="00141C6B">
      <w:r>
        <w:rPr>
          <w:noProof/>
        </w:rPr>
        <w:drawing>
          <wp:inline distT="0" distB="0" distL="0" distR="0" wp14:anchorId="39DFC754" wp14:editId="0EE9312B">
            <wp:extent cx="6479540" cy="6579235"/>
            <wp:effectExtent l="0" t="0" r="0" b="0"/>
            <wp:docPr id="135" name="Imagem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479540" cy="6579235"/>
                    </a:xfrm>
                    <a:prstGeom prst="rect">
                      <a:avLst/>
                    </a:prstGeom>
                  </pic:spPr>
                </pic:pic>
              </a:graphicData>
            </a:graphic>
          </wp:inline>
        </w:drawing>
      </w:r>
    </w:p>
    <w:p w14:paraId="3917749A" w14:textId="5CBE8BB3" w:rsidR="00CD3997" w:rsidRDefault="00CD3997" w:rsidP="00141C6B"/>
    <w:p w14:paraId="15022A12" w14:textId="0F14B86D" w:rsidR="00CD3997" w:rsidRDefault="00CD3997" w:rsidP="00141C6B"/>
    <w:p w14:paraId="28F3F6CE" w14:textId="32500212" w:rsidR="00CD3997" w:rsidRDefault="00CD3997" w:rsidP="00141C6B"/>
    <w:p w14:paraId="426C4016" w14:textId="4DE353C6" w:rsidR="00CD3997" w:rsidRDefault="00CD3997" w:rsidP="00141C6B"/>
    <w:p w14:paraId="2511AD38" w14:textId="322F1277" w:rsidR="00CD3997" w:rsidRDefault="00CD3997" w:rsidP="00141C6B"/>
    <w:p w14:paraId="52E41FE5" w14:textId="14A864AB" w:rsidR="00CD3997" w:rsidRDefault="00CD3997" w:rsidP="00141C6B"/>
    <w:p w14:paraId="1B2AAABF" w14:textId="4EE524D2" w:rsidR="00CD3997" w:rsidRDefault="00CD3997" w:rsidP="00141C6B"/>
    <w:p w14:paraId="47C27869" w14:textId="0A92321C" w:rsidR="00CD3997" w:rsidRDefault="00CD3997" w:rsidP="00141C6B"/>
    <w:p w14:paraId="2599071C" w14:textId="7AB273B7" w:rsidR="00CD3997" w:rsidRDefault="00CD3997" w:rsidP="00141C6B"/>
    <w:p w14:paraId="2B0E3CAD" w14:textId="5C3A82CD" w:rsidR="00CD3997" w:rsidRDefault="00CD3997" w:rsidP="00141C6B"/>
    <w:p w14:paraId="4BB8D707" w14:textId="0D1DF83F" w:rsidR="00CD3997" w:rsidRDefault="00CD3997" w:rsidP="00141C6B"/>
    <w:p w14:paraId="51C92E0D" w14:textId="2DF88629" w:rsidR="00CD3997" w:rsidRDefault="00CD3997" w:rsidP="00141C6B"/>
    <w:p w14:paraId="323F99C7" w14:textId="4CFB3AB0" w:rsidR="00CD3997" w:rsidRDefault="00CD3997" w:rsidP="00141C6B"/>
    <w:p w14:paraId="5D075225" w14:textId="7CE737F8" w:rsidR="00CD3997" w:rsidRDefault="00CD3997" w:rsidP="00141C6B"/>
    <w:p w14:paraId="4D5B1FD3" w14:textId="3BE0CFDF" w:rsidR="00CD3997" w:rsidRDefault="00CD3997" w:rsidP="00141C6B"/>
    <w:p w14:paraId="3A937F45" w14:textId="47864B10" w:rsidR="00CD3997" w:rsidRDefault="00CD3997" w:rsidP="00141C6B"/>
    <w:p w14:paraId="05FA8C38" w14:textId="77777777" w:rsidR="00CD3997" w:rsidRPr="00141C6B" w:rsidRDefault="00CD3997" w:rsidP="00141C6B"/>
    <w:p w14:paraId="77ABF0E3" w14:textId="77E1E6EE" w:rsidR="00C8753D" w:rsidRDefault="00040625" w:rsidP="002901B3">
      <w:pPr>
        <w:pStyle w:val="Ttulo1"/>
        <w:rPr>
          <w:b/>
          <w:bCs/>
        </w:rPr>
      </w:pPr>
      <w:bookmarkStart w:id="20" w:name="_Toc78045532"/>
      <w:r w:rsidRPr="002901B3">
        <w:rPr>
          <w:b/>
          <w:bCs/>
        </w:rPr>
        <w:t>GEOGRAFIA</w:t>
      </w:r>
      <w:r w:rsidR="00C8753D" w:rsidRPr="002901B3">
        <w:rPr>
          <w:b/>
          <w:bCs/>
        </w:rPr>
        <w:t xml:space="preserve"> 3ª SEMANA</w:t>
      </w:r>
      <w:bookmarkEnd w:id="20"/>
    </w:p>
    <w:p w14:paraId="30652735" w14:textId="1B42FA80" w:rsidR="00CD3997" w:rsidRDefault="00CD3997" w:rsidP="00CD3997">
      <w:r>
        <w:rPr>
          <w:noProof/>
        </w:rPr>
        <w:drawing>
          <wp:inline distT="0" distB="0" distL="0" distR="0" wp14:anchorId="0FDC7D29" wp14:editId="42B8DB71">
            <wp:extent cx="6479540" cy="4986670"/>
            <wp:effectExtent l="0" t="0" r="0" b="4445"/>
            <wp:docPr id="136" name="Imagem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480450" cy="4987370"/>
                    </a:xfrm>
                    <a:prstGeom prst="rect">
                      <a:avLst/>
                    </a:prstGeom>
                  </pic:spPr>
                </pic:pic>
              </a:graphicData>
            </a:graphic>
          </wp:inline>
        </w:drawing>
      </w:r>
    </w:p>
    <w:p w14:paraId="7390AE47" w14:textId="48C75617" w:rsidR="00CD3997" w:rsidRDefault="00C33ADE" w:rsidP="00CD3997">
      <w:r>
        <w:rPr>
          <w:noProof/>
        </w:rPr>
        <w:drawing>
          <wp:inline distT="0" distB="0" distL="0" distR="0" wp14:anchorId="7D7ABCFC" wp14:editId="11A36FDB">
            <wp:extent cx="6479540" cy="4327451"/>
            <wp:effectExtent l="0" t="0" r="0" b="0"/>
            <wp:docPr id="137" name="Imagem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480401" cy="4328026"/>
                    </a:xfrm>
                    <a:prstGeom prst="rect">
                      <a:avLst/>
                    </a:prstGeom>
                  </pic:spPr>
                </pic:pic>
              </a:graphicData>
            </a:graphic>
          </wp:inline>
        </w:drawing>
      </w:r>
    </w:p>
    <w:p w14:paraId="223E9A9B" w14:textId="33B2F5A4" w:rsidR="00C33ADE" w:rsidRDefault="00C33ADE" w:rsidP="00CD3997">
      <w:r>
        <w:rPr>
          <w:noProof/>
        </w:rPr>
        <w:drawing>
          <wp:inline distT="0" distB="0" distL="0" distR="0" wp14:anchorId="61027659" wp14:editId="1E090521">
            <wp:extent cx="6479448" cy="2930894"/>
            <wp:effectExtent l="0" t="0" r="0" b="3175"/>
            <wp:docPr id="138" name="Image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484695" cy="2933267"/>
                    </a:xfrm>
                    <a:prstGeom prst="rect">
                      <a:avLst/>
                    </a:prstGeom>
                  </pic:spPr>
                </pic:pic>
              </a:graphicData>
            </a:graphic>
          </wp:inline>
        </w:drawing>
      </w:r>
    </w:p>
    <w:p w14:paraId="738675AF" w14:textId="648662D4" w:rsidR="00C33ADE" w:rsidRDefault="00C33ADE" w:rsidP="00CD3997">
      <w:r>
        <w:rPr>
          <w:noProof/>
        </w:rPr>
        <w:drawing>
          <wp:inline distT="0" distB="0" distL="0" distR="0" wp14:anchorId="63ED9E68" wp14:editId="0D15FD3B">
            <wp:extent cx="6479540" cy="2781197"/>
            <wp:effectExtent l="0" t="0" r="0" b="635"/>
            <wp:docPr id="139" name="Image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481705" cy="2782126"/>
                    </a:xfrm>
                    <a:prstGeom prst="rect">
                      <a:avLst/>
                    </a:prstGeom>
                  </pic:spPr>
                </pic:pic>
              </a:graphicData>
            </a:graphic>
          </wp:inline>
        </w:drawing>
      </w:r>
    </w:p>
    <w:p w14:paraId="128A3C74" w14:textId="56127841" w:rsidR="00C33ADE" w:rsidRDefault="00C33ADE" w:rsidP="00CD3997">
      <w:r>
        <w:rPr>
          <w:noProof/>
        </w:rPr>
        <w:drawing>
          <wp:inline distT="0" distB="0" distL="0" distR="0" wp14:anchorId="37E91F91" wp14:editId="38D1E7D2">
            <wp:extent cx="6477957" cy="3721395"/>
            <wp:effectExtent l="0" t="0" r="0" b="0"/>
            <wp:docPr id="140" name="Imagem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
                    <a:srcRect b="21119"/>
                    <a:stretch/>
                  </pic:blipFill>
                  <pic:spPr bwMode="auto">
                    <a:xfrm>
                      <a:off x="0" y="0"/>
                      <a:ext cx="6487995" cy="3727161"/>
                    </a:xfrm>
                    <a:prstGeom prst="rect">
                      <a:avLst/>
                    </a:prstGeom>
                    <a:ln>
                      <a:noFill/>
                    </a:ln>
                    <a:extLst>
                      <a:ext uri="{53640926-AAD7-44D8-BBD7-CCE9431645EC}">
                        <a14:shadowObscured xmlns:a14="http://schemas.microsoft.com/office/drawing/2010/main"/>
                      </a:ext>
                    </a:extLst>
                  </pic:spPr>
                </pic:pic>
              </a:graphicData>
            </a:graphic>
          </wp:inline>
        </w:drawing>
      </w:r>
    </w:p>
    <w:p w14:paraId="1D9C3500" w14:textId="6FF7F7DE" w:rsidR="00281247" w:rsidRDefault="00281247" w:rsidP="00CD3997"/>
    <w:p w14:paraId="7C0AE86E" w14:textId="4B3BB267" w:rsidR="00281247" w:rsidRDefault="00281247" w:rsidP="00CD3997">
      <w:r>
        <w:rPr>
          <w:noProof/>
        </w:rPr>
        <w:drawing>
          <wp:inline distT="0" distB="0" distL="0" distR="0" wp14:anchorId="15F09992" wp14:editId="36112816">
            <wp:extent cx="6479540" cy="2322830"/>
            <wp:effectExtent l="0" t="0" r="0" b="1270"/>
            <wp:docPr id="141" name="Image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479540" cy="2322830"/>
                    </a:xfrm>
                    <a:prstGeom prst="rect">
                      <a:avLst/>
                    </a:prstGeom>
                  </pic:spPr>
                </pic:pic>
              </a:graphicData>
            </a:graphic>
          </wp:inline>
        </w:drawing>
      </w:r>
    </w:p>
    <w:p w14:paraId="4C37EE29" w14:textId="5368407D" w:rsidR="00281247" w:rsidRDefault="00281247" w:rsidP="00CD3997"/>
    <w:p w14:paraId="617EDB77" w14:textId="29BF66AE" w:rsidR="00281247" w:rsidRDefault="00281247" w:rsidP="00CD3997"/>
    <w:p w14:paraId="2ED2FB93" w14:textId="333B7C46" w:rsidR="00281247" w:rsidRDefault="00281247" w:rsidP="00CD3997"/>
    <w:p w14:paraId="0C1B62F9" w14:textId="78F1D322" w:rsidR="00281247" w:rsidRDefault="00281247" w:rsidP="00CD3997"/>
    <w:p w14:paraId="703DBF8D" w14:textId="3D5C3323" w:rsidR="00281247" w:rsidRDefault="00281247" w:rsidP="00CD3997"/>
    <w:p w14:paraId="15228DB9" w14:textId="6598B91D" w:rsidR="00281247" w:rsidRDefault="00281247" w:rsidP="00CD3997"/>
    <w:p w14:paraId="2F0279CF" w14:textId="0171525C" w:rsidR="00281247" w:rsidRDefault="00281247" w:rsidP="00CD3997"/>
    <w:p w14:paraId="737148FE" w14:textId="2C6CBFDB" w:rsidR="00281247" w:rsidRDefault="00281247" w:rsidP="00CD3997"/>
    <w:p w14:paraId="6308FBF7" w14:textId="535721B6" w:rsidR="00281247" w:rsidRDefault="00281247" w:rsidP="00CD3997"/>
    <w:p w14:paraId="50B52533" w14:textId="2D0FAAB1" w:rsidR="00281247" w:rsidRDefault="00281247" w:rsidP="00CD3997"/>
    <w:p w14:paraId="4D14104E" w14:textId="54F7760B" w:rsidR="00281247" w:rsidRDefault="00281247" w:rsidP="00CD3997"/>
    <w:p w14:paraId="34787045" w14:textId="708D52A8" w:rsidR="00281247" w:rsidRDefault="00281247" w:rsidP="00CD3997"/>
    <w:p w14:paraId="78A8F92E" w14:textId="0D1E5ECF" w:rsidR="00281247" w:rsidRDefault="00281247" w:rsidP="00CD3997"/>
    <w:p w14:paraId="6127E45E" w14:textId="012A8C65" w:rsidR="00281247" w:rsidRDefault="00281247" w:rsidP="00CD3997"/>
    <w:p w14:paraId="5858A4FB" w14:textId="75CBF6F7" w:rsidR="00281247" w:rsidRDefault="00281247" w:rsidP="00CD3997"/>
    <w:p w14:paraId="2CCE4922" w14:textId="1B092A28" w:rsidR="00281247" w:rsidRDefault="00281247" w:rsidP="00CD3997"/>
    <w:p w14:paraId="49A3002F" w14:textId="2295E887" w:rsidR="00281247" w:rsidRDefault="00281247" w:rsidP="00CD3997"/>
    <w:p w14:paraId="6C063CBC" w14:textId="0A4414E7" w:rsidR="00281247" w:rsidRDefault="00281247" w:rsidP="00CD3997"/>
    <w:p w14:paraId="70E291CB" w14:textId="4F46C495" w:rsidR="00281247" w:rsidRDefault="00281247" w:rsidP="00CD3997"/>
    <w:p w14:paraId="68F05B39" w14:textId="246DAFA1" w:rsidR="00281247" w:rsidRDefault="00281247" w:rsidP="00CD3997"/>
    <w:p w14:paraId="1EF78935" w14:textId="0E436318" w:rsidR="00281247" w:rsidRDefault="00281247" w:rsidP="00CD3997"/>
    <w:p w14:paraId="4A3D36FB" w14:textId="467D8A87" w:rsidR="00281247" w:rsidRDefault="00281247" w:rsidP="00CD3997"/>
    <w:p w14:paraId="5938275F" w14:textId="28B8040B" w:rsidR="00281247" w:rsidRDefault="00281247" w:rsidP="00CD3997"/>
    <w:p w14:paraId="367FE5D3" w14:textId="75CF98DC" w:rsidR="00281247" w:rsidRDefault="00281247" w:rsidP="00CD3997"/>
    <w:p w14:paraId="38282868" w14:textId="2B3AE77E" w:rsidR="00281247" w:rsidRDefault="00281247" w:rsidP="00CD3997"/>
    <w:p w14:paraId="0DCF9190" w14:textId="66091BB0" w:rsidR="00281247" w:rsidRDefault="00281247" w:rsidP="00CD3997"/>
    <w:p w14:paraId="06781931" w14:textId="1FAE7BE5" w:rsidR="00281247" w:rsidRDefault="00281247" w:rsidP="00CD3997"/>
    <w:p w14:paraId="03D3C7FA" w14:textId="65673CE3" w:rsidR="00281247" w:rsidRDefault="00281247" w:rsidP="00CD3997"/>
    <w:p w14:paraId="4497C74D" w14:textId="2CD7BD98" w:rsidR="00281247" w:rsidRDefault="00281247" w:rsidP="00CD3997"/>
    <w:p w14:paraId="6B914E40" w14:textId="68F3B0FD" w:rsidR="00281247" w:rsidRDefault="00281247" w:rsidP="00CD3997"/>
    <w:p w14:paraId="67D9BE63" w14:textId="6D703B24" w:rsidR="00281247" w:rsidRDefault="00281247" w:rsidP="00CD3997"/>
    <w:p w14:paraId="0599C4D9" w14:textId="3E3C8121" w:rsidR="00281247" w:rsidRDefault="00281247" w:rsidP="00CD3997"/>
    <w:p w14:paraId="323297AB" w14:textId="08886950" w:rsidR="00281247" w:rsidRDefault="00281247" w:rsidP="00CD3997"/>
    <w:p w14:paraId="743CC846" w14:textId="532EA347" w:rsidR="00281247" w:rsidRDefault="00281247" w:rsidP="00CD3997"/>
    <w:p w14:paraId="3F3AABF1" w14:textId="6A62FB3E" w:rsidR="00281247" w:rsidRDefault="00281247" w:rsidP="00CD3997"/>
    <w:p w14:paraId="724D5E26" w14:textId="676A615B" w:rsidR="00281247" w:rsidRDefault="00281247" w:rsidP="00CD3997"/>
    <w:p w14:paraId="7725C18A" w14:textId="741F81D9" w:rsidR="00281247" w:rsidRDefault="00281247" w:rsidP="00CD3997"/>
    <w:p w14:paraId="77C54CFA" w14:textId="58D5D873" w:rsidR="00281247" w:rsidRDefault="00281247" w:rsidP="00CD3997"/>
    <w:p w14:paraId="1EDD9AA8" w14:textId="663CF2F7" w:rsidR="00281247" w:rsidRDefault="00281247" w:rsidP="00CD3997"/>
    <w:p w14:paraId="4B41E0E5" w14:textId="627815FC" w:rsidR="00281247" w:rsidRDefault="00281247" w:rsidP="00CD3997"/>
    <w:p w14:paraId="33F0559D" w14:textId="189DEA65" w:rsidR="00281247" w:rsidRDefault="00281247" w:rsidP="00CD3997"/>
    <w:p w14:paraId="1A452E9A" w14:textId="3FFED8AC" w:rsidR="00C8753D" w:rsidRDefault="00040625" w:rsidP="002901B3">
      <w:pPr>
        <w:pStyle w:val="Ttulo1"/>
        <w:rPr>
          <w:b/>
          <w:bCs/>
        </w:rPr>
      </w:pPr>
      <w:bookmarkStart w:id="21" w:name="_Toc78045533"/>
      <w:r w:rsidRPr="002901B3">
        <w:rPr>
          <w:b/>
          <w:bCs/>
        </w:rPr>
        <w:t>GEOGRAFIA</w:t>
      </w:r>
      <w:r w:rsidR="00C8753D" w:rsidRPr="002901B3">
        <w:rPr>
          <w:b/>
          <w:bCs/>
        </w:rPr>
        <w:t xml:space="preserve"> 4ª SEMANA</w:t>
      </w:r>
      <w:bookmarkEnd w:id="21"/>
    </w:p>
    <w:p w14:paraId="2ECB152E" w14:textId="0EDBF42C" w:rsidR="00281247" w:rsidRDefault="00281247" w:rsidP="00281247">
      <w:r>
        <w:rPr>
          <w:noProof/>
        </w:rPr>
        <w:drawing>
          <wp:inline distT="0" distB="0" distL="0" distR="0" wp14:anchorId="1001484F" wp14:editId="496487C3">
            <wp:extent cx="6230680" cy="4677860"/>
            <wp:effectExtent l="0" t="0" r="0" b="8890"/>
            <wp:docPr id="142" name="Image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235638" cy="4681582"/>
                    </a:xfrm>
                    <a:prstGeom prst="rect">
                      <a:avLst/>
                    </a:prstGeom>
                  </pic:spPr>
                </pic:pic>
              </a:graphicData>
            </a:graphic>
          </wp:inline>
        </w:drawing>
      </w:r>
    </w:p>
    <w:p w14:paraId="2732F6BB" w14:textId="68CDBE52" w:rsidR="00281247" w:rsidRDefault="00281247" w:rsidP="00281247">
      <w:r>
        <w:rPr>
          <w:noProof/>
        </w:rPr>
        <w:drawing>
          <wp:inline distT="0" distB="0" distL="0" distR="0" wp14:anchorId="02C3C259" wp14:editId="45765CAA">
            <wp:extent cx="6428885" cy="4348716"/>
            <wp:effectExtent l="0" t="0" r="0" b="0"/>
            <wp:docPr id="143" name="Image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448592" cy="4362047"/>
                    </a:xfrm>
                    <a:prstGeom prst="rect">
                      <a:avLst/>
                    </a:prstGeom>
                  </pic:spPr>
                </pic:pic>
              </a:graphicData>
            </a:graphic>
          </wp:inline>
        </w:drawing>
      </w:r>
    </w:p>
    <w:p w14:paraId="380B4474" w14:textId="40BE4064" w:rsidR="00281247" w:rsidRDefault="00281247" w:rsidP="00281247"/>
    <w:p w14:paraId="5DB90B4D" w14:textId="556EAC05" w:rsidR="00281247" w:rsidRDefault="00FE697B" w:rsidP="00281247">
      <w:r>
        <w:rPr>
          <w:noProof/>
        </w:rPr>
        <w:drawing>
          <wp:inline distT="0" distB="0" distL="0" distR="0" wp14:anchorId="3E8C8D03" wp14:editId="6DCFBC10">
            <wp:extent cx="6479540" cy="2804160"/>
            <wp:effectExtent l="0" t="0" r="0" b="0"/>
            <wp:docPr id="144" name="Image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479540" cy="2804160"/>
                    </a:xfrm>
                    <a:prstGeom prst="rect">
                      <a:avLst/>
                    </a:prstGeom>
                  </pic:spPr>
                </pic:pic>
              </a:graphicData>
            </a:graphic>
          </wp:inline>
        </w:drawing>
      </w:r>
    </w:p>
    <w:p w14:paraId="11CA1F8D" w14:textId="7F724EFE" w:rsidR="00FE697B" w:rsidRDefault="00FE697B" w:rsidP="00FE697B">
      <w:pPr>
        <w:jc w:val="center"/>
      </w:pPr>
      <w:r>
        <w:rPr>
          <w:noProof/>
        </w:rPr>
        <w:drawing>
          <wp:inline distT="0" distB="0" distL="0" distR="0" wp14:anchorId="59564967" wp14:editId="23B55B0A">
            <wp:extent cx="4374293" cy="4386725"/>
            <wp:effectExtent l="0" t="0" r="7620" b="0"/>
            <wp:docPr id="145" name="Imagem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378839" cy="4391284"/>
                    </a:xfrm>
                    <a:prstGeom prst="rect">
                      <a:avLst/>
                    </a:prstGeom>
                  </pic:spPr>
                </pic:pic>
              </a:graphicData>
            </a:graphic>
          </wp:inline>
        </w:drawing>
      </w:r>
    </w:p>
    <w:p w14:paraId="5F4D6799" w14:textId="79054D3D" w:rsidR="00FE697B" w:rsidRDefault="00FE697B" w:rsidP="00FE697B">
      <w:pPr>
        <w:jc w:val="center"/>
      </w:pPr>
    </w:p>
    <w:p w14:paraId="5B710649" w14:textId="17B0F0A3" w:rsidR="00FE697B" w:rsidRDefault="00FE697B" w:rsidP="00FE697B">
      <w:pPr>
        <w:jc w:val="center"/>
      </w:pPr>
      <w:r>
        <w:rPr>
          <w:noProof/>
        </w:rPr>
        <w:drawing>
          <wp:inline distT="0" distB="0" distL="0" distR="0" wp14:anchorId="75283F91" wp14:editId="2B091D2C">
            <wp:extent cx="6479540" cy="1686560"/>
            <wp:effectExtent l="0" t="0" r="0" b="8890"/>
            <wp:docPr id="146" name="Image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479540" cy="1686560"/>
                    </a:xfrm>
                    <a:prstGeom prst="rect">
                      <a:avLst/>
                    </a:prstGeom>
                  </pic:spPr>
                </pic:pic>
              </a:graphicData>
            </a:graphic>
          </wp:inline>
        </w:drawing>
      </w:r>
    </w:p>
    <w:p w14:paraId="7A0C53E9" w14:textId="4AC3FCF5" w:rsidR="00FE697B" w:rsidRDefault="00FE697B" w:rsidP="00FE697B">
      <w:pPr>
        <w:jc w:val="center"/>
      </w:pPr>
    </w:p>
    <w:p w14:paraId="5BCC320C" w14:textId="23173534" w:rsidR="00FE697B" w:rsidRDefault="00FE697B" w:rsidP="00FE697B">
      <w:pPr>
        <w:jc w:val="center"/>
      </w:pPr>
    </w:p>
    <w:p w14:paraId="4C60D878" w14:textId="5CE95C5D" w:rsidR="00FE697B" w:rsidRDefault="00FE697B" w:rsidP="00FE697B">
      <w:pPr>
        <w:jc w:val="center"/>
      </w:pPr>
    </w:p>
    <w:p w14:paraId="7F89310D" w14:textId="2FDF2156" w:rsidR="00FE697B" w:rsidRDefault="00FE697B" w:rsidP="00FE697B">
      <w:pPr>
        <w:jc w:val="center"/>
      </w:pPr>
      <w:r>
        <w:rPr>
          <w:noProof/>
        </w:rPr>
        <w:drawing>
          <wp:inline distT="0" distB="0" distL="0" distR="0" wp14:anchorId="11555FC1" wp14:editId="67187220">
            <wp:extent cx="6479540" cy="2672715"/>
            <wp:effectExtent l="0" t="0" r="0" b="0"/>
            <wp:docPr id="147" name="Imagem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479540" cy="2672715"/>
                    </a:xfrm>
                    <a:prstGeom prst="rect">
                      <a:avLst/>
                    </a:prstGeom>
                  </pic:spPr>
                </pic:pic>
              </a:graphicData>
            </a:graphic>
          </wp:inline>
        </w:drawing>
      </w:r>
    </w:p>
    <w:p w14:paraId="1E0EAB06" w14:textId="280F93C0" w:rsidR="00FE697B" w:rsidRDefault="00FE697B" w:rsidP="00FE697B">
      <w:pPr>
        <w:jc w:val="center"/>
      </w:pPr>
    </w:p>
    <w:p w14:paraId="78A3FE1E" w14:textId="7910E126" w:rsidR="00FE697B" w:rsidRDefault="00AE5595" w:rsidP="00FE697B">
      <w:pPr>
        <w:jc w:val="center"/>
      </w:pPr>
      <w:r>
        <w:rPr>
          <w:noProof/>
        </w:rPr>
        <w:drawing>
          <wp:inline distT="0" distB="0" distL="0" distR="0" wp14:anchorId="23E4B232" wp14:editId="4B9A49E0">
            <wp:extent cx="6479540" cy="2737485"/>
            <wp:effectExtent l="0" t="0" r="0" b="5715"/>
            <wp:docPr id="148" name="Imagem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479540" cy="2737485"/>
                    </a:xfrm>
                    <a:prstGeom prst="rect">
                      <a:avLst/>
                    </a:prstGeom>
                  </pic:spPr>
                </pic:pic>
              </a:graphicData>
            </a:graphic>
          </wp:inline>
        </w:drawing>
      </w:r>
    </w:p>
    <w:p w14:paraId="179A79A6" w14:textId="4C2BDD53" w:rsidR="00AE5595" w:rsidRDefault="00AE5595" w:rsidP="00FE697B">
      <w:pPr>
        <w:jc w:val="center"/>
      </w:pPr>
    </w:p>
    <w:p w14:paraId="49D683EE" w14:textId="2078EA52" w:rsidR="00AE5595" w:rsidRDefault="00AE5595" w:rsidP="00FE697B">
      <w:pPr>
        <w:jc w:val="center"/>
      </w:pPr>
      <w:r>
        <w:rPr>
          <w:noProof/>
        </w:rPr>
        <w:drawing>
          <wp:inline distT="0" distB="0" distL="0" distR="0" wp14:anchorId="6A114788" wp14:editId="55FF29E7">
            <wp:extent cx="6479540" cy="3044825"/>
            <wp:effectExtent l="0" t="0" r="0" b="3175"/>
            <wp:docPr id="149" name="Imagem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479540" cy="3044825"/>
                    </a:xfrm>
                    <a:prstGeom prst="rect">
                      <a:avLst/>
                    </a:prstGeom>
                  </pic:spPr>
                </pic:pic>
              </a:graphicData>
            </a:graphic>
          </wp:inline>
        </w:drawing>
      </w:r>
    </w:p>
    <w:p w14:paraId="59C21D03" w14:textId="27580EB5" w:rsidR="00AE5595" w:rsidRDefault="00AE5595" w:rsidP="00FE697B">
      <w:pPr>
        <w:jc w:val="center"/>
      </w:pPr>
    </w:p>
    <w:p w14:paraId="7838F8D0" w14:textId="5327CBAB" w:rsidR="00AE5595" w:rsidRDefault="00AE5595" w:rsidP="00FE697B">
      <w:pPr>
        <w:jc w:val="center"/>
      </w:pPr>
    </w:p>
    <w:p w14:paraId="38BD4567" w14:textId="77777777" w:rsidR="00AE5595" w:rsidRPr="00281247" w:rsidRDefault="00AE5595" w:rsidP="00FE697B">
      <w:pPr>
        <w:jc w:val="center"/>
      </w:pPr>
    </w:p>
    <w:p w14:paraId="6B19806A" w14:textId="38F75D5B" w:rsidR="00F927FB" w:rsidRDefault="00F927FB" w:rsidP="00F927FB">
      <w:pPr>
        <w:pStyle w:val="Ttulo1"/>
        <w:rPr>
          <w:b/>
          <w:bCs/>
        </w:rPr>
      </w:pPr>
      <w:bookmarkStart w:id="22" w:name="_Toc78045534"/>
      <w:r w:rsidRPr="002901B3">
        <w:rPr>
          <w:b/>
          <w:bCs/>
        </w:rPr>
        <w:t xml:space="preserve">GEOGRAFIA </w:t>
      </w:r>
      <w:r>
        <w:rPr>
          <w:b/>
          <w:bCs/>
        </w:rPr>
        <w:t>5</w:t>
      </w:r>
      <w:r w:rsidRPr="002901B3">
        <w:rPr>
          <w:b/>
          <w:bCs/>
        </w:rPr>
        <w:t>ª SEMANA</w:t>
      </w:r>
      <w:bookmarkEnd w:id="22"/>
    </w:p>
    <w:p w14:paraId="04C54F1E" w14:textId="728D5C9D" w:rsidR="00AE5595" w:rsidRDefault="00AE5595" w:rsidP="00AE5595">
      <w:r>
        <w:rPr>
          <w:noProof/>
        </w:rPr>
        <w:drawing>
          <wp:inline distT="0" distB="0" distL="0" distR="0" wp14:anchorId="12D202BC" wp14:editId="5B7A0136">
            <wp:extent cx="6479540" cy="4447540"/>
            <wp:effectExtent l="0" t="0" r="0" b="0"/>
            <wp:docPr id="150" name="Imagem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479540" cy="4447540"/>
                    </a:xfrm>
                    <a:prstGeom prst="rect">
                      <a:avLst/>
                    </a:prstGeom>
                  </pic:spPr>
                </pic:pic>
              </a:graphicData>
            </a:graphic>
          </wp:inline>
        </w:drawing>
      </w:r>
    </w:p>
    <w:p w14:paraId="3426F7BC" w14:textId="34E3A50E" w:rsidR="00AE5595" w:rsidRDefault="00AE5595" w:rsidP="00AE5595">
      <w:r>
        <w:rPr>
          <w:noProof/>
        </w:rPr>
        <w:drawing>
          <wp:inline distT="0" distB="0" distL="0" distR="0" wp14:anchorId="75B0CC76" wp14:editId="302298F8">
            <wp:extent cx="6479540" cy="3629660"/>
            <wp:effectExtent l="0" t="0" r="0" b="8890"/>
            <wp:docPr id="151" name="Imagem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479540" cy="3629660"/>
                    </a:xfrm>
                    <a:prstGeom prst="rect">
                      <a:avLst/>
                    </a:prstGeom>
                  </pic:spPr>
                </pic:pic>
              </a:graphicData>
            </a:graphic>
          </wp:inline>
        </w:drawing>
      </w:r>
      <w:r w:rsidR="00E70132">
        <w:rPr>
          <w:noProof/>
        </w:rPr>
        <w:drawing>
          <wp:inline distT="0" distB="0" distL="0" distR="0" wp14:anchorId="205534CC" wp14:editId="5D4ED8E5">
            <wp:extent cx="6479540" cy="1035050"/>
            <wp:effectExtent l="0" t="0" r="0" b="0"/>
            <wp:docPr id="152" name="Imagem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479540" cy="1035050"/>
                    </a:xfrm>
                    <a:prstGeom prst="rect">
                      <a:avLst/>
                    </a:prstGeom>
                  </pic:spPr>
                </pic:pic>
              </a:graphicData>
            </a:graphic>
          </wp:inline>
        </w:drawing>
      </w:r>
    </w:p>
    <w:p w14:paraId="1C3FD817" w14:textId="3CBB5731" w:rsidR="00E70132" w:rsidRDefault="00E70132" w:rsidP="00AE5595"/>
    <w:p w14:paraId="7A0CD1E2" w14:textId="1BA09065" w:rsidR="00E70132" w:rsidRDefault="00E70132" w:rsidP="00AE5595">
      <w:r>
        <w:rPr>
          <w:noProof/>
        </w:rPr>
        <w:drawing>
          <wp:inline distT="0" distB="0" distL="0" distR="0" wp14:anchorId="418D86E0" wp14:editId="771C995E">
            <wp:extent cx="6479540" cy="3987209"/>
            <wp:effectExtent l="0" t="0" r="0" b="0"/>
            <wp:docPr id="153" name="Image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482816" cy="3989225"/>
                    </a:xfrm>
                    <a:prstGeom prst="rect">
                      <a:avLst/>
                    </a:prstGeom>
                  </pic:spPr>
                </pic:pic>
              </a:graphicData>
            </a:graphic>
          </wp:inline>
        </w:drawing>
      </w:r>
    </w:p>
    <w:p w14:paraId="79D02A6F" w14:textId="1F34A057" w:rsidR="00E70132" w:rsidRDefault="00E70132" w:rsidP="00AE5595">
      <w:r>
        <w:rPr>
          <w:noProof/>
        </w:rPr>
        <w:drawing>
          <wp:inline distT="0" distB="0" distL="0" distR="0" wp14:anchorId="18DA942E" wp14:editId="0093BE36">
            <wp:extent cx="6479540" cy="5424436"/>
            <wp:effectExtent l="0" t="0" r="0" b="5080"/>
            <wp:docPr id="154" name="Image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480935" cy="5425604"/>
                    </a:xfrm>
                    <a:prstGeom prst="rect">
                      <a:avLst/>
                    </a:prstGeom>
                  </pic:spPr>
                </pic:pic>
              </a:graphicData>
            </a:graphic>
          </wp:inline>
        </w:drawing>
      </w:r>
    </w:p>
    <w:p w14:paraId="40F7E061" w14:textId="2D685277" w:rsidR="00E70132" w:rsidRDefault="00E70132" w:rsidP="00AE5595"/>
    <w:p w14:paraId="16307480" w14:textId="531AAFF5" w:rsidR="00E70132" w:rsidRDefault="00E70132" w:rsidP="00AE5595">
      <w:r>
        <w:rPr>
          <w:noProof/>
        </w:rPr>
        <w:drawing>
          <wp:inline distT="0" distB="0" distL="0" distR="0" wp14:anchorId="45C455AD" wp14:editId="3DFBA9FD">
            <wp:extent cx="6479540" cy="7739380"/>
            <wp:effectExtent l="0" t="0" r="0" b="0"/>
            <wp:docPr id="155" name="Imagem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479540" cy="7739380"/>
                    </a:xfrm>
                    <a:prstGeom prst="rect">
                      <a:avLst/>
                    </a:prstGeom>
                  </pic:spPr>
                </pic:pic>
              </a:graphicData>
            </a:graphic>
          </wp:inline>
        </w:drawing>
      </w:r>
    </w:p>
    <w:p w14:paraId="41DD34C7" w14:textId="60489B6F" w:rsidR="00E70132" w:rsidRDefault="00E70132" w:rsidP="00AE5595"/>
    <w:p w14:paraId="5C7FD4E7" w14:textId="2F178B1E" w:rsidR="00E70132" w:rsidRDefault="00E70132" w:rsidP="00AE5595"/>
    <w:p w14:paraId="3540D8A3" w14:textId="13C3BDC8" w:rsidR="00E70132" w:rsidRDefault="00E70132" w:rsidP="00AE5595"/>
    <w:p w14:paraId="57546FF5" w14:textId="5D57DCB9" w:rsidR="00E70132" w:rsidRDefault="00E70132" w:rsidP="00AE5595"/>
    <w:p w14:paraId="0EBB936E" w14:textId="4D139DDB" w:rsidR="00E70132" w:rsidRDefault="00E70132" w:rsidP="00AE5595"/>
    <w:p w14:paraId="049BAB8F" w14:textId="63114DFC" w:rsidR="00E70132" w:rsidRDefault="00E70132" w:rsidP="00AE5595"/>
    <w:p w14:paraId="29E9AFDD" w14:textId="050C79AB" w:rsidR="00E70132" w:rsidRDefault="00E70132" w:rsidP="00AE5595"/>
    <w:p w14:paraId="4AA45A6E" w14:textId="1E2E087A" w:rsidR="00E70132" w:rsidRDefault="00E70132" w:rsidP="00AE5595"/>
    <w:p w14:paraId="6707F3FA" w14:textId="3727BED9" w:rsidR="00E70132" w:rsidRDefault="00E70132" w:rsidP="00AE5595"/>
    <w:p w14:paraId="0AD15C6F" w14:textId="1CD3BA62" w:rsidR="00E70132" w:rsidRDefault="00E70132" w:rsidP="00AE5595"/>
    <w:p w14:paraId="01A213F4" w14:textId="4E29587B" w:rsidR="00E70132" w:rsidRDefault="00E70132" w:rsidP="00AE5595">
      <w:r>
        <w:rPr>
          <w:noProof/>
        </w:rPr>
        <w:drawing>
          <wp:inline distT="0" distB="0" distL="0" distR="0" wp14:anchorId="33B6CAF2" wp14:editId="5BD67A94">
            <wp:extent cx="6479540" cy="6904990"/>
            <wp:effectExtent l="0" t="0" r="0" b="0"/>
            <wp:docPr id="156" name="Image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479540" cy="6904990"/>
                    </a:xfrm>
                    <a:prstGeom prst="rect">
                      <a:avLst/>
                    </a:prstGeom>
                  </pic:spPr>
                </pic:pic>
              </a:graphicData>
            </a:graphic>
          </wp:inline>
        </w:drawing>
      </w:r>
    </w:p>
    <w:p w14:paraId="233442EC" w14:textId="1BCDD1E8" w:rsidR="00E70132" w:rsidRDefault="00E70132" w:rsidP="00AE5595"/>
    <w:p w14:paraId="41FA7611" w14:textId="62C7D614" w:rsidR="00E70132" w:rsidRDefault="00E70132" w:rsidP="00AE5595"/>
    <w:p w14:paraId="276CA2B8" w14:textId="0DAB4470" w:rsidR="004E4D90" w:rsidRDefault="004E4D90" w:rsidP="00AE5595"/>
    <w:p w14:paraId="7E6D3D1F" w14:textId="3FCED68E" w:rsidR="004E4D90" w:rsidRDefault="004E4D90" w:rsidP="00AE5595"/>
    <w:p w14:paraId="7D09EF02" w14:textId="01230F60" w:rsidR="004E4D90" w:rsidRDefault="004E4D90" w:rsidP="00AE5595"/>
    <w:p w14:paraId="39117BDD" w14:textId="6EC9AAA5" w:rsidR="004E4D90" w:rsidRDefault="004E4D90" w:rsidP="00AE5595"/>
    <w:p w14:paraId="49A46DAF" w14:textId="4410A239" w:rsidR="004E4D90" w:rsidRDefault="004E4D90" w:rsidP="00AE5595"/>
    <w:p w14:paraId="4D2C41C4" w14:textId="35E3ECF9" w:rsidR="004E4D90" w:rsidRDefault="004E4D90" w:rsidP="00AE5595"/>
    <w:p w14:paraId="0406CE19" w14:textId="141D4D0E" w:rsidR="004E4D90" w:rsidRDefault="004E4D90" w:rsidP="00AE5595"/>
    <w:p w14:paraId="4321DFDD" w14:textId="0595E998" w:rsidR="004E4D90" w:rsidRDefault="004E4D90" w:rsidP="00AE5595"/>
    <w:p w14:paraId="632F2A8F" w14:textId="23808E96" w:rsidR="004E4D90" w:rsidRDefault="004E4D90" w:rsidP="00AE5595"/>
    <w:p w14:paraId="15EAD3C8" w14:textId="6CCB577A" w:rsidR="004E4D90" w:rsidRDefault="004E4D90" w:rsidP="00AE5595"/>
    <w:p w14:paraId="4FE7C986" w14:textId="0A2AEA3B" w:rsidR="004E4D90" w:rsidRDefault="004E4D90" w:rsidP="00AE5595"/>
    <w:p w14:paraId="2B689707" w14:textId="6676A6DB" w:rsidR="004E4D90" w:rsidRDefault="004E4D90" w:rsidP="00AE5595"/>
    <w:p w14:paraId="70EC0C0D" w14:textId="77777777" w:rsidR="004E4D90" w:rsidRDefault="004E4D90" w:rsidP="00AE5595"/>
    <w:p w14:paraId="4C6064BC" w14:textId="77777777" w:rsidR="00F927FB" w:rsidRPr="002901B3" w:rsidRDefault="00F927FB" w:rsidP="00F927FB">
      <w:pPr>
        <w:pStyle w:val="Ttulo1"/>
        <w:rPr>
          <w:b/>
          <w:bCs/>
        </w:rPr>
      </w:pPr>
      <w:bookmarkStart w:id="23" w:name="_Toc78045535"/>
      <w:r w:rsidRPr="002901B3">
        <w:rPr>
          <w:b/>
          <w:bCs/>
        </w:rPr>
        <w:t xml:space="preserve">GEOGRAFIA </w:t>
      </w:r>
      <w:r>
        <w:rPr>
          <w:b/>
          <w:bCs/>
        </w:rPr>
        <w:t>6</w:t>
      </w:r>
      <w:r w:rsidRPr="002901B3">
        <w:rPr>
          <w:b/>
          <w:bCs/>
        </w:rPr>
        <w:t>ª SEMANA</w:t>
      </w:r>
      <w:bookmarkEnd w:id="23"/>
    </w:p>
    <w:p w14:paraId="29054E73" w14:textId="269147BD" w:rsidR="00F927FB" w:rsidRDefault="006D5717" w:rsidP="00F927FB">
      <w:r>
        <w:rPr>
          <w:noProof/>
        </w:rPr>
        <w:drawing>
          <wp:inline distT="0" distB="0" distL="0" distR="0" wp14:anchorId="5DC37743" wp14:editId="46E88A41">
            <wp:extent cx="6132830" cy="4656455"/>
            <wp:effectExtent l="0" t="0" r="1270" b="0"/>
            <wp:docPr id="157" name="Image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41138" cy="4662763"/>
                    </a:xfrm>
                    <a:prstGeom prst="rect">
                      <a:avLst/>
                    </a:prstGeom>
                  </pic:spPr>
                </pic:pic>
              </a:graphicData>
            </a:graphic>
          </wp:inline>
        </w:drawing>
      </w:r>
    </w:p>
    <w:p w14:paraId="2E79F122" w14:textId="2D149FB4" w:rsidR="006D5717" w:rsidRDefault="006D5717" w:rsidP="00F927FB">
      <w:r>
        <w:rPr>
          <w:noProof/>
        </w:rPr>
        <w:drawing>
          <wp:inline distT="0" distB="0" distL="0" distR="0" wp14:anchorId="5C9A5931" wp14:editId="73520848">
            <wp:extent cx="5847715" cy="4465675"/>
            <wp:effectExtent l="0" t="0" r="635" b="0"/>
            <wp:docPr id="158" name="Imagem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892026" cy="4499514"/>
                    </a:xfrm>
                    <a:prstGeom prst="rect">
                      <a:avLst/>
                    </a:prstGeom>
                  </pic:spPr>
                </pic:pic>
              </a:graphicData>
            </a:graphic>
          </wp:inline>
        </w:drawing>
      </w:r>
    </w:p>
    <w:p w14:paraId="0B3F8573" w14:textId="6FA41555" w:rsidR="003D0ACA" w:rsidRDefault="003D0ACA" w:rsidP="00F927FB"/>
    <w:p w14:paraId="04D33F37" w14:textId="3692D05D" w:rsidR="003D0ACA" w:rsidRDefault="003D0ACA" w:rsidP="00F927FB"/>
    <w:p w14:paraId="39504505" w14:textId="2D74D74F" w:rsidR="003D0ACA" w:rsidRDefault="003D0ACA" w:rsidP="00F927FB">
      <w:r>
        <w:rPr>
          <w:noProof/>
        </w:rPr>
        <w:drawing>
          <wp:inline distT="0" distB="0" distL="0" distR="0" wp14:anchorId="2173C6FC" wp14:editId="1E8D4AA1">
            <wp:extent cx="6479540" cy="1311275"/>
            <wp:effectExtent l="0" t="0" r="0" b="3175"/>
            <wp:docPr id="159" name="Imagem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479540" cy="1311275"/>
                    </a:xfrm>
                    <a:prstGeom prst="rect">
                      <a:avLst/>
                    </a:prstGeom>
                  </pic:spPr>
                </pic:pic>
              </a:graphicData>
            </a:graphic>
          </wp:inline>
        </w:drawing>
      </w:r>
    </w:p>
    <w:p w14:paraId="7674BCD9" w14:textId="6C79E6C5" w:rsidR="003D0ACA" w:rsidRDefault="003D0ACA" w:rsidP="00F927FB">
      <w:r>
        <w:rPr>
          <w:noProof/>
        </w:rPr>
        <w:drawing>
          <wp:inline distT="0" distB="0" distL="0" distR="0" wp14:anchorId="1FDDE443" wp14:editId="51EC2CA7">
            <wp:extent cx="6479540" cy="7240772"/>
            <wp:effectExtent l="0" t="0" r="0" b="0"/>
            <wp:docPr id="160" name="Imagem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481040" cy="7242448"/>
                    </a:xfrm>
                    <a:prstGeom prst="rect">
                      <a:avLst/>
                    </a:prstGeom>
                  </pic:spPr>
                </pic:pic>
              </a:graphicData>
            </a:graphic>
          </wp:inline>
        </w:drawing>
      </w:r>
    </w:p>
    <w:p w14:paraId="1B97072F" w14:textId="6C7EAFBD" w:rsidR="003D0ACA" w:rsidRDefault="003D0ACA" w:rsidP="00F927FB"/>
    <w:p w14:paraId="5328DD78" w14:textId="3798B419" w:rsidR="003D0ACA" w:rsidRDefault="003D0ACA" w:rsidP="00F927FB"/>
    <w:p w14:paraId="7841F9FF" w14:textId="42F6342C" w:rsidR="003D0ACA" w:rsidRDefault="003D0ACA" w:rsidP="00F927FB"/>
    <w:p w14:paraId="7A3C5A04" w14:textId="36080BE5" w:rsidR="003D0ACA" w:rsidRDefault="003D0ACA" w:rsidP="00F927FB"/>
    <w:p w14:paraId="6DBD1546" w14:textId="36BD6576" w:rsidR="003D0ACA" w:rsidRDefault="003D0ACA" w:rsidP="00F927FB"/>
    <w:p w14:paraId="1AEA37E9" w14:textId="43E349B0" w:rsidR="003D0ACA" w:rsidRDefault="00BE1140" w:rsidP="00F927FB">
      <w:r>
        <w:rPr>
          <w:noProof/>
        </w:rPr>
        <w:drawing>
          <wp:inline distT="0" distB="0" distL="0" distR="0" wp14:anchorId="5B39C291" wp14:editId="41BE7D8C">
            <wp:extent cx="6479540" cy="7571740"/>
            <wp:effectExtent l="0" t="0" r="0" b="0"/>
            <wp:docPr id="161" name="Imagem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6479540" cy="7571740"/>
                    </a:xfrm>
                    <a:prstGeom prst="rect">
                      <a:avLst/>
                    </a:prstGeom>
                  </pic:spPr>
                </pic:pic>
              </a:graphicData>
            </a:graphic>
          </wp:inline>
        </w:drawing>
      </w:r>
    </w:p>
    <w:p w14:paraId="018EB903" w14:textId="77135956" w:rsidR="00BE1140" w:rsidRDefault="00BE1140" w:rsidP="00F927FB"/>
    <w:p w14:paraId="3C5724F7" w14:textId="7631EE6B" w:rsidR="00BE1140" w:rsidRDefault="00BE1140" w:rsidP="00F927FB"/>
    <w:p w14:paraId="74948524" w14:textId="00C4A31A" w:rsidR="00BE1140" w:rsidRDefault="00BE1140" w:rsidP="00F927FB"/>
    <w:p w14:paraId="12B1DB03" w14:textId="4C2BCF44" w:rsidR="00BE1140" w:rsidRDefault="00BE1140" w:rsidP="00F927FB"/>
    <w:p w14:paraId="47BB4C7D" w14:textId="77724567" w:rsidR="00BE1140" w:rsidRDefault="00BE1140" w:rsidP="00F927FB"/>
    <w:p w14:paraId="75DD7321" w14:textId="4B96BCC9" w:rsidR="00BE1140" w:rsidRDefault="00BE1140" w:rsidP="00F927FB"/>
    <w:p w14:paraId="70D55856" w14:textId="43AADBF8" w:rsidR="00BE1140" w:rsidRDefault="00BE1140" w:rsidP="00F927FB"/>
    <w:p w14:paraId="0CC59555" w14:textId="12FEA85C" w:rsidR="00BE1140" w:rsidRDefault="00BE1140" w:rsidP="00F927FB"/>
    <w:p w14:paraId="4E8D9A07" w14:textId="295AD8C2" w:rsidR="00BE1140" w:rsidRDefault="00BE1140" w:rsidP="00F927FB"/>
    <w:p w14:paraId="1D3A58A1" w14:textId="6266DD45" w:rsidR="00BE1140" w:rsidRDefault="00BE1140" w:rsidP="00F927FB"/>
    <w:p w14:paraId="1F439688" w14:textId="7EF2998C" w:rsidR="00BE1140" w:rsidRDefault="00BE1140" w:rsidP="00F927FB"/>
    <w:p w14:paraId="4B9F5690" w14:textId="5FBF0753" w:rsidR="00040625" w:rsidRDefault="00040625" w:rsidP="002901B3">
      <w:pPr>
        <w:pStyle w:val="Ttulo1"/>
        <w:rPr>
          <w:b/>
          <w:bCs/>
        </w:rPr>
      </w:pPr>
      <w:bookmarkStart w:id="24" w:name="_Toc78045536"/>
      <w:r w:rsidRPr="002901B3">
        <w:rPr>
          <w:b/>
          <w:bCs/>
        </w:rPr>
        <w:t>HISTÓRIA 1ª SEMANA</w:t>
      </w:r>
      <w:bookmarkEnd w:id="24"/>
    </w:p>
    <w:p w14:paraId="3E88EFF7" w14:textId="1272E56F" w:rsidR="00BE1140" w:rsidRDefault="00BE1140" w:rsidP="00BE1140">
      <w:r>
        <w:rPr>
          <w:noProof/>
        </w:rPr>
        <w:drawing>
          <wp:inline distT="0" distB="0" distL="0" distR="0" wp14:anchorId="1B3979D7" wp14:editId="6BF433C4">
            <wp:extent cx="6479540" cy="1786255"/>
            <wp:effectExtent l="0" t="0" r="0" b="4445"/>
            <wp:docPr id="162" name="Imagem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6479540" cy="1786255"/>
                    </a:xfrm>
                    <a:prstGeom prst="rect">
                      <a:avLst/>
                    </a:prstGeom>
                  </pic:spPr>
                </pic:pic>
              </a:graphicData>
            </a:graphic>
          </wp:inline>
        </w:drawing>
      </w:r>
    </w:p>
    <w:p w14:paraId="5CD89748" w14:textId="7642DCDD" w:rsidR="00BE1140" w:rsidRDefault="00BE1140" w:rsidP="00BE1140">
      <w:r>
        <w:rPr>
          <w:noProof/>
        </w:rPr>
        <w:drawing>
          <wp:inline distT="0" distB="0" distL="0" distR="0" wp14:anchorId="0D7304C8" wp14:editId="7F9AF200">
            <wp:extent cx="6479540" cy="3961130"/>
            <wp:effectExtent l="0" t="0" r="0" b="1270"/>
            <wp:docPr id="163" name="Imagem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6479540" cy="3961130"/>
                    </a:xfrm>
                    <a:prstGeom prst="rect">
                      <a:avLst/>
                    </a:prstGeom>
                  </pic:spPr>
                </pic:pic>
              </a:graphicData>
            </a:graphic>
          </wp:inline>
        </w:drawing>
      </w:r>
    </w:p>
    <w:p w14:paraId="7E1FF5A7" w14:textId="139CEFC5" w:rsidR="00BE1140" w:rsidRDefault="00BE1140" w:rsidP="00BE1140">
      <w:r>
        <w:rPr>
          <w:noProof/>
        </w:rPr>
        <w:drawing>
          <wp:inline distT="0" distB="0" distL="0" distR="0" wp14:anchorId="24D0A2EA" wp14:editId="41D7EC9C">
            <wp:extent cx="6479540" cy="3230880"/>
            <wp:effectExtent l="0" t="0" r="0" b="7620"/>
            <wp:docPr id="164" name="Imagem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479540" cy="3230880"/>
                    </a:xfrm>
                    <a:prstGeom prst="rect">
                      <a:avLst/>
                    </a:prstGeom>
                  </pic:spPr>
                </pic:pic>
              </a:graphicData>
            </a:graphic>
          </wp:inline>
        </w:drawing>
      </w:r>
    </w:p>
    <w:p w14:paraId="06A71CE8" w14:textId="174703A0" w:rsidR="00BE1140" w:rsidRDefault="00BE1140" w:rsidP="00BE1140"/>
    <w:p w14:paraId="1A62D90F" w14:textId="4B02E9F6" w:rsidR="00682318" w:rsidRDefault="00682318" w:rsidP="00BE1140"/>
    <w:p w14:paraId="49D67229" w14:textId="226B33A8" w:rsidR="00682318" w:rsidRDefault="00682318" w:rsidP="00BE1140">
      <w:r>
        <w:rPr>
          <w:noProof/>
        </w:rPr>
        <w:drawing>
          <wp:inline distT="0" distB="0" distL="0" distR="0" wp14:anchorId="781A14BA" wp14:editId="0BF072A7">
            <wp:extent cx="6479540" cy="8769985"/>
            <wp:effectExtent l="0" t="0" r="0" b="0"/>
            <wp:docPr id="165" name="Imagem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479540" cy="8769985"/>
                    </a:xfrm>
                    <a:prstGeom prst="rect">
                      <a:avLst/>
                    </a:prstGeom>
                  </pic:spPr>
                </pic:pic>
              </a:graphicData>
            </a:graphic>
          </wp:inline>
        </w:drawing>
      </w:r>
    </w:p>
    <w:p w14:paraId="05A97659" w14:textId="69EDB0E4" w:rsidR="00682318" w:rsidRDefault="00682318" w:rsidP="00BE1140"/>
    <w:p w14:paraId="5EA7FFD4" w14:textId="7EF6494C" w:rsidR="00682318" w:rsidRDefault="00682318" w:rsidP="00BE1140"/>
    <w:p w14:paraId="4966F506" w14:textId="44A62C7F" w:rsidR="00682318" w:rsidRDefault="00682318" w:rsidP="00BE1140"/>
    <w:p w14:paraId="3605D223" w14:textId="1DAA6173" w:rsidR="00682318" w:rsidRDefault="00682318" w:rsidP="00BE1140"/>
    <w:p w14:paraId="2C693180" w14:textId="15DFDF34" w:rsidR="00682318" w:rsidRDefault="00682318" w:rsidP="00BE1140">
      <w:r>
        <w:rPr>
          <w:noProof/>
        </w:rPr>
        <w:drawing>
          <wp:inline distT="0" distB="0" distL="0" distR="0" wp14:anchorId="1F18792B" wp14:editId="3B8C7F9D">
            <wp:extent cx="6479540" cy="8799830"/>
            <wp:effectExtent l="0" t="0" r="0" b="1270"/>
            <wp:docPr id="166" name="Imagem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479540" cy="8799830"/>
                    </a:xfrm>
                    <a:prstGeom prst="rect">
                      <a:avLst/>
                    </a:prstGeom>
                  </pic:spPr>
                </pic:pic>
              </a:graphicData>
            </a:graphic>
          </wp:inline>
        </w:drawing>
      </w:r>
    </w:p>
    <w:p w14:paraId="48829346" w14:textId="528412E5" w:rsidR="000F7A9F" w:rsidRDefault="000F7A9F" w:rsidP="00BE1140"/>
    <w:p w14:paraId="2FD5CFB5" w14:textId="667F8CF0" w:rsidR="000F7A9F" w:rsidRDefault="000F7A9F" w:rsidP="00BE1140"/>
    <w:p w14:paraId="464ED197" w14:textId="6721F7AF" w:rsidR="000F7A9F" w:rsidRDefault="000F7A9F" w:rsidP="00BE1140"/>
    <w:p w14:paraId="1D27EE7C" w14:textId="1E2B2A75" w:rsidR="000F7A9F" w:rsidRDefault="000F7A9F" w:rsidP="00BE1140"/>
    <w:p w14:paraId="3AC8A269" w14:textId="7CBA3444" w:rsidR="00040625" w:rsidRDefault="00040625" w:rsidP="002901B3">
      <w:pPr>
        <w:pStyle w:val="Ttulo1"/>
        <w:rPr>
          <w:b/>
          <w:bCs/>
        </w:rPr>
      </w:pPr>
      <w:bookmarkStart w:id="25" w:name="_Toc78045537"/>
      <w:r w:rsidRPr="002901B3">
        <w:rPr>
          <w:b/>
          <w:bCs/>
        </w:rPr>
        <w:t>HISTÓRIA 2ª SEMANA</w:t>
      </w:r>
      <w:bookmarkEnd w:id="25"/>
    </w:p>
    <w:p w14:paraId="5E0C0175" w14:textId="77777777" w:rsidR="001C0277" w:rsidRPr="00F202CC" w:rsidRDefault="001C0277" w:rsidP="001C0277">
      <w:pPr>
        <w:jc w:val="both"/>
        <w:rPr>
          <w:rFonts w:ascii="Barlow-Bold" w:hAnsi="Barlow-Bold"/>
          <w:b/>
          <w:bCs/>
          <w:color w:val="242021"/>
          <w:sz w:val="26"/>
          <w:szCs w:val="24"/>
        </w:rPr>
      </w:pPr>
      <w:r w:rsidRPr="00F202CC">
        <w:rPr>
          <w:rFonts w:ascii="Barlow-SemiBold" w:hAnsi="Barlow-SemiBold"/>
          <w:b/>
          <w:bCs/>
          <w:color w:val="242021"/>
          <w:sz w:val="26"/>
          <w:szCs w:val="24"/>
        </w:rPr>
        <w:t xml:space="preserve">TEMA: </w:t>
      </w:r>
      <w:r w:rsidRPr="00F202CC">
        <w:rPr>
          <w:rFonts w:ascii="Barlow-Bold" w:hAnsi="Barlow-Bold"/>
          <w:b/>
          <w:bCs/>
          <w:color w:val="242021"/>
          <w:sz w:val="26"/>
          <w:szCs w:val="24"/>
        </w:rPr>
        <w:t>A alegria e a história das brincadeiras</w:t>
      </w:r>
    </w:p>
    <w:p w14:paraId="786E8E80" w14:textId="77777777" w:rsidR="00F202CC" w:rsidRDefault="001C0277" w:rsidP="001C0277">
      <w:pPr>
        <w:jc w:val="both"/>
        <w:rPr>
          <w:rFonts w:ascii="Barlow-Regular" w:hAnsi="Barlow-Regular"/>
          <w:color w:val="242021"/>
          <w:sz w:val="26"/>
          <w:szCs w:val="24"/>
        </w:rPr>
      </w:pPr>
      <w:r w:rsidRPr="00F202CC">
        <w:rPr>
          <w:rFonts w:ascii="Barlow-Regular" w:hAnsi="Barlow-Regular"/>
          <w:color w:val="242021"/>
          <w:sz w:val="26"/>
          <w:szCs w:val="24"/>
        </w:rPr>
        <w:t>Querido (a) estudante, nesta semana iremos estudar sobre as brincadeiras. Ah, como</w:t>
      </w:r>
      <w:r w:rsidRPr="00F202CC">
        <w:rPr>
          <w:rFonts w:ascii="Barlow-Regular" w:hAnsi="Barlow-Regular"/>
          <w:color w:val="242021"/>
          <w:sz w:val="26"/>
          <w:szCs w:val="24"/>
        </w:rPr>
        <w:br/>
        <w:t>é bom brincar, não é mesmo? Ainda que hoje a realidade seja um pouco diferente e as</w:t>
      </w:r>
      <w:r w:rsidRPr="00F202CC">
        <w:rPr>
          <w:rFonts w:ascii="Barlow-Regular" w:hAnsi="Barlow-Regular"/>
          <w:color w:val="242021"/>
          <w:sz w:val="26"/>
          <w:szCs w:val="24"/>
        </w:rPr>
        <w:br/>
        <w:t>crianças tenham, em seu cotidiano, outros recursos tecnológicos para brincar, as brincadeiras antigas têm muito a nos ensinar. Com brincadeiras mais antigas ou mais modernas, o mais importante de tudo, é termos amigos para brincarmos juntos.</w:t>
      </w:r>
    </w:p>
    <w:p w14:paraId="267B63CC" w14:textId="445DAC80" w:rsidR="001C0277" w:rsidRPr="00F202CC" w:rsidRDefault="001C0277" w:rsidP="001C0277">
      <w:pPr>
        <w:jc w:val="both"/>
        <w:rPr>
          <w:rFonts w:ascii="Barlow-Regular" w:hAnsi="Barlow-Regular"/>
          <w:color w:val="242021"/>
          <w:sz w:val="26"/>
          <w:szCs w:val="24"/>
        </w:rPr>
      </w:pPr>
      <w:r w:rsidRPr="00F202CC">
        <w:rPr>
          <w:rFonts w:ascii="Barlow-SemiBold" w:hAnsi="Barlow-SemiBold"/>
          <w:b/>
          <w:bCs/>
          <w:color w:val="242021"/>
          <w:sz w:val="26"/>
          <w:szCs w:val="24"/>
        </w:rPr>
        <w:t>BREVE APRESENTAÇÃO</w:t>
      </w:r>
      <w:r w:rsidRPr="00F202CC">
        <w:rPr>
          <w:rFonts w:ascii="Barlow-Regular" w:hAnsi="Barlow-Regular"/>
          <w:color w:val="242021"/>
          <w:sz w:val="26"/>
          <w:szCs w:val="24"/>
        </w:rPr>
        <w:t>:</w:t>
      </w:r>
    </w:p>
    <w:p w14:paraId="2C34A822" w14:textId="24505B82" w:rsidR="00F202CC" w:rsidRPr="00F202CC" w:rsidRDefault="001C0277" w:rsidP="001C0277">
      <w:pPr>
        <w:jc w:val="both"/>
        <w:rPr>
          <w:rFonts w:ascii="Barlow-Regular" w:hAnsi="Barlow-Regular"/>
          <w:color w:val="242021"/>
          <w:sz w:val="26"/>
          <w:szCs w:val="24"/>
        </w:rPr>
      </w:pPr>
      <w:r w:rsidRPr="00F202CC">
        <w:rPr>
          <w:rFonts w:ascii="Barlow-Regular" w:hAnsi="Barlow-Regular"/>
          <w:color w:val="242021"/>
          <w:sz w:val="26"/>
          <w:szCs w:val="24"/>
        </w:rPr>
        <w:t xml:space="preserve">Na era de videogame e outros jogos e brincadeiras tecnológicas, é comum constatar que brincadeiras do tempo de pais e avós têm caído no esquecimento. No entanto, como aponta o estudo </w:t>
      </w:r>
      <w:r w:rsidRPr="00F202CC">
        <w:rPr>
          <w:rFonts w:ascii="Barlow-Regular" w:hAnsi="Barlow-Regular"/>
          <w:color w:val="242021"/>
          <w:sz w:val="28"/>
          <w:szCs w:val="28"/>
        </w:rPr>
        <w:t xml:space="preserve">“Brinquedos, brincadeiras e cantigas de roda: como  </w:t>
      </w:r>
      <w:r w:rsidR="00F202CC">
        <w:rPr>
          <w:rFonts w:ascii="Barlow-Regular" w:hAnsi="Barlow-Regular"/>
          <w:color w:val="242021"/>
          <w:sz w:val="28"/>
          <w:szCs w:val="28"/>
        </w:rPr>
        <w:t>b</w:t>
      </w:r>
      <w:r w:rsidRPr="00F202CC">
        <w:rPr>
          <w:rFonts w:ascii="Barlow-Regular" w:hAnsi="Barlow-Regular"/>
          <w:color w:val="242021"/>
          <w:sz w:val="28"/>
          <w:szCs w:val="28"/>
        </w:rPr>
        <w:t>rincavam nossos pais e avós”</w:t>
      </w:r>
      <w:r w:rsidRPr="00F202CC">
        <w:rPr>
          <w:rFonts w:ascii="Barlow-Regular" w:hAnsi="Barlow-Regular"/>
          <w:color w:val="242021"/>
          <w:sz w:val="26"/>
          <w:szCs w:val="24"/>
        </w:rPr>
        <w:t>, resgatar essa cultura é um rico exercício, pois possibilita às crianças conhecer e vivenciar novas experiências, além de uma reflexão de como brincavam as infâncias de outros tempos.</w:t>
      </w:r>
      <w:r w:rsidR="00F202CC" w:rsidRPr="00F202CC">
        <w:rPr>
          <w:rFonts w:ascii="Barlow-Regular" w:hAnsi="Barlow-Regular"/>
          <w:color w:val="242021"/>
          <w:sz w:val="26"/>
          <w:szCs w:val="24"/>
        </w:rPr>
        <w:t xml:space="preserve"> </w:t>
      </w:r>
    </w:p>
    <w:p w14:paraId="75069DAD" w14:textId="77777777" w:rsidR="00F202CC" w:rsidRPr="00F202CC" w:rsidRDefault="001C0277" w:rsidP="001C0277">
      <w:pPr>
        <w:jc w:val="both"/>
        <w:rPr>
          <w:rFonts w:ascii="Barlow-Regular" w:hAnsi="Barlow-Regular"/>
          <w:color w:val="242021"/>
          <w:sz w:val="26"/>
          <w:szCs w:val="24"/>
        </w:rPr>
      </w:pPr>
      <w:r w:rsidRPr="00F202CC">
        <w:rPr>
          <w:rFonts w:ascii="Barlow-Regular" w:hAnsi="Barlow-Regular"/>
          <w:color w:val="242021"/>
          <w:sz w:val="26"/>
          <w:szCs w:val="24"/>
        </w:rPr>
        <w:t>Quando conhecemos as brincadeiras dos tempos dos nossos pais e avós, ampliamos o</w:t>
      </w:r>
      <w:r w:rsidRPr="00F202CC">
        <w:rPr>
          <w:rFonts w:ascii="Barlow-Regular" w:hAnsi="Barlow-Regular"/>
          <w:color w:val="242021"/>
          <w:sz w:val="26"/>
          <w:szCs w:val="24"/>
        </w:rPr>
        <w:br/>
        <w:t>nosso conhecimento sobre as brincadeiras. Além disso, neste processo de investigação, isto é, quando as crianças perguntam para seus familiares como brincavam, onde e com quais pessoas, ocorrem importantes trocas e aproximação entre as diferentes gerações por meio da valorização da experiência do outro.</w:t>
      </w:r>
    </w:p>
    <w:p w14:paraId="0E7411E9" w14:textId="19DBE797" w:rsidR="000F7A9F" w:rsidRDefault="001C0277" w:rsidP="001C0277">
      <w:pPr>
        <w:jc w:val="both"/>
      </w:pPr>
      <w:r w:rsidRPr="001C0277">
        <w:rPr>
          <w:rFonts w:ascii="Barlow-Regular" w:hAnsi="Barlow-Regular"/>
          <w:color w:val="242021"/>
          <w:sz w:val="18"/>
          <w:szCs w:val="18"/>
        </w:rPr>
        <w:t>Fonte: &lt;https://educacaointegral.org.br/reportagens/brincadeiras-do-tempo-de-pais-e-avos-para-serem-compartilhadas-com-ascriancas/&gt;. Acesso em: 14 de junho de 2021.</w:t>
      </w:r>
    </w:p>
    <w:p w14:paraId="01AE5421" w14:textId="3638986F" w:rsidR="00786F73" w:rsidRDefault="00786F73" w:rsidP="000F7A9F">
      <w:r>
        <w:rPr>
          <w:noProof/>
        </w:rPr>
        <w:drawing>
          <wp:inline distT="0" distB="0" distL="0" distR="0" wp14:anchorId="44059008" wp14:editId="439EAAA3">
            <wp:extent cx="5086674" cy="631099"/>
            <wp:effectExtent l="0" t="0" r="0" b="0"/>
            <wp:docPr id="168" name="Imagem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107075" cy="633630"/>
                    </a:xfrm>
                    <a:prstGeom prst="rect">
                      <a:avLst/>
                    </a:prstGeom>
                  </pic:spPr>
                </pic:pic>
              </a:graphicData>
            </a:graphic>
          </wp:inline>
        </w:drawing>
      </w:r>
    </w:p>
    <w:p w14:paraId="343CB3A4" w14:textId="02FF37F3" w:rsidR="00786F73" w:rsidRDefault="006B1212" w:rsidP="000F7A9F">
      <w:r>
        <w:rPr>
          <w:noProof/>
        </w:rPr>
        <w:drawing>
          <wp:inline distT="0" distB="0" distL="0" distR="0" wp14:anchorId="141219CE" wp14:editId="63C3E85C">
            <wp:extent cx="6479026" cy="4879901"/>
            <wp:effectExtent l="0" t="0" r="0" b="0"/>
            <wp:docPr id="169" name="Imagem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9"/>
                    <a:srcRect b="14992"/>
                    <a:stretch/>
                  </pic:blipFill>
                  <pic:spPr bwMode="auto">
                    <a:xfrm>
                      <a:off x="0" y="0"/>
                      <a:ext cx="6481439" cy="4881718"/>
                    </a:xfrm>
                    <a:prstGeom prst="rect">
                      <a:avLst/>
                    </a:prstGeom>
                    <a:ln>
                      <a:noFill/>
                    </a:ln>
                    <a:extLst>
                      <a:ext uri="{53640926-AAD7-44D8-BBD7-CCE9431645EC}">
                        <a14:shadowObscured xmlns:a14="http://schemas.microsoft.com/office/drawing/2010/main"/>
                      </a:ext>
                    </a:extLst>
                  </pic:spPr>
                </pic:pic>
              </a:graphicData>
            </a:graphic>
          </wp:inline>
        </w:drawing>
      </w:r>
    </w:p>
    <w:p w14:paraId="539379A3" w14:textId="60EB5D40" w:rsidR="00786F73" w:rsidRDefault="00F05F22" w:rsidP="000F7A9F">
      <w:r>
        <w:rPr>
          <w:noProof/>
        </w:rPr>
        <w:drawing>
          <wp:inline distT="0" distB="0" distL="0" distR="0" wp14:anchorId="4BD63B85" wp14:editId="6BCADF74">
            <wp:extent cx="6479540" cy="1855470"/>
            <wp:effectExtent l="0" t="0" r="0" b="0"/>
            <wp:docPr id="170" name="Imagem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6479540" cy="1855470"/>
                    </a:xfrm>
                    <a:prstGeom prst="rect">
                      <a:avLst/>
                    </a:prstGeom>
                  </pic:spPr>
                </pic:pic>
              </a:graphicData>
            </a:graphic>
          </wp:inline>
        </w:drawing>
      </w:r>
    </w:p>
    <w:p w14:paraId="406540AF" w14:textId="24E116E8" w:rsidR="00F05F22" w:rsidRDefault="00F05F22" w:rsidP="000F7A9F">
      <w:r>
        <w:rPr>
          <w:noProof/>
        </w:rPr>
        <w:drawing>
          <wp:inline distT="0" distB="0" distL="0" distR="0" wp14:anchorId="449A8BD0" wp14:editId="2E26E30C">
            <wp:extent cx="6479540" cy="4604385"/>
            <wp:effectExtent l="0" t="0" r="0" b="5715"/>
            <wp:docPr id="171" name="Imagem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6479540" cy="4604385"/>
                    </a:xfrm>
                    <a:prstGeom prst="rect">
                      <a:avLst/>
                    </a:prstGeom>
                  </pic:spPr>
                </pic:pic>
              </a:graphicData>
            </a:graphic>
          </wp:inline>
        </w:drawing>
      </w:r>
    </w:p>
    <w:p w14:paraId="6A388A0F" w14:textId="49B988C3" w:rsidR="00F05F22" w:rsidRDefault="00F05F22" w:rsidP="000F7A9F">
      <w:r>
        <w:rPr>
          <w:noProof/>
        </w:rPr>
        <w:drawing>
          <wp:inline distT="0" distB="0" distL="0" distR="0" wp14:anchorId="14A724C3" wp14:editId="1FDF046D">
            <wp:extent cx="6479540" cy="3093085"/>
            <wp:effectExtent l="0" t="0" r="0" b="0"/>
            <wp:docPr id="172" name="Imagem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479540" cy="3093085"/>
                    </a:xfrm>
                    <a:prstGeom prst="rect">
                      <a:avLst/>
                    </a:prstGeom>
                  </pic:spPr>
                </pic:pic>
              </a:graphicData>
            </a:graphic>
          </wp:inline>
        </w:drawing>
      </w:r>
    </w:p>
    <w:p w14:paraId="6DC07F66" w14:textId="16952A11" w:rsidR="00F05F22" w:rsidRDefault="00F05F22" w:rsidP="000F7A9F">
      <w:r>
        <w:rPr>
          <w:noProof/>
        </w:rPr>
        <w:drawing>
          <wp:inline distT="0" distB="0" distL="0" distR="0" wp14:anchorId="5F616C48" wp14:editId="6799E939">
            <wp:extent cx="6479540" cy="8888095"/>
            <wp:effectExtent l="0" t="0" r="0" b="8255"/>
            <wp:docPr id="173" name="Imagem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479540" cy="8888095"/>
                    </a:xfrm>
                    <a:prstGeom prst="rect">
                      <a:avLst/>
                    </a:prstGeom>
                  </pic:spPr>
                </pic:pic>
              </a:graphicData>
            </a:graphic>
          </wp:inline>
        </w:drawing>
      </w:r>
    </w:p>
    <w:p w14:paraId="737B9967" w14:textId="77777777" w:rsidR="00F05F22" w:rsidRDefault="00F05F22" w:rsidP="000F7A9F"/>
    <w:p w14:paraId="7B7370FF" w14:textId="1CD75654" w:rsidR="00786F73" w:rsidRDefault="00786F73" w:rsidP="000F7A9F"/>
    <w:p w14:paraId="0C178C31" w14:textId="2BECDEFE" w:rsidR="00786F73" w:rsidRDefault="00786F73" w:rsidP="000F7A9F"/>
    <w:p w14:paraId="3933839A" w14:textId="6D2472E6" w:rsidR="00786F73" w:rsidRDefault="00786F73" w:rsidP="000F7A9F"/>
    <w:p w14:paraId="3E0B76A7" w14:textId="75771A13" w:rsidR="00040625" w:rsidRDefault="00040625" w:rsidP="002901B3">
      <w:pPr>
        <w:pStyle w:val="Ttulo1"/>
        <w:rPr>
          <w:b/>
          <w:bCs/>
        </w:rPr>
      </w:pPr>
      <w:bookmarkStart w:id="26" w:name="_Toc78045538"/>
      <w:r w:rsidRPr="002901B3">
        <w:rPr>
          <w:b/>
          <w:bCs/>
        </w:rPr>
        <w:t>HISTÓRIA 3ª SEMANA</w:t>
      </w:r>
      <w:bookmarkEnd w:id="26"/>
    </w:p>
    <w:p w14:paraId="75304389" w14:textId="7DDD9E48" w:rsidR="00F05F22" w:rsidRDefault="006248F1" w:rsidP="00F05F22">
      <w:r>
        <w:rPr>
          <w:noProof/>
        </w:rPr>
        <w:drawing>
          <wp:inline distT="0" distB="0" distL="0" distR="0" wp14:anchorId="733CF79D" wp14:editId="249B88D8">
            <wp:extent cx="6479540" cy="3726815"/>
            <wp:effectExtent l="0" t="0" r="0" b="6985"/>
            <wp:docPr id="174" name="Imagem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479540" cy="3726815"/>
                    </a:xfrm>
                    <a:prstGeom prst="rect">
                      <a:avLst/>
                    </a:prstGeom>
                  </pic:spPr>
                </pic:pic>
              </a:graphicData>
            </a:graphic>
          </wp:inline>
        </w:drawing>
      </w:r>
    </w:p>
    <w:p w14:paraId="46E6E920" w14:textId="77777777" w:rsidR="00430185" w:rsidRDefault="006248F1" w:rsidP="00430185">
      <w:pPr>
        <w:rPr>
          <w:rFonts w:ascii="Barlow-Regular" w:hAnsi="Barlow-Regular"/>
          <w:color w:val="242021"/>
          <w:sz w:val="26"/>
          <w:szCs w:val="26"/>
        </w:rPr>
      </w:pPr>
      <w:r>
        <w:rPr>
          <w:noProof/>
        </w:rPr>
        <w:drawing>
          <wp:inline distT="0" distB="0" distL="0" distR="0" wp14:anchorId="0DE424D6" wp14:editId="5BA027D1">
            <wp:extent cx="6479540" cy="5161280"/>
            <wp:effectExtent l="0" t="0" r="0" b="1270"/>
            <wp:docPr id="175" name="Imagem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479540" cy="5161280"/>
                    </a:xfrm>
                    <a:prstGeom prst="rect">
                      <a:avLst/>
                    </a:prstGeom>
                  </pic:spPr>
                </pic:pic>
              </a:graphicData>
            </a:graphic>
          </wp:inline>
        </w:drawing>
      </w:r>
      <w:r w:rsidR="00AA2977" w:rsidRPr="00A20076">
        <w:rPr>
          <w:rFonts w:ascii="Barlow-Regular" w:hAnsi="Barlow-Regular"/>
          <w:color w:val="242021"/>
          <w:sz w:val="26"/>
          <w:szCs w:val="26"/>
        </w:rPr>
        <w:t>A) Circule no poema as palavras que se referem ao que você encontra em seu bairro.</w:t>
      </w:r>
    </w:p>
    <w:p w14:paraId="14F6ED4E" w14:textId="77777777" w:rsidR="00430185" w:rsidRDefault="00430185" w:rsidP="00430185">
      <w:pPr>
        <w:rPr>
          <w:rFonts w:ascii="Barlow-Regular" w:hAnsi="Barlow-Regular"/>
          <w:color w:val="242021"/>
          <w:sz w:val="26"/>
          <w:szCs w:val="26"/>
        </w:rPr>
      </w:pPr>
    </w:p>
    <w:p w14:paraId="08B8E71B" w14:textId="5FFA8DF8" w:rsidR="00AA2977" w:rsidRDefault="00AA2977" w:rsidP="00430185">
      <w:pPr>
        <w:rPr>
          <w:rFonts w:ascii="Barlow-Regular" w:hAnsi="Barlow-Regular"/>
          <w:color w:val="242021"/>
          <w:sz w:val="26"/>
          <w:szCs w:val="26"/>
        </w:rPr>
      </w:pPr>
      <w:r w:rsidRPr="00A20076">
        <w:rPr>
          <w:rFonts w:ascii="Barlow-Regular" w:hAnsi="Barlow-Regular"/>
          <w:color w:val="242021"/>
          <w:sz w:val="26"/>
          <w:szCs w:val="26"/>
        </w:rPr>
        <w:t>B) Qual é o nome do seu bairro?</w:t>
      </w:r>
    </w:p>
    <w:p w14:paraId="2A254B9F" w14:textId="77777777" w:rsidR="00430185" w:rsidRPr="00430185" w:rsidRDefault="00430185" w:rsidP="00430185"/>
    <w:p w14:paraId="01DE9849" w14:textId="5390B668" w:rsidR="00AA2977" w:rsidRPr="00A20076" w:rsidRDefault="00AA2977" w:rsidP="00A20076">
      <w:pPr>
        <w:spacing w:line="360" w:lineRule="auto"/>
        <w:rPr>
          <w:sz w:val="26"/>
          <w:szCs w:val="26"/>
        </w:rPr>
      </w:pPr>
      <w:r w:rsidRPr="00A20076">
        <w:rPr>
          <w:rFonts w:ascii="Barlow-Regular" w:hAnsi="Barlow-Regular"/>
          <w:color w:val="242021"/>
          <w:sz w:val="26"/>
          <w:szCs w:val="26"/>
        </w:rPr>
        <w:t>______________________________________________________________________________________________</w:t>
      </w:r>
      <w:r w:rsidRPr="00A20076">
        <w:rPr>
          <w:rFonts w:ascii="Barlow-Regular" w:hAnsi="Barlow-Regular"/>
          <w:color w:val="242021"/>
          <w:sz w:val="26"/>
          <w:szCs w:val="26"/>
        </w:rPr>
        <w:br/>
        <w:t>C) Pinte a resposta correta. O seu bairro fica perto ou longe da escola que você estuda?</w:t>
      </w:r>
      <w:r w:rsidRPr="00A20076">
        <w:rPr>
          <w:rFonts w:ascii="Barlow-Regular" w:hAnsi="Barlow-Regular"/>
          <w:color w:val="242021"/>
          <w:sz w:val="26"/>
          <w:szCs w:val="26"/>
        </w:rPr>
        <w:br/>
      </w:r>
      <w:r w:rsidR="00A20076" w:rsidRPr="00A20076">
        <w:rPr>
          <w:rFonts w:ascii="Barlow-Regular" w:hAnsi="Barlow-Regular"/>
          <w:color w:val="242021"/>
          <w:sz w:val="26"/>
          <w:szCs w:val="26"/>
        </w:rPr>
        <w:tab/>
      </w:r>
      <w:r w:rsidR="00A20076" w:rsidRPr="00A20076">
        <w:rPr>
          <w:rFonts w:ascii="Barlow-Regular" w:hAnsi="Barlow-Regular"/>
          <w:color w:val="242021"/>
          <w:sz w:val="26"/>
          <w:szCs w:val="26"/>
        </w:rPr>
        <w:tab/>
      </w:r>
      <w:r w:rsidR="00A20076" w:rsidRPr="00A20076">
        <w:rPr>
          <w:rFonts w:ascii="Barlow-Regular" w:hAnsi="Barlow-Regular"/>
          <w:color w:val="242021"/>
          <w:sz w:val="26"/>
          <w:szCs w:val="26"/>
        </w:rPr>
        <w:tab/>
      </w:r>
      <w:r w:rsidR="00A20076" w:rsidRPr="00A20076">
        <w:rPr>
          <w:rFonts w:ascii="Barlow-Regular" w:hAnsi="Barlow-Regular"/>
          <w:color w:val="242021"/>
          <w:sz w:val="26"/>
          <w:szCs w:val="26"/>
        </w:rPr>
        <w:tab/>
        <w:t xml:space="preserve">(   ) </w:t>
      </w:r>
      <w:r w:rsidRPr="00A20076">
        <w:rPr>
          <w:rFonts w:ascii="Barlow-Regular" w:hAnsi="Barlow-Regular"/>
          <w:color w:val="242021"/>
          <w:sz w:val="26"/>
          <w:szCs w:val="26"/>
        </w:rPr>
        <w:t>Longe</w:t>
      </w:r>
      <w:r w:rsidR="00A20076" w:rsidRPr="00A20076">
        <w:rPr>
          <w:rFonts w:ascii="Barlow-Regular" w:hAnsi="Barlow-Regular"/>
          <w:color w:val="242021"/>
          <w:sz w:val="26"/>
          <w:szCs w:val="26"/>
        </w:rPr>
        <w:tab/>
      </w:r>
      <w:r w:rsidR="00A20076" w:rsidRPr="00A20076">
        <w:rPr>
          <w:rFonts w:ascii="Barlow-Regular" w:hAnsi="Barlow-Regular"/>
          <w:color w:val="242021"/>
          <w:sz w:val="26"/>
          <w:szCs w:val="26"/>
        </w:rPr>
        <w:tab/>
        <w:t>(   )</w:t>
      </w:r>
      <w:r w:rsidRPr="00A20076">
        <w:rPr>
          <w:rFonts w:ascii="Barlow-Regular" w:hAnsi="Barlow-Regular"/>
          <w:color w:val="242021"/>
          <w:sz w:val="26"/>
          <w:szCs w:val="26"/>
        </w:rPr>
        <w:t xml:space="preserve"> Perto</w:t>
      </w:r>
      <w:r w:rsidRPr="00A20076">
        <w:rPr>
          <w:rFonts w:ascii="Barlow-Regular" w:hAnsi="Barlow-Regular"/>
          <w:color w:val="242021"/>
          <w:sz w:val="26"/>
          <w:szCs w:val="26"/>
        </w:rPr>
        <w:br/>
        <w:t>D) Quais são os comércios mais importantes do seu bairro? Escreva os nomes de 3</w:t>
      </w:r>
      <w:r w:rsidRPr="00A20076">
        <w:rPr>
          <w:rFonts w:ascii="Barlow-Regular" w:hAnsi="Barlow-Regular"/>
          <w:color w:val="242021"/>
          <w:sz w:val="26"/>
          <w:szCs w:val="26"/>
        </w:rPr>
        <w:br/>
        <w:t>deles.</w:t>
      </w:r>
    </w:p>
    <w:p w14:paraId="3D8C6C3F" w14:textId="4B0B5789" w:rsidR="00AA2977" w:rsidRPr="00A20076" w:rsidRDefault="00A20076" w:rsidP="00A20076">
      <w:pPr>
        <w:spacing w:line="360" w:lineRule="auto"/>
        <w:rPr>
          <w:sz w:val="26"/>
          <w:szCs w:val="26"/>
        </w:rPr>
      </w:pPr>
      <w:r w:rsidRPr="00A20076">
        <w:rPr>
          <w:sz w:val="26"/>
          <w:szCs w:val="26"/>
        </w:rPr>
        <w:t>____________________________________________________________________________________________________________________________________________</w:t>
      </w:r>
    </w:p>
    <w:p w14:paraId="3309E4E7" w14:textId="77777777" w:rsidR="00253F05" w:rsidRPr="00253F05" w:rsidRDefault="00A20076" w:rsidP="00253F05">
      <w:pPr>
        <w:spacing w:line="276" w:lineRule="auto"/>
        <w:rPr>
          <w:rFonts w:ascii="Barlow-Regular" w:hAnsi="Barlow-Regular"/>
          <w:color w:val="242021"/>
          <w:sz w:val="28"/>
          <w:szCs w:val="28"/>
        </w:rPr>
      </w:pPr>
      <w:r w:rsidRPr="00253F05">
        <w:rPr>
          <w:rFonts w:ascii="Barlow-Bold" w:hAnsi="Barlow-Bold"/>
          <w:b/>
          <w:bCs/>
          <w:color w:val="242021"/>
          <w:sz w:val="28"/>
          <w:szCs w:val="28"/>
        </w:rPr>
        <w:t>2 –</w:t>
      </w:r>
      <w:r w:rsidRPr="00253F05">
        <w:rPr>
          <w:rFonts w:ascii="Barlow-Regular" w:hAnsi="Barlow-Regular"/>
          <w:color w:val="242021"/>
          <w:sz w:val="28"/>
          <w:szCs w:val="28"/>
        </w:rPr>
        <w:t xml:space="preserve">Escreva </w:t>
      </w:r>
      <w:r w:rsidRPr="00253F05">
        <w:rPr>
          <w:rFonts w:ascii="Barlow-SemiBold" w:hAnsi="Barlow-SemiBold"/>
          <w:b/>
          <w:bCs/>
          <w:color w:val="242021"/>
          <w:sz w:val="28"/>
          <w:szCs w:val="28"/>
        </w:rPr>
        <w:t xml:space="preserve">V </w:t>
      </w:r>
      <w:r w:rsidRPr="00253F05">
        <w:rPr>
          <w:rFonts w:ascii="Barlow-Regular" w:hAnsi="Barlow-Regular"/>
          <w:color w:val="242021"/>
          <w:sz w:val="28"/>
          <w:szCs w:val="28"/>
        </w:rPr>
        <w:t xml:space="preserve">para as informações verdadeiras e </w:t>
      </w:r>
      <w:r w:rsidRPr="00253F05">
        <w:rPr>
          <w:rFonts w:ascii="Barlow-SemiBold" w:hAnsi="Barlow-SemiBold"/>
          <w:b/>
          <w:bCs/>
          <w:color w:val="242021"/>
          <w:sz w:val="28"/>
          <w:szCs w:val="28"/>
        </w:rPr>
        <w:t xml:space="preserve">F </w:t>
      </w:r>
      <w:r w:rsidRPr="00253F05">
        <w:rPr>
          <w:rFonts w:ascii="Barlow-Regular" w:hAnsi="Barlow-Regular"/>
          <w:color w:val="242021"/>
          <w:sz w:val="28"/>
          <w:szCs w:val="28"/>
        </w:rPr>
        <w:t>para as informações falsas:</w:t>
      </w:r>
    </w:p>
    <w:p w14:paraId="12B49EB1" w14:textId="27D50ABE" w:rsidR="00786F73" w:rsidRPr="00253F05" w:rsidRDefault="00A20076" w:rsidP="00253F05">
      <w:pPr>
        <w:spacing w:line="276" w:lineRule="auto"/>
        <w:rPr>
          <w:rFonts w:ascii="Barlow-Regular" w:hAnsi="Barlow-Regular"/>
          <w:color w:val="242021"/>
          <w:sz w:val="28"/>
          <w:szCs w:val="28"/>
        </w:rPr>
      </w:pPr>
      <w:r w:rsidRPr="00253F05">
        <w:rPr>
          <w:rFonts w:ascii="Barlow-Regular" w:hAnsi="Barlow-Regular"/>
          <w:color w:val="242021"/>
          <w:sz w:val="28"/>
          <w:szCs w:val="28"/>
        </w:rPr>
        <w:br/>
        <w:t>A) (  ) Os bairros são parte do município.</w:t>
      </w:r>
      <w:r w:rsidRPr="00253F05">
        <w:rPr>
          <w:rFonts w:ascii="Barlow-Regular" w:hAnsi="Barlow-Regular"/>
          <w:color w:val="242021"/>
          <w:sz w:val="28"/>
          <w:szCs w:val="28"/>
        </w:rPr>
        <w:br/>
        <w:t>B) (  ) Nos bairros não podemos ter vizinhos.</w:t>
      </w:r>
      <w:r w:rsidRPr="00253F05">
        <w:rPr>
          <w:rFonts w:ascii="Barlow-Regular" w:hAnsi="Barlow-Regular"/>
          <w:color w:val="242021"/>
          <w:sz w:val="28"/>
          <w:szCs w:val="28"/>
        </w:rPr>
        <w:br/>
        <w:t>C) (  ) Os bairros são todos iguais.</w:t>
      </w:r>
      <w:r w:rsidRPr="00253F05">
        <w:rPr>
          <w:rFonts w:ascii="Barlow-Regular" w:hAnsi="Barlow-Regular"/>
          <w:color w:val="242021"/>
          <w:sz w:val="28"/>
          <w:szCs w:val="28"/>
        </w:rPr>
        <w:br/>
        <w:t>D) (  ) Os bairros são diferentes uns dos outros e com costumes que variam de acordo com seus fundadores.</w:t>
      </w:r>
      <w:r w:rsidRPr="00253F05">
        <w:rPr>
          <w:rFonts w:ascii="Barlow-Regular" w:hAnsi="Barlow-Regular"/>
          <w:color w:val="242021"/>
          <w:sz w:val="28"/>
          <w:szCs w:val="28"/>
        </w:rPr>
        <w:br/>
        <w:t>E) (  ) No bairro há grupos de pessoas que formam as comunidades.</w:t>
      </w:r>
    </w:p>
    <w:p w14:paraId="24CB56FE" w14:textId="77777777" w:rsidR="00253F05" w:rsidRPr="00253F05" w:rsidRDefault="00253F05" w:rsidP="00253F05">
      <w:pPr>
        <w:spacing w:line="276" w:lineRule="auto"/>
        <w:rPr>
          <w:rFonts w:ascii="Barlow-Regular" w:hAnsi="Barlow-Regular"/>
          <w:color w:val="242021"/>
          <w:sz w:val="28"/>
          <w:szCs w:val="28"/>
        </w:rPr>
      </w:pPr>
    </w:p>
    <w:p w14:paraId="294CA0EE" w14:textId="77777777" w:rsidR="00253F05" w:rsidRDefault="00253F05" w:rsidP="00253F05">
      <w:pPr>
        <w:spacing w:line="276" w:lineRule="auto"/>
        <w:rPr>
          <w:rFonts w:ascii="Barlow-Regular" w:hAnsi="Barlow-Regular"/>
          <w:color w:val="242021"/>
          <w:sz w:val="28"/>
          <w:szCs w:val="28"/>
        </w:rPr>
      </w:pPr>
      <w:r w:rsidRPr="00253F05">
        <w:rPr>
          <w:rFonts w:ascii="Barlow-Bold" w:hAnsi="Barlow-Bold"/>
          <w:b/>
          <w:bCs/>
          <w:color w:val="242021"/>
          <w:sz w:val="28"/>
          <w:szCs w:val="28"/>
        </w:rPr>
        <w:t>3 –</w:t>
      </w:r>
      <w:r w:rsidRPr="00253F05">
        <w:rPr>
          <w:rFonts w:ascii="Barlow-Regular" w:hAnsi="Barlow-Regular"/>
          <w:color w:val="242021"/>
          <w:sz w:val="28"/>
          <w:szCs w:val="28"/>
        </w:rPr>
        <w:t>Relacione as imagens de acordo com a descrição a seguir e em seguida circule o</w:t>
      </w:r>
      <w:r w:rsidRPr="00253F05">
        <w:rPr>
          <w:rFonts w:ascii="Barlow-Regular" w:hAnsi="Barlow-Regular"/>
          <w:color w:val="242021"/>
          <w:sz w:val="28"/>
          <w:szCs w:val="28"/>
        </w:rPr>
        <w:br/>
        <w:t>bairro que mais se parece com o lugar onde você mora:</w:t>
      </w:r>
    </w:p>
    <w:p w14:paraId="0885C2BF" w14:textId="65A6B97E" w:rsidR="00253F05" w:rsidRDefault="00253F05" w:rsidP="00253F05">
      <w:pPr>
        <w:spacing w:line="276" w:lineRule="auto"/>
        <w:rPr>
          <w:rFonts w:ascii="Barlow-Regular" w:hAnsi="Barlow-Regular"/>
          <w:color w:val="242021"/>
          <w:sz w:val="28"/>
          <w:szCs w:val="28"/>
        </w:rPr>
      </w:pPr>
      <w:r w:rsidRPr="00253F05">
        <w:rPr>
          <w:rFonts w:ascii="Barlow-Regular" w:hAnsi="Barlow-Regular"/>
          <w:color w:val="242021"/>
          <w:sz w:val="28"/>
          <w:szCs w:val="28"/>
        </w:rPr>
        <w:br/>
        <w:t>(A) É um bairro com muito comércio.</w:t>
      </w:r>
      <w:r w:rsidRPr="00253F05">
        <w:rPr>
          <w:rFonts w:ascii="Barlow-Regular" w:hAnsi="Barlow-Regular"/>
          <w:color w:val="242021"/>
          <w:sz w:val="28"/>
          <w:szCs w:val="28"/>
        </w:rPr>
        <w:br/>
        <w:t>(B) É um bairro com muitas indústrias.</w:t>
      </w:r>
      <w:r w:rsidRPr="00253F05">
        <w:rPr>
          <w:rFonts w:ascii="Barlow-Regular" w:hAnsi="Barlow-Regular"/>
          <w:color w:val="242021"/>
          <w:sz w:val="28"/>
          <w:szCs w:val="28"/>
        </w:rPr>
        <w:br/>
        <w:t>(C) É um bairro com muitas moradias.</w:t>
      </w:r>
      <w:r w:rsidRPr="00253F05">
        <w:rPr>
          <w:rFonts w:ascii="Barlow-Regular" w:hAnsi="Barlow-Regular"/>
          <w:color w:val="242021"/>
          <w:sz w:val="28"/>
          <w:szCs w:val="28"/>
        </w:rPr>
        <w:br/>
        <w:t>(D) É um bairro com algumas moradias e áreas verdes.</w:t>
      </w:r>
    </w:p>
    <w:p w14:paraId="48270EBC" w14:textId="1D6D14B8" w:rsidR="00253F05" w:rsidRDefault="00253F05" w:rsidP="00253F05">
      <w:pPr>
        <w:spacing w:line="276" w:lineRule="auto"/>
        <w:rPr>
          <w:rFonts w:ascii="Barlow-Regular" w:hAnsi="Barlow-Regular"/>
          <w:color w:val="242021"/>
          <w:sz w:val="28"/>
          <w:szCs w:val="28"/>
        </w:rPr>
      </w:pPr>
    </w:p>
    <w:p w14:paraId="7CC0A930" w14:textId="228F95F5" w:rsidR="00253F05" w:rsidRDefault="00430185" w:rsidP="00430185">
      <w:pPr>
        <w:spacing w:line="276" w:lineRule="auto"/>
        <w:jc w:val="center"/>
        <w:rPr>
          <w:rFonts w:ascii="Barlow-Regular" w:hAnsi="Barlow-Regular"/>
          <w:color w:val="242021"/>
          <w:sz w:val="28"/>
          <w:szCs w:val="28"/>
        </w:rPr>
      </w:pPr>
      <w:r>
        <w:rPr>
          <w:noProof/>
        </w:rPr>
        <w:drawing>
          <wp:inline distT="0" distB="0" distL="0" distR="0" wp14:anchorId="79789392" wp14:editId="6257309F">
            <wp:extent cx="5935539" cy="2936875"/>
            <wp:effectExtent l="0" t="0" r="8255" b="0"/>
            <wp:docPr id="178" name="Imagem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943639" cy="2940883"/>
                    </a:xfrm>
                    <a:prstGeom prst="rect">
                      <a:avLst/>
                    </a:prstGeom>
                  </pic:spPr>
                </pic:pic>
              </a:graphicData>
            </a:graphic>
          </wp:inline>
        </w:drawing>
      </w:r>
    </w:p>
    <w:p w14:paraId="1BD3A974" w14:textId="57320C2E" w:rsidR="00253F05" w:rsidRDefault="00430185" w:rsidP="00253F05">
      <w:pPr>
        <w:spacing w:line="276" w:lineRule="auto"/>
        <w:rPr>
          <w:rFonts w:ascii="Barlow-Regular" w:hAnsi="Barlow-Regular"/>
          <w:color w:val="242021"/>
          <w:sz w:val="28"/>
          <w:szCs w:val="28"/>
        </w:rPr>
      </w:pPr>
      <w:r>
        <w:rPr>
          <w:noProof/>
        </w:rPr>
        <w:drawing>
          <wp:inline distT="0" distB="0" distL="0" distR="0" wp14:anchorId="360A1634" wp14:editId="6CEFA70E">
            <wp:extent cx="6479540" cy="7388860"/>
            <wp:effectExtent l="0" t="0" r="0" b="2540"/>
            <wp:docPr id="179" name="Imagem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479540" cy="7388860"/>
                    </a:xfrm>
                    <a:prstGeom prst="rect">
                      <a:avLst/>
                    </a:prstGeom>
                  </pic:spPr>
                </pic:pic>
              </a:graphicData>
            </a:graphic>
          </wp:inline>
        </w:drawing>
      </w:r>
    </w:p>
    <w:p w14:paraId="08044703" w14:textId="5E3F3EDE" w:rsidR="00253F05" w:rsidRDefault="00253F05" w:rsidP="00253F05">
      <w:pPr>
        <w:spacing w:line="276" w:lineRule="auto"/>
        <w:rPr>
          <w:rFonts w:ascii="Barlow-Regular" w:hAnsi="Barlow-Regular"/>
          <w:color w:val="242021"/>
          <w:sz w:val="28"/>
          <w:szCs w:val="28"/>
        </w:rPr>
      </w:pPr>
    </w:p>
    <w:p w14:paraId="3B5BA8D5" w14:textId="45CA45CD" w:rsidR="00253F05" w:rsidRDefault="00253F05" w:rsidP="00253F05">
      <w:pPr>
        <w:spacing w:line="276" w:lineRule="auto"/>
        <w:rPr>
          <w:rFonts w:ascii="Barlow-Regular" w:hAnsi="Barlow-Regular"/>
          <w:color w:val="242021"/>
          <w:sz w:val="28"/>
          <w:szCs w:val="28"/>
        </w:rPr>
      </w:pPr>
    </w:p>
    <w:p w14:paraId="7BE4AF26" w14:textId="45446C33" w:rsidR="00253F05" w:rsidRDefault="00253F05" w:rsidP="00253F05">
      <w:pPr>
        <w:spacing w:line="276" w:lineRule="auto"/>
        <w:rPr>
          <w:rFonts w:ascii="Barlow-Regular" w:hAnsi="Barlow-Regular"/>
          <w:color w:val="242021"/>
          <w:sz w:val="28"/>
          <w:szCs w:val="28"/>
        </w:rPr>
      </w:pPr>
    </w:p>
    <w:p w14:paraId="6CF7BF4F" w14:textId="5DC3FCE4" w:rsidR="00253F05" w:rsidRDefault="00253F05" w:rsidP="00253F05">
      <w:pPr>
        <w:spacing w:line="276" w:lineRule="auto"/>
        <w:rPr>
          <w:rFonts w:ascii="Barlow-Regular" w:hAnsi="Barlow-Regular"/>
          <w:color w:val="242021"/>
          <w:sz w:val="28"/>
          <w:szCs w:val="28"/>
        </w:rPr>
      </w:pPr>
    </w:p>
    <w:p w14:paraId="42C9ADAA" w14:textId="5A70E569" w:rsidR="00253F05" w:rsidRDefault="00253F05" w:rsidP="00253F05">
      <w:pPr>
        <w:spacing w:line="276" w:lineRule="auto"/>
        <w:rPr>
          <w:rFonts w:ascii="Barlow-Regular" w:hAnsi="Barlow-Regular"/>
          <w:color w:val="242021"/>
          <w:sz w:val="28"/>
          <w:szCs w:val="28"/>
        </w:rPr>
      </w:pPr>
    </w:p>
    <w:p w14:paraId="381DCB1B" w14:textId="395039AD" w:rsidR="00253F05" w:rsidRDefault="00253F05" w:rsidP="00253F05">
      <w:pPr>
        <w:spacing w:line="276" w:lineRule="auto"/>
        <w:rPr>
          <w:rFonts w:ascii="Barlow-Regular" w:hAnsi="Barlow-Regular"/>
          <w:color w:val="242021"/>
          <w:sz w:val="28"/>
          <w:szCs w:val="28"/>
        </w:rPr>
      </w:pPr>
    </w:p>
    <w:p w14:paraId="55C16BCD" w14:textId="2273BB21" w:rsidR="00253F05" w:rsidRDefault="00253F05" w:rsidP="00253F05">
      <w:pPr>
        <w:spacing w:line="276" w:lineRule="auto"/>
        <w:rPr>
          <w:rFonts w:ascii="Barlow-Regular" w:hAnsi="Barlow-Regular"/>
          <w:color w:val="242021"/>
          <w:sz w:val="28"/>
          <w:szCs w:val="28"/>
        </w:rPr>
      </w:pPr>
    </w:p>
    <w:p w14:paraId="4CDE9F07" w14:textId="7DA04683" w:rsidR="00253F05" w:rsidRDefault="00253F05" w:rsidP="00253F05">
      <w:pPr>
        <w:spacing w:line="276" w:lineRule="auto"/>
        <w:rPr>
          <w:rFonts w:ascii="Barlow-Regular" w:hAnsi="Barlow-Regular"/>
          <w:color w:val="242021"/>
          <w:sz w:val="28"/>
          <w:szCs w:val="28"/>
        </w:rPr>
      </w:pPr>
    </w:p>
    <w:p w14:paraId="08BE03E2" w14:textId="7A255279" w:rsidR="00253F05" w:rsidRDefault="00253F05" w:rsidP="00253F05">
      <w:pPr>
        <w:spacing w:line="276" w:lineRule="auto"/>
        <w:rPr>
          <w:rFonts w:ascii="Barlow-Regular" w:hAnsi="Barlow-Regular"/>
          <w:color w:val="242021"/>
          <w:sz w:val="28"/>
          <w:szCs w:val="28"/>
        </w:rPr>
      </w:pPr>
    </w:p>
    <w:p w14:paraId="603DE99B" w14:textId="3AACB4D1" w:rsidR="001310B7" w:rsidRDefault="00040625" w:rsidP="001310B7">
      <w:pPr>
        <w:pStyle w:val="Ttulo1"/>
        <w:spacing w:line="276" w:lineRule="auto"/>
        <w:rPr>
          <w:noProof/>
        </w:rPr>
      </w:pPr>
      <w:bookmarkStart w:id="27" w:name="_Toc78045539"/>
      <w:r w:rsidRPr="00430185">
        <w:rPr>
          <w:b/>
          <w:bCs/>
        </w:rPr>
        <w:t>HISTÓRIA 4ª SEMANA</w:t>
      </w:r>
      <w:bookmarkEnd w:id="27"/>
    </w:p>
    <w:p w14:paraId="34B2720B" w14:textId="0EA19430" w:rsidR="00430185" w:rsidRDefault="001310B7" w:rsidP="00430185">
      <w:r>
        <w:rPr>
          <w:noProof/>
        </w:rPr>
        <w:drawing>
          <wp:inline distT="0" distB="0" distL="0" distR="0" wp14:anchorId="4C451484" wp14:editId="000016A0">
            <wp:extent cx="6479540" cy="5224145"/>
            <wp:effectExtent l="0" t="0" r="0" b="0"/>
            <wp:docPr id="180" name="Imagem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479540" cy="5224145"/>
                    </a:xfrm>
                    <a:prstGeom prst="rect">
                      <a:avLst/>
                    </a:prstGeom>
                  </pic:spPr>
                </pic:pic>
              </a:graphicData>
            </a:graphic>
          </wp:inline>
        </w:drawing>
      </w:r>
    </w:p>
    <w:p w14:paraId="67BEBC3E" w14:textId="7C27345B" w:rsidR="001310B7" w:rsidRDefault="001310B7" w:rsidP="00430185">
      <w:r>
        <w:rPr>
          <w:noProof/>
        </w:rPr>
        <w:drawing>
          <wp:inline distT="0" distB="0" distL="0" distR="0" wp14:anchorId="5369382E" wp14:editId="7180FAEC">
            <wp:extent cx="4852758" cy="612064"/>
            <wp:effectExtent l="0" t="0" r="5080" b="0"/>
            <wp:docPr id="182" name="Imagem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893810" cy="617242"/>
                    </a:xfrm>
                    <a:prstGeom prst="rect">
                      <a:avLst/>
                    </a:prstGeom>
                  </pic:spPr>
                </pic:pic>
              </a:graphicData>
            </a:graphic>
          </wp:inline>
        </w:drawing>
      </w:r>
    </w:p>
    <w:p w14:paraId="07107462" w14:textId="5496CF21" w:rsidR="001310B7" w:rsidRDefault="001310B7" w:rsidP="00430185">
      <w:r>
        <w:rPr>
          <w:noProof/>
        </w:rPr>
        <w:drawing>
          <wp:inline distT="0" distB="0" distL="0" distR="0" wp14:anchorId="31E503D0" wp14:editId="1FFD5446">
            <wp:extent cx="6479540" cy="3255586"/>
            <wp:effectExtent l="0" t="0" r="0" b="2540"/>
            <wp:docPr id="183" name="Imagem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484847" cy="3258252"/>
                    </a:xfrm>
                    <a:prstGeom prst="rect">
                      <a:avLst/>
                    </a:prstGeom>
                  </pic:spPr>
                </pic:pic>
              </a:graphicData>
            </a:graphic>
          </wp:inline>
        </w:drawing>
      </w:r>
    </w:p>
    <w:p w14:paraId="38950CB1" w14:textId="333B490B" w:rsidR="001310B7" w:rsidRDefault="001310B7" w:rsidP="00430185"/>
    <w:p w14:paraId="046DE8F7" w14:textId="4875E72D" w:rsidR="001310B7" w:rsidRDefault="001310B7" w:rsidP="00430185">
      <w:r>
        <w:rPr>
          <w:noProof/>
        </w:rPr>
        <w:drawing>
          <wp:inline distT="0" distB="0" distL="0" distR="0" wp14:anchorId="0F38D78A" wp14:editId="01842F7F">
            <wp:extent cx="6479540" cy="3599180"/>
            <wp:effectExtent l="0" t="0" r="0" b="1270"/>
            <wp:docPr id="184" name="Imagem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6479540" cy="3599180"/>
                    </a:xfrm>
                    <a:prstGeom prst="rect">
                      <a:avLst/>
                    </a:prstGeom>
                  </pic:spPr>
                </pic:pic>
              </a:graphicData>
            </a:graphic>
          </wp:inline>
        </w:drawing>
      </w:r>
    </w:p>
    <w:p w14:paraId="6E328595" w14:textId="77777777" w:rsidR="00B973A4" w:rsidRDefault="00B973A4" w:rsidP="00430185"/>
    <w:p w14:paraId="040BAD29" w14:textId="3DC711C5" w:rsidR="001310B7" w:rsidRDefault="00B973A4" w:rsidP="00430185">
      <w:r>
        <w:rPr>
          <w:noProof/>
        </w:rPr>
        <w:drawing>
          <wp:inline distT="0" distB="0" distL="0" distR="0" wp14:anchorId="03A75B5C" wp14:editId="1EBCB4EF">
            <wp:extent cx="6479540" cy="3829685"/>
            <wp:effectExtent l="0" t="0" r="0" b="0"/>
            <wp:docPr id="185" name="Imagem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479540" cy="3829685"/>
                    </a:xfrm>
                    <a:prstGeom prst="rect">
                      <a:avLst/>
                    </a:prstGeom>
                  </pic:spPr>
                </pic:pic>
              </a:graphicData>
            </a:graphic>
          </wp:inline>
        </w:drawing>
      </w:r>
    </w:p>
    <w:p w14:paraId="1901787A" w14:textId="6877A5DA" w:rsidR="00B973A4" w:rsidRDefault="00B973A4" w:rsidP="00430185"/>
    <w:p w14:paraId="51228B9D" w14:textId="4355CC2C" w:rsidR="00B973A4" w:rsidRDefault="00B973A4" w:rsidP="00430185"/>
    <w:p w14:paraId="4D869551" w14:textId="0B532D00" w:rsidR="00B973A4" w:rsidRDefault="00B973A4" w:rsidP="00430185"/>
    <w:p w14:paraId="10F21DDD" w14:textId="425D7906" w:rsidR="00B973A4" w:rsidRDefault="00B973A4" w:rsidP="00430185"/>
    <w:p w14:paraId="16F8C1E9" w14:textId="3CD98F93" w:rsidR="00B973A4" w:rsidRDefault="00B973A4" w:rsidP="00430185"/>
    <w:p w14:paraId="0165CE40" w14:textId="3A3BCC0E" w:rsidR="00B973A4" w:rsidRDefault="00B973A4" w:rsidP="00430185"/>
    <w:p w14:paraId="23100603" w14:textId="72046619" w:rsidR="00B973A4" w:rsidRDefault="00B973A4" w:rsidP="00430185"/>
    <w:p w14:paraId="2DCDBC47" w14:textId="36132800" w:rsidR="00B973A4" w:rsidRDefault="00B973A4" w:rsidP="00430185"/>
    <w:p w14:paraId="17F24D89" w14:textId="64C535D9" w:rsidR="00B973A4" w:rsidRDefault="00B973A4" w:rsidP="00430185"/>
    <w:p w14:paraId="7CAFB339" w14:textId="01EE5ED5" w:rsidR="00B973A4" w:rsidRDefault="00B973A4" w:rsidP="00430185"/>
    <w:p w14:paraId="30B8BB31" w14:textId="02133A06" w:rsidR="00B973A4" w:rsidRDefault="00B973A4" w:rsidP="00430185"/>
    <w:p w14:paraId="36A59853" w14:textId="59B1AF38" w:rsidR="00B973A4" w:rsidRDefault="00B973A4" w:rsidP="00430185">
      <w:r>
        <w:rPr>
          <w:noProof/>
        </w:rPr>
        <w:drawing>
          <wp:inline distT="0" distB="0" distL="0" distR="0" wp14:anchorId="163233A3" wp14:editId="49AF0077">
            <wp:extent cx="6479540" cy="4716780"/>
            <wp:effectExtent l="0" t="0" r="0" b="7620"/>
            <wp:docPr id="186" name="Imagem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479540" cy="4716780"/>
                    </a:xfrm>
                    <a:prstGeom prst="rect">
                      <a:avLst/>
                    </a:prstGeom>
                  </pic:spPr>
                </pic:pic>
              </a:graphicData>
            </a:graphic>
          </wp:inline>
        </w:drawing>
      </w:r>
    </w:p>
    <w:p w14:paraId="109BD6F5" w14:textId="0474C67C" w:rsidR="00B973A4" w:rsidRDefault="00B973A4" w:rsidP="00430185"/>
    <w:p w14:paraId="0EEF4151" w14:textId="457445BF" w:rsidR="00B973A4" w:rsidRDefault="00B973A4" w:rsidP="00430185">
      <w:r>
        <w:rPr>
          <w:noProof/>
        </w:rPr>
        <w:drawing>
          <wp:inline distT="0" distB="0" distL="0" distR="0" wp14:anchorId="763AAA1E" wp14:editId="30EB143D">
            <wp:extent cx="6478905" cy="4444063"/>
            <wp:effectExtent l="0" t="0" r="0" b="0"/>
            <wp:docPr id="187" name="Imagem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a:srcRect b="15475"/>
                    <a:stretch/>
                  </pic:blipFill>
                  <pic:spPr bwMode="auto">
                    <a:xfrm>
                      <a:off x="0" y="0"/>
                      <a:ext cx="6481612" cy="4445920"/>
                    </a:xfrm>
                    <a:prstGeom prst="rect">
                      <a:avLst/>
                    </a:prstGeom>
                    <a:ln>
                      <a:noFill/>
                    </a:ln>
                    <a:extLst>
                      <a:ext uri="{53640926-AAD7-44D8-BBD7-CCE9431645EC}">
                        <a14:shadowObscured xmlns:a14="http://schemas.microsoft.com/office/drawing/2010/main"/>
                      </a:ext>
                    </a:extLst>
                  </pic:spPr>
                </pic:pic>
              </a:graphicData>
            </a:graphic>
          </wp:inline>
        </w:drawing>
      </w:r>
    </w:p>
    <w:p w14:paraId="18A49C36" w14:textId="7D53467A" w:rsidR="00B973A4" w:rsidRDefault="00B973A4" w:rsidP="00430185"/>
    <w:p w14:paraId="4DFB5600" w14:textId="64179F0C" w:rsidR="00F927FB" w:rsidRDefault="00F927FB" w:rsidP="00F927FB">
      <w:pPr>
        <w:pStyle w:val="Ttulo1"/>
        <w:rPr>
          <w:b/>
          <w:bCs/>
        </w:rPr>
      </w:pPr>
      <w:bookmarkStart w:id="28" w:name="_Toc78045540"/>
      <w:r w:rsidRPr="002901B3">
        <w:rPr>
          <w:b/>
          <w:bCs/>
        </w:rPr>
        <w:t xml:space="preserve">HISTÓRIA </w:t>
      </w:r>
      <w:r>
        <w:rPr>
          <w:b/>
          <w:bCs/>
        </w:rPr>
        <w:t>5</w:t>
      </w:r>
      <w:r w:rsidRPr="002901B3">
        <w:rPr>
          <w:b/>
          <w:bCs/>
        </w:rPr>
        <w:t>ª SEMANA</w:t>
      </w:r>
      <w:bookmarkEnd w:id="28"/>
    </w:p>
    <w:p w14:paraId="793D6F7D" w14:textId="171570CE" w:rsidR="00B973A4" w:rsidRDefault="007E0722" w:rsidP="00B973A4">
      <w:r>
        <w:rPr>
          <w:noProof/>
        </w:rPr>
        <w:drawing>
          <wp:inline distT="0" distB="0" distL="0" distR="0" wp14:anchorId="49A5C259" wp14:editId="60041138">
            <wp:extent cx="6479540" cy="2745105"/>
            <wp:effectExtent l="0" t="0" r="0" b="0"/>
            <wp:docPr id="188" name="Imagem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479540" cy="2745105"/>
                    </a:xfrm>
                    <a:prstGeom prst="rect">
                      <a:avLst/>
                    </a:prstGeom>
                  </pic:spPr>
                </pic:pic>
              </a:graphicData>
            </a:graphic>
          </wp:inline>
        </w:drawing>
      </w:r>
    </w:p>
    <w:p w14:paraId="2C95520C" w14:textId="0105F940" w:rsidR="007E0722" w:rsidRDefault="007E0722" w:rsidP="00B973A4">
      <w:r>
        <w:rPr>
          <w:noProof/>
        </w:rPr>
        <w:drawing>
          <wp:inline distT="0" distB="0" distL="0" distR="0" wp14:anchorId="2955C804" wp14:editId="60B7AA1D">
            <wp:extent cx="6479540" cy="4175760"/>
            <wp:effectExtent l="0" t="0" r="0" b="0"/>
            <wp:docPr id="189" name="Imagem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479540" cy="4175760"/>
                    </a:xfrm>
                    <a:prstGeom prst="rect">
                      <a:avLst/>
                    </a:prstGeom>
                  </pic:spPr>
                </pic:pic>
              </a:graphicData>
            </a:graphic>
          </wp:inline>
        </w:drawing>
      </w:r>
    </w:p>
    <w:p w14:paraId="5D37B024" w14:textId="72A1F811" w:rsidR="007E0722" w:rsidRDefault="007E0722" w:rsidP="00B973A4"/>
    <w:p w14:paraId="4AB69EAF" w14:textId="014A574F" w:rsidR="007E0722" w:rsidRDefault="007E0722" w:rsidP="00B973A4">
      <w:r>
        <w:rPr>
          <w:noProof/>
        </w:rPr>
        <w:drawing>
          <wp:inline distT="0" distB="0" distL="0" distR="0" wp14:anchorId="3F12302C" wp14:editId="7B4781C5">
            <wp:extent cx="6479540" cy="1816735"/>
            <wp:effectExtent l="0" t="0" r="0" b="0"/>
            <wp:docPr id="190" name="Imagem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6479540" cy="1816735"/>
                    </a:xfrm>
                    <a:prstGeom prst="rect">
                      <a:avLst/>
                    </a:prstGeom>
                  </pic:spPr>
                </pic:pic>
              </a:graphicData>
            </a:graphic>
          </wp:inline>
        </w:drawing>
      </w:r>
    </w:p>
    <w:p w14:paraId="1C04252D" w14:textId="3E05B197" w:rsidR="007E0722" w:rsidRDefault="007E0722" w:rsidP="00B973A4"/>
    <w:p w14:paraId="7B7ACEBC" w14:textId="5151A523" w:rsidR="007E0722" w:rsidRDefault="007E0722" w:rsidP="00B973A4"/>
    <w:p w14:paraId="443909B4" w14:textId="3C904F4A" w:rsidR="007E0722" w:rsidRDefault="007E0722" w:rsidP="00B973A4">
      <w:r>
        <w:rPr>
          <w:noProof/>
        </w:rPr>
        <w:drawing>
          <wp:inline distT="0" distB="0" distL="0" distR="0" wp14:anchorId="1A3FBA76" wp14:editId="2D089030">
            <wp:extent cx="6479540" cy="2202815"/>
            <wp:effectExtent l="0" t="0" r="0" b="6985"/>
            <wp:docPr id="191" name="Imagem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6479540" cy="2202815"/>
                    </a:xfrm>
                    <a:prstGeom prst="rect">
                      <a:avLst/>
                    </a:prstGeom>
                  </pic:spPr>
                </pic:pic>
              </a:graphicData>
            </a:graphic>
          </wp:inline>
        </w:drawing>
      </w:r>
    </w:p>
    <w:p w14:paraId="073E9929" w14:textId="4360C8B4" w:rsidR="007E0722" w:rsidRDefault="007E0722" w:rsidP="00B973A4"/>
    <w:p w14:paraId="73008977" w14:textId="4A6B6BB5" w:rsidR="007E0722" w:rsidRDefault="007E0722" w:rsidP="00B973A4">
      <w:r>
        <w:rPr>
          <w:noProof/>
        </w:rPr>
        <w:drawing>
          <wp:inline distT="0" distB="0" distL="0" distR="0" wp14:anchorId="20E2C0E2" wp14:editId="2BDFA9E2">
            <wp:extent cx="6479540" cy="5018567"/>
            <wp:effectExtent l="0" t="0" r="0" b="0"/>
            <wp:docPr id="192" name="Imagem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485683" cy="5023325"/>
                    </a:xfrm>
                    <a:prstGeom prst="rect">
                      <a:avLst/>
                    </a:prstGeom>
                  </pic:spPr>
                </pic:pic>
              </a:graphicData>
            </a:graphic>
          </wp:inline>
        </w:drawing>
      </w:r>
    </w:p>
    <w:p w14:paraId="160FE063" w14:textId="3E84FF92" w:rsidR="007E0722" w:rsidRDefault="007E0722" w:rsidP="00B973A4">
      <w:r>
        <w:rPr>
          <w:noProof/>
        </w:rPr>
        <w:drawing>
          <wp:inline distT="0" distB="0" distL="0" distR="0" wp14:anchorId="6095B4DD" wp14:editId="0817C140">
            <wp:extent cx="6479540" cy="2177415"/>
            <wp:effectExtent l="0" t="0" r="0" b="0"/>
            <wp:docPr id="193" name="Imagem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479540" cy="2177415"/>
                    </a:xfrm>
                    <a:prstGeom prst="rect">
                      <a:avLst/>
                    </a:prstGeom>
                  </pic:spPr>
                </pic:pic>
              </a:graphicData>
            </a:graphic>
          </wp:inline>
        </w:drawing>
      </w:r>
    </w:p>
    <w:p w14:paraId="0F4D4DEC" w14:textId="7B77A47B" w:rsidR="007E0722" w:rsidRDefault="00410F96" w:rsidP="00B973A4">
      <w:r>
        <w:rPr>
          <w:noProof/>
        </w:rPr>
        <w:drawing>
          <wp:inline distT="0" distB="0" distL="0" distR="0" wp14:anchorId="0D27CEFC" wp14:editId="6C75BA44">
            <wp:extent cx="6479540" cy="5859145"/>
            <wp:effectExtent l="0" t="0" r="0" b="8255"/>
            <wp:docPr id="194" name="Imagem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6479540" cy="5859145"/>
                    </a:xfrm>
                    <a:prstGeom prst="rect">
                      <a:avLst/>
                    </a:prstGeom>
                  </pic:spPr>
                </pic:pic>
              </a:graphicData>
            </a:graphic>
          </wp:inline>
        </w:drawing>
      </w:r>
    </w:p>
    <w:p w14:paraId="37EE0489" w14:textId="1C02F063" w:rsidR="00410F96" w:rsidRDefault="00410F96" w:rsidP="00B973A4"/>
    <w:p w14:paraId="37CCD158" w14:textId="1E48137E" w:rsidR="00410F96" w:rsidRDefault="00410F96" w:rsidP="00B973A4"/>
    <w:p w14:paraId="4E2089A9" w14:textId="74FDBD24" w:rsidR="00410F96" w:rsidRDefault="00410F96" w:rsidP="00B973A4"/>
    <w:p w14:paraId="454E1600" w14:textId="0174DBAD" w:rsidR="00410F96" w:rsidRDefault="00410F96" w:rsidP="00B973A4"/>
    <w:p w14:paraId="7B1C36E3" w14:textId="76F530A7" w:rsidR="00410F96" w:rsidRDefault="00410F96" w:rsidP="00B973A4"/>
    <w:p w14:paraId="37586BC8" w14:textId="7BBAD1D5" w:rsidR="00410F96" w:rsidRDefault="00410F96" w:rsidP="00B973A4"/>
    <w:p w14:paraId="4910E159" w14:textId="6D65863B" w:rsidR="00410F96" w:rsidRDefault="00410F96" w:rsidP="00B973A4"/>
    <w:p w14:paraId="6ADB8183" w14:textId="00D4D482" w:rsidR="00410F96" w:rsidRDefault="00410F96" w:rsidP="00B973A4"/>
    <w:p w14:paraId="7FE9395D" w14:textId="6ACD25B6" w:rsidR="00410F96" w:rsidRDefault="00410F96" w:rsidP="00B973A4"/>
    <w:p w14:paraId="5B2CAE07" w14:textId="532A70F3" w:rsidR="00410F96" w:rsidRDefault="00410F96" w:rsidP="00B973A4"/>
    <w:p w14:paraId="1E3BF518" w14:textId="0BAA82FA" w:rsidR="00410F96" w:rsidRDefault="00410F96" w:rsidP="00B973A4"/>
    <w:p w14:paraId="276F5CBB" w14:textId="0F3DEC9C" w:rsidR="00410F96" w:rsidRDefault="00410F96" w:rsidP="00B973A4"/>
    <w:p w14:paraId="55AACC7A" w14:textId="2AD7A269" w:rsidR="00410F96" w:rsidRDefault="00410F96" w:rsidP="00B973A4"/>
    <w:p w14:paraId="2D7E4EA4" w14:textId="622EE14A" w:rsidR="00410F96" w:rsidRDefault="00410F96" w:rsidP="00B973A4"/>
    <w:p w14:paraId="3B85C03B" w14:textId="799E8A4B" w:rsidR="00410F96" w:rsidRDefault="00410F96" w:rsidP="00B973A4"/>
    <w:p w14:paraId="522C5DE0" w14:textId="42B0305F" w:rsidR="00410F96" w:rsidRDefault="00410F96" w:rsidP="00B973A4"/>
    <w:p w14:paraId="7C3C763D" w14:textId="3B6BAFA2" w:rsidR="00410F96" w:rsidRDefault="00410F96" w:rsidP="00B973A4"/>
    <w:p w14:paraId="2D3DBDE2" w14:textId="1431A1A3" w:rsidR="00410F96" w:rsidRDefault="00410F96" w:rsidP="00B973A4"/>
    <w:p w14:paraId="4F12A362" w14:textId="2C476778" w:rsidR="00410F96" w:rsidRDefault="00410F96" w:rsidP="00B973A4"/>
    <w:p w14:paraId="4A59333F" w14:textId="4DB90E84" w:rsidR="00410F96" w:rsidRDefault="00410F96" w:rsidP="00B973A4"/>
    <w:p w14:paraId="4F6EAFA0" w14:textId="7BC04476" w:rsidR="00410F96" w:rsidRDefault="00410F96" w:rsidP="00B973A4"/>
    <w:p w14:paraId="3E1F2D92" w14:textId="045031BF" w:rsidR="00F927FB" w:rsidRDefault="00F927FB" w:rsidP="00F927FB">
      <w:pPr>
        <w:pStyle w:val="Ttulo1"/>
        <w:rPr>
          <w:b/>
          <w:bCs/>
        </w:rPr>
      </w:pPr>
      <w:bookmarkStart w:id="29" w:name="_Toc78045541"/>
      <w:r w:rsidRPr="002901B3">
        <w:rPr>
          <w:b/>
          <w:bCs/>
        </w:rPr>
        <w:t xml:space="preserve">HISTÓRIA </w:t>
      </w:r>
      <w:r>
        <w:rPr>
          <w:b/>
          <w:bCs/>
        </w:rPr>
        <w:t>6</w:t>
      </w:r>
      <w:r w:rsidRPr="002901B3">
        <w:rPr>
          <w:b/>
          <w:bCs/>
        </w:rPr>
        <w:t>ª SEMANA</w:t>
      </w:r>
      <w:bookmarkEnd w:id="29"/>
    </w:p>
    <w:p w14:paraId="1391142D" w14:textId="5C817107" w:rsidR="00410F96" w:rsidRDefault="00410F96" w:rsidP="00410F96">
      <w:r>
        <w:rPr>
          <w:noProof/>
        </w:rPr>
        <w:drawing>
          <wp:inline distT="0" distB="0" distL="0" distR="0" wp14:anchorId="0634816D" wp14:editId="43277A09">
            <wp:extent cx="6479540" cy="3068955"/>
            <wp:effectExtent l="0" t="0" r="0" b="0"/>
            <wp:docPr id="195" name="Image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6479540" cy="3068955"/>
                    </a:xfrm>
                    <a:prstGeom prst="rect">
                      <a:avLst/>
                    </a:prstGeom>
                  </pic:spPr>
                </pic:pic>
              </a:graphicData>
            </a:graphic>
          </wp:inline>
        </w:drawing>
      </w:r>
    </w:p>
    <w:p w14:paraId="6CD9F780" w14:textId="57452A5B" w:rsidR="00410F96" w:rsidRDefault="00410F96" w:rsidP="00410F96"/>
    <w:p w14:paraId="1376BB01" w14:textId="47672D91" w:rsidR="00410F96" w:rsidRDefault="00410F96" w:rsidP="00410F96">
      <w:r>
        <w:rPr>
          <w:noProof/>
        </w:rPr>
        <w:drawing>
          <wp:inline distT="0" distB="0" distL="0" distR="0" wp14:anchorId="2786900F" wp14:editId="2811A156">
            <wp:extent cx="6479540" cy="5308600"/>
            <wp:effectExtent l="0" t="0" r="0" b="6350"/>
            <wp:docPr id="196" name="Image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479540" cy="5308600"/>
                    </a:xfrm>
                    <a:prstGeom prst="rect">
                      <a:avLst/>
                    </a:prstGeom>
                  </pic:spPr>
                </pic:pic>
              </a:graphicData>
            </a:graphic>
          </wp:inline>
        </w:drawing>
      </w:r>
    </w:p>
    <w:p w14:paraId="5C4BFEE6" w14:textId="5B248112" w:rsidR="00410F96" w:rsidRDefault="00410F96" w:rsidP="00410F96"/>
    <w:p w14:paraId="22786A81" w14:textId="009A9DF9" w:rsidR="00410F96" w:rsidRDefault="00410F96" w:rsidP="00410F96"/>
    <w:p w14:paraId="46AB1B65" w14:textId="2D46C58A" w:rsidR="00410F96" w:rsidRDefault="00410F96" w:rsidP="00410F96"/>
    <w:p w14:paraId="0F1507E4" w14:textId="34DC779E" w:rsidR="00410F96" w:rsidRDefault="00410F96" w:rsidP="00410F96"/>
    <w:p w14:paraId="08E5AE4F" w14:textId="6228A49D" w:rsidR="00410F96" w:rsidRDefault="00410F96" w:rsidP="00410F96">
      <w:r>
        <w:rPr>
          <w:noProof/>
        </w:rPr>
        <w:drawing>
          <wp:inline distT="0" distB="0" distL="0" distR="0" wp14:anchorId="0E19F124" wp14:editId="24F18FDC">
            <wp:extent cx="6479540" cy="2251710"/>
            <wp:effectExtent l="0" t="0" r="0" b="0"/>
            <wp:docPr id="197" name="Imagem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6479540" cy="2251710"/>
                    </a:xfrm>
                    <a:prstGeom prst="rect">
                      <a:avLst/>
                    </a:prstGeom>
                  </pic:spPr>
                </pic:pic>
              </a:graphicData>
            </a:graphic>
          </wp:inline>
        </w:drawing>
      </w:r>
    </w:p>
    <w:p w14:paraId="4C4015FE" w14:textId="19C532AC" w:rsidR="00410F96" w:rsidRDefault="00410F96" w:rsidP="00410F96"/>
    <w:p w14:paraId="3D35AD07" w14:textId="3710AAB1" w:rsidR="00410F96" w:rsidRPr="00410F96" w:rsidRDefault="006839D1" w:rsidP="00410F96">
      <w:r>
        <w:rPr>
          <w:noProof/>
        </w:rPr>
        <w:drawing>
          <wp:inline distT="0" distB="0" distL="0" distR="0" wp14:anchorId="15710A17" wp14:editId="474BAC2E">
            <wp:extent cx="6479540" cy="5899785"/>
            <wp:effectExtent l="0" t="0" r="0" b="5715"/>
            <wp:docPr id="198" name="Imagem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6479540" cy="5899785"/>
                    </a:xfrm>
                    <a:prstGeom prst="rect">
                      <a:avLst/>
                    </a:prstGeom>
                  </pic:spPr>
                </pic:pic>
              </a:graphicData>
            </a:graphic>
          </wp:inline>
        </w:drawing>
      </w:r>
    </w:p>
    <w:p w14:paraId="4D23FF46" w14:textId="3D19420B" w:rsidR="00F927FB" w:rsidRDefault="00F927FB" w:rsidP="00F927FB"/>
    <w:p w14:paraId="0D0777F7" w14:textId="7291FBA5" w:rsidR="006839D1" w:rsidRDefault="006839D1" w:rsidP="00F927FB"/>
    <w:p w14:paraId="656FDCA1" w14:textId="7E385F75" w:rsidR="006839D1" w:rsidRDefault="006839D1" w:rsidP="00F927FB"/>
    <w:p w14:paraId="53B30A48" w14:textId="3D56EA49" w:rsidR="006839D1" w:rsidRDefault="006839D1" w:rsidP="00F927FB"/>
    <w:p w14:paraId="4A66B475" w14:textId="3D9328B7" w:rsidR="006839D1" w:rsidRDefault="006839D1" w:rsidP="00F927FB"/>
    <w:p w14:paraId="518DCB19" w14:textId="43B6457D" w:rsidR="006839D1" w:rsidRDefault="006839D1" w:rsidP="00F927FB"/>
    <w:p w14:paraId="4294B7B5" w14:textId="4C2B7A18" w:rsidR="006839D1" w:rsidRDefault="006839D1" w:rsidP="00F927FB"/>
    <w:p w14:paraId="3AF7CDED" w14:textId="1F24F02D" w:rsidR="006839D1" w:rsidRDefault="006839D1" w:rsidP="00F927FB"/>
    <w:p w14:paraId="671EA7D1" w14:textId="5C47269B" w:rsidR="006839D1" w:rsidRDefault="006839D1" w:rsidP="00F927FB">
      <w:r>
        <w:rPr>
          <w:noProof/>
        </w:rPr>
        <w:drawing>
          <wp:inline distT="0" distB="0" distL="0" distR="0" wp14:anchorId="343E0099" wp14:editId="6F16E474">
            <wp:extent cx="6479540" cy="6685915"/>
            <wp:effectExtent l="0" t="0" r="0" b="635"/>
            <wp:docPr id="199" name="Imagem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6479540" cy="6685915"/>
                    </a:xfrm>
                    <a:prstGeom prst="rect">
                      <a:avLst/>
                    </a:prstGeom>
                  </pic:spPr>
                </pic:pic>
              </a:graphicData>
            </a:graphic>
          </wp:inline>
        </w:drawing>
      </w:r>
    </w:p>
    <w:p w14:paraId="30A0FAE0" w14:textId="01BFD97E" w:rsidR="006839D1" w:rsidRDefault="006839D1" w:rsidP="00F927FB"/>
    <w:p w14:paraId="38077950" w14:textId="6671BFE7" w:rsidR="006839D1" w:rsidRDefault="006839D1" w:rsidP="00F927FB"/>
    <w:p w14:paraId="34DBE28D" w14:textId="5E46A68D" w:rsidR="006839D1" w:rsidRDefault="006839D1" w:rsidP="00F927FB"/>
    <w:p w14:paraId="57705367" w14:textId="03C664E6" w:rsidR="006839D1" w:rsidRDefault="006839D1" w:rsidP="00F927FB"/>
    <w:p w14:paraId="6D197DAE" w14:textId="3B25531B" w:rsidR="006839D1" w:rsidRDefault="006839D1" w:rsidP="00F927FB"/>
    <w:p w14:paraId="21F217BD" w14:textId="36B988DA" w:rsidR="006839D1" w:rsidRDefault="006839D1" w:rsidP="00F927FB"/>
    <w:p w14:paraId="06C3EED6" w14:textId="22C269A5" w:rsidR="006839D1" w:rsidRDefault="006839D1" w:rsidP="00F927FB"/>
    <w:p w14:paraId="175BA2E7" w14:textId="5D209C4C" w:rsidR="006839D1" w:rsidRDefault="006839D1" w:rsidP="00F927FB"/>
    <w:p w14:paraId="4718FA3B" w14:textId="609AD044" w:rsidR="006839D1" w:rsidRDefault="006839D1" w:rsidP="00F927FB"/>
    <w:p w14:paraId="2E349D3E" w14:textId="313D1F9E" w:rsidR="006839D1" w:rsidRDefault="006839D1" w:rsidP="00F927FB"/>
    <w:p w14:paraId="10F2B077" w14:textId="76A61109" w:rsidR="006839D1" w:rsidRDefault="006839D1" w:rsidP="00F927FB"/>
    <w:p w14:paraId="5BE88E90" w14:textId="1EF9A3C1" w:rsidR="006839D1" w:rsidRDefault="006839D1" w:rsidP="00F927FB"/>
    <w:p w14:paraId="6A0BF289" w14:textId="68B4402E" w:rsidR="006839D1" w:rsidRDefault="006839D1" w:rsidP="00F927FB"/>
    <w:p w14:paraId="660F0D9C" w14:textId="0C78551D" w:rsidR="006839D1" w:rsidRDefault="006839D1" w:rsidP="00F927FB"/>
    <w:p w14:paraId="7F65F3FA" w14:textId="248A3764" w:rsidR="006839D1" w:rsidRDefault="006839D1" w:rsidP="00F927FB"/>
    <w:p w14:paraId="7904F3F9" w14:textId="35ABEF1D" w:rsidR="009D10F6" w:rsidRDefault="009D10F6" w:rsidP="002901B3">
      <w:pPr>
        <w:pStyle w:val="Ttulo1"/>
        <w:rPr>
          <w:b/>
          <w:bCs/>
        </w:rPr>
      </w:pPr>
      <w:bookmarkStart w:id="30" w:name="_Toc78045542"/>
      <w:r w:rsidRPr="002901B3">
        <w:rPr>
          <w:b/>
          <w:bCs/>
        </w:rPr>
        <w:t>EDUCAÇÃO FÍSICA 1ª SEMANA</w:t>
      </w:r>
      <w:bookmarkEnd w:id="30"/>
    </w:p>
    <w:p w14:paraId="2000F09F" w14:textId="3A4E4315" w:rsidR="006839D1" w:rsidRDefault="006839D1" w:rsidP="006839D1">
      <w:r>
        <w:rPr>
          <w:noProof/>
        </w:rPr>
        <w:drawing>
          <wp:inline distT="0" distB="0" distL="0" distR="0" wp14:anchorId="401AB4DD" wp14:editId="67E2282B">
            <wp:extent cx="5837275" cy="1999553"/>
            <wp:effectExtent l="0" t="0" r="0" b="1270"/>
            <wp:docPr id="200"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7"/>
                    <a:srcRect t="9140"/>
                    <a:stretch/>
                  </pic:blipFill>
                  <pic:spPr bwMode="auto">
                    <a:xfrm>
                      <a:off x="0" y="0"/>
                      <a:ext cx="5850930" cy="2004230"/>
                    </a:xfrm>
                    <a:prstGeom prst="rect">
                      <a:avLst/>
                    </a:prstGeom>
                    <a:ln>
                      <a:noFill/>
                    </a:ln>
                    <a:extLst>
                      <a:ext uri="{53640926-AAD7-44D8-BBD7-CCE9431645EC}">
                        <a14:shadowObscured xmlns:a14="http://schemas.microsoft.com/office/drawing/2010/main"/>
                      </a:ext>
                    </a:extLst>
                  </pic:spPr>
                </pic:pic>
              </a:graphicData>
            </a:graphic>
          </wp:inline>
        </w:drawing>
      </w:r>
    </w:p>
    <w:p w14:paraId="67706141" w14:textId="6C771D39" w:rsidR="00234EE5" w:rsidRDefault="00234EE5" w:rsidP="006839D1">
      <w:r>
        <w:rPr>
          <w:noProof/>
        </w:rPr>
        <w:drawing>
          <wp:inline distT="0" distB="0" distL="0" distR="0" wp14:anchorId="30A8FDA8" wp14:editId="41FD28B0">
            <wp:extent cx="5836920" cy="2574674"/>
            <wp:effectExtent l="0" t="0" r="0" b="0"/>
            <wp:docPr id="201" name="Imagem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847525" cy="2579352"/>
                    </a:xfrm>
                    <a:prstGeom prst="rect">
                      <a:avLst/>
                    </a:prstGeom>
                  </pic:spPr>
                </pic:pic>
              </a:graphicData>
            </a:graphic>
          </wp:inline>
        </w:drawing>
      </w:r>
    </w:p>
    <w:p w14:paraId="4B4E53CD" w14:textId="16F1C4A1" w:rsidR="00234EE5" w:rsidRDefault="00234EE5" w:rsidP="006839D1"/>
    <w:p w14:paraId="6E74E8F3" w14:textId="280EAF1F" w:rsidR="006839D1" w:rsidRDefault="00ED2324" w:rsidP="006839D1">
      <w:r>
        <w:rPr>
          <w:noProof/>
        </w:rPr>
        <w:drawing>
          <wp:inline distT="0" distB="0" distL="0" distR="0" wp14:anchorId="4C82521C" wp14:editId="4AAC66E8">
            <wp:extent cx="5958032" cy="4496996"/>
            <wp:effectExtent l="0" t="0" r="5080" b="0"/>
            <wp:docPr id="202"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9"/>
                    <a:srcRect t="1" b="2314"/>
                    <a:stretch/>
                  </pic:blipFill>
                  <pic:spPr bwMode="auto">
                    <a:xfrm>
                      <a:off x="0" y="0"/>
                      <a:ext cx="5971811" cy="4507396"/>
                    </a:xfrm>
                    <a:prstGeom prst="rect">
                      <a:avLst/>
                    </a:prstGeom>
                    <a:ln>
                      <a:noFill/>
                    </a:ln>
                    <a:extLst>
                      <a:ext uri="{53640926-AAD7-44D8-BBD7-CCE9431645EC}">
                        <a14:shadowObscured xmlns:a14="http://schemas.microsoft.com/office/drawing/2010/main"/>
                      </a:ext>
                    </a:extLst>
                  </pic:spPr>
                </pic:pic>
              </a:graphicData>
            </a:graphic>
          </wp:inline>
        </w:drawing>
      </w:r>
    </w:p>
    <w:p w14:paraId="5661012A" w14:textId="1B7E4980" w:rsidR="00E3042F" w:rsidRDefault="00E3042F" w:rsidP="006839D1">
      <w:r>
        <w:rPr>
          <w:noProof/>
        </w:rPr>
        <w:drawing>
          <wp:inline distT="0" distB="0" distL="0" distR="0" wp14:anchorId="1EE7526D" wp14:editId="4935D126">
            <wp:extent cx="6479540" cy="6737350"/>
            <wp:effectExtent l="0" t="0" r="0" b="6350"/>
            <wp:docPr id="203" name="Imagem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6479540" cy="6737350"/>
                    </a:xfrm>
                    <a:prstGeom prst="rect">
                      <a:avLst/>
                    </a:prstGeom>
                  </pic:spPr>
                </pic:pic>
              </a:graphicData>
            </a:graphic>
          </wp:inline>
        </w:drawing>
      </w:r>
    </w:p>
    <w:p w14:paraId="56D67104" w14:textId="0D40921E" w:rsidR="00E3042F" w:rsidRDefault="00E3042F" w:rsidP="006839D1"/>
    <w:p w14:paraId="013251CF" w14:textId="0DB50EF8" w:rsidR="00E3042F" w:rsidRDefault="00E3042F" w:rsidP="006839D1"/>
    <w:p w14:paraId="760BF9DC" w14:textId="29191E3A" w:rsidR="00E3042F" w:rsidRDefault="00E3042F" w:rsidP="006839D1"/>
    <w:p w14:paraId="43A965AC" w14:textId="160679BD" w:rsidR="00E3042F" w:rsidRDefault="00E3042F" w:rsidP="006839D1"/>
    <w:p w14:paraId="11790A93" w14:textId="7AFF0520" w:rsidR="00E3042F" w:rsidRDefault="00E3042F" w:rsidP="006839D1"/>
    <w:p w14:paraId="24749928" w14:textId="14A76597" w:rsidR="00E3042F" w:rsidRDefault="00E3042F" w:rsidP="006839D1"/>
    <w:p w14:paraId="74F10B19" w14:textId="4A12BDBE" w:rsidR="00E3042F" w:rsidRDefault="00E3042F" w:rsidP="006839D1"/>
    <w:p w14:paraId="4C060D65" w14:textId="75F81E5C" w:rsidR="00E3042F" w:rsidRDefault="00E3042F" w:rsidP="006839D1"/>
    <w:p w14:paraId="4AB1B59E" w14:textId="53DA23D6" w:rsidR="00E3042F" w:rsidRDefault="00E3042F" w:rsidP="006839D1"/>
    <w:p w14:paraId="729DAE0B" w14:textId="2FB39F68" w:rsidR="00E3042F" w:rsidRDefault="00E3042F" w:rsidP="006839D1"/>
    <w:p w14:paraId="18F71EB1" w14:textId="324F1AC5" w:rsidR="00E3042F" w:rsidRDefault="00E3042F" w:rsidP="006839D1"/>
    <w:p w14:paraId="1FC2D35B" w14:textId="770CB7E6" w:rsidR="00E3042F" w:rsidRDefault="00E3042F" w:rsidP="006839D1"/>
    <w:p w14:paraId="3DF7FC33" w14:textId="7D686CD3" w:rsidR="00E3042F" w:rsidRDefault="00E3042F" w:rsidP="006839D1"/>
    <w:p w14:paraId="2A23DDC7" w14:textId="2F89A591" w:rsidR="00E3042F" w:rsidRDefault="00E3042F" w:rsidP="006839D1"/>
    <w:p w14:paraId="4EA18849" w14:textId="45778EAE" w:rsidR="00E3042F" w:rsidRDefault="00E3042F" w:rsidP="006839D1"/>
    <w:p w14:paraId="16A98C32" w14:textId="67F42B97" w:rsidR="00E3042F" w:rsidRDefault="00E3042F" w:rsidP="006839D1"/>
    <w:p w14:paraId="4E10859A" w14:textId="30A56DA1" w:rsidR="009D10F6" w:rsidRDefault="009D10F6" w:rsidP="002901B3">
      <w:pPr>
        <w:pStyle w:val="Ttulo1"/>
        <w:rPr>
          <w:b/>
          <w:bCs/>
        </w:rPr>
      </w:pPr>
      <w:bookmarkStart w:id="31" w:name="_Toc78045543"/>
      <w:r w:rsidRPr="002901B3">
        <w:rPr>
          <w:b/>
          <w:bCs/>
        </w:rPr>
        <w:t>EDUCAÇÃO FÍSICA 2ª SEMANA</w:t>
      </w:r>
      <w:bookmarkEnd w:id="31"/>
    </w:p>
    <w:p w14:paraId="556B96A0" w14:textId="551414DC" w:rsidR="00E3042F" w:rsidRDefault="00E3042F" w:rsidP="00E3042F">
      <w:r>
        <w:rPr>
          <w:noProof/>
        </w:rPr>
        <w:drawing>
          <wp:inline distT="0" distB="0" distL="0" distR="0" wp14:anchorId="0FE19041" wp14:editId="63B5C456">
            <wp:extent cx="6479540" cy="4171950"/>
            <wp:effectExtent l="0" t="0" r="0" b="0"/>
            <wp:docPr id="204" name="Imagem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6479540" cy="4171950"/>
                    </a:xfrm>
                    <a:prstGeom prst="rect">
                      <a:avLst/>
                    </a:prstGeom>
                  </pic:spPr>
                </pic:pic>
              </a:graphicData>
            </a:graphic>
          </wp:inline>
        </w:drawing>
      </w:r>
    </w:p>
    <w:p w14:paraId="7E712E09" w14:textId="77CAB710" w:rsidR="007978DF" w:rsidRDefault="007978DF" w:rsidP="00E3042F">
      <w:r>
        <w:rPr>
          <w:noProof/>
        </w:rPr>
        <w:drawing>
          <wp:inline distT="0" distB="0" distL="0" distR="0" wp14:anchorId="46BAECDA" wp14:editId="1A1A2358">
            <wp:extent cx="6479540" cy="3639820"/>
            <wp:effectExtent l="0" t="0" r="0" b="0"/>
            <wp:docPr id="205" name="Image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6479540" cy="3639820"/>
                    </a:xfrm>
                    <a:prstGeom prst="rect">
                      <a:avLst/>
                    </a:prstGeom>
                  </pic:spPr>
                </pic:pic>
              </a:graphicData>
            </a:graphic>
          </wp:inline>
        </w:drawing>
      </w:r>
    </w:p>
    <w:p w14:paraId="36DDE7AF" w14:textId="01723E8D" w:rsidR="007978DF" w:rsidRDefault="007978DF" w:rsidP="00E3042F"/>
    <w:p w14:paraId="16D64C2A" w14:textId="66A64DF2" w:rsidR="007978DF" w:rsidRDefault="007978DF" w:rsidP="00E3042F"/>
    <w:p w14:paraId="15091868" w14:textId="6EC359D4" w:rsidR="007978DF" w:rsidRDefault="007978DF" w:rsidP="00E3042F"/>
    <w:p w14:paraId="575A0B62" w14:textId="0CD3E071" w:rsidR="007978DF" w:rsidRDefault="007978DF" w:rsidP="00E3042F"/>
    <w:p w14:paraId="3755FB8F" w14:textId="53609D61" w:rsidR="007978DF" w:rsidRDefault="007978DF" w:rsidP="00E3042F"/>
    <w:p w14:paraId="3C827299" w14:textId="0C9439A3" w:rsidR="007978DF" w:rsidRDefault="007978DF" w:rsidP="00E3042F"/>
    <w:p w14:paraId="2D73C821" w14:textId="5050FB5B" w:rsidR="007978DF" w:rsidRDefault="007978DF" w:rsidP="00E3042F"/>
    <w:p w14:paraId="4DC7B57D" w14:textId="7619610B" w:rsidR="007978DF" w:rsidRDefault="007978DF" w:rsidP="00E3042F"/>
    <w:p w14:paraId="46ACEA34" w14:textId="31AD174A" w:rsidR="007978DF" w:rsidRDefault="007978DF" w:rsidP="00E3042F">
      <w:r>
        <w:rPr>
          <w:noProof/>
        </w:rPr>
        <w:drawing>
          <wp:inline distT="0" distB="0" distL="0" distR="0" wp14:anchorId="1F0AA6FE" wp14:editId="0269D8C1">
            <wp:extent cx="6479540" cy="4578985"/>
            <wp:effectExtent l="0" t="0" r="0" b="0"/>
            <wp:docPr id="206" name="Imagem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6479540" cy="4578985"/>
                    </a:xfrm>
                    <a:prstGeom prst="rect">
                      <a:avLst/>
                    </a:prstGeom>
                  </pic:spPr>
                </pic:pic>
              </a:graphicData>
            </a:graphic>
          </wp:inline>
        </w:drawing>
      </w:r>
    </w:p>
    <w:p w14:paraId="58634E0C" w14:textId="0C5F42B8" w:rsidR="007978DF" w:rsidRDefault="007978DF" w:rsidP="00E3042F">
      <w:r>
        <w:rPr>
          <w:noProof/>
        </w:rPr>
        <w:drawing>
          <wp:inline distT="0" distB="0" distL="0" distR="0" wp14:anchorId="2A86A0AC" wp14:editId="6A28D943">
            <wp:extent cx="6479540" cy="3630930"/>
            <wp:effectExtent l="0" t="0" r="0" b="7620"/>
            <wp:docPr id="207" name="Imagem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6479540" cy="3630930"/>
                    </a:xfrm>
                    <a:prstGeom prst="rect">
                      <a:avLst/>
                    </a:prstGeom>
                  </pic:spPr>
                </pic:pic>
              </a:graphicData>
            </a:graphic>
          </wp:inline>
        </w:drawing>
      </w:r>
    </w:p>
    <w:p w14:paraId="3D8F4989" w14:textId="17B04A09" w:rsidR="007978DF" w:rsidRDefault="007978DF" w:rsidP="00E3042F"/>
    <w:p w14:paraId="6114E9E0" w14:textId="7B27C026" w:rsidR="007978DF" w:rsidRDefault="007978DF" w:rsidP="00E3042F"/>
    <w:p w14:paraId="3F0362A6" w14:textId="0A66A002" w:rsidR="007978DF" w:rsidRDefault="007978DF" w:rsidP="00E3042F"/>
    <w:p w14:paraId="1E1519D6" w14:textId="5044DB61" w:rsidR="007978DF" w:rsidRDefault="007978DF" w:rsidP="00E3042F"/>
    <w:p w14:paraId="7CA102DC" w14:textId="5BB98327" w:rsidR="007978DF" w:rsidRDefault="007978DF" w:rsidP="00E3042F"/>
    <w:p w14:paraId="76E94376" w14:textId="227432DB" w:rsidR="007978DF" w:rsidRDefault="007978DF" w:rsidP="00E3042F"/>
    <w:p w14:paraId="5ECFAECF" w14:textId="1780BE2C" w:rsidR="007978DF" w:rsidRDefault="007978DF" w:rsidP="00E3042F"/>
    <w:p w14:paraId="410C4DF0" w14:textId="4C4E4960" w:rsidR="007978DF" w:rsidRDefault="007978DF" w:rsidP="00E3042F"/>
    <w:p w14:paraId="6AE23F62" w14:textId="3C23C505" w:rsidR="009D10F6" w:rsidRDefault="009D10F6" w:rsidP="002901B3">
      <w:pPr>
        <w:pStyle w:val="Ttulo1"/>
        <w:rPr>
          <w:b/>
          <w:bCs/>
        </w:rPr>
      </w:pPr>
      <w:bookmarkStart w:id="32" w:name="_Toc78045544"/>
      <w:r w:rsidRPr="002901B3">
        <w:rPr>
          <w:b/>
          <w:bCs/>
        </w:rPr>
        <w:t>EDUCAÇÃO FÍSICA 3ª SEMANA</w:t>
      </w:r>
      <w:bookmarkEnd w:id="32"/>
    </w:p>
    <w:p w14:paraId="434A16F3" w14:textId="6C0A43D2" w:rsidR="007978DF" w:rsidRDefault="007978DF" w:rsidP="007978DF">
      <w:r>
        <w:rPr>
          <w:noProof/>
        </w:rPr>
        <w:drawing>
          <wp:inline distT="0" distB="0" distL="0" distR="0" wp14:anchorId="6A6361A8" wp14:editId="195EFC85">
            <wp:extent cx="6479540" cy="899160"/>
            <wp:effectExtent l="0" t="0" r="0" b="0"/>
            <wp:docPr id="208" name="Imagem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479540" cy="899160"/>
                    </a:xfrm>
                    <a:prstGeom prst="rect">
                      <a:avLst/>
                    </a:prstGeom>
                  </pic:spPr>
                </pic:pic>
              </a:graphicData>
            </a:graphic>
          </wp:inline>
        </w:drawing>
      </w:r>
    </w:p>
    <w:p w14:paraId="60D8B065" w14:textId="2FE316BB" w:rsidR="007978DF" w:rsidRDefault="007978DF" w:rsidP="007978DF">
      <w:pPr>
        <w:jc w:val="center"/>
      </w:pPr>
      <w:r>
        <w:rPr>
          <w:noProof/>
        </w:rPr>
        <w:drawing>
          <wp:inline distT="0" distB="0" distL="0" distR="0" wp14:anchorId="569D282E" wp14:editId="3389287D">
            <wp:extent cx="4448721" cy="2563987"/>
            <wp:effectExtent l="0" t="0" r="0" b="8255"/>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454306" cy="2567206"/>
                    </a:xfrm>
                    <a:prstGeom prst="rect">
                      <a:avLst/>
                    </a:prstGeom>
                  </pic:spPr>
                </pic:pic>
              </a:graphicData>
            </a:graphic>
          </wp:inline>
        </w:drawing>
      </w:r>
    </w:p>
    <w:p w14:paraId="35EBDD2D" w14:textId="4D6F66ED" w:rsidR="007978DF" w:rsidRDefault="00A31A73" w:rsidP="007978DF">
      <w:pPr>
        <w:jc w:val="center"/>
      </w:pPr>
      <w:r>
        <w:rPr>
          <w:noProof/>
        </w:rPr>
        <w:drawing>
          <wp:inline distT="0" distB="0" distL="0" distR="0" wp14:anchorId="72E5EFF7" wp14:editId="53826BD3">
            <wp:extent cx="6368903" cy="3404235"/>
            <wp:effectExtent l="0" t="0" r="0" b="5715"/>
            <wp:docPr id="210" name="Imagem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6374377" cy="3407161"/>
                    </a:xfrm>
                    <a:prstGeom prst="rect">
                      <a:avLst/>
                    </a:prstGeom>
                  </pic:spPr>
                </pic:pic>
              </a:graphicData>
            </a:graphic>
          </wp:inline>
        </w:drawing>
      </w:r>
    </w:p>
    <w:p w14:paraId="45CC73CE" w14:textId="789BBC93" w:rsidR="00A31A73" w:rsidRDefault="00A31A73" w:rsidP="007978DF">
      <w:pPr>
        <w:jc w:val="center"/>
      </w:pPr>
    </w:p>
    <w:p w14:paraId="099E5363" w14:textId="45BEA5C0" w:rsidR="00A31A73" w:rsidRDefault="00A31A73" w:rsidP="007978DF">
      <w:pPr>
        <w:jc w:val="center"/>
      </w:pPr>
      <w:r>
        <w:rPr>
          <w:noProof/>
        </w:rPr>
        <w:drawing>
          <wp:inline distT="0" distB="0" distL="0" distR="0" wp14:anchorId="354EFB91" wp14:editId="37D01B93">
            <wp:extent cx="6479540" cy="1931670"/>
            <wp:effectExtent l="0" t="0" r="0" b="0"/>
            <wp:docPr id="211" name="Imagem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479540" cy="1931670"/>
                    </a:xfrm>
                    <a:prstGeom prst="rect">
                      <a:avLst/>
                    </a:prstGeom>
                  </pic:spPr>
                </pic:pic>
              </a:graphicData>
            </a:graphic>
          </wp:inline>
        </w:drawing>
      </w:r>
    </w:p>
    <w:p w14:paraId="3DE99E4D" w14:textId="688A0F80" w:rsidR="00A31A73" w:rsidRDefault="00A31A73" w:rsidP="007978DF">
      <w:pPr>
        <w:jc w:val="center"/>
      </w:pPr>
    </w:p>
    <w:p w14:paraId="138188AE" w14:textId="67D56077" w:rsidR="00A31A73" w:rsidRDefault="00A31A73" w:rsidP="007978DF">
      <w:pPr>
        <w:jc w:val="center"/>
      </w:pPr>
    </w:p>
    <w:p w14:paraId="040E32F4" w14:textId="593A7A4A" w:rsidR="00A31A73" w:rsidRDefault="00A31A73" w:rsidP="007978DF">
      <w:pPr>
        <w:jc w:val="center"/>
      </w:pPr>
      <w:r>
        <w:rPr>
          <w:noProof/>
        </w:rPr>
        <w:drawing>
          <wp:inline distT="0" distB="0" distL="0" distR="0" wp14:anchorId="7C51621F" wp14:editId="75DF2763">
            <wp:extent cx="4512516" cy="1804299"/>
            <wp:effectExtent l="0" t="0" r="2540" b="5715"/>
            <wp:docPr id="212" name="Imagem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522754" cy="1808393"/>
                    </a:xfrm>
                    <a:prstGeom prst="rect">
                      <a:avLst/>
                    </a:prstGeom>
                  </pic:spPr>
                </pic:pic>
              </a:graphicData>
            </a:graphic>
          </wp:inline>
        </w:drawing>
      </w:r>
    </w:p>
    <w:p w14:paraId="33724040" w14:textId="73F542C8" w:rsidR="00A31A73" w:rsidRDefault="008B4FC8" w:rsidP="007978DF">
      <w:pPr>
        <w:jc w:val="center"/>
      </w:pPr>
      <w:r>
        <w:rPr>
          <w:noProof/>
        </w:rPr>
        <w:drawing>
          <wp:inline distT="0" distB="0" distL="0" distR="0" wp14:anchorId="230FDBA2" wp14:editId="474612C1">
            <wp:extent cx="6479540" cy="1645285"/>
            <wp:effectExtent l="0" t="0" r="0" b="0"/>
            <wp:docPr id="214" name="Imagem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6479540" cy="1645285"/>
                    </a:xfrm>
                    <a:prstGeom prst="rect">
                      <a:avLst/>
                    </a:prstGeom>
                  </pic:spPr>
                </pic:pic>
              </a:graphicData>
            </a:graphic>
          </wp:inline>
        </w:drawing>
      </w:r>
    </w:p>
    <w:p w14:paraId="7BBAF75E" w14:textId="7D95E2DC" w:rsidR="00A31A73" w:rsidRDefault="008B4FC8" w:rsidP="007978DF">
      <w:pPr>
        <w:jc w:val="center"/>
      </w:pPr>
      <w:r>
        <w:rPr>
          <w:noProof/>
        </w:rPr>
        <w:drawing>
          <wp:inline distT="0" distB="0" distL="0" distR="0" wp14:anchorId="2055FBD9" wp14:editId="6BD3D6AE">
            <wp:extent cx="4023484" cy="2147777"/>
            <wp:effectExtent l="0" t="0" r="0" b="5080"/>
            <wp:docPr id="215" name="Imagem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32185" cy="2152421"/>
                    </a:xfrm>
                    <a:prstGeom prst="rect">
                      <a:avLst/>
                    </a:prstGeom>
                  </pic:spPr>
                </pic:pic>
              </a:graphicData>
            </a:graphic>
          </wp:inline>
        </w:drawing>
      </w:r>
    </w:p>
    <w:p w14:paraId="7A2D1B1D" w14:textId="278BC974" w:rsidR="008B4FC8" w:rsidRDefault="008B4FC8" w:rsidP="007978DF">
      <w:pPr>
        <w:jc w:val="center"/>
      </w:pPr>
      <w:r>
        <w:rPr>
          <w:noProof/>
        </w:rPr>
        <w:drawing>
          <wp:inline distT="0" distB="0" distL="0" distR="0" wp14:anchorId="3F8DC0AE" wp14:editId="2EC11033">
            <wp:extent cx="6479540" cy="275590"/>
            <wp:effectExtent l="0" t="0" r="0" b="0"/>
            <wp:docPr id="216" name="Imagem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6479540" cy="275590"/>
                    </a:xfrm>
                    <a:prstGeom prst="rect">
                      <a:avLst/>
                    </a:prstGeom>
                  </pic:spPr>
                </pic:pic>
              </a:graphicData>
            </a:graphic>
          </wp:inline>
        </w:drawing>
      </w:r>
    </w:p>
    <w:p w14:paraId="11CF0FAD" w14:textId="52F8ABC8" w:rsidR="008B4FC8" w:rsidRDefault="008B4FC8" w:rsidP="007978DF">
      <w:pPr>
        <w:jc w:val="center"/>
      </w:pPr>
      <w:r>
        <w:rPr>
          <w:noProof/>
        </w:rPr>
        <w:drawing>
          <wp:inline distT="0" distB="0" distL="0" distR="0" wp14:anchorId="5A9230B9" wp14:editId="6DD59EA3">
            <wp:extent cx="4164399" cy="2211572"/>
            <wp:effectExtent l="0" t="0" r="7620" b="0"/>
            <wp:docPr id="217" name="Imagem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186648" cy="2223388"/>
                    </a:xfrm>
                    <a:prstGeom prst="rect">
                      <a:avLst/>
                    </a:prstGeom>
                  </pic:spPr>
                </pic:pic>
              </a:graphicData>
            </a:graphic>
          </wp:inline>
        </w:drawing>
      </w:r>
    </w:p>
    <w:p w14:paraId="28E2ECC7" w14:textId="5EB30BB5" w:rsidR="008B4FC8" w:rsidRPr="007978DF" w:rsidRDefault="008B4FC8" w:rsidP="007978DF">
      <w:pPr>
        <w:jc w:val="center"/>
      </w:pPr>
      <w:r>
        <w:rPr>
          <w:noProof/>
        </w:rPr>
        <w:drawing>
          <wp:inline distT="0" distB="0" distL="0" distR="0" wp14:anchorId="15D50555" wp14:editId="5A5A6959">
            <wp:extent cx="6479540" cy="1036320"/>
            <wp:effectExtent l="0" t="0" r="0" b="0"/>
            <wp:docPr id="218" name="Imagem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6479540" cy="1036320"/>
                    </a:xfrm>
                    <a:prstGeom prst="rect">
                      <a:avLst/>
                    </a:prstGeom>
                  </pic:spPr>
                </pic:pic>
              </a:graphicData>
            </a:graphic>
          </wp:inline>
        </w:drawing>
      </w:r>
    </w:p>
    <w:p w14:paraId="04A675A9" w14:textId="38DFD011" w:rsidR="009D10F6" w:rsidRDefault="009D10F6" w:rsidP="002901B3">
      <w:pPr>
        <w:pStyle w:val="Ttulo1"/>
        <w:rPr>
          <w:b/>
          <w:bCs/>
        </w:rPr>
      </w:pPr>
      <w:bookmarkStart w:id="33" w:name="_Toc78045545"/>
      <w:r w:rsidRPr="002901B3">
        <w:rPr>
          <w:b/>
          <w:bCs/>
        </w:rPr>
        <w:t>EDUCAÇÃO FÍSICA 4ª SEMANA</w:t>
      </w:r>
      <w:bookmarkEnd w:id="33"/>
    </w:p>
    <w:p w14:paraId="7D3DE394" w14:textId="0807769F" w:rsidR="008B4FC8" w:rsidRDefault="00101103" w:rsidP="008B4FC8">
      <w:r>
        <w:rPr>
          <w:noProof/>
        </w:rPr>
        <w:drawing>
          <wp:inline distT="0" distB="0" distL="0" distR="0" wp14:anchorId="1847E44E" wp14:editId="4CB9E673">
            <wp:extent cx="6479540" cy="5167423"/>
            <wp:effectExtent l="0" t="0" r="0" b="0"/>
            <wp:docPr id="219" name="Imagem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6480719" cy="5168363"/>
                    </a:xfrm>
                    <a:prstGeom prst="rect">
                      <a:avLst/>
                    </a:prstGeom>
                  </pic:spPr>
                </pic:pic>
              </a:graphicData>
            </a:graphic>
          </wp:inline>
        </w:drawing>
      </w:r>
    </w:p>
    <w:p w14:paraId="215E53EE" w14:textId="12CAABDD" w:rsidR="00101103" w:rsidRDefault="00101103" w:rsidP="008B4FC8">
      <w:r>
        <w:rPr>
          <w:noProof/>
        </w:rPr>
        <w:drawing>
          <wp:inline distT="0" distB="0" distL="0" distR="0" wp14:anchorId="47F06E82" wp14:editId="57AB25FF">
            <wp:extent cx="6479540" cy="4125433"/>
            <wp:effectExtent l="0" t="0" r="0" b="8890"/>
            <wp:docPr id="220" name="Imagem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6481899" cy="4126935"/>
                    </a:xfrm>
                    <a:prstGeom prst="rect">
                      <a:avLst/>
                    </a:prstGeom>
                  </pic:spPr>
                </pic:pic>
              </a:graphicData>
            </a:graphic>
          </wp:inline>
        </w:drawing>
      </w:r>
    </w:p>
    <w:p w14:paraId="042FE7D9" w14:textId="611487F9" w:rsidR="00101103" w:rsidRDefault="00101103" w:rsidP="008B4FC8">
      <w:r>
        <w:rPr>
          <w:noProof/>
        </w:rPr>
        <w:drawing>
          <wp:inline distT="0" distB="0" distL="0" distR="0" wp14:anchorId="74204DDF" wp14:editId="353583F8">
            <wp:extent cx="6479540" cy="3638550"/>
            <wp:effectExtent l="0" t="0" r="0" b="0"/>
            <wp:docPr id="221" name="Imagem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6479540" cy="3638550"/>
                    </a:xfrm>
                    <a:prstGeom prst="rect">
                      <a:avLst/>
                    </a:prstGeom>
                  </pic:spPr>
                </pic:pic>
              </a:graphicData>
            </a:graphic>
          </wp:inline>
        </w:drawing>
      </w:r>
    </w:p>
    <w:p w14:paraId="6BB15537" w14:textId="56A6CB39" w:rsidR="00101103" w:rsidRDefault="00101103" w:rsidP="008B4FC8">
      <w:r>
        <w:rPr>
          <w:noProof/>
        </w:rPr>
        <w:drawing>
          <wp:inline distT="0" distB="0" distL="0" distR="0" wp14:anchorId="77E6177A" wp14:editId="70C22F43">
            <wp:extent cx="6479540" cy="3304540"/>
            <wp:effectExtent l="0" t="0" r="0" b="0"/>
            <wp:docPr id="222" name="Imagem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6479540" cy="3304540"/>
                    </a:xfrm>
                    <a:prstGeom prst="rect">
                      <a:avLst/>
                    </a:prstGeom>
                  </pic:spPr>
                </pic:pic>
              </a:graphicData>
            </a:graphic>
          </wp:inline>
        </w:drawing>
      </w:r>
    </w:p>
    <w:p w14:paraId="57CF21E6" w14:textId="6D6B2606" w:rsidR="00101103" w:rsidRDefault="00101103" w:rsidP="008B4FC8"/>
    <w:p w14:paraId="429EAD7D" w14:textId="23D2E8C1" w:rsidR="00101103" w:rsidRDefault="00101103" w:rsidP="008B4FC8"/>
    <w:p w14:paraId="6D37EAF5" w14:textId="2F14B28C" w:rsidR="00101103" w:rsidRDefault="00101103" w:rsidP="008B4FC8"/>
    <w:p w14:paraId="4812679F" w14:textId="0B3E0EA6" w:rsidR="00101103" w:rsidRDefault="00101103" w:rsidP="008B4FC8"/>
    <w:p w14:paraId="66C4A62F" w14:textId="2E31C2C6" w:rsidR="00101103" w:rsidRDefault="00101103" w:rsidP="008B4FC8"/>
    <w:p w14:paraId="460A0144" w14:textId="51866681" w:rsidR="00101103" w:rsidRDefault="00101103" w:rsidP="008B4FC8"/>
    <w:p w14:paraId="2C1734E9" w14:textId="7B697606" w:rsidR="00101103" w:rsidRDefault="00101103" w:rsidP="008B4FC8"/>
    <w:p w14:paraId="17E1CB47" w14:textId="417BDE0F" w:rsidR="00101103" w:rsidRDefault="00101103" w:rsidP="008B4FC8"/>
    <w:p w14:paraId="4802C6DB" w14:textId="52C66C86" w:rsidR="00101103" w:rsidRDefault="00101103" w:rsidP="008B4FC8"/>
    <w:p w14:paraId="213E3862" w14:textId="3760EDDC" w:rsidR="00101103" w:rsidRDefault="00101103" w:rsidP="008B4FC8"/>
    <w:p w14:paraId="1C91EB4A" w14:textId="1E3E5AD5" w:rsidR="00101103" w:rsidRDefault="00101103" w:rsidP="008B4FC8"/>
    <w:p w14:paraId="592F508E" w14:textId="6694A710" w:rsidR="00101103" w:rsidRDefault="00101103" w:rsidP="008B4FC8"/>
    <w:p w14:paraId="6FDA1103" w14:textId="190C706C" w:rsidR="00101103" w:rsidRDefault="00101103" w:rsidP="008B4FC8"/>
    <w:p w14:paraId="0D41A2E6" w14:textId="0F78F4F5" w:rsidR="00101103" w:rsidRDefault="00101103" w:rsidP="008B4FC8"/>
    <w:p w14:paraId="2E5A06FD" w14:textId="02D147BB" w:rsidR="00101103" w:rsidRDefault="00101103" w:rsidP="008B4FC8"/>
    <w:p w14:paraId="00FC8CF8" w14:textId="649C027E" w:rsidR="00F927FB" w:rsidRDefault="00F927FB" w:rsidP="00F927FB">
      <w:pPr>
        <w:pStyle w:val="Ttulo1"/>
        <w:rPr>
          <w:b/>
          <w:bCs/>
        </w:rPr>
      </w:pPr>
      <w:bookmarkStart w:id="34" w:name="_Toc78045546"/>
      <w:r w:rsidRPr="002901B3">
        <w:rPr>
          <w:b/>
          <w:bCs/>
        </w:rPr>
        <w:t xml:space="preserve">EDUCAÇÃO FÍSICA </w:t>
      </w:r>
      <w:r>
        <w:rPr>
          <w:b/>
          <w:bCs/>
        </w:rPr>
        <w:t>5</w:t>
      </w:r>
      <w:r w:rsidRPr="002901B3">
        <w:rPr>
          <w:b/>
          <w:bCs/>
        </w:rPr>
        <w:t>ª SEMANA</w:t>
      </w:r>
      <w:bookmarkEnd w:id="34"/>
    </w:p>
    <w:p w14:paraId="50187E01" w14:textId="65757CCC" w:rsidR="00101103" w:rsidRDefault="00101103" w:rsidP="00101103">
      <w:r>
        <w:rPr>
          <w:noProof/>
        </w:rPr>
        <w:drawing>
          <wp:inline distT="0" distB="0" distL="0" distR="0" wp14:anchorId="705CC8E3" wp14:editId="08DBB356">
            <wp:extent cx="6060695" cy="4615608"/>
            <wp:effectExtent l="0" t="0" r="0" b="0"/>
            <wp:docPr id="223" name="Imagem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6064594" cy="4618577"/>
                    </a:xfrm>
                    <a:prstGeom prst="rect">
                      <a:avLst/>
                    </a:prstGeom>
                  </pic:spPr>
                </pic:pic>
              </a:graphicData>
            </a:graphic>
          </wp:inline>
        </w:drawing>
      </w:r>
    </w:p>
    <w:p w14:paraId="67418F40" w14:textId="49761AB5" w:rsidR="00101103" w:rsidRDefault="004E7222" w:rsidP="00101103">
      <w:r>
        <w:rPr>
          <w:noProof/>
        </w:rPr>
        <w:drawing>
          <wp:inline distT="0" distB="0" distL="0" distR="0" wp14:anchorId="59220F93" wp14:editId="5DF98BD4">
            <wp:extent cx="6209802" cy="2203007"/>
            <wp:effectExtent l="0" t="0" r="635" b="6985"/>
            <wp:docPr id="224" name="Imagem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6220362" cy="2206753"/>
                    </a:xfrm>
                    <a:prstGeom prst="rect">
                      <a:avLst/>
                    </a:prstGeom>
                  </pic:spPr>
                </pic:pic>
              </a:graphicData>
            </a:graphic>
          </wp:inline>
        </w:drawing>
      </w:r>
    </w:p>
    <w:p w14:paraId="52EB71A9" w14:textId="74FE5A29" w:rsidR="004E7222" w:rsidRDefault="004E7222" w:rsidP="00101103">
      <w:r>
        <w:rPr>
          <w:noProof/>
        </w:rPr>
        <w:drawing>
          <wp:inline distT="0" distB="0" distL="0" distR="0" wp14:anchorId="7F8F232A" wp14:editId="5F810DE1">
            <wp:extent cx="6219825" cy="2493339"/>
            <wp:effectExtent l="0" t="0" r="0" b="2540"/>
            <wp:docPr id="225" name="Imagem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6224992" cy="2495410"/>
                    </a:xfrm>
                    <a:prstGeom prst="rect">
                      <a:avLst/>
                    </a:prstGeom>
                  </pic:spPr>
                </pic:pic>
              </a:graphicData>
            </a:graphic>
          </wp:inline>
        </w:drawing>
      </w:r>
    </w:p>
    <w:p w14:paraId="5CD5C689" w14:textId="02FE4C44" w:rsidR="004E7222" w:rsidRDefault="004E7222" w:rsidP="00101103">
      <w:r>
        <w:rPr>
          <w:noProof/>
        </w:rPr>
        <w:drawing>
          <wp:inline distT="0" distB="0" distL="0" distR="0" wp14:anchorId="6A58FB69" wp14:editId="6F67FA68">
            <wp:extent cx="6479540" cy="3600450"/>
            <wp:effectExtent l="0" t="0" r="0" b="0"/>
            <wp:docPr id="226" name="Imagem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6479540" cy="3600450"/>
                    </a:xfrm>
                    <a:prstGeom prst="rect">
                      <a:avLst/>
                    </a:prstGeom>
                  </pic:spPr>
                </pic:pic>
              </a:graphicData>
            </a:graphic>
          </wp:inline>
        </w:drawing>
      </w:r>
    </w:p>
    <w:p w14:paraId="70C08712" w14:textId="3C2EF542" w:rsidR="004E7222" w:rsidRDefault="004E7222" w:rsidP="00101103">
      <w:r>
        <w:rPr>
          <w:noProof/>
        </w:rPr>
        <w:drawing>
          <wp:inline distT="0" distB="0" distL="0" distR="0" wp14:anchorId="56C55A17" wp14:editId="349B12DA">
            <wp:extent cx="6479540" cy="4634865"/>
            <wp:effectExtent l="0" t="0" r="0" b="0"/>
            <wp:docPr id="227" name="Imagem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6479540" cy="4634865"/>
                    </a:xfrm>
                    <a:prstGeom prst="rect">
                      <a:avLst/>
                    </a:prstGeom>
                  </pic:spPr>
                </pic:pic>
              </a:graphicData>
            </a:graphic>
          </wp:inline>
        </w:drawing>
      </w:r>
    </w:p>
    <w:p w14:paraId="7083CA6D" w14:textId="49F1FE69" w:rsidR="004E7222" w:rsidRDefault="004E7222" w:rsidP="00101103"/>
    <w:p w14:paraId="63B9EB31" w14:textId="3AE300AF" w:rsidR="004E7222" w:rsidRDefault="004E7222" w:rsidP="00101103"/>
    <w:p w14:paraId="319E1357" w14:textId="42801C78" w:rsidR="004E7222" w:rsidRDefault="004E7222" w:rsidP="00101103"/>
    <w:p w14:paraId="47D0F6DE" w14:textId="17D5CE2E" w:rsidR="004E7222" w:rsidRDefault="004E7222" w:rsidP="00101103"/>
    <w:p w14:paraId="0053844B" w14:textId="64645CBD" w:rsidR="004E7222" w:rsidRDefault="004E7222" w:rsidP="00101103"/>
    <w:p w14:paraId="7946A8E8" w14:textId="5F7DB260" w:rsidR="004E7222" w:rsidRDefault="004E7222" w:rsidP="00101103"/>
    <w:p w14:paraId="7430F6E5" w14:textId="549F20B6" w:rsidR="004E7222" w:rsidRDefault="004E7222" w:rsidP="00101103"/>
    <w:p w14:paraId="77B6D6BB" w14:textId="4F6C258F" w:rsidR="004E7222" w:rsidRDefault="004E7222" w:rsidP="00101103">
      <w:r>
        <w:rPr>
          <w:noProof/>
        </w:rPr>
        <w:drawing>
          <wp:inline distT="0" distB="0" distL="0" distR="0" wp14:anchorId="0499040E" wp14:editId="525F35D7">
            <wp:extent cx="6479540" cy="3304540"/>
            <wp:effectExtent l="0" t="0" r="0" b="0"/>
            <wp:docPr id="228" name="Imagem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479540" cy="3304540"/>
                    </a:xfrm>
                    <a:prstGeom prst="rect">
                      <a:avLst/>
                    </a:prstGeom>
                  </pic:spPr>
                </pic:pic>
              </a:graphicData>
            </a:graphic>
          </wp:inline>
        </w:drawing>
      </w:r>
    </w:p>
    <w:p w14:paraId="02E9B280" w14:textId="2E8F6D84" w:rsidR="00CA0761" w:rsidRDefault="00CA0761" w:rsidP="00101103"/>
    <w:p w14:paraId="4F693EEA" w14:textId="5B7B6A13" w:rsidR="00CA0761" w:rsidRDefault="00CA0761" w:rsidP="00101103">
      <w:r>
        <w:rPr>
          <w:noProof/>
        </w:rPr>
        <w:drawing>
          <wp:inline distT="0" distB="0" distL="0" distR="0" wp14:anchorId="41279792" wp14:editId="67D2380F">
            <wp:extent cx="6479540" cy="2628265"/>
            <wp:effectExtent l="0" t="0" r="0" b="635"/>
            <wp:docPr id="229" name="Imagem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6479540" cy="2628265"/>
                    </a:xfrm>
                    <a:prstGeom prst="rect">
                      <a:avLst/>
                    </a:prstGeom>
                  </pic:spPr>
                </pic:pic>
              </a:graphicData>
            </a:graphic>
          </wp:inline>
        </w:drawing>
      </w:r>
    </w:p>
    <w:p w14:paraId="28A146F3" w14:textId="39953E8E" w:rsidR="00CA0761" w:rsidRDefault="00CA0761" w:rsidP="00101103"/>
    <w:p w14:paraId="2D8DB30A" w14:textId="7ECA3828" w:rsidR="00CA0761" w:rsidRDefault="00CA0761" w:rsidP="00101103"/>
    <w:p w14:paraId="2ED93FF5" w14:textId="5CC9F985" w:rsidR="00CA0761" w:rsidRDefault="00CA0761" w:rsidP="00101103"/>
    <w:p w14:paraId="4B765236" w14:textId="5470B2CB" w:rsidR="00CA0761" w:rsidRDefault="00CA0761" w:rsidP="00101103"/>
    <w:p w14:paraId="0287E94C" w14:textId="0199DF81" w:rsidR="00CA0761" w:rsidRDefault="00CA0761" w:rsidP="00101103"/>
    <w:p w14:paraId="07200F77" w14:textId="267CE3A4" w:rsidR="00CA0761" w:rsidRDefault="00CA0761" w:rsidP="00101103"/>
    <w:p w14:paraId="2035C540" w14:textId="7DDCF556" w:rsidR="00CA0761" w:rsidRDefault="00CA0761" w:rsidP="00101103"/>
    <w:p w14:paraId="20BCDD8E" w14:textId="6D26590F" w:rsidR="00CA0761" w:rsidRDefault="00CA0761" w:rsidP="00101103"/>
    <w:p w14:paraId="73339805" w14:textId="506393DB" w:rsidR="00CA0761" w:rsidRDefault="00CA0761" w:rsidP="00101103"/>
    <w:p w14:paraId="172C21B0" w14:textId="4B4B30F5" w:rsidR="00CA0761" w:rsidRDefault="00CA0761" w:rsidP="00101103"/>
    <w:p w14:paraId="1EA1FD40" w14:textId="33B8F616" w:rsidR="00CA0761" w:rsidRDefault="00CA0761" w:rsidP="00101103"/>
    <w:p w14:paraId="59C58554" w14:textId="4C8C7AD1" w:rsidR="00CA0761" w:rsidRDefault="00CA0761" w:rsidP="00101103"/>
    <w:p w14:paraId="445075F9" w14:textId="0F8C3B58" w:rsidR="00CA0761" w:rsidRDefault="00CA0761" w:rsidP="00101103"/>
    <w:p w14:paraId="11CD5957" w14:textId="12FBBA7C" w:rsidR="00CA0761" w:rsidRDefault="00CA0761" w:rsidP="00101103"/>
    <w:p w14:paraId="5E2DE1B7" w14:textId="20DB43AF" w:rsidR="00CA0761" w:rsidRDefault="00CA0761" w:rsidP="00101103"/>
    <w:p w14:paraId="16C06386" w14:textId="19034D18" w:rsidR="00CA0761" w:rsidRDefault="00CA0761" w:rsidP="00101103"/>
    <w:p w14:paraId="2EB14F29" w14:textId="548E508B" w:rsidR="00CA0761" w:rsidRDefault="00CA0761" w:rsidP="00101103"/>
    <w:p w14:paraId="72B4CE97" w14:textId="7CFCFF26" w:rsidR="00CA0761" w:rsidRDefault="00CA0761" w:rsidP="00101103"/>
    <w:p w14:paraId="10D545E0" w14:textId="06460095" w:rsidR="00CA0761" w:rsidRDefault="00CA0761" w:rsidP="00101103"/>
    <w:p w14:paraId="5BCB6047" w14:textId="77777777" w:rsidR="00CA0761" w:rsidRPr="00101103" w:rsidRDefault="00CA0761" w:rsidP="00101103"/>
    <w:p w14:paraId="73B8BEE3" w14:textId="5BEB504A" w:rsidR="00F927FB" w:rsidRDefault="00F927FB" w:rsidP="00F927FB">
      <w:pPr>
        <w:pStyle w:val="Ttulo1"/>
        <w:rPr>
          <w:b/>
          <w:bCs/>
        </w:rPr>
      </w:pPr>
      <w:bookmarkStart w:id="35" w:name="_Toc78045547"/>
      <w:r w:rsidRPr="002901B3">
        <w:rPr>
          <w:b/>
          <w:bCs/>
        </w:rPr>
        <w:t xml:space="preserve">EDUCAÇÃO FÍSICA </w:t>
      </w:r>
      <w:r>
        <w:rPr>
          <w:b/>
          <w:bCs/>
        </w:rPr>
        <w:t>6</w:t>
      </w:r>
      <w:r w:rsidRPr="002901B3">
        <w:rPr>
          <w:b/>
          <w:bCs/>
        </w:rPr>
        <w:t>ª SEMANA</w:t>
      </w:r>
      <w:bookmarkEnd w:id="35"/>
    </w:p>
    <w:p w14:paraId="6D740C55" w14:textId="161F1888" w:rsidR="00CA0761" w:rsidRDefault="002A3799" w:rsidP="00CA0761">
      <w:r>
        <w:rPr>
          <w:noProof/>
        </w:rPr>
        <w:drawing>
          <wp:inline distT="0" distB="0" distL="0" distR="0" wp14:anchorId="0C1171F5" wp14:editId="4B910950">
            <wp:extent cx="6479540" cy="4380865"/>
            <wp:effectExtent l="0" t="0" r="0" b="635"/>
            <wp:docPr id="230" name="Imagem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6479540" cy="4380865"/>
                    </a:xfrm>
                    <a:prstGeom prst="rect">
                      <a:avLst/>
                    </a:prstGeom>
                  </pic:spPr>
                </pic:pic>
              </a:graphicData>
            </a:graphic>
          </wp:inline>
        </w:drawing>
      </w:r>
    </w:p>
    <w:p w14:paraId="41FCE469" w14:textId="356A2B14" w:rsidR="002A3799" w:rsidRPr="00CA0761" w:rsidRDefault="002A3799" w:rsidP="00CA0761">
      <w:r>
        <w:rPr>
          <w:noProof/>
        </w:rPr>
        <w:drawing>
          <wp:inline distT="0" distB="0" distL="0" distR="0" wp14:anchorId="45035C62" wp14:editId="40C8F9BC">
            <wp:extent cx="6479540" cy="3814445"/>
            <wp:effectExtent l="0" t="0" r="0" b="0"/>
            <wp:docPr id="231" name="Image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6479540" cy="3814445"/>
                    </a:xfrm>
                    <a:prstGeom prst="rect">
                      <a:avLst/>
                    </a:prstGeom>
                  </pic:spPr>
                </pic:pic>
              </a:graphicData>
            </a:graphic>
          </wp:inline>
        </w:drawing>
      </w:r>
    </w:p>
    <w:p w14:paraId="2EBB1E05" w14:textId="79216F12" w:rsidR="00CA0761" w:rsidRDefault="00CA0761" w:rsidP="00CA0761"/>
    <w:p w14:paraId="12AEF436" w14:textId="5CDB7A08" w:rsidR="002A3799" w:rsidRDefault="002A3799" w:rsidP="00CA0761"/>
    <w:p w14:paraId="6AE56A82" w14:textId="2FEA5D1D" w:rsidR="002A3799" w:rsidRDefault="002A3799" w:rsidP="00CA0761"/>
    <w:p w14:paraId="4D02E053" w14:textId="35220B48" w:rsidR="002A3799" w:rsidRDefault="002A3799" w:rsidP="00CA0761"/>
    <w:p w14:paraId="76178ADE" w14:textId="422AC14B" w:rsidR="002A3799" w:rsidRDefault="002A3799" w:rsidP="00CA0761"/>
    <w:p w14:paraId="7D462373" w14:textId="3B31E304" w:rsidR="002A3799" w:rsidRDefault="002A3799" w:rsidP="00CA0761"/>
    <w:p w14:paraId="03DEEABF" w14:textId="3314C248" w:rsidR="002A3799" w:rsidRDefault="005132D2" w:rsidP="00CA0761">
      <w:r>
        <w:rPr>
          <w:noProof/>
        </w:rPr>
        <w:drawing>
          <wp:inline distT="0" distB="0" distL="0" distR="0" wp14:anchorId="58693312" wp14:editId="29DD8A70">
            <wp:extent cx="6479540" cy="3100705"/>
            <wp:effectExtent l="0" t="0" r="0" b="4445"/>
            <wp:docPr id="232" name="Imagem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6479540" cy="3100705"/>
                    </a:xfrm>
                    <a:prstGeom prst="rect">
                      <a:avLst/>
                    </a:prstGeom>
                  </pic:spPr>
                </pic:pic>
              </a:graphicData>
            </a:graphic>
          </wp:inline>
        </w:drawing>
      </w:r>
    </w:p>
    <w:p w14:paraId="3E6E1019" w14:textId="1F255BE8" w:rsidR="005132D2" w:rsidRDefault="005132D2" w:rsidP="00CA0761"/>
    <w:p w14:paraId="77438AE0" w14:textId="6430C64D" w:rsidR="005132D2" w:rsidRDefault="005132D2" w:rsidP="00CA0761">
      <w:r>
        <w:rPr>
          <w:noProof/>
        </w:rPr>
        <w:drawing>
          <wp:inline distT="0" distB="0" distL="0" distR="0" wp14:anchorId="7DEEC104" wp14:editId="105C4036">
            <wp:extent cx="6479540" cy="1317625"/>
            <wp:effectExtent l="0" t="0" r="0" b="0"/>
            <wp:docPr id="233" name="Imagem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6479540" cy="1317625"/>
                    </a:xfrm>
                    <a:prstGeom prst="rect">
                      <a:avLst/>
                    </a:prstGeom>
                  </pic:spPr>
                </pic:pic>
              </a:graphicData>
            </a:graphic>
          </wp:inline>
        </w:drawing>
      </w:r>
    </w:p>
    <w:p w14:paraId="3E346CA3" w14:textId="5CE5D77B" w:rsidR="005132D2" w:rsidRDefault="005132D2" w:rsidP="00CA0761"/>
    <w:p w14:paraId="78886CF6" w14:textId="2D9956C4" w:rsidR="005132D2" w:rsidRDefault="005132D2" w:rsidP="00CA0761"/>
    <w:p w14:paraId="6EA27996" w14:textId="7E8DCDB5" w:rsidR="005132D2" w:rsidRDefault="005132D2" w:rsidP="00CA0761"/>
    <w:p w14:paraId="2119863A" w14:textId="3EDBB796" w:rsidR="005132D2" w:rsidRDefault="005132D2" w:rsidP="00CA0761"/>
    <w:p w14:paraId="0E1EBFC0" w14:textId="5FCF8615" w:rsidR="005132D2" w:rsidRDefault="005132D2" w:rsidP="00CA0761"/>
    <w:p w14:paraId="3757C958" w14:textId="4F35EA5F" w:rsidR="005132D2" w:rsidRDefault="005132D2" w:rsidP="00CA0761"/>
    <w:p w14:paraId="626D2AEE" w14:textId="7970B7A4" w:rsidR="005132D2" w:rsidRDefault="005132D2" w:rsidP="00CA0761"/>
    <w:p w14:paraId="744209AF" w14:textId="53DFC17B" w:rsidR="005132D2" w:rsidRDefault="005132D2" w:rsidP="00CA0761"/>
    <w:p w14:paraId="4A0E5CFB" w14:textId="053C301B" w:rsidR="005132D2" w:rsidRDefault="005132D2" w:rsidP="00CA0761"/>
    <w:p w14:paraId="710E3307" w14:textId="2A77DA2A" w:rsidR="005132D2" w:rsidRDefault="005132D2" w:rsidP="00CA0761"/>
    <w:p w14:paraId="52F958BF" w14:textId="7F415B8C" w:rsidR="005132D2" w:rsidRDefault="005132D2" w:rsidP="00CA0761"/>
    <w:p w14:paraId="0961FB3B" w14:textId="09644FA9" w:rsidR="005132D2" w:rsidRDefault="005132D2" w:rsidP="00CA0761"/>
    <w:p w14:paraId="6850B2E6" w14:textId="650AF219" w:rsidR="005132D2" w:rsidRDefault="005132D2" w:rsidP="00CA0761"/>
    <w:p w14:paraId="6FF68970" w14:textId="33BC4BB9" w:rsidR="005132D2" w:rsidRDefault="005132D2" w:rsidP="00CA0761"/>
    <w:p w14:paraId="59B1C05D" w14:textId="4780D443" w:rsidR="005132D2" w:rsidRDefault="005132D2" w:rsidP="00CA0761"/>
    <w:p w14:paraId="345BF598" w14:textId="7DA2C8CA" w:rsidR="005132D2" w:rsidRDefault="005132D2" w:rsidP="00CA0761"/>
    <w:p w14:paraId="68FDF54D" w14:textId="4FA32858" w:rsidR="005132D2" w:rsidRDefault="005132D2" w:rsidP="00CA0761"/>
    <w:p w14:paraId="414FA750" w14:textId="5ACFB6D6" w:rsidR="005132D2" w:rsidRDefault="005132D2" w:rsidP="00CA0761"/>
    <w:p w14:paraId="6DA61498" w14:textId="788BC12F" w:rsidR="005132D2" w:rsidRDefault="005132D2" w:rsidP="00CA0761"/>
    <w:p w14:paraId="247F297A" w14:textId="0DB0EA20" w:rsidR="005132D2" w:rsidRDefault="005132D2" w:rsidP="00CA0761"/>
    <w:p w14:paraId="571287C5" w14:textId="445BF34E" w:rsidR="005132D2" w:rsidRDefault="005132D2" w:rsidP="00CA0761"/>
    <w:p w14:paraId="1691CA82" w14:textId="11009770" w:rsidR="005132D2" w:rsidRDefault="005132D2" w:rsidP="00CA0761"/>
    <w:p w14:paraId="5EBE4F98" w14:textId="66801AF0" w:rsidR="005132D2" w:rsidRDefault="005132D2" w:rsidP="00CA0761"/>
    <w:p w14:paraId="5B9665B8" w14:textId="0E44109F" w:rsidR="005132D2" w:rsidRDefault="005132D2" w:rsidP="00CA0761"/>
    <w:p w14:paraId="643E5C41" w14:textId="1FCC9561" w:rsidR="005132D2" w:rsidRDefault="005132D2" w:rsidP="00CA0761"/>
    <w:p w14:paraId="068B703A" w14:textId="77777777" w:rsidR="005132D2" w:rsidRPr="00CA0761" w:rsidRDefault="005132D2" w:rsidP="00CA0761"/>
    <w:p w14:paraId="117FFE88" w14:textId="3E181A74" w:rsidR="009D10F6" w:rsidRDefault="009F0BB5" w:rsidP="00351A14">
      <w:pPr>
        <w:pStyle w:val="Ttulo1"/>
        <w:rPr>
          <w:b/>
          <w:bCs/>
        </w:rPr>
      </w:pPr>
      <w:bookmarkStart w:id="36" w:name="_Toc78045548"/>
      <w:r w:rsidRPr="00351A14">
        <w:rPr>
          <w:b/>
          <w:bCs/>
        </w:rPr>
        <w:t>ARTE 1ª SEMANA</w:t>
      </w:r>
      <w:bookmarkEnd w:id="36"/>
    </w:p>
    <w:p w14:paraId="3DBBAEE1" w14:textId="611C1457" w:rsidR="005132D2" w:rsidRDefault="005132D2" w:rsidP="005132D2">
      <w:r>
        <w:rPr>
          <w:noProof/>
        </w:rPr>
        <w:drawing>
          <wp:inline distT="0" distB="0" distL="0" distR="0" wp14:anchorId="1D4A8CF3" wp14:editId="2C0DE505">
            <wp:extent cx="5954233" cy="1905843"/>
            <wp:effectExtent l="0" t="0" r="8890" b="0"/>
            <wp:docPr id="234" name="Imagem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0"/>
                    <a:srcRect t="9300"/>
                    <a:stretch/>
                  </pic:blipFill>
                  <pic:spPr bwMode="auto">
                    <a:xfrm>
                      <a:off x="0" y="0"/>
                      <a:ext cx="5957483" cy="1906883"/>
                    </a:xfrm>
                    <a:prstGeom prst="rect">
                      <a:avLst/>
                    </a:prstGeom>
                    <a:ln>
                      <a:noFill/>
                    </a:ln>
                    <a:extLst>
                      <a:ext uri="{53640926-AAD7-44D8-BBD7-CCE9431645EC}">
                        <a14:shadowObscured xmlns:a14="http://schemas.microsoft.com/office/drawing/2010/main"/>
                      </a:ext>
                    </a:extLst>
                  </pic:spPr>
                </pic:pic>
              </a:graphicData>
            </a:graphic>
          </wp:inline>
        </w:drawing>
      </w:r>
    </w:p>
    <w:p w14:paraId="0D45462B" w14:textId="68127015" w:rsidR="005132D2" w:rsidRDefault="005132D2" w:rsidP="005132D2">
      <w:r>
        <w:rPr>
          <w:noProof/>
        </w:rPr>
        <w:drawing>
          <wp:inline distT="0" distB="0" distL="0" distR="0" wp14:anchorId="0CA13AFA" wp14:editId="1B495A1B">
            <wp:extent cx="5953760" cy="3427321"/>
            <wp:effectExtent l="0" t="0" r="8890" b="1905"/>
            <wp:docPr id="235" name="Imagem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959060" cy="3430372"/>
                    </a:xfrm>
                    <a:prstGeom prst="rect">
                      <a:avLst/>
                    </a:prstGeom>
                  </pic:spPr>
                </pic:pic>
              </a:graphicData>
            </a:graphic>
          </wp:inline>
        </w:drawing>
      </w:r>
    </w:p>
    <w:p w14:paraId="2662D143" w14:textId="49DA8393" w:rsidR="00E1154B" w:rsidRDefault="00E1154B" w:rsidP="005132D2">
      <w:r>
        <w:rPr>
          <w:noProof/>
        </w:rPr>
        <w:drawing>
          <wp:inline distT="0" distB="0" distL="0" distR="0" wp14:anchorId="1F9399C9" wp14:editId="4171E7E8">
            <wp:extent cx="6479540" cy="3568700"/>
            <wp:effectExtent l="0" t="0" r="0" b="0"/>
            <wp:docPr id="236" name="Imagem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6479540" cy="3568700"/>
                    </a:xfrm>
                    <a:prstGeom prst="rect">
                      <a:avLst/>
                    </a:prstGeom>
                  </pic:spPr>
                </pic:pic>
              </a:graphicData>
            </a:graphic>
          </wp:inline>
        </w:drawing>
      </w:r>
    </w:p>
    <w:p w14:paraId="5EF68581" w14:textId="5DE253A0" w:rsidR="00E1154B" w:rsidRDefault="00E1154B" w:rsidP="005132D2"/>
    <w:p w14:paraId="4EAF10D8" w14:textId="444995A2" w:rsidR="00E1154B" w:rsidRDefault="00E1154B" w:rsidP="005132D2"/>
    <w:p w14:paraId="55FE3B19" w14:textId="761E3A36" w:rsidR="00E1154B" w:rsidRDefault="00E1154B" w:rsidP="005132D2"/>
    <w:p w14:paraId="00AC1EBC" w14:textId="37D70453" w:rsidR="00E1154B" w:rsidRDefault="00E1154B" w:rsidP="005132D2">
      <w:r>
        <w:rPr>
          <w:noProof/>
        </w:rPr>
        <w:drawing>
          <wp:inline distT="0" distB="0" distL="0" distR="0" wp14:anchorId="1A75B07B" wp14:editId="4F39551E">
            <wp:extent cx="6479540" cy="5229860"/>
            <wp:effectExtent l="0" t="0" r="0" b="8890"/>
            <wp:docPr id="237" name="Imagem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479540" cy="5229860"/>
                    </a:xfrm>
                    <a:prstGeom prst="rect">
                      <a:avLst/>
                    </a:prstGeom>
                  </pic:spPr>
                </pic:pic>
              </a:graphicData>
            </a:graphic>
          </wp:inline>
        </w:drawing>
      </w:r>
    </w:p>
    <w:p w14:paraId="4ECDA5CA" w14:textId="73B13011" w:rsidR="002824A5" w:rsidRDefault="002824A5" w:rsidP="005132D2"/>
    <w:p w14:paraId="6F8DE0E0" w14:textId="46ADD6F3" w:rsidR="002824A5" w:rsidRDefault="002824A5" w:rsidP="005132D2"/>
    <w:p w14:paraId="161C0A5D" w14:textId="37E52C7E" w:rsidR="002824A5" w:rsidRDefault="002824A5" w:rsidP="005132D2"/>
    <w:p w14:paraId="6DE8A5ED" w14:textId="733E498D" w:rsidR="002824A5" w:rsidRDefault="002824A5" w:rsidP="005132D2"/>
    <w:p w14:paraId="3798A993" w14:textId="6ED03622" w:rsidR="002824A5" w:rsidRDefault="002824A5" w:rsidP="005132D2"/>
    <w:p w14:paraId="44B9AE63" w14:textId="58856A0D" w:rsidR="002824A5" w:rsidRDefault="002824A5" w:rsidP="005132D2"/>
    <w:p w14:paraId="114267E4" w14:textId="554B28F2" w:rsidR="002824A5" w:rsidRDefault="002824A5" w:rsidP="005132D2"/>
    <w:p w14:paraId="3F6EBCFB" w14:textId="2D515F3B" w:rsidR="002824A5" w:rsidRDefault="002824A5" w:rsidP="005132D2"/>
    <w:p w14:paraId="25BF14A8" w14:textId="61A5BB66" w:rsidR="002824A5" w:rsidRDefault="002824A5" w:rsidP="005132D2"/>
    <w:p w14:paraId="2E132022" w14:textId="10EA039A" w:rsidR="002824A5" w:rsidRDefault="002824A5" w:rsidP="005132D2"/>
    <w:p w14:paraId="7C98E5C3" w14:textId="5928A794" w:rsidR="002824A5" w:rsidRDefault="002824A5" w:rsidP="005132D2"/>
    <w:p w14:paraId="07B1CB09" w14:textId="7D1DF2BA" w:rsidR="002824A5" w:rsidRDefault="002824A5" w:rsidP="005132D2"/>
    <w:p w14:paraId="00F5BE8A" w14:textId="765E537B" w:rsidR="002824A5" w:rsidRDefault="002824A5" w:rsidP="005132D2"/>
    <w:p w14:paraId="1BB57E49" w14:textId="5D04D129" w:rsidR="002824A5" w:rsidRDefault="002824A5" w:rsidP="005132D2"/>
    <w:p w14:paraId="1CD900CA" w14:textId="194CBF41" w:rsidR="002824A5" w:rsidRDefault="002824A5" w:rsidP="005132D2"/>
    <w:p w14:paraId="3051CDDF" w14:textId="06AF5739" w:rsidR="002824A5" w:rsidRDefault="002824A5" w:rsidP="005132D2"/>
    <w:p w14:paraId="0FB1E2DA" w14:textId="75849BAC" w:rsidR="002824A5" w:rsidRDefault="002824A5" w:rsidP="005132D2"/>
    <w:p w14:paraId="7B550DBE" w14:textId="68883C4E" w:rsidR="002824A5" w:rsidRDefault="002824A5" w:rsidP="005132D2"/>
    <w:p w14:paraId="4D7E605D" w14:textId="7099AE0D" w:rsidR="002824A5" w:rsidRDefault="002824A5" w:rsidP="005132D2"/>
    <w:p w14:paraId="52B72E9E" w14:textId="4BFF6988" w:rsidR="002824A5" w:rsidRDefault="002824A5" w:rsidP="005132D2"/>
    <w:p w14:paraId="2080536F" w14:textId="77777777" w:rsidR="002824A5" w:rsidRPr="005132D2" w:rsidRDefault="002824A5" w:rsidP="005132D2"/>
    <w:p w14:paraId="7654745B" w14:textId="7B77B2D3" w:rsidR="009F0BB5" w:rsidRDefault="009F0BB5" w:rsidP="00351A14">
      <w:pPr>
        <w:pStyle w:val="Ttulo1"/>
        <w:rPr>
          <w:b/>
          <w:bCs/>
        </w:rPr>
      </w:pPr>
      <w:bookmarkStart w:id="37" w:name="_Toc78045549"/>
      <w:r w:rsidRPr="00351A14">
        <w:rPr>
          <w:b/>
          <w:bCs/>
        </w:rPr>
        <w:t>ARTE 2ª SEMANA</w:t>
      </w:r>
      <w:bookmarkEnd w:id="37"/>
    </w:p>
    <w:p w14:paraId="3A144CE7" w14:textId="68FE57B5" w:rsidR="002824A5" w:rsidRDefault="002824A5" w:rsidP="002824A5">
      <w:r>
        <w:rPr>
          <w:noProof/>
        </w:rPr>
        <w:drawing>
          <wp:inline distT="0" distB="0" distL="0" distR="0" wp14:anchorId="023DAC09" wp14:editId="29B750C9">
            <wp:extent cx="6198782" cy="1748790"/>
            <wp:effectExtent l="0" t="0" r="0" b="3810"/>
            <wp:docPr id="238" name="Imagem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6206925" cy="1751087"/>
                    </a:xfrm>
                    <a:prstGeom prst="rect">
                      <a:avLst/>
                    </a:prstGeom>
                  </pic:spPr>
                </pic:pic>
              </a:graphicData>
            </a:graphic>
          </wp:inline>
        </w:drawing>
      </w:r>
    </w:p>
    <w:p w14:paraId="0077B0FF" w14:textId="585DE779" w:rsidR="002824A5" w:rsidRDefault="002824A5" w:rsidP="002824A5">
      <w:r>
        <w:rPr>
          <w:noProof/>
        </w:rPr>
        <w:drawing>
          <wp:inline distT="0" distB="0" distL="0" distR="0" wp14:anchorId="2585E320" wp14:editId="1A187AD7">
            <wp:extent cx="6337005" cy="4252595"/>
            <wp:effectExtent l="0" t="0" r="6985" b="0"/>
            <wp:docPr id="240" name="Imagem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6339175" cy="4254051"/>
                    </a:xfrm>
                    <a:prstGeom prst="rect">
                      <a:avLst/>
                    </a:prstGeom>
                  </pic:spPr>
                </pic:pic>
              </a:graphicData>
            </a:graphic>
          </wp:inline>
        </w:drawing>
      </w:r>
    </w:p>
    <w:p w14:paraId="22D03628" w14:textId="2B6BE364" w:rsidR="002824A5" w:rsidRDefault="008400DB" w:rsidP="002824A5">
      <w:r>
        <w:rPr>
          <w:noProof/>
        </w:rPr>
        <w:drawing>
          <wp:inline distT="0" distB="0" distL="0" distR="0" wp14:anchorId="64FF4F1D" wp14:editId="7C0A795E">
            <wp:extent cx="6479540" cy="2456121"/>
            <wp:effectExtent l="0" t="0" r="0" b="1905"/>
            <wp:docPr id="241" name="Imagem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6483110" cy="2457474"/>
                    </a:xfrm>
                    <a:prstGeom prst="rect">
                      <a:avLst/>
                    </a:prstGeom>
                  </pic:spPr>
                </pic:pic>
              </a:graphicData>
            </a:graphic>
          </wp:inline>
        </w:drawing>
      </w:r>
    </w:p>
    <w:p w14:paraId="1CBE8910" w14:textId="62389B0A" w:rsidR="002824A5" w:rsidRDefault="002824A5" w:rsidP="002824A5"/>
    <w:p w14:paraId="30A0AA59" w14:textId="61513DA1" w:rsidR="002824A5" w:rsidRDefault="00AE33E5" w:rsidP="002824A5">
      <w:r>
        <w:rPr>
          <w:noProof/>
        </w:rPr>
        <w:drawing>
          <wp:inline distT="0" distB="0" distL="0" distR="0" wp14:anchorId="04B63D7B" wp14:editId="343EB15B">
            <wp:extent cx="6479540" cy="594995"/>
            <wp:effectExtent l="0" t="0" r="0" b="0"/>
            <wp:docPr id="242" name="Imagem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6479540" cy="594995"/>
                    </a:xfrm>
                    <a:prstGeom prst="rect">
                      <a:avLst/>
                    </a:prstGeom>
                  </pic:spPr>
                </pic:pic>
              </a:graphicData>
            </a:graphic>
          </wp:inline>
        </w:drawing>
      </w:r>
    </w:p>
    <w:p w14:paraId="409B90C8" w14:textId="11DB00CF" w:rsidR="002824A5" w:rsidRDefault="00AE3F8D" w:rsidP="002824A5">
      <w:r>
        <w:rPr>
          <w:noProof/>
        </w:rPr>
        <w:drawing>
          <wp:inline distT="0" distB="0" distL="0" distR="0" wp14:anchorId="19BACAA9" wp14:editId="60E0301A">
            <wp:extent cx="6304915" cy="6666614"/>
            <wp:effectExtent l="0" t="0" r="635" b="1270"/>
            <wp:docPr id="243" name="Imagem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6311148" cy="6673204"/>
                    </a:xfrm>
                    <a:prstGeom prst="rect">
                      <a:avLst/>
                    </a:prstGeom>
                  </pic:spPr>
                </pic:pic>
              </a:graphicData>
            </a:graphic>
          </wp:inline>
        </w:drawing>
      </w:r>
    </w:p>
    <w:p w14:paraId="31FF18D6" w14:textId="1F8175B2" w:rsidR="002824A5" w:rsidRDefault="002824A5" w:rsidP="002824A5"/>
    <w:p w14:paraId="448CF85E" w14:textId="3A6A4922" w:rsidR="002824A5" w:rsidRDefault="00AE3F8D" w:rsidP="002824A5">
      <w:r>
        <w:rPr>
          <w:noProof/>
        </w:rPr>
        <w:drawing>
          <wp:inline distT="0" distB="0" distL="0" distR="0" wp14:anchorId="1A84613D" wp14:editId="7D4F8EC5">
            <wp:extent cx="6479540" cy="292100"/>
            <wp:effectExtent l="0" t="0" r="0" b="0"/>
            <wp:docPr id="244" name="Imagem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6479540" cy="292100"/>
                    </a:xfrm>
                    <a:prstGeom prst="rect">
                      <a:avLst/>
                    </a:prstGeom>
                  </pic:spPr>
                </pic:pic>
              </a:graphicData>
            </a:graphic>
          </wp:inline>
        </w:drawing>
      </w:r>
    </w:p>
    <w:p w14:paraId="63354559" w14:textId="4D4EDCD0" w:rsidR="002824A5" w:rsidRDefault="00AE3F8D" w:rsidP="002824A5">
      <w:r>
        <w:rPr>
          <w:noProof/>
        </w:rPr>
        <w:drawing>
          <wp:inline distT="0" distB="0" distL="0" distR="0" wp14:anchorId="657A0242" wp14:editId="549F2E0E">
            <wp:extent cx="6479540" cy="261620"/>
            <wp:effectExtent l="0" t="0" r="0" b="5080"/>
            <wp:docPr id="245" name="Imagem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6479540" cy="261620"/>
                    </a:xfrm>
                    <a:prstGeom prst="rect">
                      <a:avLst/>
                    </a:prstGeom>
                  </pic:spPr>
                </pic:pic>
              </a:graphicData>
            </a:graphic>
          </wp:inline>
        </w:drawing>
      </w:r>
    </w:p>
    <w:p w14:paraId="599BE4B4" w14:textId="74572803" w:rsidR="002824A5" w:rsidRDefault="002824A5" w:rsidP="002824A5"/>
    <w:p w14:paraId="4EA6E8DC" w14:textId="2A69268F" w:rsidR="002824A5" w:rsidRDefault="008C04D9" w:rsidP="008C04D9">
      <w:pPr>
        <w:jc w:val="center"/>
      </w:pPr>
      <w:r>
        <w:rPr>
          <w:noProof/>
        </w:rPr>
        <w:drawing>
          <wp:inline distT="0" distB="0" distL="0" distR="0" wp14:anchorId="1EF9103F" wp14:editId="7915ACC2">
            <wp:extent cx="2150110" cy="1961412"/>
            <wp:effectExtent l="0" t="0" r="2540" b="1270"/>
            <wp:docPr id="246" name="Imagem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2155114" cy="1965977"/>
                    </a:xfrm>
                    <a:prstGeom prst="rect">
                      <a:avLst/>
                    </a:prstGeom>
                  </pic:spPr>
                </pic:pic>
              </a:graphicData>
            </a:graphic>
          </wp:inline>
        </w:drawing>
      </w:r>
    </w:p>
    <w:p w14:paraId="415FFF5C" w14:textId="5436EC2C" w:rsidR="002824A5" w:rsidRDefault="008C04D9" w:rsidP="002824A5">
      <w:r>
        <w:rPr>
          <w:noProof/>
        </w:rPr>
        <w:drawing>
          <wp:inline distT="0" distB="0" distL="0" distR="0" wp14:anchorId="5A0F3265" wp14:editId="131ABB47">
            <wp:extent cx="6479540" cy="2348230"/>
            <wp:effectExtent l="0" t="0" r="0" b="0"/>
            <wp:docPr id="247" name="Imagem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6479540" cy="2348230"/>
                    </a:xfrm>
                    <a:prstGeom prst="rect">
                      <a:avLst/>
                    </a:prstGeom>
                  </pic:spPr>
                </pic:pic>
              </a:graphicData>
            </a:graphic>
          </wp:inline>
        </w:drawing>
      </w:r>
    </w:p>
    <w:p w14:paraId="1CF3F141" w14:textId="58FEBB26" w:rsidR="002824A5" w:rsidRDefault="002824A5" w:rsidP="002824A5"/>
    <w:p w14:paraId="3F5E7CAB" w14:textId="0DE1FE4D" w:rsidR="002824A5" w:rsidRDefault="002824A5" w:rsidP="002824A5"/>
    <w:p w14:paraId="31E5895E" w14:textId="5EB064DD" w:rsidR="002824A5" w:rsidRDefault="002824A5" w:rsidP="002824A5"/>
    <w:p w14:paraId="301A5ABD" w14:textId="13AACFC5" w:rsidR="002824A5" w:rsidRDefault="002824A5" w:rsidP="002824A5"/>
    <w:p w14:paraId="1AF161DB" w14:textId="49D3543D" w:rsidR="002824A5" w:rsidRDefault="002824A5" w:rsidP="002824A5"/>
    <w:p w14:paraId="4B53867F" w14:textId="784191C3" w:rsidR="002824A5" w:rsidRDefault="002824A5" w:rsidP="002824A5"/>
    <w:p w14:paraId="0681EAD7" w14:textId="52DAC8AF" w:rsidR="002824A5" w:rsidRDefault="002824A5" w:rsidP="002824A5"/>
    <w:p w14:paraId="2E51B280" w14:textId="00156C8C" w:rsidR="002824A5" w:rsidRDefault="002824A5" w:rsidP="002824A5"/>
    <w:p w14:paraId="50F1D953" w14:textId="2C3C09B7" w:rsidR="002824A5" w:rsidRDefault="002824A5" w:rsidP="002824A5"/>
    <w:p w14:paraId="164D8840" w14:textId="7FE62BE2" w:rsidR="002824A5" w:rsidRDefault="002824A5" w:rsidP="002824A5"/>
    <w:p w14:paraId="3C2E8C97" w14:textId="535AF161" w:rsidR="002824A5" w:rsidRDefault="002824A5" w:rsidP="002824A5"/>
    <w:p w14:paraId="62EAECDB" w14:textId="12FE1346" w:rsidR="002824A5" w:rsidRDefault="002824A5" w:rsidP="002824A5"/>
    <w:p w14:paraId="38362E3C" w14:textId="1CF64F8F" w:rsidR="002824A5" w:rsidRDefault="002824A5" w:rsidP="002824A5"/>
    <w:p w14:paraId="3056DF11" w14:textId="24000686" w:rsidR="002824A5" w:rsidRDefault="002824A5" w:rsidP="002824A5"/>
    <w:p w14:paraId="30070D16" w14:textId="6ACF286D" w:rsidR="002824A5" w:rsidRDefault="002824A5" w:rsidP="002824A5"/>
    <w:p w14:paraId="284ECC6B" w14:textId="1A14739B" w:rsidR="002824A5" w:rsidRDefault="002824A5" w:rsidP="002824A5"/>
    <w:p w14:paraId="1DA3C067" w14:textId="3C7C5AF5" w:rsidR="002824A5" w:rsidRDefault="002824A5" w:rsidP="002824A5"/>
    <w:p w14:paraId="09BA2BFE" w14:textId="5525BBF9" w:rsidR="002824A5" w:rsidRDefault="002824A5" w:rsidP="002824A5"/>
    <w:p w14:paraId="23A93180" w14:textId="372B4B94" w:rsidR="002824A5" w:rsidRDefault="002824A5" w:rsidP="002824A5"/>
    <w:p w14:paraId="12FF45EF" w14:textId="7C64E2CD" w:rsidR="002824A5" w:rsidRDefault="002824A5" w:rsidP="002824A5"/>
    <w:p w14:paraId="455DBDEB" w14:textId="038F4107" w:rsidR="002824A5" w:rsidRDefault="002824A5" w:rsidP="002824A5"/>
    <w:p w14:paraId="29BE5FCB" w14:textId="076DB5B5" w:rsidR="008C04D9" w:rsidRDefault="008C04D9" w:rsidP="002824A5"/>
    <w:p w14:paraId="16E094C2" w14:textId="44156A2C" w:rsidR="008C04D9" w:rsidRDefault="008C04D9" w:rsidP="002824A5"/>
    <w:p w14:paraId="0496F374" w14:textId="260845B6" w:rsidR="008C04D9" w:rsidRDefault="008C04D9" w:rsidP="002824A5"/>
    <w:p w14:paraId="26670E1E" w14:textId="0CC1EA1A" w:rsidR="008C04D9" w:rsidRDefault="008C04D9" w:rsidP="002824A5"/>
    <w:p w14:paraId="063EA723" w14:textId="3889B343" w:rsidR="008C04D9" w:rsidRDefault="008C04D9" w:rsidP="002824A5"/>
    <w:p w14:paraId="15AEDE85" w14:textId="3BDCD13B" w:rsidR="008C04D9" w:rsidRDefault="008C04D9" w:rsidP="002824A5"/>
    <w:p w14:paraId="2153A3E5" w14:textId="0383822E" w:rsidR="008C04D9" w:rsidRDefault="008C04D9" w:rsidP="002824A5"/>
    <w:p w14:paraId="6725C898" w14:textId="3D87BC96" w:rsidR="008C04D9" w:rsidRDefault="008C04D9" w:rsidP="002824A5"/>
    <w:p w14:paraId="1B5A88A8" w14:textId="3C10C543" w:rsidR="008C04D9" w:rsidRDefault="008C04D9" w:rsidP="002824A5"/>
    <w:p w14:paraId="6A6C6E5C" w14:textId="36A0F30C" w:rsidR="008C04D9" w:rsidRDefault="008C04D9" w:rsidP="002824A5"/>
    <w:p w14:paraId="5798ECAC" w14:textId="536C842D" w:rsidR="008C04D9" w:rsidRDefault="008C04D9" w:rsidP="002824A5"/>
    <w:p w14:paraId="051796D5" w14:textId="750CF567" w:rsidR="008C04D9" w:rsidRDefault="008C04D9" w:rsidP="002824A5"/>
    <w:p w14:paraId="0D2F6828" w14:textId="570113B9" w:rsidR="008C04D9" w:rsidRDefault="008C04D9" w:rsidP="002824A5"/>
    <w:p w14:paraId="5F5E88F5" w14:textId="3A955630" w:rsidR="008C04D9" w:rsidRDefault="008C04D9" w:rsidP="002824A5"/>
    <w:p w14:paraId="0E183101" w14:textId="22D5A04B" w:rsidR="008C04D9" w:rsidRDefault="008C04D9" w:rsidP="002824A5"/>
    <w:p w14:paraId="78731F1B" w14:textId="0339FDF7" w:rsidR="008C04D9" w:rsidRDefault="008C04D9" w:rsidP="002824A5"/>
    <w:p w14:paraId="62D09F3B" w14:textId="21AB2A60" w:rsidR="008C04D9" w:rsidRDefault="008C04D9" w:rsidP="002824A5"/>
    <w:p w14:paraId="3E85597A" w14:textId="7774F865" w:rsidR="008C04D9" w:rsidRDefault="008C04D9" w:rsidP="002824A5"/>
    <w:p w14:paraId="5D6A44B6" w14:textId="4AC6BAF6" w:rsidR="008C04D9" w:rsidRDefault="008C04D9" w:rsidP="002824A5"/>
    <w:p w14:paraId="44FF3A85" w14:textId="6C9CA9E4" w:rsidR="008C04D9" w:rsidRDefault="008C04D9" w:rsidP="002824A5"/>
    <w:p w14:paraId="2100B5CE" w14:textId="31A40CD1" w:rsidR="009F0BB5" w:rsidRDefault="009F0BB5" w:rsidP="00351A14">
      <w:pPr>
        <w:pStyle w:val="Ttulo1"/>
        <w:rPr>
          <w:b/>
          <w:bCs/>
        </w:rPr>
      </w:pPr>
      <w:bookmarkStart w:id="38" w:name="_Toc78045550"/>
      <w:r w:rsidRPr="00351A14">
        <w:rPr>
          <w:b/>
          <w:bCs/>
        </w:rPr>
        <w:t>ARTE 3ª SEMANA</w:t>
      </w:r>
      <w:bookmarkEnd w:id="38"/>
    </w:p>
    <w:p w14:paraId="7D8C7780" w14:textId="023D8C33" w:rsidR="008C04D9" w:rsidRDefault="008C04D9" w:rsidP="008C04D9">
      <w:r>
        <w:rPr>
          <w:noProof/>
        </w:rPr>
        <w:drawing>
          <wp:inline distT="0" distB="0" distL="0" distR="0" wp14:anchorId="59A8C9E5" wp14:editId="2781432B">
            <wp:extent cx="6478911" cy="3814017"/>
            <wp:effectExtent l="0" t="0" r="0" b="0"/>
            <wp:docPr id="248" name="Imagem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3"/>
                    <a:srcRect t="3497"/>
                    <a:stretch/>
                  </pic:blipFill>
                  <pic:spPr bwMode="auto">
                    <a:xfrm>
                      <a:off x="0" y="0"/>
                      <a:ext cx="6482183" cy="3815943"/>
                    </a:xfrm>
                    <a:prstGeom prst="rect">
                      <a:avLst/>
                    </a:prstGeom>
                    <a:ln>
                      <a:noFill/>
                    </a:ln>
                    <a:extLst>
                      <a:ext uri="{53640926-AAD7-44D8-BBD7-CCE9431645EC}">
                        <a14:shadowObscured xmlns:a14="http://schemas.microsoft.com/office/drawing/2010/main"/>
                      </a:ext>
                    </a:extLst>
                  </pic:spPr>
                </pic:pic>
              </a:graphicData>
            </a:graphic>
          </wp:inline>
        </w:drawing>
      </w:r>
    </w:p>
    <w:p w14:paraId="0E3833DB" w14:textId="59284E85" w:rsidR="00D34115" w:rsidRDefault="00D34115" w:rsidP="008C04D9">
      <w:r>
        <w:rPr>
          <w:noProof/>
        </w:rPr>
        <w:drawing>
          <wp:inline distT="0" distB="0" distL="0" distR="0" wp14:anchorId="29F5B421" wp14:editId="01D298E0">
            <wp:extent cx="6479540" cy="2690037"/>
            <wp:effectExtent l="0" t="0" r="0" b="0"/>
            <wp:docPr id="249" name="Imagem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6483741" cy="2691781"/>
                    </a:xfrm>
                    <a:prstGeom prst="rect">
                      <a:avLst/>
                    </a:prstGeom>
                  </pic:spPr>
                </pic:pic>
              </a:graphicData>
            </a:graphic>
          </wp:inline>
        </w:drawing>
      </w:r>
    </w:p>
    <w:p w14:paraId="7A59190F" w14:textId="24FA9EDE" w:rsidR="00D34115" w:rsidRDefault="00D34115" w:rsidP="008C04D9">
      <w:r>
        <w:rPr>
          <w:noProof/>
        </w:rPr>
        <w:drawing>
          <wp:inline distT="0" distB="0" distL="0" distR="0" wp14:anchorId="3542F5F4" wp14:editId="3C85E068">
            <wp:extent cx="6479540" cy="2798799"/>
            <wp:effectExtent l="0" t="0" r="0" b="1905"/>
            <wp:docPr id="250" name="Imagem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6480830" cy="2799356"/>
                    </a:xfrm>
                    <a:prstGeom prst="rect">
                      <a:avLst/>
                    </a:prstGeom>
                  </pic:spPr>
                </pic:pic>
              </a:graphicData>
            </a:graphic>
          </wp:inline>
        </w:drawing>
      </w:r>
    </w:p>
    <w:p w14:paraId="3DAD60BF" w14:textId="7BC773FE" w:rsidR="00D34115" w:rsidRDefault="00D34115" w:rsidP="008C04D9">
      <w:r>
        <w:rPr>
          <w:noProof/>
        </w:rPr>
        <w:drawing>
          <wp:inline distT="0" distB="0" distL="0" distR="0" wp14:anchorId="52A1285D" wp14:editId="326F882A">
            <wp:extent cx="6479540" cy="8067040"/>
            <wp:effectExtent l="0" t="0" r="0" b="0"/>
            <wp:docPr id="251" name="Imagem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6479540" cy="8067040"/>
                    </a:xfrm>
                    <a:prstGeom prst="rect">
                      <a:avLst/>
                    </a:prstGeom>
                  </pic:spPr>
                </pic:pic>
              </a:graphicData>
            </a:graphic>
          </wp:inline>
        </w:drawing>
      </w:r>
    </w:p>
    <w:p w14:paraId="2DB9D514" w14:textId="0630B3B3" w:rsidR="00D34115" w:rsidRDefault="00D34115" w:rsidP="008C04D9"/>
    <w:p w14:paraId="156A8351" w14:textId="6C972B8B" w:rsidR="00D34115" w:rsidRDefault="00D34115" w:rsidP="008C04D9"/>
    <w:p w14:paraId="7E6E51D4" w14:textId="74CE0434" w:rsidR="00D34115" w:rsidRDefault="00D34115" w:rsidP="008C04D9"/>
    <w:p w14:paraId="1E844025" w14:textId="7D4803CB" w:rsidR="00D34115" w:rsidRDefault="00D34115" w:rsidP="008C04D9"/>
    <w:p w14:paraId="4EC690A9" w14:textId="7A8DAA9D" w:rsidR="00D34115" w:rsidRDefault="00D34115" w:rsidP="008C04D9"/>
    <w:p w14:paraId="27D72FD7" w14:textId="29D21D0E" w:rsidR="00D34115" w:rsidRDefault="00D34115" w:rsidP="008C04D9"/>
    <w:p w14:paraId="7CB17268" w14:textId="0BF3E55A" w:rsidR="00D34115" w:rsidRDefault="00D34115" w:rsidP="008C04D9"/>
    <w:p w14:paraId="26B26837" w14:textId="50DCF485" w:rsidR="00D34115" w:rsidRDefault="00D34115" w:rsidP="008C04D9"/>
    <w:p w14:paraId="334B654C" w14:textId="445038DD" w:rsidR="009F0BB5" w:rsidRDefault="009F0BB5" w:rsidP="00351A14">
      <w:pPr>
        <w:pStyle w:val="Ttulo1"/>
        <w:rPr>
          <w:b/>
          <w:bCs/>
        </w:rPr>
      </w:pPr>
      <w:bookmarkStart w:id="39" w:name="_Toc78045551"/>
      <w:r w:rsidRPr="00351A14">
        <w:rPr>
          <w:b/>
          <w:bCs/>
        </w:rPr>
        <w:t>ARTE 4ª SEMANA</w:t>
      </w:r>
      <w:bookmarkEnd w:id="39"/>
    </w:p>
    <w:p w14:paraId="54A241F6" w14:textId="0990173D" w:rsidR="00D34115" w:rsidRDefault="00B86620" w:rsidP="00D34115">
      <w:r>
        <w:rPr>
          <w:noProof/>
        </w:rPr>
        <w:drawing>
          <wp:inline distT="0" distB="0" distL="0" distR="0" wp14:anchorId="2BB38671" wp14:editId="762C92AC">
            <wp:extent cx="6018028" cy="4528855"/>
            <wp:effectExtent l="0" t="0" r="1905" b="5080"/>
            <wp:docPr id="252" name="Imagem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6020653" cy="4530830"/>
                    </a:xfrm>
                    <a:prstGeom prst="rect">
                      <a:avLst/>
                    </a:prstGeom>
                  </pic:spPr>
                </pic:pic>
              </a:graphicData>
            </a:graphic>
          </wp:inline>
        </w:drawing>
      </w:r>
    </w:p>
    <w:p w14:paraId="77D846DD" w14:textId="04EF6A0A" w:rsidR="00B86620" w:rsidRDefault="00B86620" w:rsidP="00D34115">
      <w:r>
        <w:rPr>
          <w:noProof/>
        </w:rPr>
        <w:drawing>
          <wp:inline distT="0" distB="0" distL="0" distR="0" wp14:anchorId="4AF8E582" wp14:editId="0286FC68">
            <wp:extent cx="6017895" cy="3769736"/>
            <wp:effectExtent l="0" t="0" r="1905" b="2540"/>
            <wp:docPr id="253" name="Imagem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6020916" cy="3771628"/>
                    </a:xfrm>
                    <a:prstGeom prst="rect">
                      <a:avLst/>
                    </a:prstGeom>
                  </pic:spPr>
                </pic:pic>
              </a:graphicData>
            </a:graphic>
          </wp:inline>
        </w:drawing>
      </w:r>
    </w:p>
    <w:p w14:paraId="552FB554" w14:textId="0E5296B0" w:rsidR="00B86620" w:rsidRDefault="00B86620" w:rsidP="00D34115">
      <w:r>
        <w:rPr>
          <w:noProof/>
        </w:rPr>
        <w:drawing>
          <wp:inline distT="0" distB="0" distL="0" distR="0" wp14:anchorId="76953613" wp14:editId="4EAAF136">
            <wp:extent cx="5560828" cy="985560"/>
            <wp:effectExtent l="0" t="0" r="1905" b="5080"/>
            <wp:docPr id="254" name="Imagem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9"/>
                    <a:srcRect b="73750"/>
                    <a:stretch/>
                  </pic:blipFill>
                  <pic:spPr bwMode="auto">
                    <a:xfrm>
                      <a:off x="0" y="0"/>
                      <a:ext cx="5597375" cy="992037"/>
                    </a:xfrm>
                    <a:prstGeom prst="rect">
                      <a:avLst/>
                    </a:prstGeom>
                    <a:ln>
                      <a:noFill/>
                    </a:ln>
                    <a:extLst>
                      <a:ext uri="{53640926-AAD7-44D8-BBD7-CCE9431645EC}">
                        <a14:shadowObscured xmlns:a14="http://schemas.microsoft.com/office/drawing/2010/main"/>
                      </a:ext>
                    </a:extLst>
                  </pic:spPr>
                </pic:pic>
              </a:graphicData>
            </a:graphic>
          </wp:inline>
        </w:drawing>
      </w:r>
    </w:p>
    <w:p w14:paraId="116BA905" w14:textId="75E8123F" w:rsidR="007B2FF9" w:rsidRDefault="007B2FF9" w:rsidP="007B2FF9">
      <w:pPr>
        <w:jc w:val="center"/>
      </w:pPr>
      <w:r>
        <w:rPr>
          <w:noProof/>
        </w:rPr>
        <w:drawing>
          <wp:inline distT="0" distB="0" distL="0" distR="0" wp14:anchorId="6310E49C" wp14:editId="0EE0E436">
            <wp:extent cx="2892056" cy="2254069"/>
            <wp:effectExtent l="0" t="0" r="3810" b="0"/>
            <wp:docPr id="257" name="Imagem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2914583" cy="2271627"/>
                    </a:xfrm>
                    <a:prstGeom prst="rect">
                      <a:avLst/>
                    </a:prstGeom>
                  </pic:spPr>
                </pic:pic>
              </a:graphicData>
            </a:graphic>
          </wp:inline>
        </w:drawing>
      </w:r>
    </w:p>
    <w:p w14:paraId="3BB5C262" w14:textId="6359AE83" w:rsidR="007B2FF9" w:rsidRDefault="007B2FF9" w:rsidP="00D34115">
      <w:r>
        <w:rPr>
          <w:noProof/>
        </w:rPr>
        <w:drawing>
          <wp:inline distT="0" distB="0" distL="0" distR="0" wp14:anchorId="4FAD0B71" wp14:editId="0F87F5CC">
            <wp:extent cx="5830953" cy="2966906"/>
            <wp:effectExtent l="0" t="0" r="0" b="5080"/>
            <wp:docPr id="255" name="Imagem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836863" cy="2969913"/>
                    </a:xfrm>
                    <a:prstGeom prst="rect">
                      <a:avLst/>
                    </a:prstGeom>
                  </pic:spPr>
                </pic:pic>
              </a:graphicData>
            </a:graphic>
          </wp:inline>
        </w:drawing>
      </w:r>
    </w:p>
    <w:p w14:paraId="0288D420" w14:textId="3A2D4AD4" w:rsidR="007B2FF9" w:rsidRDefault="007B2FF9" w:rsidP="00D34115">
      <w:r>
        <w:rPr>
          <w:noProof/>
        </w:rPr>
        <w:drawing>
          <wp:inline distT="0" distB="0" distL="0" distR="0" wp14:anchorId="6D09E06D" wp14:editId="795B2F2A">
            <wp:extent cx="5724628" cy="1979833"/>
            <wp:effectExtent l="0" t="0" r="0" b="1905"/>
            <wp:docPr id="256" name="Imagem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729623" cy="1981560"/>
                    </a:xfrm>
                    <a:prstGeom prst="rect">
                      <a:avLst/>
                    </a:prstGeom>
                  </pic:spPr>
                </pic:pic>
              </a:graphicData>
            </a:graphic>
          </wp:inline>
        </w:drawing>
      </w:r>
    </w:p>
    <w:p w14:paraId="769C887F" w14:textId="3A5F6021" w:rsidR="00B319DD" w:rsidRPr="00D34115" w:rsidRDefault="00B319DD" w:rsidP="00D34115">
      <w:r>
        <w:rPr>
          <w:noProof/>
        </w:rPr>
        <w:drawing>
          <wp:inline distT="0" distB="0" distL="0" distR="0" wp14:anchorId="77F79319" wp14:editId="53A3C189">
            <wp:extent cx="6089971" cy="2232837"/>
            <wp:effectExtent l="0" t="0" r="6350" b="0"/>
            <wp:docPr id="258" name="Imagem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6105000" cy="2238347"/>
                    </a:xfrm>
                    <a:prstGeom prst="rect">
                      <a:avLst/>
                    </a:prstGeom>
                  </pic:spPr>
                </pic:pic>
              </a:graphicData>
            </a:graphic>
          </wp:inline>
        </w:drawing>
      </w:r>
    </w:p>
    <w:p w14:paraId="6E79D6B2" w14:textId="3C5D7755" w:rsidR="009F0BB5" w:rsidRDefault="009F0BB5" w:rsidP="00351A14">
      <w:pPr>
        <w:pStyle w:val="Ttulo1"/>
        <w:rPr>
          <w:b/>
          <w:bCs/>
        </w:rPr>
      </w:pPr>
      <w:bookmarkStart w:id="40" w:name="_Toc78045552"/>
      <w:r w:rsidRPr="00351A14">
        <w:rPr>
          <w:b/>
          <w:bCs/>
        </w:rPr>
        <w:t>ARTE 5ª SEMANA</w:t>
      </w:r>
      <w:bookmarkEnd w:id="40"/>
    </w:p>
    <w:p w14:paraId="68B7CD72" w14:textId="57BF4811" w:rsidR="00D8645E" w:rsidRDefault="00D8645E" w:rsidP="00D8645E">
      <w:r>
        <w:rPr>
          <w:noProof/>
        </w:rPr>
        <w:drawing>
          <wp:inline distT="0" distB="0" distL="0" distR="0" wp14:anchorId="171EB76C" wp14:editId="0B019BB6">
            <wp:extent cx="6479540" cy="3846195"/>
            <wp:effectExtent l="0" t="0" r="0" b="1905"/>
            <wp:docPr id="259" name="Imagem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6479540" cy="3846195"/>
                    </a:xfrm>
                    <a:prstGeom prst="rect">
                      <a:avLst/>
                    </a:prstGeom>
                  </pic:spPr>
                </pic:pic>
              </a:graphicData>
            </a:graphic>
          </wp:inline>
        </w:drawing>
      </w:r>
    </w:p>
    <w:p w14:paraId="603CA1CB" w14:textId="539D5D87" w:rsidR="00D8645E" w:rsidRDefault="00D8645E" w:rsidP="00D8645E">
      <w:r>
        <w:rPr>
          <w:noProof/>
        </w:rPr>
        <w:drawing>
          <wp:inline distT="0" distB="0" distL="0" distR="0" wp14:anchorId="4ED0288D" wp14:editId="6CB4152D">
            <wp:extent cx="6479540" cy="5356860"/>
            <wp:effectExtent l="0" t="0" r="0" b="0"/>
            <wp:docPr id="260" name="Imagem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6479540" cy="5356860"/>
                    </a:xfrm>
                    <a:prstGeom prst="rect">
                      <a:avLst/>
                    </a:prstGeom>
                  </pic:spPr>
                </pic:pic>
              </a:graphicData>
            </a:graphic>
          </wp:inline>
        </w:drawing>
      </w:r>
    </w:p>
    <w:p w14:paraId="5719D963" w14:textId="5656DE6A" w:rsidR="00D8645E" w:rsidRDefault="00D8645E" w:rsidP="00D8645E">
      <w:pPr>
        <w:jc w:val="center"/>
      </w:pPr>
      <w:r>
        <w:rPr>
          <w:noProof/>
        </w:rPr>
        <w:drawing>
          <wp:inline distT="0" distB="0" distL="0" distR="0" wp14:anchorId="4A9CD152" wp14:editId="0CEC0A61">
            <wp:extent cx="3939527" cy="3189767"/>
            <wp:effectExtent l="0" t="0" r="4445" b="0"/>
            <wp:docPr id="261" name="Imagem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3946189" cy="3195161"/>
                    </a:xfrm>
                    <a:prstGeom prst="rect">
                      <a:avLst/>
                    </a:prstGeom>
                  </pic:spPr>
                </pic:pic>
              </a:graphicData>
            </a:graphic>
          </wp:inline>
        </w:drawing>
      </w:r>
    </w:p>
    <w:p w14:paraId="5D9F64AB" w14:textId="285C44A3" w:rsidR="00D8645E" w:rsidRDefault="009C0F69" w:rsidP="00D8645E">
      <w:pPr>
        <w:jc w:val="center"/>
      </w:pPr>
      <w:r>
        <w:rPr>
          <w:noProof/>
        </w:rPr>
        <w:drawing>
          <wp:inline distT="0" distB="0" distL="0" distR="0" wp14:anchorId="48802814" wp14:editId="224FA141">
            <wp:extent cx="6479540" cy="4546600"/>
            <wp:effectExtent l="0" t="0" r="0" b="6350"/>
            <wp:docPr id="262" name="Imagem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6479540" cy="4546600"/>
                    </a:xfrm>
                    <a:prstGeom prst="rect">
                      <a:avLst/>
                    </a:prstGeom>
                  </pic:spPr>
                </pic:pic>
              </a:graphicData>
            </a:graphic>
          </wp:inline>
        </w:drawing>
      </w:r>
    </w:p>
    <w:p w14:paraId="76C1EA58" w14:textId="692D1586" w:rsidR="009C0F69" w:rsidRDefault="009C0F69" w:rsidP="00D8645E">
      <w:pPr>
        <w:jc w:val="center"/>
      </w:pPr>
    </w:p>
    <w:p w14:paraId="019FB5BC" w14:textId="1F11C413" w:rsidR="009C0F69" w:rsidRDefault="009C0F69" w:rsidP="00D8645E">
      <w:pPr>
        <w:jc w:val="center"/>
      </w:pPr>
    </w:p>
    <w:p w14:paraId="079BD7AF" w14:textId="482C348E" w:rsidR="009C0F69" w:rsidRDefault="009C0F69" w:rsidP="00D8645E">
      <w:pPr>
        <w:jc w:val="center"/>
      </w:pPr>
    </w:p>
    <w:p w14:paraId="62E91426" w14:textId="76BED9A0" w:rsidR="009C0F69" w:rsidRDefault="009C0F69" w:rsidP="00D8645E">
      <w:pPr>
        <w:jc w:val="center"/>
      </w:pPr>
    </w:p>
    <w:p w14:paraId="12AFBF98" w14:textId="197E878E" w:rsidR="009C0F69" w:rsidRDefault="009C0F69" w:rsidP="00D8645E">
      <w:pPr>
        <w:jc w:val="center"/>
      </w:pPr>
    </w:p>
    <w:p w14:paraId="262302FE" w14:textId="2990019A" w:rsidR="009C0F69" w:rsidRDefault="009C0F69" w:rsidP="00D8645E">
      <w:pPr>
        <w:jc w:val="center"/>
      </w:pPr>
    </w:p>
    <w:p w14:paraId="149A33A2" w14:textId="5C2BEADF" w:rsidR="009C0F69" w:rsidRDefault="009C0F69" w:rsidP="00D8645E">
      <w:pPr>
        <w:jc w:val="center"/>
      </w:pPr>
    </w:p>
    <w:p w14:paraId="1BDE46C7" w14:textId="23409DA8" w:rsidR="009C0F69" w:rsidRDefault="009C0F69" w:rsidP="00D8645E">
      <w:pPr>
        <w:jc w:val="center"/>
      </w:pPr>
    </w:p>
    <w:p w14:paraId="00ED0550" w14:textId="77777777" w:rsidR="009C0F69" w:rsidRPr="00D8645E" w:rsidRDefault="009C0F69" w:rsidP="00D8645E">
      <w:pPr>
        <w:jc w:val="center"/>
      </w:pPr>
    </w:p>
    <w:p w14:paraId="532E4C72" w14:textId="63EA0BC2" w:rsidR="009F0BB5" w:rsidRDefault="009F0BB5" w:rsidP="00351A14">
      <w:pPr>
        <w:pStyle w:val="Ttulo1"/>
        <w:rPr>
          <w:b/>
          <w:bCs/>
        </w:rPr>
      </w:pPr>
      <w:bookmarkStart w:id="41" w:name="_Toc78045553"/>
      <w:r w:rsidRPr="00351A14">
        <w:rPr>
          <w:b/>
          <w:bCs/>
        </w:rPr>
        <w:t>ARTE 6ª SEMANA</w:t>
      </w:r>
      <w:bookmarkEnd w:id="41"/>
    </w:p>
    <w:p w14:paraId="24D206D1" w14:textId="211CC2C1" w:rsidR="009C0F69" w:rsidRPr="009C0F69" w:rsidRDefault="009C0F69" w:rsidP="009C0F69">
      <w:r>
        <w:rPr>
          <w:noProof/>
        </w:rPr>
        <w:drawing>
          <wp:inline distT="0" distB="0" distL="0" distR="0" wp14:anchorId="627E83AB" wp14:editId="6EED1C50">
            <wp:extent cx="6479540" cy="4853940"/>
            <wp:effectExtent l="0" t="0" r="0" b="3810"/>
            <wp:docPr id="263" name="Imagem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6479540" cy="4853940"/>
                    </a:xfrm>
                    <a:prstGeom prst="rect">
                      <a:avLst/>
                    </a:prstGeom>
                  </pic:spPr>
                </pic:pic>
              </a:graphicData>
            </a:graphic>
          </wp:inline>
        </w:drawing>
      </w:r>
      <w:r>
        <w:rPr>
          <w:noProof/>
        </w:rPr>
        <w:drawing>
          <wp:inline distT="0" distB="0" distL="0" distR="0" wp14:anchorId="676817DD" wp14:editId="7ED4E6CD">
            <wp:extent cx="6479540" cy="4263656"/>
            <wp:effectExtent l="0" t="0" r="0" b="3810"/>
            <wp:docPr id="264" name="Imagem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6481415" cy="4264890"/>
                    </a:xfrm>
                    <a:prstGeom prst="rect">
                      <a:avLst/>
                    </a:prstGeom>
                  </pic:spPr>
                </pic:pic>
              </a:graphicData>
            </a:graphic>
          </wp:inline>
        </w:drawing>
      </w:r>
    </w:p>
    <w:p w14:paraId="32378CE7" w14:textId="48A73F1B" w:rsidR="009F0BB5" w:rsidRDefault="009F0BB5" w:rsidP="00351A14">
      <w:pPr>
        <w:pStyle w:val="Ttulo1"/>
        <w:rPr>
          <w:b/>
          <w:bCs/>
        </w:rPr>
      </w:pPr>
      <w:bookmarkStart w:id="42" w:name="_Toc78045554"/>
      <w:r w:rsidRPr="00351A14">
        <w:rPr>
          <w:b/>
          <w:bCs/>
        </w:rPr>
        <w:t>ENSINO RELIGIOSO 1ª SEMANA</w:t>
      </w:r>
      <w:bookmarkEnd w:id="42"/>
    </w:p>
    <w:p w14:paraId="532CD9BB" w14:textId="59D246B5" w:rsidR="009C0F69" w:rsidRDefault="009C0F69" w:rsidP="009C0F69">
      <w:r>
        <w:rPr>
          <w:noProof/>
        </w:rPr>
        <w:drawing>
          <wp:inline distT="0" distB="0" distL="0" distR="0" wp14:anchorId="61E40A7B" wp14:editId="0E5A3BF0">
            <wp:extent cx="6092456" cy="2390053"/>
            <wp:effectExtent l="0" t="0" r="3810" b="0"/>
            <wp:docPr id="265" name="Imagem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6100245" cy="2393109"/>
                    </a:xfrm>
                    <a:prstGeom prst="rect">
                      <a:avLst/>
                    </a:prstGeom>
                  </pic:spPr>
                </pic:pic>
              </a:graphicData>
            </a:graphic>
          </wp:inline>
        </w:drawing>
      </w:r>
    </w:p>
    <w:p w14:paraId="72EF7C58" w14:textId="4993B8E8" w:rsidR="00DD3047" w:rsidRDefault="00DD3047" w:rsidP="009C0F69">
      <w:r>
        <w:rPr>
          <w:noProof/>
        </w:rPr>
        <w:drawing>
          <wp:inline distT="0" distB="0" distL="0" distR="0" wp14:anchorId="283954FF" wp14:editId="7DD207F4">
            <wp:extent cx="6216953" cy="4279486"/>
            <wp:effectExtent l="0" t="0" r="0" b="6985"/>
            <wp:docPr id="266" name="Imagem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6224128" cy="4284425"/>
                    </a:xfrm>
                    <a:prstGeom prst="rect">
                      <a:avLst/>
                    </a:prstGeom>
                  </pic:spPr>
                </pic:pic>
              </a:graphicData>
            </a:graphic>
          </wp:inline>
        </w:drawing>
      </w:r>
    </w:p>
    <w:p w14:paraId="43297931" w14:textId="097349A0" w:rsidR="00DD3047" w:rsidRDefault="00DD3047" w:rsidP="00DD3047">
      <w:pPr>
        <w:jc w:val="center"/>
      </w:pPr>
      <w:r>
        <w:rPr>
          <w:noProof/>
        </w:rPr>
        <w:drawing>
          <wp:inline distT="0" distB="0" distL="0" distR="0" wp14:anchorId="7AD43347" wp14:editId="5CF3A0F9">
            <wp:extent cx="4024800" cy="1467293"/>
            <wp:effectExtent l="0" t="0" r="0" b="0"/>
            <wp:docPr id="267" name="Imagem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43892" cy="1474253"/>
                    </a:xfrm>
                    <a:prstGeom prst="rect">
                      <a:avLst/>
                    </a:prstGeom>
                  </pic:spPr>
                </pic:pic>
              </a:graphicData>
            </a:graphic>
          </wp:inline>
        </w:drawing>
      </w:r>
    </w:p>
    <w:p w14:paraId="26DC3872" w14:textId="2680EFDE" w:rsidR="00DD3047" w:rsidRDefault="00DD3047" w:rsidP="00DD3047">
      <w:pPr>
        <w:jc w:val="center"/>
      </w:pPr>
      <w:r>
        <w:rPr>
          <w:noProof/>
        </w:rPr>
        <w:drawing>
          <wp:inline distT="0" distB="0" distL="0" distR="0" wp14:anchorId="0B6403BD" wp14:editId="40876D82">
            <wp:extent cx="6479540" cy="1035050"/>
            <wp:effectExtent l="0" t="0" r="0" b="0"/>
            <wp:docPr id="268" name="Imagem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6479540" cy="1035050"/>
                    </a:xfrm>
                    <a:prstGeom prst="rect">
                      <a:avLst/>
                    </a:prstGeom>
                  </pic:spPr>
                </pic:pic>
              </a:graphicData>
            </a:graphic>
          </wp:inline>
        </w:drawing>
      </w:r>
    </w:p>
    <w:p w14:paraId="3B7ED0BF" w14:textId="1BB11C80" w:rsidR="00DD3047" w:rsidRDefault="00DD3047" w:rsidP="00DD3047">
      <w:pPr>
        <w:jc w:val="center"/>
      </w:pPr>
    </w:p>
    <w:p w14:paraId="749F1BC2" w14:textId="383BFB3C" w:rsidR="00DD3047" w:rsidRDefault="00DD3047" w:rsidP="00DD3047">
      <w:pPr>
        <w:jc w:val="center"/>
      </w:pPr>
      <w:r>
        <w:rPr>
          <w:noProof/>
        </w:rPr>
        <w:drawing>
          <wp:inline distT="0" distB="0" distL="0" distR="0" wp14:anchorId="6A0F65BF" wp14:editId="215E42F8">
            <wp:extent cx="6479540" cy="1356360"/>
            <wp:effectExtent l="0" t="0" r="0" b="0"/>
            <wp:docPr id="269" name="Imagem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6479540" cy="1356360"/>
                    </a:xfrm>
                    <a:prstGeom prst="rect">
                      <a:avLst/>
                    </a:prstGeom>
                  </pic:spPr>
                </pic:pic>
              </a:graphicData>
            </a:graphic>
          </wp:inline>
        </w:drawing>
      </w:r>
    </w:p>
    <w:p w14:paraId="70221026" w14:textId="714358B0" w:rsidR="00DD3047" w:rsidRDefault="00DD3047" w:rsidP="00DD3047">
      <w:pPr>
        <w:jc w:val="center"/>
      </w:pPr>
      <w:r>
        <w:rPr>
          <w:noProof/>
        </w:rPr>
        <w:drawing>
          <wp:inline distT="0" distB="0" distL="0" distR="0" wp14:anchorId="0833D7DB" wp14:editId="4350ADF2">
            <wp:extent cx="6479540" cy="6710680"/>
            <wp:effectExtent l="0" t="0" r="0" b="0"/>
            <wp:docPr id="270" name="Imagem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6479540" cy="6710680"/>
                    </a:xfrm>
                    <a:prstGeom prst="rect">
                      <a:avLst/>
                    </a:prstGeom>
                  </pic:spPr>
                </pic:pic>
              </a:graphicData>
            </a:graphic>
          </wp:inline>
        </w:drawing>
      </w:r>
    </w:p>
    <w:p w14:paraId="3FAE4063" w14:textId="662A97CE" w:rsidR="007C272F" w:rsidRDefault="007C272F" w:rsidP="00DD3047">
      <w:pPr>
        <w:jc w:val="center"/>
      </w:pPr>
    </w:p>
    <w:p w14:paraId="0B0EB09A" w14:textId="3D7D343F" w:rsidR="007C272F" w:rsidRDefault="007C272F" w:rsidP="00DD3047">
      <w:pPr>
        <w:jc w:val="center"/>
      </w:pPr>
    </w:p>
    <w:p w14:paraId="074A365F" w14:textId="7AD769E9" w:rsidR="007C272F" w:rsidRDefault="007C272F" w:rsidP="00DD3047">
      <w:pPr>
        <w:jc w:val="center"/>
      </w:pPr>
    </w:p>
    <w:p w14:paraId="35071A30" w14:textId="54F6B8B6" w:rsidR="007C272F" w:rsidRDefault="007C272F" w:rsidP="00DD3047">
      <w:pPr>
        <w:jc w:val="center"/>
      </w:pPr>
    </w:p>
    <w:p w14:paraId="1818F6FC" w14:textId="007068C1" w:rsidR="007C272F" w:rsidRDefault="007C272F" w:rsidP="00DD3047">
      <w:pPr>
        <w:jc w:val="center"/>
      </w:pPr>
    </w:p>
    <w:p w14:paraId="736F60EB" w14:textId="71F2E374" w:rsidR="007C272F" w:rsidRDefault="007C272F" w:rsidP="00DD3047">
      <w:pPr>
        <w:jc w:val="center"/>
      </w:pPr>
    </w:p>
    <w:p w14:paraId="0E0CDF31" w14:textId="59491406" w:rsidR="007C272F" w:rsidRDefault="007C272F" w:rsidP="00DD3047">
      <w:pPr>
        <w:jc w:val="center"/>
      </w:pPr>
    </w:p>
    <w:p w14:paraId="63921686" w14:textId="15EB99C9" w:rsidR="007C272F" w:rsidRDefault="007C272F" w:rsidP="00DD3047">
      <w:pPr>
        <w:jc w:val="center"/>
      </w:pPr>
    </w:p>
    <w:p w14:paraId="0A7765ED" w14:textId="03C52E85" w:rsidR="007C272F" w:rsidRDefault="007C272F" w:rsidP="00DD3047">
      <w:pPr>
        <w:jc w:val="center"/>
      </w:pPr>
      <w:r>
        <w:rPr>
          <w:noProof/>
        </w:rPr>
        <w:drawing>
          <wp:inline distT="0" distB="0" distL="0" distR="0" wp14:anchorId="714A8A4A" wp14:editId="638516B6">
            <wp:extent cx="6479540" cy="6567805"/>
            <wp:effectExtent l="0" t="0" r="0" b="4445"/>
            <wp:docPr id="271" name="Imagem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6479540" cy="6567805"/>
                    </a:xfrm>
                    <a:prstGeom prst="rect">
                      <a:avLst/>
                    </a:prstGeom>
                  </pic:spPr>
                </pic:pic>
              </a:graphicData>
            </a:graphic>
          </wp:inline>
        </w:drawing>
      </w:r>
    </w:p>
    <w:p w14:paraId="3E965518" w14:textId="2EA65F25" w:rsidR="007C272F" w:rsidRDefault="007C272F" w:rsidP="00DD3047">
      <w:pPr>
        <w:jc w:val="center"/>
      </w:pPr>
    </w:p>
    <w:p w14:paraId="3F9CE762" w14:textId="01656562" w:rsidR="007C272F" w:rsidRDefault="007C272F" w:rsidP="00DD3047">
      <w:pPr>
        <w:jc w:val="center"/>
      </w:pPr>
    </w:p>
    <w:p w14:paraId="29EF1EB8" w14:textId="557A4293" w:rsidR="007C272F" w:rsidRDefault="007C272F" w:rsidP="00DD3047">
      <w:pPr>
        <w:jc w:val="center"/>
      </w:pPr>
    </w:p>
    <w:p w14:paraId="4E58DC8D" w14:textId="4211F8F8" w:rsidR="007C272F" w:rsidRDefault="007C272F" w:rsidP="00DD3047">
      <w:pPr>
        <w:jc w:val="center"/>
      </w:pPr>
    </w:p>
    <w:p w14:paraId="46892393" w14:textId="1626A44F" w:rsidR="007C272F" w:rsidRDefault="007C272F" w:rsidP="00DD3047">
      <w:pPr>
        <w:jc w:val="center"/>
      </w:pPr>
    </w:p>
    <w:p w14:paraId="637A1F5F" w14:textId="5F1273F3" w:rsidR="007C272F" w:rsidRDefault="007C272F" w:rsidP="00DD3047">
      <w:pPr>
        <w:jc w:val="center"/>
      </w:pPr>
    </w:p>
    <w:p w14:paraId="61F71574" w14:textId="5EFEFDB9" w:rsidR="007C272F" w:rsidRDefault="007C272F" w:rsidP="00DD3047">
      <w:pPr>
        <w:jc w:val="center"/>
      </w:pPr>
    </w:p>
    <w:p w14:paraId="77588256" w14:textId="198D1F2C" w:rsidR="007C272F" w:rsidRDefault="007C272F" w:rsidP="00DD3047">
      <w:pPr>
        <w:jc w:val="center"/>
      </w:pPr>
    </w:p>
    <w:p w14:paraId="55F18D43" w14:textId="2EC5189C" w:rsidR="007C272F" w:rsidRDefault="007C272F" w:rsidP="00DD3047">
      <w:pPr>
        <w:jc w:val="center"/>
      </w:pPr>
    </w:p>
    <w:p w14:paraId="5A4DE745" w14:textId="79AE30A8" w:rsidR="007C272F" w:rsidRDefault="007C272F" w:rsidP="00DD3047">
      <w:pPr>
        <w:jc w:val="center"/>
      </w:pPr>
    </w:p>
    <w:p w14:paraId="2A8DA122" w14:textId="166B51D2" w:rsidR="007C272F" w:rsidRDefault="007C272F" w:rsidP="00DD3047">
      <w:pPr>
        <w:jc w:val="center"/>
      </w:pPr>
    </w:p>
    <w:p w14:paraId="2E2EAF2B" w14:textId="5002E235" w:rsidR="007C272F" w:rsidRDefault="007C272F" w:rsidP="00DD3047">
      <w:pPr>
        <w:jc w:val="center"/>
      </w:pPr>
    </w:p>
    <w:p w14:paraId="19ACE013" w14:textId="181D040F" w:rsidR="007C272F" w:rsidRDefault="007C272F" w:rsidP="00DD3047">
      <w:pPr>
        <w:jc w:val="center"/>
      </w:pPr>
    </w:p>
    <w:p w14:paraId="2C316E0B" w14:textId="7F57777B" w:rsidR="007C272F" w:rsidRDefault="007C272F" w:rsidP="00DD3047">
      <w:pPr>
        <w:jc w:val="center"/>
      </w:pPr>
    </w:p>
    <w:p w14:paraId="598FA191" w14:textId="7636297D" w:rsidR="007C272F" w:rsidRDefault="007C272F" w:rsidP="00DD3047">
      <w:pPr>
        <w:jc w:val="center"/>
      </w:pPr>
    </w:p>
    <w:p w14:paraId="16E29D3E" w14:textId="0EB71EAE" w:rsidR="007C272F" w:rsidRDefault="007C272F" w:rsidP="00DD3047">
      <w:pPr>
        <w:jc w:val="center"/>
      </w:pPr>
    </w:p>
    <w:p w14:paraId="2220B3CF" w14:textId="5B9EC152" w:rsidR="007C272F" w:rsidRDefault="007C272F" w:rsidP="00DD3047">
      <w:pPr>
        <w:jc w:val="center"/>
      </w:pPr>
    </w:p>
    <w:p w14:paraId="18254B71" w14:textId="561BDE4D" w:rsidR="009F0BB5" w:rsidRDefault="009F0BB5" w:rsidP="00351A14">
      <w:pPr>
        <w:pStyle w:val="Ttulo1"/>
        <w:rPr>
          <w:b/>
          <w:bCs/>
        </w:rPr>
      </w:pPr>
      <w:bookmarkStart w:id="43" w:name="_Toc78045555"/>
      <w:r w:rsidRPr="00351A14">
        <w:rPr>
          <w:b/>
          <w:bCs/>
        </w:rPr>
        <w:t>ENSINO RELIGIOSO 2ª SEMANA</w:t>
      </w:r>
      <w:bookmarkEnd w:id="43"/>
    </w:p>
    <w:p w14:paraId="062C0685" w14:textId="18F37745" w:rsidR="007C272F" w:rsidRDefault="007C272F" w:rsidP="007C272F">
      <w:r>
        <w:rPr>
          <w:noProof/>
        </w:rPr>
        <w:drawing>
          <wp:inline distT="0" distB="0" distL="0" distR="0" wp14:anchorId="33E1E436" wp14:editId="4B33AFFE">
            <wp:extent cx="6479540" cy="5107305"/>
            <wp:effectExtent l="0" t="0" r="0" b="0"/>
            <wp:docPr id="272" name="Imagem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6479540" cy="5107305"/>
                    </a:xfrm>
                    <a:prstGeom prst="rect">
                      <a:avLst/>
                    </a:prstGeom>
                  </pic:spPr>
                </pic:pic>
              </a:graphicData>
            </a:graphic>
          </wp:inline>
        </w:drawing>
      </w:r>
    </w:p>
    <w:p w14:paraId="4F335D4B" w14:textId="1E35BDA6" w:rsidR="007C272F" w:rsidRDefault="007C272F" w:rsidP="007C272F"/>
    <w:p w14:paraId="0EB95237" w14:textId="72E6154D" w:rsidR="007C272F" w:rsidRDefault="007C272F" w:rsidP="007C272F">
      <w:r>
        <w:rPr>
          <w:noProof/>
        </w:rPr>
        <w:drawing>
          <wp:inline distT="0" distB="0" distL="0" distR="0" wp14:anchorId="255154A4" wp14:editId="46CE497D">
            <wp:extent cx="6479540" cy="2837180"/>
            <wp:effectExtent l="0" t="0" r="0" b="1270"/>
            <wp:docPr id="273" name="Imagem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6479540" cy="2837180"/>
                    </a:xfrm>
                    <a:prstGeom prst="rect">
                      <a:avLst/>
                    </a:prstGeom>
                  </pic:spPr>
                </pic:pic>
              </a:graphicData>
            </a:graphic>
          </wp:inline>
        </w:drawing>
      </w:r>
    </w:p>
    <w:p w14:paraId="7FCC2374" w14:textId="13126C53" w:rsidR="007C272F" w:rsidRDefault="007C272F" w:rsidP="007C272F"/>
    <w:p w14:paraId="44D25E81" w14:textId="35392EB4" w:rsidR="007C272F" w:rsidRDefault="007C272F" w:rsidP="007C272F"/>
    <w:p w14:paraId="6DC1899A" w14:textId="1E4C72A4" w:rsidR="007C272F" w:rsidRDefault="007C272F" w:rsidP="007C272F"/>
    <w:p w14:paraId="75D6B399" w14:textId="645E47C4" w:rsidR="007C272F" w:rsidRDefault="007C272F" w:rsidP="007C272F"/>
    <w:p w14:paraId="0FF417AD" w14:textId="0244FCF2" w:rsidR="007C272F" w:rsidRDefault="007C272F" w:rsidP="007C272F"/>
    <w:p w14:paraId="2BA8735B" w14:textId="1431599C" w:rsidR="007C272F" w:rsidRDefault="007C272F" w:rsidP="007C272F"/>
    <w:p w14:paraId="4447828C" w14:textId="4825697D" w:rsidR="007C272F" w:rsidRDefault="005F1B04" w:rsidP="007C272F">
      <w:r>
        <w:rPr>
          <w:noProof/>
        </w:rPr>
        <w:drawing>
          <wp:inline distT="0" distB="0" distL="0" distR="0" wp14:anchorId="5E4CB2FB" wp14:editId="474ED367">
            <wp:extent cx="6479540" cy="5777230"/>
            <wp:effectExtent l="0" t="0" r="0" b="0"/>
            <wp:docPr id="274" name="Imagem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6479540" cy="5777230"/>
                    </a:xfrm>
                    <a:prstGeom prst="rect">
                      <a:avLst/>
                    </a:prstGeom>
                  </pic:spPr>
                </pic:pic>
              </a:graphicData>
            </a:graphic>
          </wp:inline>
        </w:drawing>
      </w:r>
    </w:p>
    <w:p w14:paraId="28ACA2D0" w14:textId="03BB9ADF" w:rsidR="007C272F" w:rsidRDefault="005F1B04" w:rsidP="007C272F">
      <w:r>
        <w:rPr>
          <w:noProof/>
        </w:rPr>
        <w:drawing>
          <wp:inline distT="0" distB="0" distL="0" distR="0" wp14:anchorId="77A8E117" wp14:editId="6042F4F1">
            <wp:extent cx="6479540" cy="3565525"/>
            <wp:effectExtent l="0" t="0" r="0" b="0"/>
            <wp:docPr id="275" name="Imagem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6479540" cy="3565525"/>
                    </a:xfrm>
                    <a:prstGeom prst="rect">
                      <a:avLst/>
                    </a:prstGeom>
                  </pic:spPr>
                </pic:pic>
              </a:graphicData>
            </a:graphic>
          </wp:inline>
        </w:drawing>
      </w:r>
    </w:p>
    <w:p w14:paraId="4F30FDE8" w14:textId="781D83C1" w:rsidR="005F1B04" w:rsidRDefault="005F1B04" w:rsidP="007C272F"/>
    <w:p w14:paraId="1F546C3D" w14:textId="77A3FF9E" w:rsidR="005F1B04" w:rsidRDefault="005F1B04" w:rsidP="007C272F"/>
    <w:p w14:paraId="69924D60" w14:textId="0E4411C2" w:rsidR="005F1B04" w:rsidRDefault="005F1B04" w:rsidP="007C272F">
      <w:r>
        <w:rPr>
          <w:noProof/>
        </w:rPr>
        <w:drawing>
          <wp:inline distT="0" distB="0" distL="0" distR="0" wp14:anchorId="266C8E70" wp14:editId="00ED57E7">
            <wp:extent cx="6479540" cy="2776855"/>
            <wp:effectExtent l="0" t="0" r="0" b="4445"/>
            <wp:docPr id="276" name="Imagem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6479540" cy="2776855"/>
                    </a:xfrm>
                    <a:prstGeom prst="rect">
                      <a:avLst/>
                    </a:prstGeom>
                  </pic:spPr>
                </pic:pic>
              </a:graphicData>
            </a:graphic>
          </wp:inline>
        </w:drawing>
      </w:r>
    </w:p>
    <w:p w14:paraId="646A005D" w14:textId="2EBF9CD1" w:rsidR="00F100F6" w:rsidRDefault="00F100F6" w:rsidP="007C272F"/>
    <w:p w14:paraId="07EFB706" w14:textId="43B4A9D2" w:rsidR="00F100F6" w:rsidRDefault="00F100F6" w:rsidP="007C272F"/>
    <w:p w14:paraId="04E3AD77" w14:textId="28702D17" w:rsidR="00F100F6" w:rsidRDefault="00F100F6" w:rsidP="007C272F"/>
    <w:p w14:paraId="727E911C" w14:textId="100D4F0E" w:rsidR="00F100F6" w:rsidRDefault="00F100F6" w:rsidP="007C272F"/>
    <w:p w14:paraId="699E8747" w14:textId="71527E4C" w:rsidR="00F100F6" w:rsidRDefault="00F100F6" w:rsidP="007C272F"/>
    <w:p w14:paraId="04C42146" w14:textId="5B673F70" w:rsidR="00F100F6" w:rsidRDefault="00F100F6" w:rsidP="007C272F"/>
    <w:p w14:paraId="22F989A6" w14:textId="0D088A64" w:rsidR="00F100F6" w:rsidRDefault="00F100F6" w:rsidP="007C272F"/>
    <w:p w14:paraId="1BB1E849" w14:textId="3EC74174" w:rsidR="00F100F6" w:rsidRDefault="00F100F6" w:rsidP="007C272F"/>
    <w:p w14:paraId="7D26DC93" w14:textId="5AA959FA" w:rsidR="00F100F6" w:rsidRDefault="00F100F6" w:rsidP="007C272F"/>
    <w:p w14:paraId="2DEDA61C" w14:textId="6F52611D" w:rsidR="00F100F6" w:rsidRDefault="00F100F6" w:rsidP="007C272F"/>
    <w:p w14:paraId="466498E2" w14:textId="0AB262B4" w:rsidR="00F100F6" w:rsidRDefault="00F100F6" w:rsidP="007C272F"/>
    <w:p w14:paraId="78813EB2" w14:textId="198FC7B5" w:rsidR="00F100F6" w:rsidRDefault="00F100F6" w:rsidP="007C272F"/>
    <w:p w14:paraId="3BED329C" w14:textId="712321E7" w:rsidR="00F100F6" w:rsidRDefault="00F100F6" w:rsidP="007C272F"/>
    <w:p w14:paraId="6BD88E3B" w14:textId="3028E22B" w:rsidR="00F100F6" w:rsidRDefault="00F100F6" w:rsidP="007C272F"/>
    <w:p w14:paraId="2B795281" w14:textId="6CA7239A" w:rsidR="00F100F6" w:rsidRDefault="00F100F6" w:rsidP="007C272F"/>
    <w:p w14:paraId="630DC5AD" w14:textId="3043D853" w:rsidR="00F100F6" w:rsidRDefault="00F100F6" w:rsidP="007C272F"/>
    <w:p w14:paraId="35CEA931" w14:textId="7373C271" w:rsidR="00F100F6" w:rsidRDefault="00F100F6" w:rsidP="007C272F"/>
    <w:p w14:paraId="3AF769EE" w14:textId="317EE3B2" w:rsidR="00F100F6" w:rsidRDefault="00F100F6" w:rsidP="007C272F"/>
    <w:p w14:paraId="6BF1F628" w14:textId="3A104340" w:rsidR="00F100F6" w:rsidRDefault="00F100F6" w:rsidP="007C272F"/>
    <w:p w14:paraId="1CF0B9DB" w14:textId="0F849587" w:rsidR="00F100F6" w:rsidRDefault="00F100F6" w:rsidP="007C272F"/>
    <w:p w14:paraId="6C69125D" w14:textId="0C4D58E8" w:rsidR="00F100F6" w:rsidRDefault="00F100F6" w:rsidP="007C272F"/>
    <w:p w14:paraId="0E58754E" w14:textId="5E2C2978" w:rsidR="00F100F6" w:rsidRDefault="00F100F6" w:rsidP="007C272F"/>
    <w:p w14:paraId="5F3FBB55" w14:textId="01235A35" w:rsidR="00F100F6" w:rsidRDefault="00F100F6" w:rsidP="007C272F"/>
    <w:p w14:paraId="444844BF" w14:textId="59A6A0CD" w:rsidR="00F100F6" w:rsidRDefault="00F100F6" w:rsidP="007C272F"/>
    <w:p w14:paraId="6873BB13" w14:textId="7D8EDEE2" w:rsidR="00F100F6" w:rsidRDefault="00F100F6" w:rsidP="007C272F"/>
    <w:p w14:paraId="6D09802E" w14:textId="65A165D7" w:rsidR="00F100F6" w:rsidRDefault="00F100F6" w:rsidP="007C272F"/>
    <w:p w14:paraId="7BCCD8F8" w14:textId="08943605" w:rsidR="00F100F6" w:rsidRDefault="00F100F6" w:rsidP="007C272F"/>
    <w:p w14:paraId="38E90AA0" w14:textId="27864805" w:rsidR="00F100F6" w:rsidRDefault="00F100F6" w:rsidP="007C272F"/>
    <w:p w14:paraId="6585BA16" w14:textId="01719F68" w:rsidR="00F100F6" w:rsidRDefault="00F100F6" w:rsidP="007C272F"/>
    <w:p w14:paraId="7EFD0895" w14:textId="153A3AE9" w:rsidR="00F100F6" w:rsidRDefault="00F100F6" w:rsidP="007C272F"/>
    <w:p w14:paraId="75F2C28D" w14:textId="0664F62A" w:rsidR="00F100F6" w:rsidRDefault="00F100F6" w:rsidP="007C272F"/>
    <w:p w14:paraId="6A4465A6" w14:textId="19633367" w:rsidR="00F100F6" w:rsidRDefault="00F100F6" w:rsidP="007C272F"/>
    <w:p w14:paraId="0DB7C519" w14:textId="08732EAE" w:rsidR="00F100F6" w:rsidRDefault="00F100F6" w:rsidP="007C272F"/>
    <w:p w14:paraId="45D2889A" w14:textId="3628FB47" w:rsidR="00F100F6" w:rsidRDefault="00F100F6" w:rsidP="007C272F"/>
    <w:p w14:paraId="5D3CAE0E" w14:textId="6DDC1B1F" w:rsidR="00F100F6" w:rsidRDefault="00F100F6" w:rsidP="007C272F"/>
    <w:p w14:paraId="3009772A" w14:textId="20702B44" w:rsidR="00F100F6" w:rsidRDefault="00F100F6" w:rsidP="007C272F"/>
    <w:p w14:paraId="0A389E15" w14:textId="16B2344B" w:rsidR="00F100F6" w:rsidRDefault="00F100F6" w:rsidP="007C272F"/>
    <w:p w14:paraId="4D8CEECC" w14:textId="5C55F1C6" w:rsidR="00F100F6" w:rsidRDefault="00F100F6" w:rsidP="007C272F"/>
    <w:p w14:paraId="69CBF980" w14:textId="32F1C8D3" w:rsidR="009F0BB5" w:rsidRDefault="009F0BB5" w:rsidP="00351A14">
      <w:pPr>
        <w:pStyle w:val="Ttulo1"/>
        <w:rPr>
          <w:b/>
          <w:bCs/>
        </w:rPr>
      </w:pPr>
      <w:bookmarkStart w:id="44" w:name="_Toc78045556"/>
      <w:r w:rsidRPr="00351A14">
        <w:rPr>
          <w:b/>
          <w:bCs/>
        </w:rPr>
        <w:t>ENSINO RELIGIOSO 3ª SEMANA</w:t>
      </w:r>
      <w:bookmarkEnd w:id="44"/>
    </w:p>
    <w:p w14:paraId="00B2066C" w14:textId="12CC678E" w:rsidR="00F100F6" w:rsidRDefault="00F100F6" w:rsidP="00F100F6">
      <w:r>
        <w:rPr>
          <w:noProof/>
        </w:rPr>
        <w:drawing>
          <wp:inline distT="0" distB="0" distL="0" distR="0" wp14:anchorId="308C6AFC" wp14:editId="22A443DE">
            <wp:extent cx="6479540" cy="4853940"/>
            <wp:effectExtent l="0" t="0" r="0" b="3810"/>
            <wp:docPr id="277" name="Imagem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6479540" cy="4853940"/>
                    </a:xfrm>
                    <a:prstGeom prst="rect">
                      <a:avLst/>
                    </a:prstGeom>
                  </pic:spPr>
                </pic:pic>
              </a:graphicData>
            </a:graphic>
          </wp:inline>
        </w:drawing>
      </w:r>
    </w:p>
    <w:p w14:paraId="46AD6623" w14:textId="6FE2449F" w:rsidR="00F100F6" w:rsidRDefault="00F100F6" w:rsidP="00F100F6">
      <w:r>
        <w:rPr>
          <w:noProof/>
        </w:rPr>
        <w:drawing>
          <wp:inline distT="0" distB="0" distL="0" distR="0" wp14:anchorId="4A54473D" wp14:editId="2CDB308C">
            <wp:extent cx="6479540" cy="2948187"/>
            <wp:effectExtent l="0" t="0" r="0" b="5080"/>
            <wp:docPr id="278" name="Imagem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6483389" cy="2949938"/>
                    </a:xfrm>
                    <a:prstGeom prst="rect">
                      <a:avLst/>
                    </a:prstGeom>
                  </pic:spPr>
                </pic:pic>
              </a:graphicData>
            </a:graphic>
          </wp:inline>
        </w:drawing>
      </w:r>
      <w:r w:rsidR="009B495C">
        <w:rPr>
          <w:noProof/>
        </w:rPr>
        <w:drawing>
          <wp:inline distT="0" distB="0" distL="0" distR="0" wp14:anchorId="391CCF1C" wp14:editId="62F70919">
            <wp:extent cx="6479540" cy="1457960"/>
            <wp:effectExtent l="0" t="0" r="0" b="8890"/>
            <wp:docPr id="279" name="Imagem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6479540" cy="1457960"/>
                    </a:xfrm>
                    <a:prstGeom prst="rect">
                      <a:avLst/>
                    </a:prstGeom>
                  </pic:spPr>
                </pic:pic>
              </a:graphicData>
            </a:graphic>
          </wp:inline>
        </w:drawing>
      </w:r>
    </w:p>
    <w:p w14:paraId="566F78D4" w14:textId="37CB65BC" w:rsidR="009B495C" w:rsidRDefault="009B495C" w:rsidP="00F100F6">
      <w:r>
        <w:rPr>
          <w:noProof/>
        </w:rPr>
        <w:drawing>
          <wp:inline distT="0" distB="0" distL="0" distR="0" wp14:anchorId="688F7405" wp14:editId="29302A16">
            <wp:extent cx="6479540" cy="1651000"/>
            <wp:effectExtent l="0" t="0" r="0" b="6350"/>
            <wp:docPr id="280" name="Imagem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6479540" cy="1651000"/>
                    </a:xfrm>
                    <a:prstGeom prst="rect">
                      <a:avLst/>
                    </a:prstGeom>
                  </pic:spPr>
                </pic:pic>
              </a:graphicData>
            </a:graphic>
          </wp:inline>
        </w:drawing>
      </w:r>
    </w:p>
    <w:p w14:paraId="110AABAD" w14:textId="55E98C81" w:rsidR="009B495C" w:rsidRDefault="009B495C" w:rsidP="00F100F6">
      <w:r>
        <w:rPr>
          <w:noProof/>
        </w:rPr>
        <w:drawing>
          <wp:inline distT="0" distB="0" distL="0" distR="0" wp14:anchorId="38403CB2" wp14:editId="331F616E">
            <wp:extent cx="6479540" cy="7084060"/>
            <wp:effectExtent l="0" t="0" r="0" b="2540"/>
            <wp:docPr id="281" name="Imagem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6479540" cy="7084060"/>
                    </a:xfrm>
                    <a:prstGeom prst="rect">
                      <a:avLst/>
                    </a:prstGeom>
                  </pic:spPr>
                </pic:pic>
              </a:graphicData>
            </a:graphic>
          </wp:inline>
        </w:drawing>
      </w:r>
    </w:p>
    <w:p w14:paraId="7BC01F01" w14:textId="6F75DE89" w:rsidR="009B495C" w:rsidRDefault="009B495C" w:rsidP="00F100F6"/>
    <w:p w14:paraId="17E7317F" w14:textId="716636C6" w:rsidR="009B495C" w:rsidRDefault="009B495C" w:rsidP="00F100F6"/>
    <w:p w14:paraId="795030BA" w14:textId="42A3E966" w:rsidR="009B495C" w:rsidRDefault="009B495C" w:rsidP="00F100F6"/>
    <w:p w14:paraId="253DBA42" w14:textId="7A0B062B" w:rsidR="009B495C" w:rsidRDefault="009B495C" w:rsidP="00F100F6"/>
    <w:p w14:paraId="13F88680" w14:textId="2952B814" w:rsidR="009B495C" w:rsidRDefault="009B495C" w:rsidP="00F100F6"/>
    <w:p w14:paraId="512FA054" w14:textId="693C8405" w:rsidR="009F0BB5" w:rsidRDefault="009F0BB5" w:rsidP="00B129B6">
      <w:pPr>
        <w:pStyle w:val="Ttulo1"/>
        <w:jc w:val="both"/>
        <w:rPr>
          <w:b/>
          <w:bCs/>
        </w:rPr>
      </w:pPr>
      <w:bookmarkStart w:id="45" w:name="_Toc78045557"/>
      <w:r w:rsidRPr="00351A14">
        <w:rPr>
          <w:b/>
          <w:bCs/>
        </w:rPr>
        <w:t>ENSINO RELIGIOSO 4ª SEMANA</w:t>
      </w:r>
      <w:bookmarkEnd w:id="45"/>
    </w:p>
    <w:p w14:paraId="4F8C0F54" w14:textId="77777777" w:rsidR="008D349B" w:rsidRDefault="00B129B6" w:rsidP="008D349B">
      <w:pPr>
        <w:jc w:val="center"/>
        <w:rPr>
          <w:rFonts w:ascii="Barlow-Bold" w:hAnsi="Barlow-Bold"/>
          <w:b/>
          <w:bCs/>
          <w:color w:val="242021"/>
          <w:sz w:val="28"/>
          <w:szCs w:val="28"/>
        </w:rPr>
      </w:pPr>
      <w:r w:rsidRPr="00B129B6">
        <w:rPr>
          <w:rFonts w:ascii="Barlow-SemiBold" w:hAnsi="Barlow-SemiBold"/>
          <w:b/>
          <w:bCs/>
          <w:color w:val="242021"/>
          <w:sz w:val="28"/>
          <w:szCs w:val="28"/>
        </w:rPr>
        <w:t xml:space="preserve">TEMA: </w:t>
      </w:r>
      <w:r w:rsidRPr="00B129B6">
        <w:rPr>
          <w:rFonts w:ascii="Barlow-Bold" w:hAnsi="Barlow-Bold"/>
          <w:b/>
          <w:bCs/>
          <w:color w:val="242021"/>
          <w:sz w:val="28"/>
          <w:szCs w:val="28"/>
        </w:rPr>
        <w:t>Mesquitas e sinagogas</w:t>
      </w:r>
    </w:p>
    <w:p w14:paraId="51A197C5" w14:textId="5ED5EA58" w:rsidR="009B495C" w:rsidRPr="00E6434B" w:rsidRDefault="00B129B6" w:rsidP="00B129B6">
      <w:pPr>
        <w:jc w:val="both"/>
        <w:rPr>
          <w:sz w:val="22"/>
          <w:szCs w:val="20"/>
        </w:rPr>
      </w:pPr>
      <w:r w:rsidRPr="00E6434B">
        <w:rPr>
          <w:rFonts w:ascii="Barlow-Bold" w:hAnsi="Barlow-Bold"/>
          <w:b/>
          <w:bCs/>
          <w:color w:val="242021"/>
          <w:sz w:val="26"/>
          <w:szCs w:val="24"/>
        </w:rPr>
        <w:br/>
      </w:r>
      <w:r w:rsidRPr="00E6434B">
        <w:rPr>
          <w:rFonts w:ascii="Barlow-Regular" w:hAnsi="Barlow-Regular"/>
          <w:color w:val="242021"/>
          <w:sz w:val="26"/>
          <w:szCs w:val="24"/>
        </w:rPr>
        <w:t>Caro (a) estudante, nesta semana você vai identificar os espaços e territórios religiosos como lugares de encontros que reúnem as pessoas para louvar, agradecer, celebrar e realizar seu encontro pessoal e comunitário com o transcendente.</w:t>
      </w:r>
    </w:p>
    <w:p w14:paraId="7BA417E9" w14:textId="4B34EFCB" w:rsidR="001047EB" w:rsidRPr="00E6434B" w:rsidRDefault="001047EB" w:rsidP="00700FDB">
      <w:pPr>
        <w:jc w:val="center"/>
        <w:rPr>
          <w:sz w:val="22"/>
          <w:szCs w:val="20"/>
        </w:rPr>
      </w:pPr>
    </w:p>
    <w:p w14:paraId="48E01643" w14:textId="41851CFE" w:rsidR="008D349B" w:rsidRPr="00E6434B" w:rsidRDefault="008D349B" w:rsidP="008D349B">
      <w:pPr>
        <w:jc w:val="both"/>
        <w:rPr>
          <w:sz w:val="22"/>
          <w:szCs w:val="20"/>
        </w:rPr>
      </w:pPr>
      <w:r w:rsidRPr="00E6434B">
        <w:rPr>
          <w:rFonts w:ascii="Barlow-SemiBold" w:hAnsi="Barlow-SemiBold"/>
          <w:b/>
          <w:bCs/>
          <w:color w:val="242021"/>
          <w:sz w:val="26"/>
          <w:szCs w:val="24"/>
        </w:rPr>
        <w:t>APRESENTAÇÃO</w:t>
      </w:r>
      <w:r w:rsidRPr="00E6434B">
        <w:rPr>
          <w:rFonts w:ascii="Barlow-SemiBold" w:hAnsi="Barlow-SemiBold"/>
          <w:b/>
          <w:bCs/>
          <w:color w:val="242021"/>
          <w:sz w:val="26"/>
          <w:szCs w:val="24"/>
        </w:rPr>
        <w:br/>
      </w:r>
      <w:r w:rsidRPr="00E6434B">
        <w:rPr>
          <w:rFonts w:ascii="Barlow-Regular" w:hAnsi="Barlow-Regular"/>
          <w:color w:val="242021"/>
          <w:sz w:val="26"/>
          <w:szCs w:val="24"/>
        </w:rPr>
        <w:t>No mundo, existem vários espaços religiosos templos, igrejas ou comunidades religiosas  que são considerados lugares sagrados. Neles, as pessoas se reúnem para juntos refletirem sobre os ensinamentos da sua tradição religiosa, para falarem com o Transcendente e aprenderem como é possível colocar em prática os valores de sua tradição religiosa. Essa semana, veremos fotos de espaços de culto para o islamismo (mesquitas) e o judaísmo (sinagogas).</w:t>
      </w:r>
    </w:p>
    <w:p w14:paraId="65D3E8F3" w14:textId="622CA57C" w:rsidR="001047EB" w:rsidRDefault="001047EB" w:rsidP="009B495C"/>
    <w:p w14:paraId="6793356C" w14:textId="565F68FB" w:rsidR="001047EB" w:rsidRDefault="008D349B" w:rsidP="008D349B">
      <w:pPr>
        <w:jc w:val="center"/>
      </w:pPr>
      <w:r>
        <w:rPr>
          <w:noProof/>
        </w:rPr>
        <w:drawing>
          <wp:inline distT="0" distB="0" distL="0" distR="0" wp14:anchorId="254B43F8" wp14:editId="786EC723">
            <wp:extent cx="5278060" cy="2579546"/>
            <wp:effectExtent l="0" t="0" r="0" b="0"/>
            <wp:docPr id="292" name="Imagem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284019" cy="2582458"/>
                    </a:xfrm>
                    <a:prstGeom prst="rect">
                      <a:avLst/>
                    </a:prstGeom>
                  </pic:spPr>
                </pic:pic>
              </a:graphicData>
            </a:graphic>
          </wp:inline>
        </w:drawing>
      </w:r>
    </w:p>
    <w:p w14:paraId="17C6DE96" w14:textId="1DA9D04C" w:rsidR="001047EB" w:rsidRDefault="001047EB" w:rsidP="009B495C"/>
    <w:p w14:paraId="439E195F" w14:textId="7433ED37" w:rsidR="001047EB" w:rsidRDefault="00E6434B" w:rsidP="00E6434B">
      <w:pPr>
        <w:jc w:val="both"/>
      </w:pPr>
      <w:r>
        <w:rPr>
          <w:noProof/>
        </w:rPr>
        <w:drawing>
          <wp:inline distT="0" distB="0" distL="0" distR="0" wp14:anchorId="07205EAE" wp14:editId="14F93762">
            <wp:extent cx="6509328" cy="3540642"/>
            <wp:effectExtent l="0" t="0" r="6350" b="3175"/>
            <wp:docPr id="293" name="Imagem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6532360" cy="3553170"/>
                    </a:xfrm>
                    <a:prstGeom prst="rect">
                      <a:avLst/>
                    </a:prstGeom>
                  </pic:spPr>
                </pic:pic>
              </a:graphicData>
            </a:graphic>
          </wp:inline>
        </w:drawing>
      </w:r>
    </w:p>
    <w:p w14:paraId="1029CB6C" w14:textId="58D3D5E5" w:rsidR="001047EB" w:rsidRDefault="001047EB" w:rsidP="009B495C"/>
    <w:p w14:paraId="075E15CF" w14:textId="0E5994B0" w:rsidR="001047EB" w:rsidRDefault="001047EB" w:rsidP="00E61BC9">
      <w:pPr>
        <w:jc w:val="center"/>
      </w:pPr>
    </w:p>
    <w:p w14:paraId="2ADC68DE" w14:textId="3DD813F1" w:rsidR="001047EB" w:rsidRDefault="001047EB" w:rsidP="009B495C"/>
    <w:p w14:paraId="2581CEE2" w14:textId="5F5EEA8E" w:rsidR="001047EB" w:rsidRDefault="003624C7" w:rsidP="009B495C">
      <w:r>
        <w:rPr>
          <w:noProof/>
        </w:rPr>
        <w:drawing>
          <wp:inline distT="0" distB="0" distL="0" distR="0" wp14:anchorId="5759401F" wp14:editId="080248CB">
            <wp:extent cx="6479540" cy="8157845"/>
            <wp:effectExtent l="0" t="0" r="0" b="0"/>
            <wp:docPr id="294" name="Imagem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6479540" cy="8157845"/>
                    </a:xfrm>
                    <a:prstGeom prst="rect">
                      <a:avLst/>
                    </a:prstGeom>
                  </pic:spPr>
                </pic:pic>
              </a:graphicData>
            </a:graphic>
          </wp:inline>
        </w:drawing>
      </w:r>
    </w:p>
    <w:p w14:paraId="024CB4B4" w14:textId="5A8A09A9" w:rsidR="001047EB" w:rsidRDefault="003624C7" w:rsidP="009B495C">
      <w:r>
        <w:rPr>
          <w:noProof/>
        </w:rPr>
        <w:drawing>
          <wp:inline distT="0" distB="0" distL="0" distR="0" wp14:anchorId="7CA18A6F" wp14:editId="7F63395C">
            <wp:extent cx="6479540" cy="841375"/>
            <wp:effectExtent l="0" t="0" r="0" b="0"/>
            <wp:docPr id="295" name="Imagem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6479540" cy="841375"/>
                    </a:xfrm>
                    <a:prstGeom prst="rect">
                      <a:avLst/>
                    </a:prstGeom>
                  </pic:spPr>
                </pic:pic>
              </a:graphicData>
            </a:graphic>
          </wp:inline>
        </w:drawing>
      </w:r>
    </w:p>
    <w:p w14:paraId="66412F46" w14:textId="16A8BB78" w:rsidR="001047EB" w:rsidRDefault="001047EB" w:rsidP="009B495C"/>
    <w:p w14:paraId="25EDBB4D" w14:textId="0E12F3BD" w:rsidR="001047EB" w:rsidRDefault="001047EB" w:rsidP="009B495C"/>
    <w:p w14:paraId="081D4C9D" w14:textId="03C5E3DE" w:rsidR="001047EB" w:rsidRDefault="001047EB" w:rsidP="009B495C"/>
    <w:p w14:paraId="59C379B0" w14:textId="63FDA80B" w:rsidR="001047EB" w:rsidRDefault="003624C7" w:rsidP="009B495C">
      <w:r>
        <w:rPr>
          <w:noProof/>
        </w:rPr>
        <w:drawing>
          <wp:inline distT="0" distB="0" distL="0" distR="0" wp14:anchorId="15249EC4" wp14:editId="6B5EDD40">
            <wp:extent cx="6479540" cy="5200266"/>
            <wp:effectExtent l="0" t="0" r="0" b="635"/>
            <wp:docPr id="296" name="Imagem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481338" cy="5201709"/>
                    </a:xfrm>
                    <a:prstGeom prst="rect">
                      <a:avLst/>
                    </a:prstGeom>
                  </pic:spPr>
                </pic:pic>
              </a:graphicData>
            </a:graphic>
          </wp:inline>
        </w:drawing>
      </w:r>
    </w:p>
    <w:p w14:paraId="252E86DA" w14:textId="0DE56931" w:rsidR="001047EB" w:rsidRDefault="001047EB" w:rsidP="009B495C"/>
    <w:p w14:paraId="3501390B" w14:textId="315AE2DA" w:rsidR="001047EB" w:rsidRDefault="001047EB" w:rsidP="009B495C"/>
    <w:p w14:paraId="06BD8FC1" w14:textId="31408853" w:rsidR="003624C7" w:rsidRDefault="003624C7" w:rsidP="009B495C"/>
    <w:p w14:paraId="13BAAE3F" w14:textId="7BBB7569" w:rsidR="003624C7" w:rsidRDefault="003624C7" w:rsidP="009B495C"/>
    <w:p w14:paraId="619424C5" w14:textId="0B537B80" w:rsidR="003624C7" w:rsidRDefault="003624C7" w:rsidP="009B495C"/>
    <w:p w14:paraId="1CB5A07D" w14:textId="7EDA9DB8" w:rsidR="003624C7" w:rsidRDefault="003624C7" w:rsidP="009B495C"/>
    <w:p w14:paraId="23E19288" w14:textId="1FBF3A75" w:rsidR="003624C7" w:rsidRDefault="003624C7" w:rsidP="009B495C"/>
    <w:p w14:paraId="0632662F" w14:textId="5686DE15" w:rsidR="003624C7" w:rsidRDefault="003624C7" w:rsidP="009B495C"/>
    <w:p w14:paraId="0F02B0A3" w14:textId="753F0AFE" w:rsidR="003624C7" w:rsidRDefault="003624C7" w:rsidP="009B495C"/>
    <w:p w14:paraId="0E95B1CE" w14:textId="1FD2E54F" w:rsidR="003624C7" w:rsidRDefault="003624C7" w:rsidP="009B495C"/>
    <w:p w14:paraId="78B3C763" w14:textId="23F509F1" w:rsidR="003624C7" w:rsidRDefault="003624C7" w:rsidP="009B495C"/>
    <w:p w14:paraId="0A8B2876" w14:textId="179BFC67" w:rsidR="003624C7" w:rsidRDefault="003624C7" w:rsidP="009B495C"/>
    <w:p w14:paraId="562EC479" w14:textId="5B34339E" w:rsidR="003624C7" w:rsidRDefault="003624C7" w:rsidP="009B495C"/>
    <w:p w14:paraId="7CAD102F" w14:textId="1652C879" w:rsidR="003624C7" w:rsidRDefault="003624C7" w:rsidP="009B495C"/>
    <w:p w14:paraId="00E184EE" w14:textId="66B55010" w:rsidR="003624C7" w:rsidRDefault="003624C7" w:rsidP="009B495C"/>
    <w:p w14:paraId="54CD5918" w14:textId="64DFC682" w:rsidR="003624C7" w:rsidRDefault="003624C7" w:rsidP="009B495C"/>
    <w:p w14:paraId="77CF4C6E" w14:textId="66B404AE" w:rsidR="003624C7" w:rsidRDefault="003624C7" w:rsidP="009B495C"/>
    <w:p w14:paraId="232476A2" w14:textId="48E7DC26" w:rsidR="003624C7" w:rsidRDefault="003624C7" w:rsidP="009B495C"/>
    <w:p w14:paraId="01F57999" w14:textId="41468340" w:rsidR="003624C7" w:rsidRDefault="003624C7" w:rsidP="009B495C"/>
    <w:p w14:paraId="49260F95" w14:textId="5430B619" w:rsidR="003624C7" w:rsidRDefault="003624C7" w:rsidP="009B495C"/>
    <w:p w14:paraId="6BC6B74B" w14:textId="4172ACC3" w:rsidR="003624C7" w:rsidRDefault="003624C7" w:rsidP="009B495C"/>
    <w:p w14:paraId="675A79B2" w14:textId="14FB9F19" w:rsidR="003624C7" w:rsidRDefault="003624C7" w:rsidP="009B495C"/>
    <w:p w14:paraId="1413381C" w14:textId="405C3C39" w:rsidR="003624C7" w:rsidRDefault="003624C7" w:rsidP="009B495C"/>
    <w:p w14:paraId="2D7F3D6F" w14:textId="0564A64B" w:rsidR="003624C7" w:rsidRDefault="003624C7" w:rsidP="009B495C"/>
    <w:p w14:paraId="014C2BFE" w14:textId="62407135" w:rsidR="003624C7" w:rsidRDefault="003624C7" w:rsidP="009B495C"/>
    <w:p w14:paraId="5D43F876" w14:textId="0E69BFC0" w:rsidR="003624C7" w:rsidRDefault="003624C7" w:rsidP="009B495C">
      <w:r>
        <w:rPr>
          <w:noProof/>
        </w:rPr>
        <w:drawing>
          <wp:inline distT="0" distB="0" distL="0" distR="0" wp14:anchorId="09EDDC3B" wp14:editId="091EA9EA">
            <wp:extent cx="6479540" cy="5617845"/>
            <wp:effectExtent l="0" t="0" r="0" b="1905"/>
            <wp:docPr id="297" name="Imagem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479540" cy="5617845"/>
                    </a:xfrm>
                    <a:prstGeom prst="rect">
                      <a:avLst/>
                    </a:prstGeom>
                  </pic:spPr>
                </pic:pic>
              </a:graphicData>
            </a:graphic>
          </wp:inline>
        </w:drawing>
      </w:r>
    </w:p>
    <w:p w14:paraId="3C9BB7D6" w14:textId="78692429" w:rsidR="001047EB" w:rsidRDefault="001047EB" w:rsidP="009B495C"/>
    <w:p w14:paraId="749D34E6" w14:textId="4E034D12" w:rsidR="003624C7" w:rsidRDefault="003624C7" w:rsidP="009B495C"/>
    <w:p w14:paraId="6FB08C92" w14:textId="630D9F7E" w:rsidR="003624C7" w:rsidRDefault="003624C7" w:rsidP="009B495C"/>
    <w:p w14:paraId="1CAC98B1" w14:textId="246A71B4" w:rsidR="003624C7" w:rsidRDefault="003624C7" w:rsidP="009B495C"/>
    <w:p w14:paraId="2298D119" w14:textId="5B9A633A" w:rsidR="003624C7" w:rsidRDefault="003624C7" w:rsidP="009B495C"/>
    <w:p w14:paraId="4CDD9C49" w14:textId="6CC16BCB" w:rsidR="003624C7" w:rsidRDefault="003624C7" w:rsidP="009B495C"/>
    <w:p w14:paraId="53512B54" w14:textId="6BF81499" w:rsidR="003624C7" w:rsidRDefault="003624C7" w:rsidP="009B495C"/>
    <w:p w14:paraId="273B1EAE" w14:textId="2214BEAC" w:rsidR="003624C7" w:rsidRDefault="003624C7" w:rsidP="009B495C"/>
    <w:p w14:paraId="10E38E93" w14:textId="04E158D3" w:rsidR="003624C7" w:rsidRDefault="003624C7" w:rsidP="009B495C"/>
    <w:p w14:paraId="54194BB3" w14:textId="697A02F1" w:rsidR="003624C7" w:rsidRDefault="003624C7" w:rsidP="009B495C"/>
    <w:p w14:paraId="08CFCD7E" w14:textId="270B0A81" w:rsidR="003624C7" w:rsidRDefault="003624C7" w:rsidP="009B495C"/>
    <w:p w14:paraId="6D9EC563" w14:textId="7F074E96" w:rsidR="003624C7" w:rsidRDefault="003624C7" w:rsidP="009B495C"/>
    <w:p w14:paraId="565ED8C9" w14:textId="0FAF8072" w:rsidR="003624C7" w:rsidRDefault="003624C7" w:rsidP="009B495C"/>
    <w:p w14:paraId="5ADF5EB1" w14:textId="46409EDE" w:rsidR="003624C7" w:rsidRDefault="003624C7" w:rsidP="009B495C"/>
    <w:p w14:paraId="381B7A13" w14:textId="1126F310" w:rsidR="003624C7" w:rsidRDefault="003624C7" w:rsidP="009B495C"/>
    <w:p w14:paraId="1E475D38" w14:textId="32CFEDDC" w:rsidR="003624C7" w:rsidRDefault="003624C7" w:rsidP="009B495C"/>
    <w:p w14:paraId="6DE4D375" w14:textId="7E9114BB" w:rsidR="003624C7" w:rsidRDefault="003624C7" w:rsidP="009B495C"/>
    <w:p w14:paraId="1ED5330F" w14:textId="74149A4B" w:rsidR="003624C7" w:rsidRDefault="003624C7" w:rsidP="009B495C"/>
    <w:p w14:paraId="557012E6" w14:textId="4791F1DF" w:rsidR="003624C7" w:rsidRDefault="003624C7" w:rsidP="009B495C"/>
    <w:p w14:paraId="44F8DC91" w14:textId="1A327760" w:rsidR="003624C7" w:rsidRDefault="003624C7" w:rsidP="009B495C"/>
    <w:p w14:paraId="1D1A6968" w14:textId="194A71DB" w:rsidR="003624C7" w:rsidRDefault="003624C7" w:rsidP="009B495C"/>
    <w:p w14:paraId="48AA0F6C" w14:textId="77777777" w:rsidR="001047EB" w:rsidRPr="009B495C" w:rsidRDefault="001047EB" w:rsidP="009B495C"/>
    <w:p w14:paraId="2B26A7E2" w14:textId="0A4F17F2" w:rsidR="009F0BB5" w:rsidRDefault="009F0BB5" w:rsidP="00351A14">
      <w:pPr>
        <w:pStyle w:val="Ttulo1"/>
        <w:rPr>
          <w:b/>
          <w:bCs/>
        </w:rPr>
      </w:pPr>
      <w:bookmarkStart w:id="46" w:name="_Toc78045558"/>
      <w:r w:rsidRPr="00351A14">
        <w:rPr>
          <w:b/>
          <w:bCs/>
        </w:rPr>
        <w:t>ENSINO RELIGIOSO 5ª SEMANA</w:t>
      </w:r>
      <w:bookmarkEnd w:id="46"/>
    </w:p>
    <w:p w14:paraId="175664FA" w14:textId="79A5EF64" w:rsidR="003624C7" w:rsidRDefault="00AF14AE" w:rsidP="003624C7">
      <w:r>
        <w:rPr>
          <w:noProof/>
        </w:rPr>
        <w:drawing>
          <wp:inline distT="0" distB="0" distL="0" distR="0" wp14:anchorId="2BC34D2A" wp14:editId="54C7376B">
            <wp:extent cx="6479540" cy="3155950"/>
            <wp:effectExtent l="0" t="0" r="0" b="6350"/>
            <wp:docPr id="298" name="Imagem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479540" cy="3155950"/>
                    </a:xfrm>
                    <a:prstGeom prst="rect">
                      <a:avLst/>
                    </a:prstGeom>
                  </pic:spPr>
                </pic:pic>
              </a:graphicData>
            </a:graphic>
          </wp:inline>
        </w:drawing>
      </w:r>
    </w:p>
    <w:p w14:paraId="6DDDC244" w14:textId="0583EBBF" w:rsidR="00AF14AE" w:rsidRDefault="00AF14AE" w:rsidP="003624C7">
      <w:r>
        <w:rPr>
          <w:noProof/>
        </w:rPr>
        <w:drawing>
          <wp:inline distT="0" distB="0" distL="0" distR="0" wp14:anchorId="442CF210" wp14:editId="19A5B7AB">
            <wp:extent cx="6479540" cy="2680970"/>
            <wp:effectExtent l="0" t="0" r="0" b="5080"/>
            <wp:docPr id="299" name="Imagem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479540" cy="2680970"/>
                    </a:xfrm>
                    <a:prstGeom prst="rect">
                      <a:avLst/>
                    </a:prstGeom>
                  </pic:spPr>
                </pic:pic>
              </a:graphicData>
            </a:graphic>
          </wp:inline>
        </w:drawing>
      </w:r>
    </w:p>
    <w:p w14:paraId="30F7C2F3" w14:textId="762CF208" w:rsidR="00AF14AE" w:rsidRDefault="00AF14AE" w:rsidP="003624C7">
      <w:r>
        <w:rPr>
          <w:noProof/>
        </w:rPr>
        <w:drawing>
          <wp:inline distT="0" distB="0" distL="0" distR="0" wp14:anchorId="3D172E59" wp14:editId="00D7E9B2">
            <wp:extent cx="6479540" cy="3005455"/>
            <wp:effectExtent l="0" t="0" r="0" b="4445"/>
            <wp:docPr id="300" name="Imagem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479540" cy="3005455"/>
                    </a:xfrm>
                    <a:prstGeom prst="rect">
                      <a:avLst/>
                    </a:prstGeom>
                  </pic:spPr>
                </pic:pic>
              </a:graphicData>
            </a:graphic>
          </wp:inline>
        </w:drawing>
      </w:r>
    </w:p>
    <w:p w14:paraId="354E08BB" w14:textId="58A011B1" w:rsidR="00AF14AE" w:rsidRDefault="00AF14AE" w:rsidP="003624C7"/>
    <w:p w14:paraId="0FD3A785" w14:textId="792D64AD" w:rsidR="00AF14AE" w:rsidRDefault="00AF14AE" w:rsidP="003624C7"/>
    <w:p w14:paraId="5D7C26F9" w14:textId="0B32AFDB" w:rsidR="00AF14AE" w:rsidRDefault="00AF14AE" w:rsidP="003624C7">
      <w:r>
        <w:rPr>
          <w:noProof/>
        </w:rPr>
        <w:drawing>
          <wp:inline distT="0" distB="0" distL="0" distR="0" wp14:anchorId="5788AF13" wp14:editId="2CF9EE2B">
            <wp:extent cx="6479540" cy="1699260"/>
            <wp:effectExtent l="0" t="0" r="0" b="0"/>
            <wp:docPr id="301" name="Imagem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479540" cy="1699260"/>
                    </a:xfrm>
                    <a:prstGeom prst="rect">
                      <a:avLst/>
                    </a:prstGeom>
                  </pic:spPr>
                </pic:pic>
              </a:graphicData>
            </a:graphic>
          </wp:inline>
        </w:drawing>
      </w:r>
    </w:p>
    <w:p w14:paraId="32911BEF" w14:textId="67713612" w:rsidR="00AF14AE" w:rsidRDefault="00AF14AE" w:rsidP="003624C7">
      <w:r>
        <w:rPr>
          <w:noProof/>
        </w:rPr>
        <w:drawing>
          <wp:inline distT="0" distB="0" distL="0" distR="0" wp14:anchorId="0A2C21C0" wp14:editId="0AEAA965">
            <wp:extent cx="6479540" cy="7697470"/>
            <wp:effectExtent l="0" t="0" r="0" b="0"/>
            <wp:docPr id="302" name="Imagem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479540" cy="7697470"/>
                    </a:xfrm>
                    <a:prstGeom prst="rect">
                      <a:avLst/>
                    </a:prstGeom>
                  </pic:spPr>
                </pic:pic>
              </a:graphicData>
            </a:graphic>
          </wp:inline>
        </w:drawing>
      </w:r>
    </w:p>
    <w:p w14:paraId="7D343B15" w14:textId="1DF9F411" w:rsidR="00AF14AE" w:rsidRDefault="00AF14AE" w:rsidP="003624C7"/>
    <w:p w14:paraId="19150526" w14:textId="0D24AD93" w:rsidR="00AF14AE" w:rsidRDefault="00AF14AE" w:rsidP="003624C7">
      <w:r>
        <w:rPr>
          <w:noProof/>
        </w:rPr>
        <w:drawing>
          <wp:inline distT="0" distB="0" distL="0" distR="0" wp14:anchorId="35B64017" wp14:editId="3189C3AE">
            <wp:extent cx="6479540" cy="6724650"/>
            <wp:effectExtent l="0" t="0" r="0" b="0"/>
            <wp:docPr id="303" name="Imagem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479540" cy="6724650"/>
                    </a:xfrm>
                    <a:prstGeom prst="rect">
                      <a:avLst/>
                    </a:prstGeom>
                  </pic:spPr>
                </pic:pic>
              </a:graphicData>
            </a:graphic>
          </wp:inline>
        </w:drawing>
      </w:r>
    </w:p>
    <w:p w14:paraId="53239F31" w14:textId="3E5E991C" w:rsidR="00AF14AE" w:rsidRDefault="00AF14AE" w:rsidP="003624C7"/>
    <w:p w14:paraId="4E248F2D" w14:textId="4335287A" w:rsidR="00AF14AE" w:rsidRDefault="00AF14AE" w:rsidP="003624C7"/>
    <w:p w14:paraId="695E9D32" w14:textId="4B2F6352" w:rsidR="00AF14AE" w:rsidRDefault="00AF14AE" w:rsidP="003624C7"/>
    <w:p w14:paraId="74022E55" w14:textId="2121CDF2" w:rsidR="00AF14AE" w:rsidRDefault="00AF14AE" w:rsidP="003624C7"/>
    <w:p w14:paraId="28E67F14" w14:textId="0354F54D" w:rsidR="00AF14AE" w:rsidRDefault="00AF14AE" w:rsidP="003624C7"/>
    <w:p w14:paraId="6D5330A9" w14:textId="02FBFEB5" w:rsidR="00AF14AE" w:rsidRDefault="00AF14AE" w:rsidP="003624C7"/>
    <w:p w14:paraId="18672A04" w14:textId="51C07778" w:rsidR="00AF14AE" w:rsidRDefault="00AF14AE" w:rsidP="003624C7"/>
    <w:p w14:paraId="5FB413F4" w14:textId="3C07FF4C" w:rsidR="00AF14AE" w:rsidRDefault="00AF14AE" w:rsidP="003624C7"/>
    <w:p w14:paraId="19D9ECAA" w14:textId="0B2886E7" w:rsidR="00AF14AE" w:rsidRDefault="00AF14AE" w:rsidP="003624C7"/>
    <w:p w14:paraId="2CCBF2BB" w14:textId="248E2E4F" w:rsidR="00AF14AE" w:rsidRDefault="00AF14AE" w:rsidP="003624C7"/>
    <w:p w14:paraId="7D9345CB" w14:textId="4CA6038F" w:rsidR="00AF14AE" w:rsidRDefault="00AF14AE" w:rsidP="003624C7"/>
    <w:p w14:paraId="17E35101" w14:textId="2950403D" w:rsidR="00AF14AE" w:rsidRDefault="00AF14AE" w:rsidP="003624C7"/>
    <w:p w14:paraId="06BD2BB8" w14:textId="45930020" w:rsidR="00AF14AE" w:rsidRDefault="00AF14AE" w:rsidP="003624C7"/>
    <w:p w14:paraId="3378A6AA" w14:textId="42A7722B" w:rsidR="00AF14AE" w:rsidRDefault="00AF14AE" w:rsidP="003624C7"/>
    <w:p w14:paraId="2CD3BBC1" w14:textId="496047F0" w:rsidR="00AF14AE" w:rsidRDefault="00AF14AE" w:rsidP="003624C7"/>
    <w:p w14:paraId="0DB49908" w14:textId="1E7237A1" w:rsidR="00AF14AE" w:rsidRDefault="00AF14AE" w:rsidP="003624C7"/>
    <w:p w14:paraId="05035C20" w14:textId="1DF41E0F" w:rsidR="009F0BB5" w:rsidRDefault="009F0BB5" w:rsidP="00351A14">
      <w:pPr>
        <w:pStyle w:val="Ttulo1"/>
        <w:rPr>
          <w:b/>
          <w:bCs/>
        </w:rPr>
      </w:pPr>
      <w:bookmarkStart w:id="47" w:name="_Toc78045559"/>
      <w:r w:rsidRPr="00351A14">
        <w:rPr>
          <w:b/>
          <w:bCs/>
        </w:rPr>
        <w:t>ENSINO RELIGIOSO 6ª SEMANA</w:t>
      </w:r>
      <w:bookmarkEnd w:id="47"/>
    </w:p>
    <w:p w14:paraId="3931E4EA" w14:textId="4D25EE58" w:rsidR="00AF14AE" w:rsidRDefault="006844F7" w:rsidP="00AF14AE">
      <w:r>
        <w:rPr>
          <w:noProof/>
        </w:rPr>
        <w:drawing>
          <wp:inline distT="0" distB="0" distL="0" distR="0" wp14:anchorId="7128467B" wp14:editId="32A1E2C0">
            <wp:extent cx="6337005" cy="4454152"/>
            <wp:effectExtent l="0" t="0" r="6985" b="3810"/>
            <wp:docPr id="304" name="Imagem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343832" cy="4458950"/>
                    </a:xfrm>
                    <a:prstGeom prst="rect">
                      <a:avLst/>
                    </a:prstGeom>
                  </pic:spPr>
                </pic:pic>
              </a:graphicData>
            </a:graphic>
          </wp:inline>
        </w:drawing>
      </w:r>
    </w:p>
    <w:p w14:paraId="43357B9D" w14:textId="5645AA48" w:rsidR="006844F7" w:rsidRPr="00AF14AE" w:rsidRDefault="006844F7" w:rsidP="00AF14AE">
      <w:r>
        <w:rPr>
          <w:noProof/>
        </w:rPr>
        <w:drawing>
          <wp:inline distT="0" distB="0" distL="0" distR="0" wp14:anchorId="49A26851" wp14:editId="6652A4E0">
            <wp:extent cx="6477952" cy="2307265"/>
            <wp:effectExtent l="0" t="0" r="0" b="0"/>
            <wp:docPr id="305" name="Imagem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489333" cy="2311319"/>
                    </a:xfrm>
                    <a:prstGeom prst="rect">
                      <a:avLst/>
                    </a:prstGeom>
                  </pic:spPr>
                </pic:pic>
              </a:graphicData>
            </a:graphic>
          </wp:inline>
        </w:drawing>
      </w:r>
    </w:p>
    <w:p w14:paraId="6CF1F4FD" w14:textId="4D401B1E" w:rsidR="009C4BD0" w:rsidRDefault="006844F7" w:rsidP="006844F7">
      <w:pPr>
        <w:pStyle w:val="Ttulo1"/>
        <w:tabs>
          <w:tab w:val="left" w:pos="1189"/>
        </w:tabs>
      </w:pPr>
      <w:r>
        <w:rPr>
          <w:noProof/>
        </w:rPr>
        <w:drawing>
          <wp:inline distT="0" distB="0" distL="0" distR="0" wp14:anchorId="3823AB9C" wp14:editId="260948F1">
            <wp:extent cx="6478270" cy="2020186"/>
            <wp:effectExtent l="0" t="0" r="0" b="0"/>
            <wp:docPr id="306" name="Imagem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6496118" cy="2025752"/>
                    </a:xfrm>
                    <a:prstGeom prst="rect">
                      <a:avLst/>
                    </a:prstGeom>
                  </pic:spPr>
                </pic:pic>
              </a:graphicData>
            </a:graphic>
          </wp:inline>
        </w:drawing>
      </w:r>
    </w:p>
    <w:p w14:paraId="2F5D385F" w14:textId="264872A0" w:rsidR="006844F7" w:rsidRDefault="006844F7" w:rsidP="006844F7"/>
    <w:p w14:paraId="44621CFF" w14:textId="02FF374F" w:rsidR="006844F7" w:rsidRDefault="006844F7" w:rsidP="006844F7"/>
    <w:p w14:paraId="13F98EEB" w14:textId="4A9D8493" w:rsidR="006844F7" w:rsidRDefault="00334978" w:rsidP="006844F7">
      <w:r>
        <w:rPr>
          <w:noProof/>
        </w:rPr>
        <w:drawing>
          <wp:inline distT="0" distB="0" distL="0" distR="0" wp14:anchorId="7F52A8B4" wp14:editId="64C09192">
            <wp:extent cx="6479540" cy="2399665"/>
            <wp:effectExtent l="0" t="0" r="0" b="635"/>
            <wp:docPr id="307" name="Imagem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479540" cy="2399665"/>
                    </a:xfrm>
                    <a:prstGeom prst="rect">
                      <a:avLst/>
                    </a:prstGeom>
                  </pic:spPr>
                </pic:pic>
              </a:graphicData>
            </a:graphic>
          </wp:inline>
        </w:drawing>
      </w:r>
    </w:p>
    <w:p w14:paraId="17F3E2E2" w14:textId="5DD9DEC0" w:rsidR="00334978" w:rsidRPr="006844F7" w:rsidRDefault="00334978" w:rsidP="006844F7">
      <w:r>
        <w:rPr>
          <w:noProof/>
        </w:rPr>
        <w:drawing>
          <wp:inline distT="0" distB="0" distL="0" distR="0" wp14:anchorId="0A4351CE" wp14:editId="618C7E65">
            <wp:extent cx="6479540" cy="7065940"/>
            <wp:effectExtent l="0" t="0" r="0" b="1905"/>
            <wp:docPr id="308" name="Imagem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6480767" cy="7067278"/>
                    </a:xfrm>
                    <a:prstGeom prst="rect">
                      <a:avLst/>
                    </a:prstGeom>
                  </pic:spPr>
                </pic:pic>
              </a:graphicData>
            </a:graphic>
          </wp:inline>
        </w:drawing>
      </w:r>
    </w:p>
    <w:p w14:paraId="08CB134D" w14:textId="794619D2" w:rsidR="006844F7" w:rsidRPr="006844F7" w:rsidRDefault="00334978" w:rsidP="006844F7">
      <w:r>
        <w:rPr>
          <w:noProof/>
        </w:rPr>
        <w:drawing>
          <wp:inline distT="0" distB="0" distL="0" distR="0" wp14:anchorId="11597ECF" wp14:editId="17815E30">
            <wp:extent cx="6479540" cy="7552690"/>
            <wp:effectExtent l="0" t="0" r="0" b="0"/>
            <wp:docPr id="309" name="Imagem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6479540" cy="7552690"/>
                    </a:xfrm>
                    <a:prstGeom prst="rect">
                      <a:avLst/>
                    </a:prstGeom>
                  </pic:spPr>
                </pic:pic>
              </a:graphicData>
            </a:graphic>
          </wp:inline>
        </w:drawing>
      </w:r>
    </w:p>
    <w:sectPr w:rsidR="006844F7" w:rsidRPr="006844F7" w:rsidSect="00C722FF">
      <w:footerReference w:type="default" r:id="rId295"/>
      <w:pgSz w:w="11906" w:h="16838"/>
      <w:pgMar w:top="567" w:right="851" w:bottom="567" w:left="851" w:header="0" w:footer="56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1F157" w14:textId="77777777" w:rsidR="00B24F00" w:rsidRDefault="00B24F00" w:rsidP="00C722FF">
      <w:r>
        <w:separator/>
      </w:r>
    </w:p>
  </w:endnote>
  <w:endnote w:type="continuationSeparator" w:id="0">
    <w:p w14:paraId="13A3FDCC" w14:textId="77777777" w:rsidR="00B24F00" w:rsidRDefault="00B24F00" w:rsidP="00C72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rlow-Bold">
    <w:altName w:val="Cambria"/>
    <w:panose1 w:val="00000000000000000000"/>
    <w:charset w:val="00"/>
    <w:family w:val="roman"/>
    <w:notTrueType/>
    <w:pitch w:val="default"/>
  </w:font>
  <w:font w:name="Barlow-Regular">
    <w:altName w:val="Cambria"/>
    <w:panose1 w:val="00000000000000000000"/>
    <w:charset w:val="00"/>
    <w:family w:val="roman"/>
    <w:notTrueType/>
    <w:pitch w:val="default"/>
  </w:font>
  <w:font w:name="Barlow-Semi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644388"/>
      <w:docPartObj>
        <w:docPartGallery w:val="Page Numbers (Bottom of Page)"/>
        <w:docPartUnique/>
      </w:docPartObj>
    </w:sdtPr>
    <w:sdtEndPr/>
    <w:sdtContent>
      <w:p w14:paraId="4EE8590C" w14:textId="77777777" w:rsidR="00C722FF" w:rsidRDefault="00C722FF">
        <w:pPr>
          <w:pStyle w:val="Rodap"/>
          <w:jc w:val="right"/>
        </w:pPr>
        <w:r>
          <w:fldChar w:fldCharType="begin"/>
        </w:r>
        <w:r>
          <w:instrText>PAGE   \* MERGEFORMAT</w:instrText>
        </w:r>
        <w:r>
          <w:fldChar w:fldCharType="separate"/>
        </w:r>
        <w:r>
          <w:t>2</w:t>
        </w:r>
        <w:r>
          <w:fldChar w:fldCharType="end"/>
        </w:r>
      </w:p>
    </w:sdtContent>
  </w:sdt>
  <w:p w14:paraId="42ACF6DA" w14:textId="77777777" w:rsidR="00C722FF" w:rsidRDefault="00C722F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2260A" w14:textId="77777777" w:rsidR="00B24F00" w:rsidRDefault="00B24F00" w:rsidP="00C722FF">
      <w:r>
        <w:separator/>
      </w:r>
    </w:p>
  </w:footnote>
  <w:footnote w:type="continuationSeparator" w:id="0">
    <w:p w14:paraId="39B4A270" w14:textId="77777777" w:rsidR="00B24F00" w:rsidRDefault="00B24F00" w:rsidP="00C722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622"/>
    <w:rsid w:val="00023DD7"/>
    <w:rsid w:val="00024001"/>
    <w:rsid w:val="00040625"/>
    <w:rsid w:val="00041529"/>
    <w:rsid w:val="0004276D"/>
    <w:rsid w:val="00061162"/>
    <w:rsid w:val="000B3F49"/>
    <w:rsid w:val="000B5F58"/>
    <w:rsid w:val="000F7A9F"/>
    <w:rsid w:val="000F7FC5"/>
    <w:rsid w:val="00101103"/>
    <w:rsid w:val="001047EB"/>
    <w:rsid w:val="00110A1A"/>
    <w:rsid w:val="0012383F"/>
    <w:rsid w:val="001310B7"/>
    <w:rsid w:val="00141C6B"/>
    <w:rsid w:val="00151BAF"/>
    <w:rsid w:val="00156511"/>
    <w:rsid w:val="00164828"/>
    <w:rsid w:val="0018663F"/>
    <w:rsid w:val="00197BC1"/>
    <w:rsid w:val="001A242B"/>
    <w:rsid w:val="001C0277"/>
    <w:rsid w:val="001C741F"/>
    <w:rsid w:val="001D0417"/>
    <w:rsid w:val="001E2281"/>
    <w:rsid w:val="001F4511"/>
    <w:rsid w:val="002046B6"/>
    <w:rsid w:val="00234EE5"/>
    <w:rsid w:val="002437BE"/>
    <w:rsid w:val="00253F05"/>
    <w:rsid w:val="00281247"/>
    <w:rsid w:val="00281E2C"/>
    <w:rsid w:val="002824A5"/>
    <w:rsid w:val="002901B3"/>
    <w:rsid w:val="002A3799"/>
    <w:rsid w:val="00334978"/>
    <w:rsid w:val="00351A14"/>
    <w:rsid w:val="003624C7"/>
    <w:rsid w:val="00367A05"/>
    <w:rsid w:val="00380E62"/>
    <w:rsid w:val="003D0ACA"/>
    <w:rsid w:val="003E240E"/>
    <w:rsid w:val="00402278"/>
    <w:rsid w:val="00410F96"/>
    <w:rsid w:val="00430185"/>
    <w:rsid w:val="004605BF"/>
    <w:rsid w:val="00471710"/>
    <w:rsid w:val="0048294B"/>
    <w:rsid w:val="004834AD"/>
    <w:rsid w:val="004B291D"/>
    <w:rsid w:val="004E4D90"/>
    <w:rsid w:val="004E7222"/>
    <w:rsid w:val="005132D2"/>
    <w:rsid w:val="00513A83"/>
    <w:rsid w:val="00522443"/>
    <w:rsid w:val="00526896"/>
    <w:rsid w:val="005B448C"/>
    <w:rsid w:val="005C7A58"/>
    <w:rsid w:val="005E043C"/>
    <w:rsid w:val="005F1B04"/>
    <w:rsid w:val="0061231A"/>
    <w:rsid w:val="006248F1"/>
    <w:rsid w:val="006473EE"/>
    <w:rsid w:val="006606C5"/>
    <w:rsid w:val="00682318"/>
    <w:rsid w:val="006839D1"/>
    <w:rsid w:val="006844F7"/>
    <w:rsid w:val="006B1212"/>
    <w:rsid w:val="006B34FA"/>
    <w:rsid w:val="006D5717"/>
    <w:rsid w:val="006E38A9"/>
    <w:rsid w:val="006F5FE6"/>
    <w:rsid w:val="00700FDB"/>
    <w:rsid w:val="00711702"/>
    <w:rsid w:val="00731859"/>
    <w:rsid w:val="007401EA"/>
    <w:rsid w:val="0074329D"/>
    <w:rsid w:val="0074731A"/>
    <w:rsid w:val="0075467E"/>
    <w:rsid w:val="00761A9F"/>
    <w:rsid w:val="0076501D"/>
    <w:rsid w:val="00786F73"/>
    <w:rsid w:val="00794F63"/>
    <w:rsid w:val="007978DF"/>
    <w:rsid w:val="007A4AB0"/>
    <w:rsid w:val="007A5A4F"/>
    <w:rsid w:val="007B2FF9"/>
    <w:rsid w:val="007C272F"/>
    <w:rsid w:val="007D007D"/>
    <w:rsid w:val="007D2914"/>
    <w:rsid w:val="007D43A5"/>
    <w:rsid w:val="007E0722"/>
    <w:rsid w:val="00822814"/>
    <w:rsid w:val="008400DB"/>
    <w:rsid w:val="00845A27"/>
    <w:rsid w:val="008572F2"/>
    <w:rsid w:val="00881ED5"/>
    <w:rsid w:val="008B4FC8"/>
    <w:rsid w:val="008C04D9"/>
    <w:rsid w:val="008D349B"/>
    <w:rsid w:val="008F34CC"/>
    <w:rsid w:val="008F5C8C"/>
    <w:rsid w:val="00904BE0"/>
    <w:rsid w:val="00935A3C"/>
    <w:rsid w:val="009445B2"/>
    <w:rsid w:val="00953681"/>
    <w:rsid w:val="00985C5F"/>
    <w:rsid w:val="009B495C"/>
    <w:rsid w:val="009C0F69"/>
    <w:rsid w:val="009C4BD0"/>
    <w:rsid w:val="009D10F6"/>
    <w:rsid w:val="009D1D15"/>
    <w:rsid w:val="009F0BB5"/>
    <w:rsid w:val="00A20076"/>
    <w:rsid w:val="00A31A73"/>
    <w:rsid w:val="00A86A0B"/>
    <w:rsid w:val="00AA2977"/>
    <w:rsid w:val="00AE33E5"/>
    <w:rsid w:val="00AE3F8D"/>
    <w:rsid w:val="00AE5595"/>
    <w:rsid w:val="00AF14AE"/>
    <w:rsid w:val="00B129B6"/>
    <w:rsid w:val="00B23C26"/>
    <w:rsid w:val="00B24F00"/>
    <w:rsid w:val="00B319DD"/>
    <w:rsid w:val="00B60849"/>
    <w:rsid w:val="00B63E4B"/>
    <w:rsid w:val="00B838B8"/>
    <w:rsid w:val="00B86620"/>
    <w:rsid w:val="00B973A4"/>
    <w:rsid w:val="00BC0728"/>
    <w:rsid w:val="00BC1622"/>
    <w:rsid w:val="00BE1140"/>
    <w:rsid w:val="00BF57A8"/>
    <w:rsid w:val="00BF67C2"/>
    <w:rsid w:val="00C001AC"/>
    <w:rsid w:val="00C31CDC"/>
    <w:rsid w:val="00C33ADE"/>
    <w:rsid w:val="00C722FF"/>
    <w:rsid w:val="00C8753D"/>
    <w:rsid w:val="00CA0761"/>
    <w:rsid w:val="00CA4F39"/>
    <w:rsid w:val="00CD3997"/>
    <w:rsid w:val="00CF5140"/>
    <w:rsid w:val="00CF6784"/>
    <w:rsid w:val="00D17935"/>
    <w:rsid w:val="00D34115"/>
    <w:rsid w:val="00D42A5C"/>
    <w:rsid w:val="00D75737"/>
    <w:rsid w:val="00D8645E"/>
    <w:rsid w:val="00DA59CA"/>
    <w:rsid w:val="00DC2E30"/>
    <w:rsid w:val="00DD3047"/>
    <w:rsid w:val="00E006D3"/>
    <w:rsid w:val="00E0684F"/>
    <w:rsid w:val="00E1154B"/>
    <w:rsid w:val="00E3042F"/>
    <w:rsid w:val="00E36DD4"/>
    <w:rsid w:val="00E61BC9"/>
    <w:rsid w:val="00E6434B"/>
    <w:rsid w:val="00E70132"/>
    <w:rsid w:val="00E73B2C"/>
    <w:rsid w:val="00EC3552"/>
    <w:rsid w:val="00EC6D23"/>
    <w:rsid w:val="00ED2324"/>
    <w:rsid w:val="00F05F22"/>
    <w:rsid w:val="00F100F6"/>
    <w:rsid w:val="00F202CC"/>
    <w:rsid w:val="00F3516B"/>
    <w:rsid w:val="00F3673C"/>
    <w:rsid w:val="00F62487"/>
    <w:rsid w:val="00F927FB"/>
    <w:rsid w:val="00FC1C04"/>
    <w:rsid w:val="00FC5721"/>
    <w:rsid w:val="00FD3317"/>
    <w:rsid w:val="00FE095E"/>
    <w:rsid w:val="00FE697B"/>
    <w:rsid w:val="00FE7C1A"/>
    <w:rsid w:val="00FF17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E2865"/>
  <w15:chartTrackingRefBased/>
  <w15:docId w15:val="{901CA4AF-8CE1-4D27-8ADC-F3310E488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901B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901B3"/>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2901B3"/>
    <w:pPr>
      <w:spacing w:line="259" w:lineRule="auto"/>
      <w:outlineLvl w:val="9"/>
    </w:pPr>
    <w:rPr>
      <w:lang w:eastAsia="pt-BR"/>
    </w:rPr>
  </w:style>
  <w:style w:type="paragraph" w:styleId="Sumrio1">
    <w:name w:val="toc 1"/>
    <w:basedOn w:val="Normal"/>
    <w:next w:val="Normal"/>
    <w:autoRedefine/>
    <w:uiPriority w:val="39"/>
    <w:unhideWhenUsed/>
    <w:rsid w:val="002901B3"/>
    <w:pPr>
      <w:spacing w:after="100"/>
    </w:pPr>
  </w:style>
  <w:style w:type="character" w:styleId="Hyperlink">
    <w:name w:val="Hyperlink"/>
    <w:basedOn w:val="Fontepargpadro"/>
    <w:uiPriority w:val="99"/>
    <w:unhideWhenUsed/>
    <w:rsid w:val="002901B3"/>
    <w:rPr>
      <w:color w:val="0563C1" w:themeColor="hyperlink"/>
      <w:u w:val="single"/>
    </w:rPr>
  </w:style>
  <w:style w:type="paragraph" w:styleId="Cabealho">
    <w:name w:val="header"/>
    <w:basedOn w:val="Normal"/>
    <w:link w:val="CabealhoChar"/>
    <w:uiPriority w:val="99"/>
    <w:unhideWhenUsed/>
    <w:rsid w:val="00C722FF"/>
    <w:pPr>
      <w:tabs>
        <w:tab w:val="center" w:pos="4252"/>
        <w:tab w:val="right" w:pos="8504"/>
      </w:tabs>
    </w:pPr>
  </w:style>
  <w:style w:type="character" w:customStyle="1" w:styleId="CabealhoChar">
    <w:name w:val="Cabeçalho Char"/>
    <w:basedOn w:val="Fontepargpadro"/>
    <w:link w:val="Cabealho"/>
    <w:uiPriority w:val="99"/>
    <w:rsid w:val="00C722FF"/>
  </w:style>
  <w:style w:type="paragraph" w:styleId="Rodap">
    <w:name w:val="footer"/>
    <w:basedOn w:val="Normal"/>
    <w:link w:val="RodapChar"/>
    <w:uiPriority w:val="99"/>
    <w:unhideWhenUsed/>
    <w:rsid w:val="00C722FF"/>
    <w:pPr>
      <w:tabs>
        <w:tab w:val="center" w:pos="4252"/>
        <w:tab w:val="right" w:pos="8504"/>
      </w:tabs>
    </w:pPr>
  </w:style>
  <w:style w:type="character" w:customStyle="1" w:styleId="RodapChar">
    <w:name w:val="Rodapé Char"/>
    <w:basedOn w:val="Fontepargpadro"/>
    <w:link w:val="Rodap"/>
    <w:uiPriority w:val="99"/>
    <w:rsid w:val="00C722FF"/>
  </w:style>
  <w:style w:type="character" w:customStyle="1" w:styleId="fontstyle01">
    <w:name w:val="fontstyle01"/>
    <w:basedOn w:val="Fontepargpadro"/>
    <w:rsid w:val="001E2281"/>
    <w:rPr>
      <w:rFonts w:ascii="Barlow-Bold" w:hAnsi="Barlow-Bold" w:hint="default"/>
      <w:b/>
      <w:bCs/>
      <w:i w:val="0"/>
      <w:iCs w:val="0"/>
      <w:color w:val="242021"/>
      <w:sz w:val="28"/>
      <w:szCs w:val="28"/>
    </w:rPr>
  </w:style>
  <w:style w:type="character" w:customStyle="1" w:styleId="fontstyle21">
    <w:name w:val="fontstyle21"/>
    <w:basedOn w:val="Fontepargpadro"/>
    <w:rsid w:val="001E2281"/>
    <w:rPr>
      <w:rFonts w:ascii="Barlow-Regular" w:hAnsi="Barlow-Regular" w:hint="default"/>
      <w:b w:val="0"/>
      <w:bCs w:val="0"/>
      <w:i w:val="0"/>
      <w:iCs w:val="0"/>
      <w:color w:val="242021"/>
      <w:sz w:val="28"/>
      <w:szCs w:val="28"/>
    </w:rPr>
  </w:style>
  <w:style w:type="character" w:customStyle="1" w:styleId="fontstyle11">
    <w:name w:val="fontstyle11"/>
    <w:basedOn w:val="Fontepargpadro"/>
    <w:rsid w:val="00110A1A"/>
    <w:rPr>
      <w:rFonts w:ascii="Barlow-Regular" w:hAnsi="Barlow-Regular" w:hint="default"/>
      <w:b w:val="0"/>
      <w:bCs w:val="0"/>
      <w:i w:val="0"/>
      <w:iCs w:val="0"/>
      <w:color w:val="242021"/>
      <w:sz w:val="28"/>
      <w:szCs w:val="28"/>
    </w:rPr>
  </w:style>
  <w:style w:type="character" w:customStyle="1" w:styleId="fontstyle31">
    <w:name w:val="fontstyle31"/>
    <w:basedOn w:val="Fontepargpadro"/>
    <w:rsid w:val="00F3673C"/>
    <w:rPr>
      <w:rFonts w:ascii="Barlow-Regular" w:hAnsi="Barlow-Regular" w:hint="default"/>
      <w:b w:val="0"/>
      <w:bCs w:val="0"/>
      <w:i w:val="0"/>
      <w:iCs w:val="0"/>
      <w:color w:val="24202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91" Type="http://schemas.openxmlformats.org/officeDocument/2006/relationships/image" Target="media/image185.png"/><Relationship Id="rId205" Type="http://schemas.openxmlformats.org/officeDocument/2006/relationships/image" Target="media/image199.png"/><Relationship Id="rId226" Type="http://schemas.openxmlformats.org/officeDocument/2006/relationships/image" Target="media/image220.png"/><Relationship Id="rId247" Type="http://schemas.openxmlformats.org/officeDocument/2006/relationships/image" Target="media/image241.png"/><Relationship Id="rId107" Type="http://schemas.openxmlformats.org/officeDocument/2006/relationships/image" Target="media/image101.png"/><Relationship Id="rId268" Type="http://schemas.openxmlformats.org/officeDocument/2006/relationships/image" Target="media/image262.png"/><Relationship Id="rId289" Type="http://schemas.openxmlformats.org/officeDocument/2006/relationships/image" Target="media/image283.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image" Target="media/image175.png"/><Relationship Id="rId216" Type="http://schemas.openxmlformats.org/officeDocument/2006/relationships/image" Target="media/image210.png"/><Relationship Id="rId237" Type="http://schemas.openxmlformats.org/officeDocument/2006/relationships/image" Target="media/image231.png"/><Relationship Id="rId258" Type="http://schemas.openxmlformats.org/officeDocument/2006/relationships/image" Target="media/image252.png"/><Relationship Id="rId279" Type="http://schemas.openxmlformats.org/officeDocument/2006/relationships/image" Target="media/image273.png"/><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290" Type="http://schemas.openxmlformats.org/officeDocument/2006/relationships/image" Target="media/image284.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image" Target="media/image186.png"/><Relationship Id="rId206" Type="http://schemas.openxmlformats.org/officeDocument/2006/relationships/image" Target="media/image200.png"/><Relationship Id="rId227" Type="http://schemas.openxmlformats.org/officeDocument/2006/relationships/image" Target="media/image221.png"/><Relationship Id="rId248" Type="http://schemas.openxmlformats.org/officeDocument/2006/relationships/image" Target="media/image242.png"/><Relationship Id="rId269" Type="http://schemas.openxmlformats.org/officeDocument/2006/relationships/image" Target="media/image263.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280" Type="http://schemas.openxmlformats.org/officeDocument/2006/relationships/image" Target="media/image274.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image" Target="media/image176.png"/><Relationship Id="rId217" Type="http://schemas.openxmlformats.org/officeDocument/2006/relationships/image" Target="media/image211.png"/><Relationship Id="rId6" Type="http://schemas.openxmlformats.org/officeDocument/2006/relationships/endnotes" Target="endnotes.xml"/><Relationship Id="rId238" Type="http://schemas.openxmlformats.org/officeDocument/2006/relationships/image" Target="media/image232.png"/><Relationship Id="rId259" Type="http://schemas.openxmlformats.org/officeDocument/2006/relationships/image" Target="media/image253.png"/><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4.png"/><Relationship Id="rId291" Type="http://schemas.openxmlformats.org/officeDocument/2006/relationships/image" Target="media/image285.png"/><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image" Target="media/image80.png"/><Relationship Id="rId130" Type="http://schemas.openxmlformats.org/officeDocument/2006/relationships/image" Target="media/image124.png"/><Relationship Id="rId151" Type="http://schemas.openxmlformats.org/officeDocument/2006/relationships/image" Target="media/image145.png"/><Relationship Id="rId172" Type="http://schemas.openxmlformats.org/officeDocument/2006/relationships/image" Target="media/image166.png"/><Relationship Id="rId193" Type="http://schemas.openxmlformats.org/officeDocument/2006/relationships/image" Target="media/image187.png"/><Relationship Id="rId207" Type="http://schemas.openxmlformats.org/officeDocument/2006/relationships/image" Target="media/image201.png"/><Relationship Id="rId228" Type="http://schemas.openxmlformats.org/officeDocument/2006/relationships/image" Target="media/image222.png"/><Relationship Id="rId249" Type="http://schemas.openxmlformats.org/officeDocument/2006/relationships/image" Target="media/image243.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4.png"/><Relationship Id="rId281" Type="http://schemas.openxmlformats.org/officeDocument/2006/relationships/image" Target="media/image275.png"/><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20" Type="http://schemas.openxmlformats.org/officeDocument/2006/relationships/image" Target="media/image114.png"/><Relationship Id="rId141" Type="http://schemas.openxmlformats.org/officeDocument/2006/relationships/image" Target="media/image135.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183" Type="http://schemas.openxmlformats.org/officeDocument/2006/relationships/image" Target="media/image177.png"/><Relationship Id="rId213" Type="http://schemas.openxmlformats.org/officeDocument/2006/relationships/image" Target="media/image207.png"/><Relationship Id="rId218" Type="http://schemas.openxmlformats.org/officeDocument/2006/relationships/image" Target="media/image212.png"/><Relationship Id="rId234" Type="http://schemas.openxmlformats.org/officeDocument/2006/relationships/image" Target="media/image228.png"/><Relationship Id="rId239" Type="http://schemas.openxmlformats.org/officeDocument/2006/relationships/image" Target="media/image233.png"/><Relationship Id="rId2" Type="http://schemas.openxmlformats.org/officeDocument/2006/relationships/styles" Target="styles.xml"/><Relationship Id="rId29" Type="http://schemas.openxmlformats.org/officeDocument/2006/relationships/image" Target="media/image23.png"/><Relationship Id="rId250" Type="http://schemas.openxmlformats.org/officeDocument/2006/relationships/image" Target="media/image244.png"/><Relationship Id="rId255" Type="http://schemas.openxmlformats.org/officeDocument/2006/relationships/image" Target="media/image249.png"/><Relationship Id="rId271" Type="http://schemas.openxmlformats.org/officeDocument/2006/relationships/image" Target="media/image265.png"/><Relationship Id="rId276" Type="http://schemas.openxmlformats.org/officeDocument/2006/relationships/image" Target="media/image270.png"/><Relationship Id="rId292" Type="http://schemas.openxmlformats.org/officeDocument/2006/relationships/image" Target="media/image286.png"/><Relationship Id="rId297" Type="http://schemas.openxmlformats.org/officeDocument/2006/relationships/theme" Target="theme/theme1.xml"/><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image" Target="media/image188.png"/><Relationship Id="rId199" Type="http://schemas.openxmlformats.org/officeDocument/2006/relationships/image" Target="media/image193.png"/><Relationship Id="rId203" Type="http://schemas.openxmlformats.org/officeDocument/2006/relationships/image" Target="media/image197.png"/><Relationship Id="rId208" Type="http://schemas.openxmlformats.org/officeDocument/2006/relationships/image" Target="media/image202.png"/><Relationship Id="rId229" Type="http://schemas.openxmlformats.org/officeDocument/2006/relationships/image" Target="media/image223.png"/><Relationship Id="rId19" Type="http://schemas.openxmlformats.org/officeDocument/2006/relationships/image" Target="media/image13.png"/><Relationship Id="rId224" Type="http://schemas.openxmlformats.org/officeDocument/2006/relationships/image" Target="media/image218.png"/><Relationship Id="rId240" Type="http://schemas.openxmlformats.org/officeDocument/2006/relationships/image" Target="media/image234.png"/><Relationship Id="rId245" Type="http://schemas.openxmlformats.org/officeDocument/2006/relationships/image" Target="media/image239.png"/><Relationship Id="rId261" Type="http://schemas.openxmlformats.org/officeDocument/2006/relationships/image" Target="media/image255.png"/><Relationship Id="rId266" Type="http://schemas.openxmlformats.org/officeDocument/2006/relationships/image" Target="media/image260.png"/><Relationship Id="rId287" Type="http://schemas.openxmlformats.org/officeDocument/2006/relationships/image" Target="media/image281.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282" Type="http://schemas.openxmlformats.org/officeDocument/2006/relationships/image" Target="media/image276.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8.png"/><Relationship Id="rId189" Type="http://schemas.openxmlformats.org/officeDocument/2006/relationships/image" Target="media/image183.png"/><Relationship Id="rId219" Type="http://schemas.openxmlformats.org/officeDocument/2006/relationships/image" Target="media/image213.png"/><Relationship Id="rId3" Type="http://schemas.openxmlformats.org/officeDocument/2006/relationships/settings" Target="settings.xml"/><Relationship Id="rId214" Type="http://schemas.openxmlformats.org/officeDocument/2006/relationships/image" Target="media/image208.png"/><Relationship Id="rId230" Type="http://schemas.openxmlformats.org/officeDocument/2006/relationships/image" Target="media/image224.png"/><Relationship Id="rId235" Type="http://schemas.openxmlformats.org/officeDocument/2006/relationships/image" Target="media/image229.png"/><Relationship Id="rId251" Type="http://schemas.openxmlformats.org/officeDocument/2006/relationships/image" Target="media/image245.png"/><Relationship Id="rId256" Type="http://schemas.openxmlformats.org/officeDocument/2006/relationships/image" Target="media/image250.png"/><Relationship Id="rId277" Type="http://schemas.openxmlformats.org/officeDocument/2006/relationships/image" Target="media/image271.png"/><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72" Type="http://schemas.openxmlformats.org/officeDocument/2006/relationships/image" Target="media/image266.png"/><Relationship Id="rId293" Type="http://schemas.openxmlformats.org/officeDocument/2006/relationships/image" Target="media/image287.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95" Type="http://schemas.openxmlformats.org/officeDocument/2006/relationships/image" Target="media/image189.png"/><Relationship Id="rId209" Type="http://schemas.openxmlformats.org/officeDocument/2006/relationships/image" Target="media/image203.png"/><Relationship Id="rId190" Type="http://schemas.openxmlformats.org/officeDocument/2006/relationships/image" Target="media/image184.png"/><Relationship Id="rId204" Type="http://schemas.openxmlformats.org/officeDocument/2006/relationships/image" Target="media/image198.png"/><Relationship Id="rId220" Type="http://schemas.openxmlformats.org/officeDocument/2006/relationships/image" Target="media/image214.png"/><Relationship Id="rId225" Type="http://schemas.openxmlformats.org/officeDocument/2006/relationships/image" Target="media/image219.png"/><Relationship Id="rId241" Type="http://schemas.openxmlformats.org/officeDocument/2006/relationships/image" Target="media/image235.png"/><Relationship Id="rId246" Type="http://schemas.openxmlformats.org/officeDocument/2006/relationships/image" Target="media/image240.png"/><Relationship Id="rId267" Type="http://schemas.openxmlformats.org/officeDocument/2006/relationships/image" Target="media/image261.png"/><Relationship Id="rId288" Type="http://schemas.openxmlformats.org/officeDocument/2006/relationships/image" Target="media/image282.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262" Type="http://schemas.openxmlformats.org/officeDocument/2006/relationships/image" Target="media/image256.png"/><Relationship Id="rId283" Type="http://schemas.openxmlformats.org/officeDocument/2006/relationships/image" Target="media/image277.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185" Type="http://schemas.openxmlformats.org/officeDocument/2006/relationships/image" Target="media/image179.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10" Type="http://schemas.openxmlformats.org/officeDocument/2006/relationships/image" Target="media/image20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278" Type="http://schemas.openxmlformats.org/officeDocument/2006/relationships/image" Target="media/image272.png"/><Relationship Id="rId26" Type="http://schemas.openxmlformats.org/officeDocument/2006/relationships/image" Target="media/image20.png"/><Relationship Id="rId231" Type="http://schemas.openxmlformats.org/officeDocument/2006/relationships/image" Target="media/image225.png"/><Relationship Id="rId252" Type="http://schemas.openxmlformats.org/officeDocument/2006/relationships/image" Target="media/image246.png"/><Relationship Id="rId273" Type="http://schemas.openxmlformats.org/officeDocument/2006/relationships/image" Target="media/image267.png"/><Relationship Id="rId294" Type="http://schemas.openxmlformats.org/officeDocument/2006/relationships/image" Target="media/image288.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96" Type="http://schemas.openxmlformats.org/officeDocument/2006/relationships/image" Target="media/image190.png"/><Relationship Id="rId200" Type="http://schemas.openxmlformats.org/officeDocument/2006/relationships/image" Target="media/image194.png"/><Relationship Id="rId16" Type="http://schemas.openxmlformats.org/officeDocument/2006/relationships/image" Target="media/image10.png"/><Relationship Id="rId221" Type="http://schemas.openxmlformats.org/officeDocument/2006/relationships/image" Target="media/image215.png"/><Relationship Id="rId242" Type="http://schemas.openxmlformats.org/officeDocument/2006/relationships/image" Target="media/image236.png"/><Relationship Id="rId263" Type="http://schemas.openxmlformats.org/officeDocument/2006/relationships/image" Target="media/image257.png"/><Relationship Id="rId284" Type="http://schemas.openxmlformats.org/officeDocument/2006/relationships/image" Target="media/image278.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211" Type="http://schemas.openxmlformats.org/officeDocument/2006/relationships/image" Target="media/image205.png"/><Relationship Id="rId232" Type="http://schemas.openxmlformats.org/officeDocument/2006/relationships/image" Target="media/image226.png"/><Relationship Id="rId253" Type="http://schemas.openxmlformats.org/officeDocument/2006/relationships/image" Target="media/image247.png"/><Relationship Id="rId274" Type="http://schemas.openxmlformats.org/officeDocument/2006/relationships/image" Target="media/image268.png"/><Relationship Id="rId295" Type="http://schemas.openxmlformats.org/officeDocument/2006/relationships/footer" Target="footer1.xml"/><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image" Target="media/image237.png"/><Relationship Id="rId264" Type="http://schemas.openxmlformats.org/officeDocument/2006/relationships/image" Target="media/image258.png"/><Relationship Id="rId285" Type="http://schemas.openxmlformats.org/officeDocument/2006/relationships/image" Target="media/image279.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1" Type="http://schemas.openxmlformats.org/officeDocument/2006/relationships/customXml" Target="../customXml/item1.xml"/><Relationship Id="rId212" Type="http://schemas.openxmlformats.org/officeDocument/2006/relationships/image" Target="media/image206.png"/><Relationship Id="rId233" Type="http://schemas.openxmlformats.org/officeDocument/2006/relationships/image" Target="media/image227.png"/><Relationship Id="rId254" Type="http://schemas.openxmlformats.org/officeDocument/2006/relationships/image" Target="media/image248.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275" Type="http://schemas.openxmlformats.org/officeDocument/2006/relationships/image" Target="media/image269.png"/><Relationship Id="rId296" Type="http://schemas.openxmlformats.org/officeDocument/2006/relationships/fontTable" Target="fontTable.xml"/><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202" Type="http://schemas.openxmlformats.org/officeDocument/2006/relationships/image" Target="media/image196.png"/><Relationship Id="rId223" Type="http://schemas.openxmlformats.org/officeDocument/2006/relationships/image" Target="media/image217.png"/><Relationship Id="rId244" Type="http://schemas.openxmlformats.org/officeDocument/2006/relationships/image" Target="media/image238.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59.png"/><Relationship Id="rId286" Type="http://schemas.openxmlformats.org/officeDocument/2006/relationships/image" Target="media/image280.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asa\Documents\Modelos%20Personalizados%20do%20Office\PET%203%20So%20as%20atividades.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0BDFE-137C-4DE6-A9C2-CBD1DC27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PET 3 So as atividades</Template>
  <TotalTime>1</TotalTime>
  <Pages>1</Pages>
  <Words>1792</Words>
  <Characters>9678</Characters>
  <Application>Microsoft Office Word</Application>
  <DocSecurity>0</DocSecurity>
  <Lines>80</Lines>
  <Paragraphs>22</Paragraphs>
  <ScaleCrop>false</ScaleCrop>
  <HeadingPairs>
    <vt:vector size="4" baseType="variant">
      <vt:variant>
        <vt:lpstr>Título</vt:lpstr>
      </vt:variant>
      <vt:variant>
        <vt:i4>1</vt:i4>
      </vt:variant>
      <vt:variant>
        <vt:lpstr>Títulos</vt:lpstr>
      </vt:variant>
      <vt:variant>
        <vt:i4>50</vt:i4>
      </vt:variant>
    </vt:vector>
  </HeadingPairs>
  <TitlesOfParts>
    <vt:vector size="51" baseType="lpstr">
      <vt:lpstr/>
      <vt:lpstr/>
      <vt:lpstr>LÍNGUA PORTUGUESA 1ª SEMANA</vt:lpstr>
      <vt:lpstr>LÍNGUA PORTUGUESA 2ª SEMANA</vt:lpstr>
      <vt:lpstr>LÍNGUA PORTUGUESA 3ª SEMANA</vt:lpstr>
      <vt:lpstr>LÍNGUA PORTUGUESA 4ª SEMANA</vt:lpstr>
      <vt:lpstr>LÍNGUA PORTUGUESA 5ª SEMANA</vt:lpstr>
      <vt:lpstr>LÍNGUA PORTUGUESA 6ª SEMANA</vt:lpstr>
      <vt:lpstr>MATEMÁTICA 1ª SEMANA</vt:lpstr>
      <vt:lpstr>MATEMÁTICA 2ª SEMANA</vt:lpstr>
      <vt:lpstr>MATEMÁTICA 3ª SEMANA</vt:lpstr>
      <vt:lpstr>MATEMÁTICA 4ª SEMANA</vt:lpstr>
      <vt:lpstr>MATEMÁTICA 5ª SEMANA</vt:lpstr>
      <vt:lpstr>MATEMÁTICA 6ª SEMANA</vt:lpstr>
      <vt:lpstr>CIÊNCIAS 1ª SEMANA</vt:lpstr>
      <vt:lpstr>CIÊNCIAS 2ª SEMANA</vt:lpstr>
      <vt:lpstr>CIÊNCIAS 3ª SEMANA</vt:lpstr>
      <vt:lpstr>CIÊNCIAS 4ª SEMANA</vt:lpstr>
      <vt:lpstr>CIÊNCIAS 5ª SEMANA</vt:lpstr>
      <vt:lpstr>CIÊNCIAS 6ª SEMANA</vt:lpstr>
      <vt:lpstr>GEOGRAFIA 1ª SEMANA</vt:lpstr>
      <vt:lpstr>GEOGRAFIA 2ª SEMANA</vt:lpstr>
      <vt:lpstr>GEOGRAFIA 3ª SEMANA</vt:lpstr>
      <vt:lpstr>GEOGRAFIA 4ª SEMANA</vt:lpstr>
      <vt:lpstr>GEOGRAFIA 5ª SEMANA</vt:lpstr>
      <vt:lpstr>GEOGRAFIA 6ª SEMANA</vt:lpstr>
      <vt:lpstr>HISTÓRIA 1ª SEMANA</vt:lpstr>
      <vt:lpstr>HISTÓRIA 2ª SEMANA</vt:lpstr>
      <vt:lpstr>HISTÓRIA 3ª SEMANA</vt:lpstr>
      <vt:lpstr>HISTÓRIA 4ª SEMANA</vt:lpstr>
      <vt:lpstr>HISTÓRIA 5ª SEMANA</vt:lpstr>
      <vt:lpstr>HISTÓRIA 6ª SEMANA</vt:lpstr>
      <vt:lpstr>EDUCAÇÃO FÍSICA 1ª SEMANA</vt:lpstr>
      <vt:lpstr>EDUCAÇÃO FÍSICA 2ª SEMANA</vt:lpstr>
      <vt:lpstr>EDUCAÇÃO FÍSICA 3ª SEMANA</vt:lpstr>
      <vt:lpstr>EDUCAÇÃO FÍSICA 4ª SEMANA</vt:lpstr>
      <vt:lpstr>EDUCAÇÃO FÍSICA 5ª SEMANA</vt:lpstr>
      <vt:lpstr>EDUCAÇÃO FÍSICA 6ª SEMANA</vt:lpstr>
      <vt:lpstr>ARTE 1ª SEMANA</vt:lpstr>
      <vt:lpstr>ARTE 2ª SEMANA</vt:lpstr>
      <vt:lpstr>ARTE 3ª SEMANA</vt:lpstr>
      <vt:lpstr>ARTE 4ª SEMANA</vt:lpstr>
      <vt:lpstr>ARTE 5ª SEMANA</vt:lpstr>
      <vt:lpstr>ARTE 6ª SEMANA</vt:lpstr>
      <vt:lpstr>ENSINO RELIGIOSO 1ª SEMANA</vt:lpstr>
      <vt:lpstr>ENSINO RELIGIOSO 2ª SEMANA</vt:lpstr>
      <vt:lpstr>ENSINO RELIGIOSO 3ª SEMANA</vt:lpstr>
      <vt:lpstr>ENSINO RELIGIOSO 4ª SEMANA</vt:lpstr>
      <vt:lpstr>ENSINO RELIGIOSO 5ª SEMANA</vt:lpstr>
      <vt:lpstr>ENSINO RELIGIOSO 6ª SEMANA</vt:lpstr>
      <vt:lpstr>/</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Katia Alves Silva</dc:creator>
  <cp:keywords/>
  <dc:description/>
  <cp:lastModifiedBy>Marcia Katia Alves Silva</cp:lastModifiedBy>
  <cp:revision>4</cp:revision>
  <cp:lastPrinted>2021-07-29T19:04:00Z</cp:lastPrinted>
  <dcterms:created xsi:type="dcterms:W3CDTF">2021-07-29T19:04:00Z</dcterms:created>
  <dcterms:modified xsi:type="dcterms:W3CDTF">2021-07-29T19:04:00Z</dcterms:modified>
</cp:coreProperties>
</file>