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9EA1C" w14:textId="77777777" w:rsidR="00041529" w:rsidRDefault="00041529"/>
    <w:p w14:paraId="44F71B6C" w14:textId="77777777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</w:t>
      </w:r>
      <w:r w:rsidR="00351A14">
        <w:rPr>
          <w:b/>
          <w:bCs/>
        </w:rPr>
        <w:t>3</w:t>
      </w:r>
      <w:r w:rsidRPr="00041529">
        <w:rPr>
          <w:b/>
          <w:bCs/>
        </w:rPr>
        <w:t xml:space="preserve"> – 1º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56E3E3C3" w14:textId="77777777" w:rsidR="00F3516B" w:rsidRDefault="00F3516B"/>
    <w:p w14:paraId="7FA58E65" w14:textId="77777777" w:rsidR="00F3516B" w:rsidRDefault="00DC2E30" w:rsidP="00041529">
      <w:pPr>
        <w:spacing w:line="480" w:lineRule="auto"/>
      </w:pPr>
      <w:r>
        <w:t>ESCOLA:____________________________________________________________________</w:t>
      </w:r>
    </w:p>
    <w:p w14:paraId="0D54C1BD" w14:textId="77777777" w:rsidR="00F3516B" w:rsidRDefault="00DC2E30" w:rsidP="00041529">
      <w:pPr>
        <w:spacing w:line="480" w:lineRule="auto"/>
      </w:pPr>
      <w:r>
        <w:t>NOME:______________________________________________________________________</w:t>
      </w:r>
    </w:p>
    <w:p w14:paraId="07992BAE" w14:textId="77777777" w:rsidR="007401EA" w:rsidRDefault="00DC2E30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 xml:space="preserve">________ TURMA:____________________ PROF. </w:t>
      </w:r>
      <w:r w:rsidR="00041529">
        <w:t>_____________________________</w:t>
      </w:r>
    </w:p>
    <w:p w14:paraId="1A2D78A5" w14:textId="77777777" w:rsidR="00DC2E30" w:rsidRDefault="00DC2E30" w:rsidP="00041529">
      <w:pPr>
        <w:spacing w:line="480" w:lineRule="auto"/>
      </w:pP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5D7A21E3" w14:textId="77777777" w:rsidR="002901B3" w:rsidRPr="00C31CDC" w:rsidRDefault="00DC2E30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3172FA66" w14:textId="69ABC5C0" w:rsidR="00351A14" w:rsidRDefault="002901B3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7954161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_Toc77954161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3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22FCFB57" w14:textId="61DC8AA5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2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_Toc77954162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5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E42FBBD" w14:textId="2BBE7389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3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_Toc77954163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8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AC07845" w14:textId="26A1ADD1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4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_Toc77954164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4D2DD82" w14:textId="4BC635F2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5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_Toc77954165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14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3888BA64" w14:textId="260718AA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6" w:history="1">
            <w:r w:rsidR="00351A14" w:rsidRPr="006D7DDA">
              <w:rPr>
                <w:rStyle w:val="Hyperlink"/>
                <w:b/>
                <w:bCs/>
                <w:noProof/>
              </w:rPr>
              <w:t>LÍNGUA PORTUGUESA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_Toc77954166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17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06352F6" w14:textId="273BCECF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7" w:history="1">
            <w:r w:rsidR="00351A14" w:rsidRPr="006D7DDA">
              <w:rPr>
                <w:rStyle w:val="Hyperlink"/>
                <w:b/>
                <w:bCs/>
                <w:noProof/>
              </w:rPr>
              <w:t>MATEMÁTICA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_Toc77954167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2D728FE5" w14:textId="22A7A361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8" w:history="1">
            <w:r w:rsidR="00351A14" w:rsidRPr="006D7DDA">
              <w:rPr>
                <w:rStyle w:val="Hyperlink"/>
                <w:b/>
                <w:bCs/>
                <w:noProof/>
              </w:rPr>
              <w:t>MATEMÁTICA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_Toc77954168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22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F0706A8" w14:textId="15E23A08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69" w:history="1">
            <w:r w:rsidR="00351A14" w:rsidRPr="006D7DDA">
              <w:rPr>
                <w:rStyle w:val="Hyperlink"/>
                <w:b/>
                <w:bCs/>
                <w:noProof/>
              </w:rPr>
              <w:t>MATEMÁTICA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_Toc77954169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26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B9712ED" w14:textId="7D0D679C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0" w:history="1">
            <w:r w:rsidR="00351A14" w:rsidRPr="006D7DDA">
              <w:rPr>
                <w:rStyle w:val="Hyperlink"/>
                <w:b/>
                <w:bCs/>
                <w:noProof/>
              </w:rPr>
              <w:t>MATEMÁTICA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_Toc77954170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30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DBDFB45" w14:textId="49B4F373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1" w:history="1">
            <w:r w:rsidR="00351A14" w:rsidRPr="006D7DDA">
              <w:rPr>
                <w:rStyle w:val="Hyperlink"/>
                <w:b/>
                <w:bCs/>
                <w:noProof/>
              </w:rPr>
              <w:t>MATEMÁTICA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_Toc77954171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34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C5D5292" w14:textId="32E8A5B2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2" w:history="1">
            <w:r w:rsidR="00351A14" w:rsidRPr="006D7DDA">
              <w:rPr>
                <w:rStyle w:val="Hyperlink"/>
                <w:b/>
                <w:bCs/>
                <w:noProof/>
              </w:rPr>
              <w:t>MATEMÁTICA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_Toc77954172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37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3356FF9" w14:textId="2B87054A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3" w:history="1">
            <w:r w:rsidR="00351A14" w:rsidRPr="006D7DDA">
              <w:rPr>
                <w:rStyle w:val="Hyperlink"/>
                <w:b/>
                <w:bCs/>
                <w:noProof/>
              </w:rPr>
              <w:t>CIÊNCIAS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_Toc77954173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39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415817D" w14:textId="1207433E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4" w:history="1">
            <w:r w:rsidR="00351A14" w:rsidRPr="006D7DDA">
              <w:rPr>
                <w:rStyle w:val="Hyperlink"/>
                <w:b/>
                <w:bCs/>
                <w:noProof/>
              </w:rPr>
              <w:t>CIÊNCIAS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_Toc77954174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41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8159709" w14:textId="389D9F04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5" w:history="1">
            <w:r w:rsidR="00351A14" w:rsidRPr="006D7DDA">
              <w:rPr>
                <w:rStyle w:val="Hyperlink"/>
                <w:b/>
                <w:bCs/>
                <w:noProof/>
              </w:rPr>
              <w:t>CIÊNCIAS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_Toc77954175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43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F503392" w14:textId="5F3D836B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6" w:history="1">
            <w:r w:rsidR="00351A14" w:rsidRPr="006D7DDA">
              <w:rPr>
                <w:rStyle w:val="Hyperlink"/>
                <w:b/>
                <w:bCs/>
                <w:noProof/>
              </w:rPr>
              <w:t>CIÊNCIAS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_Toc77954176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46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2D75941" w14:textId="301D5FC9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7" w:history="1">
            <w:r w:rsidR="00351A14" w:rsidRPr="006D7DDA">
              <w:rPr>
                <w:rStyle w:val="Hyperlink"/>
                <w:b/>
                <w:bCs/>
                <w:noProof/>
              </w:rPr>
              <w:t>CIÊNCIAS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_Toc77954177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49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A87FE23" w14:textId="2F87D2B8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8" w:history="1">
            <w:r w:rsidR="00351A14" w:rsidRPr="006D7DDA">
              <w:rPr>
                <w:rStyle w:val="Hyperlink"/>
                <w:b/>
                <w:bCs/>
                <w:noProof/>
              </w:rPr>
              <w:t>CIÊNCIAS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_Toc77954178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52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E2D515D" w14:textId="3CC03DF0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79" w:history="1">
            <w:r w:rsidR="00351A14" w:rsidRPr="006D7DDA">
              <w:rPr>
                <w:rStyle w:val="Hyperlink"/>
                <w:b/>
                <w:bCs/>
                <w:noProof/>
              </w:rPr>
              <w:t>GEOGRAFIA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_Toc77954179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55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0B975606" w14:textId="5ECB6493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0" w:history="1">
            <w:r w:rsidR="00351A14" w:rsidRPr="006D7DDA">
              <w:rPr>
                <w:rStyle w:val="Hyperlink"/>
                <w:b/>
                <w:bCs/>
                <w:noProof/>
              </w:rPr>
              <w:t>GEOGRAFIA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_Toc77954180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58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7CBD39C" w14:textId="5884C7FC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1" w:history="1">
            <w:r w:rsidR="00351A14" w:rsidRPr="006D7DDA">
              <w:rPr>
                <w:rStyle w:val="Hyperlink"/>
                <w:b/>
                <w:bCs/>
                <w:noProof/>
              </w:rPr>
              <w:t>GEOGRAFIA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_Toc77954181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60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181E0AF" w14:textId="021A1712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2" w:history="1">
            <w:r w:rsidR="00351A14" w:rsidRPr="006D7DDA">
              <w:rPr>
                <w:rStyle w:val="Hyperlink"/>
                <w:b/>
                <w:bCs/>
                <w:noProof/>
              </w:rPr>
              <w:t>GEOGRAFIA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_Toc77954182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62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E9591B0" w14:textId="48D3A410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3" w:history="1">
            <w:r w:rsidR="00351A14" w:rsidRPr="006D7DDA">
              <w:rPr>
                <w:rStyle w:val="Hyperlink"/>
                <w:b/>
                <w:bCs/>
                <w:noProof/>
              </w:rPr>
              <w:t>GEOGRAFIA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_Toc77954183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64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B02C701" w14:textId="7C15ED2D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4" w:history="1">
            <w:r w:rsidR="00351A14" w:rsidRPr="006D7DDA">
              <w:rPr>
                <w:rStyle w:val="Hyperlink"/>
                <w:b/>
                <w:bCs/>
                <w:noProof/>
              </w:rPr>
              <w:t>GEOGRAFIA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_Toc77954184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66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49968CC" w14:textId="4CBB301C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5" w:history="1">
            <w:r w:rsidR="00351A14" w:rsidRPr="006D7DDA">
              <w:rPr>
                <w:rStyle w:val="Hyperlink"/>
                <w:b/>
                <w:bCs/>
                <w:noProof/>
              </w:rPr>
              <w:t>HISTÓRIA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_Toc77954185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69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C5648A0" w14:textId="3C7D2D96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6" w:history="1">
            <w:r w:rsidR="00351A14" w:rsidRPr="006D7DDA">
              <w:rPr>
                <w:rStyle w:val="Hyperlink"/>
                <w:b/>
                <w:bCs/>
                <w:noProof/>
              </w:rPr>
              <w:t>HISTÓRIA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_Toc77954186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71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52D1F41" w14:textId="2F9536D0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7" w:history="1">
            <w:r w:rsidR="00351A14" w:rsidRPr="006D7DDA">
              <w:rPr>
                <w:rStyle w:val="Hyperlink"/>
                <w:b/>
                <w:bCs/>
                <w:noProof/>
              </w:rPr>
              <w:t>HISTÓRIA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_Toc77954187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74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F14E7A3" w14:textId="4FEF0E55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8" w:history="1">
            <w:r w:rsidR="00351A14" w:rsidRPr="006D7DDA">
              <w:rPr>
                <w:rStyle w:val="Hyperlink"/>
                <w:b/>
                <w:bCs/>
                <w:noProof/>
              </w:rPr>
              <w:t>HISTÓRIA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_Toc77954188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77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0074F0E" w14:textId="746C01BC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89" w:history="1">
            <w:r w:rsidR="00351A14" w:rsidRPr="006D7DDA">
              <w:rPr>
                <w:rStyle w:val="Hyperlink"/>
                <w:b/>
                <w:bCs/>
                <w:noProof/>
              </w:rPr>
              <w:t>HISTÓRIA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_Toc77954189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79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037082DD" w14:textId="76D3EB86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0" w:history="1">
            <w:r w:rsidR="00351A14" w:rsidRPr="006D7DDA">
              <w:rPr>
                <w:rStyle w:val="Hyperlink"/>
                <w:b/>
                <w:bCs/>
                <w:noProof/>
              </w:rPr>
              <w:t>HISTÓRIA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_Toc77954190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81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0E59034C" w14:textId="74DF78EA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1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_Toc77954191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85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07E03821" w14:textId="647A75CF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2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_Toc77954192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87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3FD60256" w14:textId="1759B1E2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3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_Toc77954193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89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0246780" w14:textId="00030D12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4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_Toc77954194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FA34D33" w14:textId="30A7B888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5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_Toc77954195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93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6D5841B" w14:textId="300CA0AE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6" w:history="1">
            <w:r w:rsidR="00351A14" w:rsidRPr="006D7DDA">
              <w:rPr>
                <w:rStyle w:val="Hyperlink"/>
                <w:b/>
                <w:bCs/>
                <w:noProof/>
              </w:rPr>
              <w:t>EDUCAÇÃO FÍSICA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_Toc77954196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95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839CCD6" w14:textId="2B520E7F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7" w:history="1">
            <w:r w:rsidR="00351A14" w:rsidRPr="006D7DDA">
              <w:rPr>
                <w:rStyle w:val="Hyperlink"/>
                <w:b/>
                <w:bCs/>
                <w:noProof/>
              </w:rPr>
              <w:t>ARTE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_Toc77954197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97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C73FD16" w14:textId="37806B11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8" w:history="1">
            <w:r w:rsidR="00351A14" w:rsidRPr="006D7DDA">
              <w:rPr>
                <w:rStyle w:val="Hyperlink"/>
                <w:b/>
                <w:bCs/>
                <w:noProof/>
              </w:rPr>
              <w:t>ARTE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_Toc77954198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98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08C142E9" w14:textId="6FCD856F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199" w:history="1">
            <w:r w:rsidR="00351A14" w:rsidRPr="006D7DDA">
              <w:rPr>
                <w:rStyle w:val="Hyperlink"/>
                <w:b/>
                <w:bCs/>
                <w:noProof/>
              </w:rPr>
              <w:t>ARTE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_Toc77954199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99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9309951" w14:textId="17E72628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0" w:history="1">
            <w:r w:rsidR="00351A14" w:rsidRPr="006D7DDA">
              <w:rPr>
                <w:rStyle w:val="Hyperlink"/>
                <w:b/>
                <w:bCs/>
                <w:noProof/>
              </w:rPr>
              <w:t>ARTE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_Toc77954200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101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876ACDD" w14:textId="7F3E6255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1" w:history="1">
            <w:r w:rsidR="00351A14" w:rsidRPr="006D7DDA">
              <w:rPr>
                <w:rStyle w:val="Hyperlink"/>
                <w:b/>
                <w:bCs/>
                <w:noProof/>
              </w:rPr>
              <w:t>ARTE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_Toc77954201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103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5BD27E9D" w14:textId="57F247CA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2" w:history="1">
            <w:r w:rsidR="00351A14" w:rsidRPr="006D7DDA">
              <w:rPr>
                <w:rStyle w:val="Hyperlink"/>
                <w:b/>
                <w:bCs/>
                <w:noProof/>
              </w:rPr>
              <w:t>ARTE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_Toc77954202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104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35502F31" w14:textId="456E7956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3" w:history="1">
            <w:r w:rsidR="00351A14" w:rsidRPr="006D7DDA">
              <w:rPr>
                <w:rStyle w:val="Hyperlink"/>
                <w:b/>
                <w:bCs/>
                <w:noProof/>
              </w:rPr>
              <w:t>ENSINO RELIGIOSO 1ª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_Toc77954203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106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602F42B1" w14:textId="1E618EA0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4" w:history="1">
            <w:r w:rsidR="00351A14" w:rsidRPr="006D7DDA">
              <w:rPr>
                <w:rStyle w:val="Hyperlink"/>
                <w:b/>
                <w:bCs/>
                <w:noProof/>
              </w:rPr>
              <w:t>ENSINO RELIGIOSO 2ª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_Toc77954204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108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01E5C9E" w14:textId="3BE0D920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5" w:history="1">
            <w:r w:rsidR="00351A14" w:rsidRPr="006D7DDA">
              <w:rPr>
                <w:rStyle w:val="Hyperlink"/>
                <w:b/>
                <w:bCs/>
                <w:noProof/>
              </w:rPr>
              <w:t>ENSINO RELIGIOSO 3ª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_Toc77954205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110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77D3C47B" w14:textId="7A465314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6" w:history="1">
            <w:r w:rsidR="00351A14" w:rsidRPr="006D7DDA">
              <w:rPr>
                <w:rStyle w:val="Hyperlink"/>
                <w:b/>
                <w:bCs/>
                <w:noProof/>
              </w:rPr>
              <w:t>ENSINO RELIGIOSO 4ª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_Toc77954206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112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2258D89" w14:textId="2A29B133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7" w:history="1">
            <w:r w:rsidR="00351A14" w:rsidRPr="006D7DDA">
              <w:rPr>
                <w:rStyle w:val="Hyperlink"/>
                <w:b/>
                <w:bCs/>
                <w:noProof/>
              </w:rPr>
              <w:t>ENSINO RELIGIOSO 5ª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_Toc77954207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115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45B37525" w14:textId="6CE62F9D" w:rsidR="00351A14" w:rsidRDefault="001A0F20" w:rsidP="00DC2E30">
          <w:pPr>
            <w:pStyle w:val="Sumrio1"/>
            <w:tabs>
              <w:tab w:val="right" w:leader="dot" w:pos="10194"/>
            </w:tabs>
            <w:spacing w:line="360" w:lineRule="auto"/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7954208" w:history="1">
            <w:r w:rsidR="00351A14" w:rsidRPr="006D7DDA">
              <w:rPr>
                <w:rStyle w:val="Hyperlink"/>
                <w:b/>
                <w:bCs/>
                <w:noProof/>
              </w:rPr>
              <w:t>ENSINO RELIGIOSO 6ª SEMANA</w:t>
            </w:r>
            <w:r w:rsidR="00351A14">
              <w:rPr>
                <w:noProof/>
                <w:webHidden/>
              </w:rPr>
              <w:tab/>
            </w:r>
            <w:r w:rsidR="00351A14">
              <w:rPr>
                <w:noProof/>
                <w:webHidden/>
              </w:rPr>
              <w:fldChar w:fldCharType="begin"/>
            </w:r>
            <w:r w:rsidR="00351A14">
              <w:rPr>
                <w:noProof/>
                <w:webHidden/>
              </w:rPr>
              <w:instrText xml:space="preserve"> PAGEREF _Toc77954208 \h </w:instrText>
            </w:r>
            <w:r w:rsidR="00351A14">
              <w:rPr>
                <w:noProof/>
                <w:webHidden/>
              </w:rPr>
            </w:r>
            <w:r w:rsidR="00351A14">
              <w:rPr>
                <w:noProof/>
                <w:webHidden/>
              </w:rPr>
              <w:fldChar w:fldCharType="separate"/>
            </w:r>
            <w:r w:rsidR="005E1090">
              <w:rPr>
                <w:noProof/>
                <w:webHidden/>
              </w:rPr>
              <w:t>118</w:t>
            </w:r>
            <w:r w:rsidR="00351A14">
              <w:rPr>
                <w:noProof/>
                <w:webHidden/>
              </w:rPr>
              <w:fldChar w:fldCharType="end"/>
            </w:r>
          </w:hyperlink>
        </w:p>
        <w:p w14:paraId="10A1E503" w14:textId="77777777" w:rsidR="002901B3" w:rsidRDefault="002901B3" w:rsidP="00DC2E30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2DDB4C07" w14:textId="77777777" w:rsidR="00351A14" w:rsidRDefault="00351A14" w:rsidP="007A4AB0">
      <w:pPr>
        <w:pStyle w:val="Ttulo1"/>
        <w:rPr>
          <w:b/>
          <w:bCs/>
        </w:rPr>
      </w:pPr>
      <w:bookmarkStart w:id="0" w:name="_Toc77954161"/>
    </w:p>
    <w:p w14:paraId="51007B43" w14:textId="77777777" w:rsidR="00351A14" w:rsidRDefault="00351A14" w:rsidP="00351A14"/>
    <w:p w14:paraId="1A85A790" w14:textId="77777777" w:rsidR="00351A14" w:rsidRDefault="00351A14" w:rsidP="00351A14"/>
    <w:p w14:paraId="1479FA36" w14:textId="77777777" w:rsidR="007A4AB0" w:rsidRDefault="009C4BD0" w:rsidP="007A4AB0">
      <w:pPr>
        <w:pStyle w:val="Ttulo1"/>
        <w:rPr>
          <w:b/>
          <w:bCs/>
        </w:rPr>
      </w:pPr>
      <w:r w:rsidRPr="002901B3">
        <w:rPr>
          <w:b/>
          <w:bCs/>
        </w:rPr>
        <w:t>LÍNGUA PORTUGUESA 1ª SEMANA</w:t>
      </w:r>
      <w:bookmarkEnd w:id="0"/>
    </w:p>
    <w:p w14:paraId="26809441" w14:textId="77777777" w:rsidR="007A4AB0" w:rsidRDefault="00156511" w:rsidP="007A4AB0">
      <w:r>
        <w:rPr>
          <w:noProof/>
        </w:rPr>
        <w:drawing>
          <wp:inline distT="0" distB="0" distL="0" distR="0" wp14:anchorId="48C37C80" wp14:editId="0E8C15C4">
            <wp:extent cx="6479540" cy="912431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2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442A7" w14:textId="77777777" w:rsidR="00794F63" w:rsidRDefault="00794F63" w:rsidP="007A4AB0">
      <w:pPr>
        <w:rPr>
          <w:noProof/>
        </w:rPr>
      </w:pPr>
      <w:r w:rsidRPr="00794F63">
        <w:rPr>
          <w:noProof/>
        </w:rPr>
        <w:t xml:space="preserve"> </w:t>
      </w:r>
    </w:p>
    <w:p w14:paraId="5D3DCD9E" w14:textId="77777777" w:rsidR="00794F63" w:rsidRDefault="00794F63" w:rsidP="007A4AB0"/>
    <w:p w14:paraId="27061525" w14:textId="77777777" w:rsidR="00794F63" w:rsidRDefault="00156511" w:rsidP="007A4AB0">
      <w:r>
        <w:rPr>
          <w:noProof/>
        </w:rPr>
        <w:drawing>
          <wp:inline distT="0" distB="0" distL="0" distR="0" wp14:anchorId="2F2BBCD2" wp14:editId="3BF79C1B">
            <wp:extent cx="6479540" cy="54178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5F1C0" w14:textId="77777777" w:rsidR="00794F63" w:rsidRDefault="00794F63" w:rsidP="007A4AB0"/>
    <w:p w14:paraId="74F82D43" w14:textId="77777777" w:rsidR="00794F63" w:rsidRDefault="00794F63" w:rsidP="007A4AB0"/>
    <w:p w14:paraId="6FED4D5C" w14:textId="77777777" w:rsidR="00794F63" w:rsidRDefault="00794F63" w:rsidP="007A4AB0"/>
    <w:p w14:paraId="7DBDC385" w14:textId="77777777" w:rsidR="00794F63" w:rsidRDefault="00794F63" w:rsidP="007A4AB0"/>
    <w:p w14:paraId="7402C451" w14:textId="77777777" w:rsidR="00794F63" w:rsidRDefault="00794F63" w:rsidP="007A4AB0"/>
    <w:p w14:paraId="29325322" w14:textId="77777777" w:rsidR="00794F63" w:rsidRDefault="00794F63" w:rsidP="007A4AB0"/>
    <w:p w14:paraId="0AAC1500" w14:textId="77777777" w:rsidR="00794F63" w:rsidRDefault="00794F63" w:rsidP="007A4AB0"/>
    <w:p w14:paraId="06AE45B8" w14:textId="77777777" w:rsidR="00794F63" w:rsidRDefault="00794F63" w:rsidP="007A4AB0"/>
    <w:p w14:paraId="66B55778" w14:textId="77777777" w:rsidR="00794F63" w:rsidRDefault="00794F63" w:rsidP="007A4AB0"/>
    <w:p w14:paraId="55E97634" w14:textId="77777777" w:rsidR="00794F63" w:rsidRDefault="00794F63" w:rsidP="007A4AB0"/>
    <w:p w14:paraId="78687A09" w14:textId="77777777" w:rsidR="00794F63" w:rsidRDefault="00794F63" w:rsidP="007A4AB0"/>
    <w:p w14:paraId="5B1EA09B" w14:textId="77777777" w:rsidR="00794F63" w:rsidRDefault="00794F63" w:rsidP="007A4AB0"/>
    <w:p w14:paraId="41044588" w14:textId="77777777" w:rsidR="00794F63" w:rsidRDefault="00794F63" w:rsidP="007A4AB0"/>
    <w:p w14:paraId="5BEC4979" w14:textId="77777777" w:rsidR="00794F63" w:rsidRDefault="00794F63" w:rsidP="007A4AB0"/>
    <w:p w14:paraId="12CB8359" w14:textId="77777777" w:rsidR="00794F63" w:rsidRDefault="00794F63" w:rsidP="007A4AB0"/>
    <w:p w14:paraId="247A9F63" w14:textId="77777777" w:rsidR="00794F63" w:rsidRDefault="00794F63" w:rsidP="007A4AB0"/>
    <w:p w14:paraId="0F415955" w14:textId="77777777" w:rsidR="00794F63" w:rsidRDefault="00794F63" w:rsidP="007A4AB0"/>
    <w:p w14:paraId="590CC67A" w14:textId="77777777" w:rsidR="00794F63" w:rsidRDefault="00794F63" w:rsidP="007A4AB0"/>
    <w:p w14:paraId="5A2723CA" w14:textId="77777777" w:rsidR="00794F63" w:rsidRDefault="00794F63" w:rsidP="007A4AB0"/>
    <w:p w14:paraId="2A94E4AF" w14:textId="77777777" w:rsidR="00794F63" w:rsidRDefault="00794F63" w:rsidP="007A4AB0"/>
    <w:p w14:paraId="2D15E16C" w14:textId="77777777" w:rsidR="00794F63" w:rsidRDefault="00794F63" w:rsidP="007A4AB0"/>
    <w:p w14:paraId="3B75A987" w14:textId="77777777" w:rsidR="009C4BD0" w:rsidRDefault="009C4BD0" w:rsidP="002901B3">
      <w:pPr>
        <w:pStyle w:val="Ttulo1"/>
        <w:rPr>
          <w:b/>
          <w:bCs/>
        </w:rPr>
      </w:pPr>
      <w:bookmarkStart w:id="1" w:name="_Toc77954162"/>
      <w:r w:rsidRPr="002901B3">
        <w:rPr>
          <w:b/>
          <w:bCs/>
        </w:rPr>
        <w:t>LÍNGUA PORTUGUESA 2ª SEMANA</w:t>
      </w:r>
      <w:bookmarkEnd w:id="1"/>
    </w:p>
    <w:p w14:paraId="2BF569D9" w14:textId="77777777" w:rsidR="00156511" w:rsidRDefault="00156511" w:rsidP="00156511">
      <w:r>
        <w:rPr>
          <w:noProof/>
        </w:rPr>
        <w:drawing>
          <wp:inline distT="0" distB="0" distL="0" distR="0" wp14:anchorId="252C8D27" wp14:editId="392FE6BD">
            <wp:extent cx="5619750" cy="173923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8523" cy="174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A8074" w14:textId="77777777" w:rsidR="00156511" w:rsidRDefault="00156511" w:rsidP="00156511">
      <w:r>
        <w:rPr>
          <w:noProof/>
        </w:rPr>
        <w:drawing>
          <wp:inline distT="0" distB="0" distL="0" distR="0" wp14:anchorId="7DB3A4C4" wp14:editId="6FC4F7AC">
            <wp:extent cx="5695950" cy="2943428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3836" cy="294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E94B8" w14:textId="77777777" w:rsidR="00156511" w:rsidRPr="00156511" w:rsidRDefault="00156511" w:rsidP="00156511">
      <w:r>
        <w:rPr>
          <w:noProof/>
        </w:rPr>
        <w:drawing>
          <wp:inline distT="0" distB="0" distL="0" distR="0" wp14:anchorId="725E8714" wp14:editId="2F710560">
            <wp:extent cx="6122122" cy="4476997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2738" cy="448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C21A0" w14:textId="77777777" w:rsidR="00C31CDC" w:rsidRDefault="00C31CDC" w:rsidP="00C31CDC"/>
    <w:p w14:paraId="1A92C0B5" w14:textId="77777777" w:rsidR="00794F63" w:rsidRDefault="00731859" w:rsidP="00C31CDC">
      <w:r>
        <w:rPr>
          <w:noProof/>
        </w:rPr>
        <w:drawing>
          <wp:inline distT="0" distB="0" distL="0" distR="0" wp14:anchorId="1DE7F823" wp14:editId="67271C65">
            <wp:extent cx="6479540" cy="9175115"/>
            <wp:effectExtent l="0" t="0" r="0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7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7A178" w14:textId="77777777" w:rsidR="00731859" w:rsidRDefault="00731859" w:rsidP="00C31CDC"/>
    <w:p w14:paraId="58FA3788" w14:textId="77777777" w:rsidR="00731859" w:rsidRDefault="00731859" w:rsidP="00C31CDC"/>
    <w:p w14:paraId="12314C6D" w14:textId="77777777" w:rsidR="00731859" w:rsidRDefault="00731859" w:rsidP="00C31CDC">
      <w:r>
        <w:rPr>
          <w:noProof/>
        </w:rPr>
        <w:drawing>
          <wp:inline distT="0" distB="0" distL="0" distR="0" wp14:anchorId="62794C0B" wp14:editId="62673DC7">
            <wp:extent cx="6479540" cy="372935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DBA48" w14:textId="77777777" w:rsidR="00794F63" w:rsidRDefault="00794F63" w:rsidP="00C31CDC"/>
    <w:p w14:paraId="28F016FA" w14:textId="77777777" w:rsidR="00794F63" w:rsidRDefault="00794F63" w:rsidP="00C31CDC"/>
    <w:p w14:paraId="1DAE3EDA" w14:textId="77777777" w:rsidR="00794F63" w:rsidRDefault="00794F63" w:rsidP="00C31CDC"/>
    <w:p w14:paraId="40ADF65B" w14:textId="77777777" w:rsidR="0012383F" w:rsidRDefault="0012383F" w:rsidP="00C31CDC"/>
    <w:p w14:paraId="6CD0CDA2" w14:textId="77777777" w:rsidR="0012383F" w:rsidRDefault="0012383F" w:rsidP="00C31CDC"/>
    <w:p w14:paraId="216DB21F" w14:textId="77777777" w:rsidR="0012383F" w:rsidRDefault="0012383F" w:rsidP="00C31CDC"/>
    <w:p w14:paraId="085702E4" w14:textId="77777777" w:rsidR="0012383F" w:rsidRDefault="0012383F" w:rsidP="00C31CDC"/>
    <w:p w14:paraId="0D169E14" w14:textId="77777777" w:rsidR="0012383F" w:rsidRDefault="0012383F" w:rsidP="00C31CDC"/>
    <w:p w14:paraId="37BB100D" w14:textId="77777777" w:rsidR="0012383F" w:rsidRDefault="0012383F" w:rsidP="00C31CDC"/>
    <w:p w14:paraId="1E6391B3" w14:textId="77777777" w:rsidR="0012383F" w:rsidRDefault="0012383F" w:rsidP="00C31CDC"/>
    <w:p w14:paraId="6CD944BC" w14:textId="77777777" w:rsidR="0012383F" w:rsidRDefault="0012383F" w:rsidP="00C31CDC"/>
    <w:p w14:paraId="662ECFCA" w14:textId="77777777" w:rsidR="0012383F" w:rsidRDefault="0012383F" w:rsidP="00C31CDC"/>
    <w:p w14:paraId="2CE65D03" w14:textId="77777777" w:rsidR="0012383F" w:rsidRDefault="0012383F" w:rsidP="00C31CDC"/>
    <w:p w14:paraId="1C8B13C2" w14:textId="77777777" w:rsidR="0012383F" w:rsidRDefault="0012383F" w:rsidP="00C31CDC"/>
    <w:p w14:paraId="1E81C0E3" w14:textId="77777777" w:rsidR="0012383F" w:rsidRDefault="0012383F" w:rsidP="00C31CDC"/>
    <w:p w14:paraId="72D17BE9" w14:textId="77777777" w:rsidR="0012383F" w:rsidRDefault="0012383F" w:rsidP="00C31CDC"/>
    <w:p w14:paraId="698B835E" w14:textId="77777777" w:rsidR="0012383F" w:rsidRDefault="0012383F" w:rsidP="00C31CDC"/>
    <w:p w14:paraId="283B9261" w14:textId="77777777" w:rsidR="0012383F" w:rsidRDefault="0012383F" w:rsidP="00C31CDC"/>
    <w:p w14:paraId="106B55ED" w14:textId="77777777" w:rsidR="0012383F" w:rsidRDefault="0012383F" w:rsidP="00C31CDC"/>
    <w:p w14:paraId="00CC31E7" w14:textId="77777777" w:rsidR="0012383F" w:rsidRDefault="0012383F" w:rsidP="00C31CDC"/>
    <w:p w14:paraId="34A3255D" w14:textId="77777777" w:rsidR="0012383F" w:rsidRDefault="0012383F" w:rsidP="00C31CDC"/>
    <w:p w14:paraId="71DD2E56" w14:textId="77777777" w:rsidR="0012383F" w:rsidRDefault="0012383F" w:rsidP="00C31CDC"/>
    <w:p w14:paraId="4D477E82" w14:textId="77777777" w:rsidR="0012383F" w:rsidRDefault="0012383F" w:rsidP="00C31CDC"/>
    <w:p w14:paraId="4ACD1A9E" w14:textId="77777777" w:rsidR="0012383F" w:rsidRDefault="0012383F" w:rsidP="00C31CDC"/>
    <w:p w14:paraId="3982EDA0" w14:textId="77777777" w:rsidR="0012383F" w:rsidRDefault="0012383F" w:rsidP="00C31CDC"/>
    <w:p w14:paraId="6EE2DEE0" w14:textId="77777777" w:rsidR="0012383F" w:rsidRDefault="0012383F" w:rsidP="00C31CDC"/>
    <w:p w14:paraId="108D29B8" w14:textId="77777777" w:rsidR="0012383F" w:rsidRDefault="0012383F" w:rsidP="00C31CDC"/>
    <w:p w14:paraId="12863284" w14:textId="77777777" w:rsidR="0012383F" w:rsidRDefault="0012383F" w:rsidP="00C31CDC"/>
    <w:p w14:paraId="414CAE0C" w14:textId="77777777" w:rsidR="0012383F" w:rsidRDefault="0012383F" w:rsidP="00C31CDC"/>
    <w:p w14:paraId="35BDCFC3" w14:textId="77777777" w:rsidR="0012383F" w:rsidRDefault="0012383F" w:rsidP="00C31CDC"/>
    <w:p w14:paraId="4DD837AB" w14:textId="77777777" w:rsidR="0012383F" w:rsidRDefault="0012383F" w:rsidP="00C31CDC"/>
    <w:p w14:paraId="7ADC6E10" w14:textId="77777777" w:rsidR="0012383F" w:rsidRDefault="0012383F" w:rsidP="00C31CDC"/>
    <w:p w14:paraId="75775EEF" w14:textId="77777777" w:rsidR="0012383F" w:rsidRDefault="0012383F" w:rsidP="00C31CDC"/>
    <w:p w14:paraId="7F81F23A" w14:textId="77777777" w:rsidR="009C4BD0" w:rsidRDefault="009C4BD0" w:rsidP="002901B3">
      <w:pPr>
        <w:pStyle w:val="Ttulo1"/>
        <w:rPr>
          <w:b/>
          <w:bCs/>
        </w:rPr>
      </w:pPr>
      <w:bookmarkStart w:id="2" w:name="_Toc77954163"/>
      <w:r w:rsidRPr="002901B3">
        <w:rPr>
          <w:b/>
          <w:bCs/>
        </w:rPr>
        <w:t>LÍNGUA PORTUGUESA 3ª SEMANA</w:t>
      </w:r>
      <w:bookmarkEnd w:id="2"/>
    </w:p>
    <w:p w14:paraId="3736A191" w14:textId="77777777" w:rsidR="0012383F" w:rsidRDefault="0012383F" w:rsidP="0012383F"/>
    <w:p w14:paraId="45E11350" w14:textId="77777777" w:rsidR="0012383F" w:rsidRDefault="00731859" w:rsidP="0012383F">
      <w:r>
        <w:rPr>
          <w:noProof/>
        </w:rPr>
        <w:drawing>
          <wp:inline distT="0" distB="0" distL="0" distR="0" wp14:anchorId="2DB9D7D5" wp14:editId="4D99C65E">
            <wp:extent cx="6479540" cy="424942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EC385" w14:textId="77777777" w:rsidR="00731859" w:rsidRDefault="00731859" w:rsidP="0012383F"/>
    <w:p w14:paraId="598FAEE4" w14:textId="77777777" w:rsidR="00367A05" w:rsidRDefault="00367A05" w:rsidP="0012383F">
      <w:r>
        <w:rPr>
          <w:noProof/>
        </w:rPr>
        <w:drawing>
          <wp:inline distT="0" distB="0" distL="0" distR="0" wp14:anchorId="1F5BE2A3" wp14:editId="23123C91">
            <wp:extent cx="6479540" cy="377888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7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5380B" w14:textId="77777777" w:rsidR="00367A05" w:rsidRDefault="00367A05" w:rsidP="0012383F"/>
    <w:p w14:paraId="2CB3E852" w14:textId="77777777" w:rsidR="00367A05" w:rsidRDefault="00367A05" w:rsidP="0012383F"/>
    <w:p w14:paraId="0CE4620A" w14:textId="77777777" w:rsidR="00367A05" w:rsidRDefault="00367A05" w:rsidP="0012383F"/>
    <w:p w14:paraId="3091E1B7" w14:textId="77777777" w:rsidR="00367A05" w:rsidRDefault="00367A05" w:rsidP="0012383F"/>
    <w:p w14:paraId="678CF947" w14:textId="77777777" w:rsidR="00367A05" w:rsidRDefault="00367A05" w:rsidP="0012383F"/>
    <w:p w14:paraId="264403CB" w14:textId="77777777" w:rsidR="00367A05" w:rsidRDefault="00367A05" w:rsidP="0012383F"/>
    <w:p w14:paraId="1A5244E9" w14:textId="77777777" w:rsidR="00367A05" w:rsidRDefault="00367A05" w:rsidP="0012383F">
      <w:r>
        <w:rPr>
          <w:noProof/>
        </w:rPr>
        <w:drawing>
          <wp:inline distT="0" distB="0" distL="0" distR="0" wp14:anchorId="0DAA46BE" wp14:editId="5868A61D">
            <wp:extent cx="6479540" cy="436499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6108" w14:textId="77777777" w:rsidR="00367A05" w:rsidRDefault="00367A05" w:rsidP="0012383F">
      <w:r>
        <w:rPr>
          <w:noProof/>
        </w:rPr>
        <w:drawing>
          <wp:inline distT="0" distB="0" distL="0" distR="0" wp14:anchorId="41B97E20" wp14:editId="0428786E">
            <wp:extent cx="6479540" cy="488505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8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94733" w14:textId="77777777" w:rsidR="00367A05" w:rsidRDefault="00367A05" w:rsidP="0012383F"/>
    <w:p w14:paraId="778D3A74" w14:textId="77777777" w:rsidR="00367A05" w:rsidRDefault="00367A05" w:rsidP="0012383F">
      <w:r>
        <w:rPr>
          <w:noProof/>
        </w:rPr>
        <w:drawing>
          <wp:inline distT="0" distB="0" distL="0" distR="0" wp14:anchorId="1FA0CF88" wp14:editId="77465764">
            <wp:extent cx="6028278" cy="3440088"/>
            <wp:effectExtent l="0" t="0" r="0" b="825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32915" cy="344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8668F" w14:textId="77777777" w:rsidR="00367A05" w:rsidRDefault="00367A05" w:rsidP="0012383F">
      <w:r>
        <w:rPr>
          <w:noProof/>
        </w:rPr>
        <w:drawing>
          <wp:inline distT="0" distB="0" distL="0" distR="0" wp14:anchorId="60938000" wp14:editId="15A276C4">
            <wp:extent cx="5890161" cy="1745585"/>
            <wp:effectExtent l="0" t="0" r="0" b="762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5692" cy="1750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3D83" w14:textId="77777777" w:rsidR="0012383F" w:rsidRPr="0012383F" w:rsidRDefault="0012383F" w:rsidP="0012383F"/>
    <w:p w14:paraId="5D6BA1F5" w14:textId="77777777" w:rsidR="0061231A" w:rsidRDefault="0061231A" w:rsidP="00C31CDC"/>
    <w:p w14:paraId="0531138B" w14:textId="77777777" w:rsidR="0061231A" w:rsidRDefault="00F62487" w:rsidP="00C31CDC">
      <w:r>
        <w:rPr>
          <w:noProof/>
        </w:rPr>
        <w:drawing>
          <wp:inline distT="0" distB="0" distL="0" distR="0" wp14:anchorId="14B2ECDC" wp14:editId="2F357B7B">
            <wp:extent cx="6341423" cy="3744904"/>
            <wp:effectExtent l="0" t="0" r="2540" b="825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6541" cy="378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5F50" w14:textId="77777777" w:rsidR="0061231A" w:rsidRDefault="0061231A" w:rsidP="00C31CDC"/>
    <w:p w14:paraId="69A05328" w14:textId="77777777" w:rsidR="009C4BD0" w:rsidRDefault="009C4BD0" w:rsidP="002901B3">
      <w:pPr>
        <w:pStyle w:val="Ttulo1"/>
        <w:rPr>
          <w:b/>
          <w:bCs/>
        </w:rPr>
      </w:pPr>
      <w:bookmarkStart w:id="3" w:name="_Toc77954164"/>
      <w:r w:rsidRPr="002901B3">
        <w:rPr>
          <w:b/>
          <w:bCs/>
        </w:rPr>
        <w:t>LÍNGUA PORTUGUESA 4ª SEMANA</w:t>
      </w:r>
      <w:bookmarkEnd w:id="3"/>
    </w:p>
    <w:p w14:paraId="46A3103B" w14:textId="77777777" w:rsidR="0061231A" w:rsidRDefault="0061231A" w:rsidP="0061231A">
      <w:pPr>
        <w:jc w:val="center"/>
      </w:pPr>
    </w:p>
    <w:p w14:paraId="78B27415" w14:textId="77777777" w:rsidR="007D007D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Bold" w:hAnsi="Barlow-Bold"/>
          <w:b/>
          <w:bCs/>
          <w:color w:val="242021"/>
          <w:sz w:val="28"/>
          <w:szCs w:val="28"/>
        </w:rPr>
        <w:t xml:space="preserve">TEMA: </w:t>
      </w:r>
      <w:r w:rsidRPr="007D007D">
        <w:rPr>
          <w:rFonts w:ascii="Barlow-Regular" w:hAnsi="Barlow-Regular"/>
          <w:color w:val="242021"/>
          <w:sz w:val="28"/>
          <w:szCs w:val="28"/>
        </w:rPr>
        <w:t>PARLENDAS</w:t>
      </w:r>
    </w:p>
    <w:p w14:paraId="711C42DC" w14:textId="77777777" w:rsidR="00197BC1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Bold" w:hAnsi="Barlow-Bold"/>
          <w:b/>
          <w:bCs/>
          <w:color w:val="242021"/>
          <w:sz w:val="28"/>
          <w:szCs w:val="28"/>
        </w:rPr>
        <w:t xml:space="preserve">BREVE APRESENTAÇÃO: </w:t>
      </w:r>
      <w:r w:rsidRPr="007D007D">
        <w:rPr>
          <w:rFonts w:ascii="Barlow-Regular" w:hAnsi="Barlow-Regular"/>
          <w:color w:val="242021"/>
          <w:sz w:val="28"/>
          <w:szCs w:val="28"/>
        </w:rPr>
        <w:t>O QUE SÃO PARLENDAS?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AS PARLENDAS SÃO TEXTOS QUE SÃO RECITADOS COM RITMO, O QUE TORNAM A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COMPREENSÃO E A MEMORIZAÇÃO MAIS FÁCIL PARA O LEITOR.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 xml:space="preserve">O SIGNIFICADO DA PALAVRA PARLENDA É “FALAR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MUITO” E POSSUI ORIGEM NO LATIM,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VINDO DO VERBO PARLARE QUE SIGNIFICA “FALAR”.</w:t>
      </w:r>
      <w:r w:rsidRPr="007D007D">
        <w:rPr>
          <w:rFonts w:ascii="Barlow-Regular" w:hAnsi="Barlow-Regular"/>
          <w:color w:val="242021"/>
          <w:sz w:val="28"/>
          <w:szCs w:val="28"/>
        </w:rPr>
        <w:br/>
        <w:t>QUAL É A ORIGEM DAS PARLENDAS?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AS PARLENDAS SURGIRAM DA SABEDORIA POPULAR E DA HISTÓRIA DAS TRADIÇÕES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POPULARES DO BRASIL, E FAZEM PARTE DO FOLCLORE BRASILEIRO. POR ISSO, SÃO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TRANSMITIDAS AO LONGO DAS GERAÇÕES.</w:t>
      </w:r>
      <w:r w:rsidRPr="007D007D">
        <w:rPr>
          <w:rFonts w:ascii="Barlow-Regular" w:hAnsi="Barlow-Regular"/>
          <w:color w:val="242021"/>
          <w:sz w:val="28"/>
          <w:szCs w:val="28"/>
        </w:rPr>
        <w:br/>
        <w:t>CARACTERÍSTICAS DAS PARLENDAS: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</w:p>
    <w:p w14:paraId="643DEE3A" w14:textId="77777777" w:rsidR="00197BC1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Regular" w:hAnsi="Barlow-Regular"/>
          <w:color w:val="242021"/>
          <w:sz w:val="28"/>
          <w:szCs w:val="28"/>
        </w:rPr>
        <w:t>• PRESENÇA DE RIMAS.</w:t>
      </w:r>
    </w:p>
    <w:p w14:paraId="36E90E19" w14:textId="77777777" w:rsidR="00197BC1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Regular" w:hAnsi="Barlow-Regular"/>
          <w:color w:val="242021"/>
          <w:sz w:val="28"/>
          <w:szCs w:val="28"/>
        </w:rPr>
        <w:t>• PRESENÇA DE HUMOR.</w:t>
      </w:r>
    </w:p>
    <w:p w14:paraId="25CEA58F" w14:textId="77777777" w:rsidR="00197BC1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Regular" w:hAnsi="Barlow-Regular"/>
          <w:color w:val="242021"/>
          <w:sz w:val="28"/>
          <w:szCs w:val="28"/>
        </w:rPr>
        <w:t>• TEXTO CURTO.</w:t>
      </w:r>
    </w:p>
    <w:p w14:paraId="03B21593" w14:textId="77777777" w:rsidR="00904BE0" w:rsidRDefault="007D007D" w:rsidP="007D007D">
      <w:pPr>
        <w:jc w:val="both"/>
        <w:rPr>
          <w:rFonts w:ascii="Barlow-Regular" w:hAnsi="Barlow-Regular"/>
          <w:color w:val="242021"/>
          <w:sz w:val="28"/>
          <w:szCs w:val="28"/>
        </w:rPr>
      </w:pPr>
      <w:r w:rsidRPr="007D007D">
        <w:rPr>
          <w:rFonts w:ascii="Barlow-Regular" w:hAnsi="Barlow-Regular"/>
          <w:color w:val="242021"/>
          <w:sz w:val="28"/>
          <w:szCs w:val="28"/>
        </w:rPr>
        <w:t>• PODE APRESENTAR UMA HISTÓRIA INCOMPLETA (COM INÍCIO, MAS SEM MEIO E</w:t>
      </w:r>
      <w:r w:rsidR="00197BC1"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D007D">
        <w:rPr>
          <w:rFonts w:ascii="Barlow-Regular" w:hAnsi="Barlow-Regular"/>
          <w:color w:val="242021"/>
          <w:sz w:val="28"/>
          <w:szCs w:val="28"/>
        </w:rPr>
        <w:t>FIM).</w:t>
      </w:r>
      <w:r w:rsidRPr="007D007D">
        <w:rPr>
          <w:rFonts w:ascii="Barlow-Regular" w:hAnsi="Barlow-Regular"/>
          <w:color w:val="242021"/>
          <w:sz w:val="28"/>
          <w:szCs w:val="28"/>
        </w:rPr>
        <w:br/>
        <w:t>• POSSUI VERSOS E ESTROFES.</w:t>
      </w:r>
    </w:p>
    <w:p w14:paraId="61F26BD6" w14:textId="77777777" w:rsidR="00197BC1" w:rsidRDefault="00197BC1" w:rsidP="00197BC1">
      <w:pPr>
        <w:jc w:val="right"/>
        <w:rPr>
          <w:rFonts w:ascii="Barlow-Regular" w:hAnsi="Barlow-Regular"/>
          <w:color w:val="242021"/>
          <w:sz w:val="18"/>
          <w:szCs w:val="18"/>
        </w:rPr>
      </w:pPr>
      <w:r w:rsidRPr="00197BC1">
        <w:rPr>
          <w:rFonts w:ascii="Barlow-Regular" w:hAnsi="Barlow-Regular"/>
          <w:color w:val="242021"/>
          <w:sz w:val="18"/>
          <w:szCs w:val="18"/>
        </w:rPr>
        <w:t>Disponível em: &lt;https://escolakids.uol.com.br/portugues/parlendas-um-genero-textual.htm#:~:text=As%20parlendas%20</w:t>
      </w:r>
      <w:r w:rsidRPr="00197BC1">
        <w:rPr>
          <w:rFonts w:ascii="Barlow-Regular" w:hAnsi="Barlow-Regular"/>
          <w:color w:val="242021"/>
          <w:sz w:val="18"/>
          <w:szCs w:val="18"/>
        </w:rPr>
        <w:br/>
        <w:t>s%C3%A3o%20textos%20que,as%20mais%20criativas%20e%20atrativas&gt;. Acesso em: 29 de abril de 2021.</w:t>
      </w:r>
    </w:p>
    <w:p w14:paraId="2C1FDCDE" w14:textId="77777777" w:rsidR="00197BC1" w:rsidRPr="00197BC1" w:rsidRDefault="00197BC1" w:rsidP="007D007D">
      <w:pPr>
        <w:jc w:val="both"/>
        <w:rPr>
          <w:sz w:val="20"/>
          <w:szCs w:val="18"/>
        </w:rPr>
      </w:pPr>
      <w:r w:rsidRPr="00197BC1">
        <w:rPr>
          <w:rFonts w:ascii="Barlow-Regular" w:hAnsi="Barlow-Regular"/>
          <w:color w:val="242021"/>
          <w:sz w:val="18"/>
          <w:szCs w:val="18"/>
        </w:rPr>
        <w:br/>
      </w:r>
      <w:r w:rsidRPr="00197BC1">
        <w:rPr>
          <w:rFonts w:ascii="Barlow-Bold" w:hAnsi="Barlow-Bold"/>
          <w:b/>
          <w:bCs/>
          <w:color w:val="242021"/>
        </w:rPr>
        <w:t xml:space="preserve">PARA SABER MAIS: </w:t>
      </w:r>
      <w:r w:rsidRPr="00197BC1">
        <w:rPr>
          <w:rFonts w:ascii="Barlow-Regular" w:hAnsi="Barlow-Regular"/>
          <w:color w:val="242021"/>
        </w:rPr>
        <w:t>SE VOCÊ PUDER, ACESSE O VÍDEO POUT POURRI DE PARLENDAS</w:t>
      </w:r>
      <w:r w:rsidRPr="00197BC1">
        <w:rPr>
          <w:rFonts w:ascii="Barlow-Regular" w:hAnsi="Barlow-Regular"/>
          <w:color w:val="242021"/>
        </w:rPr>
        <w:br/>
        <w:t>- PALAVRA CANTADA. Disponível em: &lt;https://www.youtube.com/watch?v=cqp4N_</w:t>
      </w:r>
      <w:r w:rsidRPr="00197BC1">
        <w:rPr>
          <w:rFonts w:ascii="Barlow-Regular" w:hAnsi="Barlow-Regular"/>
          <w:color w:val="242021"/>
        </w:rPr>
        <w:br/>
      </w:r>
      <w:proofErr w:type="spellStart"/>
      <w:r w:rsidRPr="00197BC1">
        <w:rPr>
          <w:rFonts w:ascii="Barlow-Regular" w:hAnsi="Barlow-Regular"/>
          <w:color w:val="242021"/>
        </w:rPr>
        <w:t>Hqxvs</w:t>
      </w:r>
      <w:proofErr w:type="spellEnd"/>
      <w:r w:rsidRPr="00197BC1">
        <w:rPr>
          <w:rFonts w:ascii="Barlow-Regular" w:hAnsi="Barlow-Regular"/>
          <w:color w:val="242021"/>
        </w:rPr>
        <w:t>&gt;. Acesso em: 29 de maio de 2021.</w:t>
      </w:r>
    </w:p>
    <w:p w14:paraId="5D68E83E" w14:textId="77777777" w:rsidR="00904BE0" w:rsidRDefault="00904BE0" w:rsidP="0061231A">
      <w:pPr>
        <w:jc w:val="center"/>
      </w:pPr>
      <w:r>
        <w:rPr>
          <w:noProof/>
        </w:rPr>
        <w:drawing>
          <wp:inline distT="0" distB="0" distL="0" distR="0" wp14:anchorId="31CEE312" wp14:editId="68E9E4A8">
            <wp:extent cx="6158152" cy="4666483"/>
            <wp:effectExtent l="0" t="0" r="0" b="127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62892" cy="46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28A30" w14:textId="77777777" w:rsidR="0061231A" w:rsidRDefault="0074329D" w:rsidP="0061231A">
      <w:r>
        <w:rPr>
          <w:noProof/>
        </w:rPr>
        <w:drawing>
          <wp:inline distT="0" distB="0" distL="0" distR="0" wp14:anchorId="6FF5E6EE" wp14:editId="47A939DD">
            <wp:extent cx="6479540" cy="8737600"/>
            <wp:effectExtent l="0" t="0" r="0" b="635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C09FD" w14:textId="77777777" w:rsidR="0048294B" w:rsidRDefault="0048294B" w:rsidP="0061231A"/>
    <w:p w14:paraId="5737EB60" w14:textId="77777777" w:rsidR="0048294B" w:rsidRDefault="0048294B" w:rsidP="0061231A"/>
    <w:p w14:paraId="174DB21F" w14:textId="77777777" w:rsidR="0048294B" w:rsidRDefault="0048294B" w:rsidP="0061231A"/>
    <w:p w14:paraId="1AB7067D" w14:textId="77777777" w:rsidR="0048294B" w:rsidRDefault="0048294B" w:rsidP="0061231A"/>
    <w:p w14:paraId="7A8097DD" w14:textId="77777777" w:rsidR="0048294B" w:rsidRDefault="0048294B" w:rsidP="0061231A"/>
    <w:p w14:paraId="324EEACD" w14:textId="77777777" w:rsidR="0048294B" w:rsidRDefault="0048294B" w:rsidP="0061231A"/>
    <w:p w14:paraId="18929B82" w14:textId="77777777" w:rsidR="0048294B" w:rsidRDefault="0048294B" w:rsidP="0061231A"/>
    <w:p w14:paraId="4B648652" w14:textId="77777777" w:rsidR="0048294B" w:rsidRDefault="0074329D" w:rsidP="0061231A">
      <w:r>
        <w:rPr>
          <w:noProof/>
        </w:rPr>
        <w:drawing>
          <wp:inline distT="0" distB="0" distL="0" distR="0" wp14:anchorId="421DA170" wp14:editId="05C70A7A">
            <wp:extent cx="6479540" cy="7706995"/>
            <wp:effectExtent l="0" t="0" r="0" b="825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1C530" w14:textId="77777777" w:rsidR="0074329D" w:rsidRDefault="0074329D" w:rsidP="0061231A"/>
    <w:p w14:paraId="0F76B4A2" w14:textId="77777777" w:rsidR="0048294B" w:rsidRDefault="0048294B" w:rsidP="0061231A"/>
    <w:p w14:paraId="57FC576F" w14:textId="77777777" w:rsidR="0048294B" w:rsidRDefault="0048294B" w:rsidP="0061231A"/>
    <w:p w14:paraId="06B31A17" w14:textId="77777777" w:rsidR="0048294B" w:rsidRDefault="0048294B" w:rsidP="0061231A"/>
    <w:p w14:paraId="1FFC92E3" w14:textId="77777777" w:rsidR="0048294B" w:rsidRDefault="0048294B" w:rsidP="0061231A"/>
    <w:p w14:paraId="379BE096" w14:textId="77777777" w:rsidR="0048294B" w:rsidRDefault="0048294B" w:rsidP="0061231A"/>
    <w:p w14:paraId="7203B753" w14:textId="77777777" w:rsidR="0048294B" w:rsidRDefault="0048294B" w:rsidP="0061231A"/>
    <w:p w14:paraId="139CED61" w14:textId="77777777" w:rsidR="0048294B" w:rsidRDefault="0048294B" w:rsidP="0061231A"/>
    <w:p w14:paraId="064B7064" w14:textId="77777777" w:rsidR="00F927FB" w:rsidRDefault="00F927FB" w:rsidP="00F927FB">
      <w:pPr>
        <w:pStyle w:val="Ttulo1"/>
        <w:rPr>
          <w:b/>
          <w:bCs/>
        </w:rPr>
      </w:pPr>
      <w:bookmarkStart w:id="4" w:name="_Toc77954165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1723711D" w14:textId="77777777" w:rsidR="002046B6" w:rsidRDefault="002046B6" w:rsidP="002046B6">
      <w:pPr>
        <w:jc w:val="both"/>
        <w:rPr>
          <w:rFonts w:cs="Arial"/>
          <w:color w:val="242021"/>
          <w:szCs w:val="24"/>
        </w:rPr>
      </w:pPr>
    </w:p>
    <w:p w14:paraId="45B735A2" w14:textId="77777777" w:rsidR="002046B6" w:rsidRDefault="0074329D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3FE9940E" wp14:editId="7EE1BD97">
            <wp:extent cx="6258296" cy="2974975"/>
            <wp:effectExtent l="0" t="0" r="9525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64398" cy="2977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1685D" w14:textId="77777777" w:rsidR="00CA4F39" w:rsidRPr="002046B6" w:rsidRDefault="00CA4F39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35334843" wp14:editId="0B67F64E">
            <wp:extent cx="6257925" cy="3467100"/>
            <wp:effectExtent l="0" t="0" r="9525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4176" cy="347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D6977" w14:textId="77777777" w:rsidR="0048294B" w:rsidRDefault="0048294B" w:rsidP="0048294B"/>
    <w:p w14:paraId="6BA3BE1D" w14:textId="77777777" w:rsidR="002046B6" w:rsidRDefault="00CA4F39" w:rsidP="0048294B">
      <w:r>
        <w:rPr>
          <w:noProof/>
        </w:rPr>
        <w:drawing>
          <wp:inline distT="0" distB="0" distL="0" distR="0" wp14:anchorId="2E60B826" wp14:editId="4F854AEB">
            <wp:extent cx="6479540" cy="2130541"/>
            <wp:effectExtent l="0" t="0" r="0" b="317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80437" cy="213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14E1B" w14:textId="77777777" w:rsidR="00CA4F39" w:rsidRDefault="00CA4F39" w:rsidP="0048294B"/>
    <w:p w14:paraId="29DE271E" w14:textId="77777777" w:rsidR="00CA4F39" w:rsidRDefault="00CA4F39" w:rsidP="0048294B"/>
    <w:p w14:paraId="4A8F8469" w14:textId="77777777" w:rsidR="00CA4F39" w:rsidRDefault="00CA4F39" w:rsidP="0048294B">
      <w:r>
        <w:rPr>
          <w:noProof/>
        </w:rPr>
        <w:drawing>
          <wp:inline distT="0" distB="0" distL="0" distR="0" wp14:anchorId="4797ED4A" wp14:editId="2A771A82">
            <wp:extent cx="6127667" cy="1506095"/>
            <wp:effectExtent l="0" t="0" r="698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36080" cy="150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9A2A" w14:textId="77777777" w:rsidR="00CA4F39" w:rsidRDefault="00CA4F39" w:rsidP="0048294B">
      <w:r>
        <w:rPr>
          <w:noProof/>
        </w:rPr>
        <w:drawing>
          <wp:inline distT="0" distB="0" distL="0" distR="0" wp14:anchorId="3640B2E9" wp14:editId="6B1C6BA2">
            <wp:extent cx="5930129" cy="7825245"/>
            <wp:effectExtent l="0" t="0" r="0" b="444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850" cy="783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23E49" w14:textId="77777777" w:rsidR="00CA4F39" w:rsidRDefault="00CA4F39" w:rsidP="0048294B"/>
    <w:p w14:paraId="785C4843" w14:textId="77777777" w:rsidR="00CA4F39" w:rsidRDefault="007D43A5" w:rsidP="0048294B">
      <w:r>
        <w:rPr>
          <w:noProof/>
        </w:rPr>
        <w:drawing>
          <wp:inline distT="0" distB="0" distL="0" distR="0" wp14:anchorId="3C5A21A2" wp14:editId="68C92063">
            <wp:extent cx="6479540" cy="8754745"/>
            <wp:effectExtent l="0" t="0" r="0" b="825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5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D3911" w14:textId="77777777" w:rsidR="007D43A5" w:rsidRDefault="007D43A5" w:rsidP="0048294B"/>
    <w:p w14:paraId="3892E511" w14:textId="77777777" w:rsidR="007D43A5" w:rsidRDefault="007D43A5" w:rsidP="0048294B"/>
    <w:p w14:paraId="766A973D" w14:textId="77777777" w:rsidR="007D43A5" w:rsidRDefault="007D43A5" w:rsidP="0048294B"/>
    <w:p w14:paraId="7238E5BC" w14:textId="77777777" w:rsidR="007D43A5" w:rsidRDefault="007D43A5" w:rsidP="0048294B"/>
    <w:p w14:paraId="0BD250C4" w14:textId="77777777" w:rsidR="00F927FB" w:rsidRDefault="00F927FB" w:rsidP="00F927FB">
      <w:pPr>
        <w:pStyle w:val="Ttulo1"/>
        <w:rPr>
          <w:b/>
          <w:bCs/>
        </w:rPr>
      </w:pPr>
      <w:bookmarkStart w:id="5" w:name="_Toc77954166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1E711F3C" w14:textId="77777777" w:rsidR="007D43A5" w:rsidRDefault="007D43A5" w:rsidP="007D43A5">
      <w:r>
        <w:rPr>
          <w:noProof/>
        </w:rPr>
        <w:drawing>
          <wp:inline distT="0" distB="0" distL="0" distR="0" wp14:anchorId="06EC5C52" wp14:editId="349E6DE9">
            <wp:extent cx="6479540" cy="2454910"/>
            <wp:effectExtent l="0" t="0" r="0" b="254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5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804D4" w14:textId="77777777" w:rsidR="007D43A5" w:rsidRDefault="007D43A5" w:rsidP="007D43A5">
      <w:r>
        <w:rPr>
          <w:noProof/>
        </w:rPr>
        <w:drawing>
          <wp:inline distT="0" distB="0" distL="0" distR="0" wp14:anchorId="3CEB5F5B" wp14:editId="2CB60C7D">
            <wp:extent cx="6479540" cy="646620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6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E3685" w14:textId="77777777" w:rsidR="007D43A5" w:rsidRDefault="007D43A5" w:rsidP="007D43A5"/>
    <w:p w14:paraId="772E6FBE" w14:textId="77777777" w:rsidR="007D43A5" w:rsidRDefault="007D43A5" w:rsidP="007D43A5"/>
    <w:p w14:paraId="4B81CDA6" w14:textId="77777777" w:rsidR="007D43A5" w:rsidRDefault="007D43A5" w:rsidP="007D43A5">
      <w:r>
        <w:rPr>
          <w:noProof/>
        </w:rPr>
        <w:drawing>
          <wp:inline distT="0" distB="0" distL="0" distR="0" wp14:anchorId="5F09D680" wp14:editId="1776C418">
            <wp:extent cx="6479540" cy="1939290"/>
            <wp:effectExtent l="0" t="0" r="0" b="381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B3C6F" w14:textId="77777777" w:rsidR="007D43A5" w:rsidRPr="007D43A5" w:rsidRDefault="00C001AC" w:rsidP="007D43A5">
      <w:r>
        <w:rPr>
          <w:noProof/>
        </w:rPr>
        <w:drawing>
          <wp:inline distT="0" distB="0" distL="0" distR="0" wp14:anchorId="424D8D28" wp14:editId="342D1977">
            <wp:extent cx="6479090" cy="6115792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b="8737"/>
                    <a:stretch/>
                  </pic:blipFill>
                  <pic:spPr bwMode="auto">
                    <a:xfrm>
                      <a:off x="0" y="0"/>
                      <a:ext cx="6479540" cy="6116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A5414" w14:textId="77777777" w:rsidR="00C001AC" w:rsidRDefault="00C001AC" w:rsidP="00F927FB"/>
    <w:p w14:paraId="5E48505E" w14:textId="77777777" w:rsidR="00F927FB" w:rsidRDefault="00C001AC" w:rsidP="00F927FB">
      <w:r>
        <w:rPr>
          <w:noProof/>
        </w:rPr>
        <w:drawing>
          <wp:inline distT="0" distB="0" distL="0" distR="0" wp14:anchorId="4136AD37" wp14:editId="699FFFA7">
            <wp:extent cx="4006392" cy="1353787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034451" cy="136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FFC78" w14:textId="77777777" w:rsidR="009C4BD0" w:rsidRDefault="001F4511" w:rsidP="002901B3">
      <w:pPr>
        <w:pStyle w:val="Ttulo1"/>
        <w:rPr>
          <w:b/>
          <w:bCs/>
        </w:rPr>
      </w:pPr>
      <w:bookmarkStart w:id="6" w:name="_Toc77954167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0CC544AA" w14:textId="77777777" w:rsidR="00151BAF" w:rsidRDefault="00151BAF" w:rsidP="00151BAF"/>
    <w:p w14:paraId="06E7E2A9" w14:textId="77777777" w:rsidR="00151BAF" w:rsidRDefault="00FF17D3" w:rsidP="00151BAF">
      <w:r>
        <w:rPr>
          <w:noProof/>
        </w:rPr>
        <w:drawing>
          <wp:inline distT="0" distB="0" distL="0" distR="0" wp14:anchorId="3A1FA05B" wp14:editId="6A57921B">
            <wp:extent cx="6479540" cy="1896110"/>
            <wp:effectExtent l="0" t="0" r="0" b="889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F2A04" w14:textId="77777777" w:rsidR="00FF17D3" w:rsidRDefault="00FF17D3" w:rsidP="00151BAF">
      <w:r>
        <w:rPr>
          <w:noProof/>
        </w:rPr>
        <w:drawing>
          <wp:inline distT="0" distB="0" distL="0" distR="0" wp14:anchorId="3C8D07DA" wp14:editId="0972FB35">
            <wp:extent cx="6479540" cy="645922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8CE8" w14:textId="77777777" w:rsidR="00FF17D3" w:rsidRDefault="00FF17D3" w:rsidP="00151BAF"/>
    <w:p w14:paraId="53C975A0" w14:textId="77777777" w:rsidR="00FF17D3" w:rsidRDefault="00FF17D3" w:rsidP="00151BAF"/>
    <w:p w14:paraId="72B250B1" w14:textId="77777777" w:rsidR="00FF17D3" w:rsidRDefault="00FF17D3" w:rsidP="00151BAF"/>
    <w:p w14:paraId="3DCE80C6" w14:textId="77777777" w:rsidR="00FF17D3" w:rsidRDefault="00FF17D3" w:rsidP="00151BAF"/>
    <w:p w14:paraId="362F0A1E" w14:textId="77777777" w:rsidR="00FF17D3" w:rsidRDefault="00FF17D3" w:rsidP="00151BAF">
      <w:r>
        <w:rPr>
          <w:noProof/>
        </w:rPr>
        <w:drawing>
          <wp:inline distT="0" distB="0" distL="0" distR="0" wp14:anchorId="1B1BDEE6" wp14:editId="1742CB57">
            <wp:extent cx="6479540" cy="2357120"/>
            <wp:effectExtent l="0" t="0" r="0" b="508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3E0BD" w14:textId="77777777" w:rsidR="00FF17D3" w:rsidRDefault="00FF17D3" w:rsidP="00151BAF"/>
    <w:p w14:paraId="3AF18335" w14:textId="77777777" w:rsidR="00FF17D3" w:rsidRDefault="00FF17D3" w:rsidP="00151BAF">
      <w:r>
        <w:rPr>
          <w:noProof/>
        </w:rPr>
        <w:drawing>
          <wp:inline distT="0" distB="0" distL="0" distR="0" wp14:anchorId="787F7B67" wp14:editId="4DAE2477">
            <wp:extent cx="6479540" cy="4378325"/>
            <wp:effectExtent l="0" t="0" r="0" b="3175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36C35" w14:textId="77777777" w:rsidR="00FF17D3" w:rsidRDefault="00FF17D3" w:rsidP="00151BAF">
      <w:r>
        <w:rPr>
          <w:noProof/>
        </w:rPr>
        <w:drawing>
          <wp:inline distT="0" distB="0" distL="0" distR="0" wp14:anchorId="2CB9C16C" wp14:editId="6D3E1E0E">
            <wp:extent cx="6479540" cy="2364740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B12EE" w14:textId="77777777" w:rsidR="00FF17D3" w:rsidRDefault="00FF17D3" w:rsidP="00151BAF"/>
    <w:p w14:paraId="673220F4" w14:textId="77777777" w:rsidR="00FF17D3" w:rsidRDefault="00FF17D3" w:rsidP="00151BAF">
      <w:r>
        <w:rPr>
          <w:noProof/>
        </w:rPr>
        <w:drawing>
          <wp:inline distT="0" distB="0" distL="0" distR="0" wp14:anchorId="0313E66B" wp14:editId="2D7B3691">
            <wp:extent cx="6479540" cy="210185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3172" w14:textId="77777777" w:rsidR="00FF17D3" w:rsidRDefault="00FF17D3" w:rsidP="00151BAF"/>
    <w:p w14:paraId="3FA09F1B" w14:textId="77777777" w:rsidR="00FF17D3" w:rsidRDefault="00985C5F" w:rsidP="00151BAF">
      <w:r>
        <w:rPr>
          <w:noProof/>
        </w:rPr>
        <w:drawing>
          <wp:inline distT="0" distB="0" distL="0" distR="0" wp14:anchorId="6AE92C25" wp14:editId="0E4F85A0">
            <wp:extent cx="6479540" cy="471106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4AD99" w14:textId="77777777" w:rsidR="00985C5F" w:rsidRDefault="00985C5F" w:rsidP="00151BAF"/>
    <w:p w14:paraId="1E847172" w14:textId="77777777" w:rsidR="00151BAF" w:rsidRDefault="00151BAF" w:rsidP="00151BAF"/>
    <w:p w14:paraId="5A00D1FE" w14:textId="77777777" w:rsidR="00151BAF" w:rsidRDefault="00151BAF" w:rsidP="00151BAF"/>
    <w:p w14:paraId="6C84E439" w14:textId="77777777" w:rsidR="00151BAF" w:rsidRDefault="00151BAF" w:rsidP="00151BAF"/>
    <w:p w14:paraId="41344E93" w14:textId="77777777" w:rsidR="00151BAF" w:rsidRDefault="00151BAF" w:rsidP="00151BAF"/>
    <w:p w14:paraId="0EB73E96" w14:textId="77777777" w:rsidR="00151BAF" w:rsidRDefault="00151BAF" w:rsidP="00151BAF"/>
    <w:p w14:paraId="26E8CA86" w14:textId="77777777" w:rsidR="00151BAF" w:rsidRDefault="00151BAF" w:rsidP="00151BAF"/>
    <w:p w14:paraId="4BAE3BD7" w14:textId="77777777" w:rsidR="00151BAF" w:rsidRDefault="00151BAF" w:rsidP="00151BAF"/>
    <w:p w14:paraId="763A73AE" w14:textId="77777777" w:rsidR="00151BAF" w:rsidRDefault="00151BAF" w:rsidP="00151BAF"/>
    <w:p w14:paraId="3B74CC7A" w14:textId="77777777" w:rsidR="00151BAF" w:rsidRDefault="00151BAF" w:rsidP="00151BAF"/>
    <w:p w14:paraId="0AD53E50" w14:textId="77777777" w:rsidR="00151BAF" w:rsidRDefault="00151BAF" w:rsidP="00151BAF"/>
    <w:p w14:paraId="31C43C4F" w14:textId="77777777" w:rsidR="00151BAF" w:rsidRDefault="00151BAF" w:rsidP="00151BAF"/>
    <w:p w14:paraId="504A73D9" w14:textId="77777777" w:rsidR="00151BAF" w:rsidRDefault="00151BAF" w:rsidP="00151BAF"/>
    <w:p w14:paraId="534B1ACE" w14:textId="77777777" w:rsidR="00151BAF" w:rsidRDefault="00151BAF" w:rsidP="00151BAF"/>
    <w:p w14:paraId="03503BEA" w14:textId="77777777" w:rsidR="00151BAF" w:rsidRDefault="00151BAF" w:rsidP="00151BAF"/>
    <w:p w14:paraId="381722C6" w14:textId="77777777" w:rsidR="009C4BD0" w:rsidRDefault="001F4511" w:rsidP="002901B3">
      <w:pPr>
        <w:pStyle w:val="Ttulo1"/>
        <w:rPr>
          <w:b/>
          <w:bCs/>
        </w:rPr>
      </w:pPr>
      <w:bookmarkStart w:id="7" w:name="_Toc77954168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6A9DEA8F" w14:textId="77777777" w:rsidR="00151BAF" w:rsidRDefault="00151BAF" w:rsidP="00151BAF"/>
    <w:p w14:paraId="473C5E9E" w14:textId="77777777" w:rsidR="00151BAF" w:rsidRDefault="00522443" w:rsidP="00151BAF">
      <w:r>
        <w:rPr>
          <w:noProof/>
        </w:rPr>
        <w:drawing>
          <wp:inline distT="0" distB="0" distL="0" distR="0" wp14:anchorId="1BC5FA1C" wp14:editId="1518B361">
            <wp:extent cx="6479540" cy="4062095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6B819" w14:textId="77777777" w:rsidR="00522443" w:rsidRDefault="00522443" w:rsidP="00151BAF">
      <w:r>
        <w:rPr>
          <w:noProof/>
        </w:rPr>
        <w:drawing>
          <wp:inline distT="0" distB="0" distL="0" distR="0" wp14:anchorId="6FA65458" wp14:editId="5AFEB871">
            <wp:extent cx="6479540" cy="4735830"/>
            <wp:effectExtent l="0" t="0" r="0" b="762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19C15" w14:textId="77777777" w:rsidR="00522443" w:rsidRDefault="00522443" w:rsidP="00151BAF"/>
    <w:p w14:paraId="325D94FE" w14:textId="77777777" w:rsidR="00522443" w:rsidRDefault="00522443" w:rsidP="00151BAF"/>
    <w:p w14:paraId="4B299310" w14:textId="77777777" w:rsidR="00522443" w:rsidRDefault="00522443" w:rsidP="00151BAF"/>
    <w:p w14:paraId="14FBAEE6" w14:textId="77777777" w:rsidR="00151BAF" w:rsidRDefault="00151BAF" w:rsidP="00151BAF"/>
    <w:p w14:paraId="1671581E" w14:textId="77777777" w:rsidR="00151BAF" w:rsidRDefault="00522443" w:rsidP="00151BAF">
      <w:r>
        <w:rPr>
          <w:noProof/>
        </w:rPr>
        <w:drawing>
          <wp:inline distT="0" distB="0" distL="0" distR="0" wp14:anchorId="78F6A648" wp14:editId="29561331">
            <wp:extent cx="6479540" cy="3382010"/>
            <wp:effectExtent l="0" t="0" r="0" b="889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E30F9" w14:textId="77777777" w:rsidR="00522443" w:rsidRDefault="00522443" w:rsidP="00151BAF">
      <w:r>
        <w:rPr>
          <w:noProof/>
        </w:rPr>
        <w:drawing>
          <wp:inline distT="0" distB="0" distL="0" distR="0" wp14:anchorId="662AFC2A" wp14:editId="1A18CE65">
            <wp:extent cx="6479540" cy="2552065"/>
            <wp:effectExtent l="0" t="0" r="0" b="635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96B2A" w14:textId="77777777" w:rsidR="00522443" w:rsidRDefault="00522443" w:rsidP="00151BAF"/>
    <w:p w14:paraId="2B5118A1" w14:textId="77777777" w:rsidR="001D0417" w:rsidRDefault="001D0417" w:rsidP="00151BAF">
      <w:r>
        <w:rPr>
          <w:noProof/>
        </w:rPr>
        <w:drawing>
          <wp:inline distT="0" distB="0" distL="0" distR="0" wp14:anchorId="44B2CB30" wp14:editId="1A29C9C1">
            <wp:extent cx="6479540" cy="211963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A164" w14:textId="77777777" w:rsidR="001D0417" w:rsidRDefault="001D0417" w:rsidP="00151BAF"/>
    <w:p w14:paraId="3B7E6F6A" w14:textId="77777777" w:rsidR="001D0417" w:rsidRDefault="001D0417" w:rsidP="00151BAF"/>
    <w:p w14:paraId="7C851989" w14:textId="77777777" w:rsidR="001D0417" w:rsidRDefault="001D0417" w:rsidP="00151BAF"/>
    <w:p w14:paraId="1931896B" w14:textId="77777777" w:rsidR="001D0417" w:rsidRDefault="001D0417" w:rsidP="00151BAF"/>
    <w:p w14:paraId="1C719009" w14:textId="77777777" w:rsidR="001D0417" w:rsidRDefault="001D0417" w:rsidP="00151BAF"/>
    <w:p w14:paraId="4BAF6BA8" w14:textId="77777777" w:rsidR="001D0417" w:rsidRDefault="001D0417" w:rsidP="00151BAF">
      <w:r>
        <w:rPr>
          <w:noProof/>
        </w:rPr>
        <w:drawing>
          <wp:inline distT="0" distB="0" distL="0" distR="0" wp14:anchorId="502DB85F" wp14:editId="0506E464">
            <wp:extent cx="5992652" cy="2820728"/>
            <wp:effectExtent l="0" t="0" r="8255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98484" cy="2823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1E353" w14:textId="77777777" w:rsidR="001D0417" w:rsidRDefault="001D0417" w:rsidP="00151BAF">
      <w:r>
        <w:rPr>
          <w:noProof/>
        </w:rPr>
        <w:drawing>
          <wp:inline distT="0" distB="0" distL="0" distR="0" wp14:anchorId="74747591" wp14:editId="32CF2015">
            <wp:extent cx="5980776" cy="1726712"/>
            <wp:effectExtent l="0" t="0" r="1270" b="698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92536" cy="1730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AB214" w14:textId="77777777" w:rsidR="001D0417" w:rsidRDefault="001D0417" w:rsidP="00151BAF">
      <w:r>
        <w:rPr>
          <w:noProof/>
        </w:rPr>
        <w:drawing>
          <wp:inline distT="0" distB="0" distL="0" distR="0" wp14:anchorId="4F0E8864" wp14:editId="7B933818">
            <wp:extent cx="5989692" cy="4928259"/>
            <wp:effectExtent l="0" t="0" r="0" b="571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00138" cy="493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E9BAE" w14:textId="77777777" w:rsidR="00151BAF" w:rsidRDefault="00151BAF" w:rsidP="00151BAF"/>
    <w:p w14:paraId="7F374A0F" w14:textId="77777777" w:rsidR="004834AD" w:rsidRDefault="004B291D" w:rsidP="00151BAF">
      <w:r>
        <w:rPr>
          <w:noProof/>
        </w:rPr>
        <w:drawing>
          <wp:inline distT="0" distB="0" distL="0" distR="0" wp14:anchorId="59DBF3C4" wp14:editId="66239A91">
            <wp:extent cx="6479540" cy="6405880"/>
            <wp:effectExtent l="0" t="0" r="0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1837" w14:textId="77777777" w:rsidR="004834AD" w:rsidRDefault="004834AD" w:rsidP="00151BAF"/>
    <w:p w14:paraId="1BAAA5B6" w14:textId="77777777" w:rsidR="004834AD" w:rsidRDefault="004834AD" w:rsidP="00151BAF"/>
    <w:p w14:paraId="7CA405A3" w14:textId="77777777" w:rsidR="004834AD" w:rsidRDefault="004834AD" w:rsidP="00151BAF"/>
    <w:p w14:paraId="3B794C34" w14:textId="77777777" w:rsidR="004834AD" w:rsidRDefault="004834AD" w:rsidP="00151BAF"/>
    <w:p w14:paraId="376D48D3" w14:textId="77777777" w:rsidR="004834AD" w:rsidRDefault="004834AD" w:rsidP="00151BAF"/>
    <w:p w14:paraId="768F89A3" w14:textId="77777777" w:rsidR="004834AD" w:rsidRDefault="004834AD" w:rsidP="00151BAF"/>
    <w:p w14:paraId="7BA01AE3" w14:textId="77777777" w:rsidR="004834AD" w:rsidRDefault="004834AD" w:rsidP="00151BAF"/>
    <w:p w14:paraId="48346D3A" w14:textId="77777777" w:rsidR="004834AD" w:rsidRDefault="004834AD" w:rsidP="00151BAF"/>
    <w:p w14:paraId="1E4F202A" w14:textId="77777777" w:rsidR="004834AD" w:rsidRDefault="004834AD" w:rsidP="00151BAF"/>
    <w:p w14:paraId="5C91B9C8" w14:textId="77777777" w:rsidR="004834AD" w:rsidRDefault="004834AD" w:rsidP="00151BAF"/>
    <w:p w14:paraId="5D911548" w14:textId="77777777" w:rsidR="004834AD" w:rsidRDefault="004834AD" w:rsidP="00151BAF"/>
    <w:p w14:paraId="21EA4D04" w14:textId="77777777" w:rsidR="004834AD" w:rsidRDefault="004834AD" w:rsidP="00151BAF"/>
    <w:p w14:paraId="34994E79" w14:textId="77777777" w:rsidR="004834AD" w:rsidRDefault="004834AD" w:rsidP="00151BAF"/>
    <w:p w14:paraId="78643E63" w14:textId="77777777" w:rsidR="004B291D" w:rsidRDefault="004B291D" w:rsidP="00151BAF"/>
    <w:p w14:paraId="38BA5247" w14:textId="77777777" w:rsidR="004834AD" w:rsidRDefault="004834AD" w:rsidP="00151BAF"/>
    <w:p w14:paraId="5EF34070" w14:textId="77777777" w:rsidR="009C4BD0" w:rsidRDefault="006E38A9" w:rsidP="002901B3">
      <w:pPr>
        <w:pStyle w:val="Ttulo1"/>
        <w:rPr>
          <w:b/>
          <w:bCs/>
        </w:rPr>
      </w:pPr>
      <w:bookmarkStart w:id="8" w:name="_Toc77954169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34FBEFF1" w14:textId="77777777" w:rsidR="004834AD" w:rsidRDefault="004834AD" w:rsidP="004834AD"/>
    <w:p w14:paraId="4030AF91" w14:textId="77777777" w:rsidR="004834AD" w:rsidRDefault="004B291D" w:rsidP="004834AD">
      <w:r>
        <w:rPr>
          <w:noProof/>
        </w:rPr>
        <w:drawing>
          <wp:inline distT="0" distB="0" distL="0" distR="0" wp14:anchorId="7EED89E2" wp14:editId="79CFA1CD">
            <wp:extent cx="6479540" cy="4132580"/>
            <wp:effectExtent l="0" t="0" r="0" b="127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C1E4D" w14:textId="77777777" w:rsidR="004B291D" w:rsidRDefault="004B291D" w:rsidP="004834AD">
      <w:r>
        <w:rPr>
          <w:noProof/>
        </w:rPr>
        <w:drawing>
          <wp:inline distT="0" distB="0" distL="0" distR="0" wp14:anchorId="2D7F3BAC" wp14:editId="0520F541">
            <wp:extent cx="6479540" cy="4063365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33487" w14:textId="77777777" w:rsidR="004B291D" w:rsidRDefault="004B291D" w:rsidP="004834AD"/>
    <w:p w14:paraId="18F326F7" w14:textId="77777777" w:rsidR="004B291D" w:rsidRDefault="004B291D" w:rsidP="004834AD"/>
    <w:p w14:paraId="432A9863" w14:textId="77777777" w:rsidR="004B291D" w:rsidRDefault="004B291D" w:rsidP="004834AD"/>
    <w:p w14:paraId="5424F2D1" w14:textId="77777777" w:rsidR="004B291D" w:rsidRDefault="004B291D" w:rsidP="004834AD"/>
    <w:p w14:paraId="28842880" w14:textId="77777777" w:rsidR="004B291D" w:rsidRDefault="004B291D" w:rsidP="004834AD"/>
    <w:p w14:paraId="7112718A" w14:textId="77777777" w:rsidR="004B291D" w:rsidRDefault="004B291D" w:rsidP="004834AD"/>
    <w:p w14:paraId="6B9AC06E" w14:textId="77777777" w:rsidR="004834AD" w:rsidRDefault="004B291D" w:rsidP="004834AD">
      <w:r>
        <w:rPr>
          <w:noProof/>
        </w:rPr>
        <w:drawing>
          <wp:inline distT="0" distB="0" distL="0" distR="0" wp14:anchorId="5C6D61D4" wp14:editId="6B4EEA17">
            <wp:extent cx="6479540" cy="4564380"/>
            <wp:effectExtent l="0" t="0" r="0" b="762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6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51B32" w14:textId="77777777" w:rsidR="004B291D" w:rsidRDefault="004B291D" w:rsidP="004834AD"/>
    <w:p w14:paraId="4C8121E8" w14:textId="77777777" w:rsidR="004B291D" w:rsidRDefault="004B291D" w:rsidP="004834AD">
      <w:r>
        <w:rPr>
          <w:noProof/>
        </w:rPr>
        <w:drawing>
          <wp:inline distT="0" distB="0" distL="0" distR="0" wp14:anchorId="4D7759A8" wp14:editId="76B7720C">
            <wp:extent cx="6479540" cy="4488872"/>
            <wp:effectExtent l="0" t="0" r="0" b="6985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80796" cy="448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EABD5" w14:textId="77777777" w:rsidR="004B291D" w:rsidRDefault="004B291D" w:rsidP="004834AD"/>
    <w:p w14:paraId="1512C919" w14:textId="77777777" w:rsidR="004B291D" w:rsidRDefault="00E006D3" w:rsidP="004834AD">
      <w:r>
        <w:rPr>
          <w:noProof/>
        </w:rPr>
        <w:drawing>
          <wp:inline distT="0" distB="0" distL="0" distR="0" wp14:anchorId="769F2566" wp14:editId="526AC1C0">
            <wp:extent cx="6479540" cy="4136390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978D6" w14:textId="77777777" w:rsidR="00E006D3" w:rsidRDefault="00E006D3" w:rsidP="004834AD">
      <w:r>
        <w:rPr>
          <w:noProof/>
        </w:rPr>
        <w:drawing>
          <wp:inline distT="0" distB="0" distL="0" distR="0" wp14:anchorId="6497BACA" wp14:editId="2BE5C1A2">
            <wp:extent cx="6479540" cy="5474524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80737" cy="547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D586C" w14:textId="77777777" w:rsidR="00E006D3" w:rsidRDefault="00E006D3" w:rsidP="004834AD"/>
    <w:p w14:paraId="1216074C" w14:textId="77777777" w:rsidR="004834AD" w:rsidRDefault="00E006D3" w:rsidP="004834AD">
      <w:r>
        <w:rPr>
          <w:noProof/>
        </w:rPr>
        <w:drawing>
          <wp:inline distT="0" distB="0" distL="0" distR="0" wp14:anchorId="28422D0F" wp14:editId="0DC75DB0">
            <wp:extent cx="6479540" cy="2583815"/>
            <wp:effectExtent l="0" t="0" r="0" b="6985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29CD6" w14:textId="77777777" w:rsidR="00E006D3" w:rsidRDefault="00E006D3" w:rsidP="004834AD">
      <w:r>
        <w:rPr>
          <w:noProof/>
        </w:rPr>
        <w:drawing>
          <wp:inline distT="0" distB="0" distL="0" distR="0" wp14:anchorId="3461D61F" wp14:editId="28602B0B">
            <wp:extent cx="6479540" cy="2475865"/>
            <wp:effectExtent l="0" t="0" r="0" b="63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7C0B8" w14:textId="77777777" w:rsidR="004834AD" w:rsidRDefault="004834AD" w:rsidP="004834AD"/>
    <w:p w14:paraId="39D919CD" w14:textId="77777777" w:rsidR="004834AD" w:rsidRDefault="004834AD" w:rsidP="004834AD"/>
    <w:p w14:paraId="58BFA7D6" w14:textId="77777777" w:rsidR="004834AD" w:rsidRDefault="004834AD" w:rsidP="004834AD"/>
    <w:p w14:paraId="4B9698D4" w14:textId="77777777" w:rsidR="004834AD" w:rsidRDefault="004834AD" w:rsidP="004834AD"/>
    <w:p w14:paraId="6B71DFEB" w14:textId="77777777" w:rsidR="004834AD" w:rsidRDefault="004834AD" w:rsidP="004834AD"/>
    <w:p w14:paraId="0AA83196" w14:textId="77777777" w:rsidR="004834AD" w:rsidRDefault="004834AD" w:rsidP="004834AD"/>
    <w:p w14:paraId="7182FAAA" w14:textId="77777777" w:rsidR="004834AD" w:rsidRDefault="004834AD" w:rsidP="004834AD"/>
    <w:p w14:paraId="48D74E48" w14:textId="77777777" w:rsidR="004834AD" w:rsidRDefault="004834AD" w:rsidP="004834AD"/>
    <w:p w14:paraId="06E30A2F" w14:textId="77777777" w:rsidR="004834AD" w:rsidRDefault="004834AD" w:rsidP="004834AD"/>
    <w:p w14:paraId="4F0A6160" w14:textId="77777777" w:rsidR="004834AD" w:rsidRDefault="004834AD" w:rsidP="004834AD"/>
    <w:p w14:paraId="5C467178" w14:textId="77777777" w:rsidR="004834AD" w:rsidRDefault="004834AD" w:rsidP="004834AD"/>
    <w:p w14:paraId="157C0162" w14:textId="77777777" w:rsidR="004834AD" w:rsidRDefault="004834AD" w:rsidP="004834AD"/>
    <w:p w14:paraId="514DB895" w14:textId="77777777" w:rsidR="004834AD" w:rsidRDefault="004834AD" w:rsidP="004834AD"/>
    <w:p w14:paraId="2DAF1DDF" w14:textId="77777777" w:rsidR="004834AD" w:rsidRDefault="004834AD" w:rsidP="004834AD"/>
    <w:p w14:paraId="3219C383" w14:textId="77777777" w:rsidR="004834AD" w:rsidRDefault="004834AD" w:rsidP="004834AD"/>
    <w:p w14:paraId="216E47B7" w14:textId="77777777" w:rsidR="004834AD" w:rsidRDefault="004834AD" w:rsidP="004834AD"/>
    <w:p w14:paraId="1EC20A21" w14:textId="77777777" w:rsidR="004834AD" w:rsidRDefault="004834AD" w:rsidP="004834AD"/>
    <w:p w14:paraId="150B54E1" w14:textId="77777777" w:rsidR="004834AD" w:rsidRDefault="004834AD" w:rsidP="004834AD"/>
    <w:p w14:paraId="6EC3FAC0" w14:textId="77777777" w:rsidR="004834AD" w:rsidRDefault="004834AD" w:rsidP="004834AD"/>
    <w:p w14:paraId="6F778EBC" w14:textId="77777777" w:rsidR="004834AD" w:rsidRDefault="004834AD" w:rsidP="004834AD"/>
    <w:p w14:paraId="58ABAD38" w14:textId="77777777" w:rsidR="004834AD" w:rsidRDefault="004834AD" w:rsidP="004834AD"/>
    <w:p w14:paraId="4D211EFA" w14:textId="77777777" w:rsidR="004834AD" w:rsidRDefault="004834AD" w:rsidP="004834AD"/>
    <w:p w14:paraId="0AAE2A4D" w14:textId="77777777" w:rsidR="004834AD" w:rsidRDefault="004834AD" w:rsidP="004834AD"/>
    <w:p w14:paraId="56997867" w14:textId="77777777" w:rsidR="004834AD" w:rsidRDefault="004834AD" w:rsidP="004834AD"/>
    <w:p w14:paraId="58ACFC9B" w14:textId="77777777" w:rsidR="0004276D" w:rsidRDefault="006E38A9" w:rsidP="00EC6D23">
      <w:pPr>
        <w:pStyle w:val="Ttulo1"/>
        <w:rPr>
          <w:b/>
          <w:bCs/>
        </w:rPr>
      </w:pPr>
      <w:bookmarkStart w:id="9" w:name="_Toc77954170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7F63A371" w14:textId="77777777" w:rsidR="00E006D3" w:rsidRPr="00E006D3" w:rsidRDefault="00E006D3" w:rsidP="00E006D3"/>
    <w:p w14:paraId="2C821DCA" w14:textId="77777777" w:rsidR="0004276D" w:rsidRDefault="00121C4B" w:rsidP="0004276D">
      <w:pPr>
        <w:spacing w:line="360" w:lineRule="auto"/>
      </w:pPr>
      <w:r>
        <w:rPr>
          <w:noProof/>
        </w:rPr>
        <w:drawing>
          <wp:inline distT="0" distB="0" distL="0" distR="0" wp14:anchorId="0C601F4A" wp14:editId="5E9D08A3">
            <wp:extent cx="6102985" cy="3381153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10460" cy="338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613C3E" wp14:editId="3250E6FF">
            <wp:extent cx="6294475" cy="593280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297487" cy="593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8C0D" w14:textId="77777777" w:rsidR="00121C4B" w:rsidRDefault="00121C4B" w:rsidP="0004276D">
      <w:pPr>
        <w:spacing w:line="360" w:lineRule="auto"/>
      </w:pPr>
      <w:r>
        <w:rPr>
          <w:noProof/>
        </w:rPr>
        <w:drawing>
          <wp:inline distT="0" distB="0" distL="0" distR="0" wp14:anchorId="64BAA19F" wp14:editId="66D73A8F">
            <wp:extent cx="6479540" cy="1050925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5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29502" w14:textId="77777777" w:rsidR="00121C4B" w:rsidRDefault="00121C4B" w:rsidP="00121C4B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9EE6C12" wp14:editId="7AB4CC7F">
            <wp:extent cx="3639639" cy="139286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653068" cy="139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2FBD" w14:textId="77777777" w:rsidR="00121C4B" w:rsidRDefault="00653A63" w:rsidP="00121C4B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5161BCD" wp14:editId="3C353E19">
            <wp:extent cx="6479540" cy="6592570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9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34079" w14:textId="77777777" w:rsidR="00653A63" w:rsidRDefault="00653A63" w:rsidP="00121C4B">
      <w:pPr>
        <w:spacing w:line="360" w:lineRule="auto"/>
        <w:jc w:val="center"/>
      </w:pPr>
    </w:p>
    <w:p w14:paraId="3F3D4CF4" w14:textId="77777777" w:rsidR="00653A63" w:rsidRDefault="00653A63" w:rsidP="00121C4B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19C0884" wp14:editId="39FF9C13">
            <wp:extent cx="6479540" cy="5426710"/>
            <wp:effectExtent l="0" t="0" r="0" b="254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E152B" w14:textId="77777777" w:rsidR="00653A63" w:rsidRDefault="00653A63" w:rsidP="00121C4B">
      <w:pPr>
        <w:spacing w:line="360" w:lineRule="auto"/>
        <w:jc w:val="center"/>
      </w:pPr>
    </w:p>
    <w:p w14:paraId="703ED501" w14:textId="77777777" w:rsidR="00653A63" w:rsidRDefault="00653A63" w:rsidP="00121C4B">
      <w:pPr>
        <w:spacing w:line="360" w:lineRule="auto"/>
        <w:jc w:val="center"/>
      </w:pPr>
    </w:p>
    <w:p w14:paraId="357E8505" w14:textId="77777777" w:rsidR="00653A63" w:rsidRDefault="00653A63" w:rsidP="00121C4B">
      <w:pPr>
        <w:spacing w:line="360" w:lineRule="auto"/>
        <w:jc w:val="center"/>
      </w:pPr>
    </w:p>
    <w:p w14:paraId="51C1DBD2" w14:textId="77777777" w:rsidR="00653A63" w:rsidRDefault="00653A63" w:rsidP="00121C4B">
      <w:pPr>
        <w:spacing w:line="360" w:lineRule="auto"/>
        <w:jc w:val="center"/>
      </w:pPr>
    </w:p>
    <w:p w14:paraId="151ADA50" w14:textId="77777777" w:rsidR="00653A63" w:rsidRDefault="00653A63" w:rsidP="00121C4B">
      <w:pPr>
        <w:spacing w:line="360" w:lineRule="auto"/>
        <w:jc w:val="center"/>
      </w:pPr>
    </w:p>
    <w:p w14:paraId="4235EC6E" w14:textId="77777777" w:rsidR="00653A63" w:rsidRDefault="00653A63" w:rsidP="00121C4B">
      <w:pPr>
        <w:spacing w:line="360" w:lineRule="auto"/>
        <w:jc w:val="center"/>
      </w:pPr>
    </w:p>
    <w:p w14:paraId="29BC08BC" w14:textId="77777777" w:rsidR="00653A63" w:rsidRDefault="00653A63" w:rsidP="00121C4B">
      <w:pPr>
        <w:spacing w:line="360" w:lineRule="auto"/>
        <w:jc w:val="center"/>
      </w:pPr>
    </w:p>
    <w:p w14:paraId="2DA7E6CB" w14:textId="77777777" w:rsidR="00653A63" w:rsidRDefault="00653A63" w:rsidP="00121C4B">
      <w:pPr>
        <w:spacing w:line="360" w:lineRule="auto"/>
        <w:jc w:val="center"/>
      </w:pPr>
    </w:p>
    <w:p w14:paraId="1D4DD310" w14:textId="77777777" w:rsidR="00653A63" w:rsidRDefault="00653A63" w:rsidP="00121C4B">
      <w:pPr>
        <w:spacing w:line="360" w:lineRule="auto"/>
        <w:jc w:val="center"/>
      </w:pPr>
    </w:p>
    <w:p w14:paraId="4DA6D412" w14:textId="77777777" w:rsidR="00653A63" w:rsidRDefault="00653A63" w:rsidP="00121C4B">
      <w:pPr>
        <w:spacing w:line="360" w:lineRule="auto"/>
        <w:jc w:val="center"/>
      </w:pPr>
    </w:p>
    <w:p w14:paraId="1422866A" w14:textId="77777777" w:rsidR="00653A63" w:rsidRDefault="00653A63" w:rsidP="00121C4B">
      <w:pPr>
        <w:spacing w:line="360" w:lineRule="auto"/>
        <w:jc w:val="center"/>
      </w:pPr>
    </w:p>
    <w:p w14:paraId="0B8B5C1D" w14:textId="77777777" w:rsidR="00653A63" w:rsidRDefault="00653A63" w:rsidP="00121C4B">
      <w:pPr>
        <w:spacing w:line="360" w:lineRule="auto"/>
        <w:jc w:val="center"/>
      </w:pPr>
    </w:p>
    <w:p w14:paraId="7C598293" w14:textId="77777777" w:rsidR="00653A63" w:rsidRDefault="00653A63" w:rsidP="00121C4B">
      <w:pPr>
        <w:spacing w:line="360" w:lineRule="auto"/>
        <w:jc w:val="center"/>
      </w:pPr>
    </w:p>
    <w:p w14:paraId="10F32A88" w14:textId="77777777" w:rsidR="00653A63" w:rsidRPr="0004276D" w:rsidRDefault="00653A63" w:rsidP="00121C4B">
      <w:pPr>
        <w:spacing w:line="360" w:lineRule="auto"/>
        <w:jc w:val="center"/>
      </w:pPr>
    </w:p>
    <w:p w14:paraId="5BB350E3" w14:textId="77777777" w:rsidR="00F927FB" w:rsidRDefault="00F927FB" w:rsidP="00F927FB">
      <w:pPr>
        <w:pStyle w:val="Ttulo1"/>
        <w:rPr>
          <w:b/>
          <w:bCs/>
        </w:rPr>
      </w:pPr>
      <w:bookmarkStart w:id="10" w:name="_Toc77954171"/>
      <w:r w:rsidRPr="002901B3">
        <w:rPr>
          <w:b/>
          <w:bCs/>
        </w:rPr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0932F820" w14:textId="77777777" w:rsidR="00653A63" w:rsidRDefault="00653A63" w:rsidP="00653A63">
      <w:r>
        <w:rPr>
          <w:noProof/>
        </w:rPr>
        <w:drawing>
          <wp:inline distT="0" distB="0" distL="0" distR="0" wp14:anchorId="1E1362DD" wp14:editId="68C48995">
            <wp:extent cx="6479540" cy="5005705"/>
            <wp:effectExtent l="0" t="0" r="0" b="444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0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58712" w14:textId="77777777" w:rsidR="00653A63" w:rsidRDefault="00653A63" w:rsidP="00653A63"/>
    <w:p w14:paraId="68FB6DCA" w14:textId="77777777" w:rsidR="00653A63" w:rsidRDefault="00653A63" w:rsidP="00653A63">
      <w:r>
        <w:rPr>
          <w:noProof/>
        </w:rPr>
        <w:drawing>
          <wp:inline distT="0" distB="0" distL="0" distR="0" wp14:anchorId="56DEF60A" wp14:editId="4291C077">
            <wp:extent cx="6479540" cy="3732530"/>
            <wp:effectExtent l="0" t="0" r="0" b="127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DDB0" w14:textId="77777777" w:rsidR="00653A63" w:rsidRDefault="00653A63" w:rsidP="00653A63"/>
    <w:p w14:paraId="45D873B7" w14:textId="77777777" w:rsidR="00653A63" w:rsidRDefault="00653A63" w:rsidP="00653A63"/>
    <w:p w14:paraId="1BDC17F6" w14:textId="77777777" w:rsidR="00653A63" w:rsidRDefault="00653A63" w:rsidP="00653A63">
      <w:r>
        <w:rPr>
          <w:noProof/>
        </w:rPr>
        <w:drawing>
          <wp:inline distT="0" distB="0" distL="0" distR="0" wp14:anchorId="6C915F1B" wp14:editId="1FFA92C2">
            <wp:extent cx="6479540" cy="4832985"/>
            <wp:effectExtent l="0" t="0" r="0" b="5715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0218" w14:textId="77777777" w:rsidR="00653A63" w:rsidRDefault="00C822E0" w:rsidP="00653A63">
      <w:r>
        <w:rPr>
          <w:noProof/>
        </w:rPr>
        <w:drawing>
          <wp:inline distT="0" distB="0" distL="0" distR="0" wp14:anchorId="6ADCF15E" wp14:editId="39249BA2">
            <wp:extent cx="6479540" cy="4556760"/>
            <wp:effectExtent l="0" t="0" r="0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D48BB" w14:textId="77777777" w:rsidR="00C822E0" w:rsidRDefault="00C822E0" w:rsidP="00653A63"/>
    <w:p w14:paraId="72CC0AFE" w14:textId="77777777" w:rsidR="00C822E0" w:rsidRDefault="00C822E0" w:rsidP="00653A63">
      <w:r>
        <w:rPr>
          <w:noProof/>
        </w:rPr>
        <w:drawing>
          <wp:inline distT="0" distB="0" distL="0" distR="0" wp14:anchorId="4C7372B0" wp14:editId="0403A5CE">
            <wp:extent cx="6479540" cy="2708275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EA30B" w14:textId="77777777" w:rsidR="00C822E0" w:rsidRDefault="00C822E0" w:rsidP="00653A63"/>
    <w:p w14:paraId="4A519EB5" w14:textId="77777777" w:rsidR="00C822E0" w:rsidRDefault="00C822E0" w:rsidP="00653A63">
      <w:r>
        <w:rPr>
          <w:noProof/>
        </w:rPr>
        <w:drawing>
          <wp:inline distT="0" distB="0" distL="0" distR="0" wp14:anchorId="1AFC777A" wp14:editId="62803A2B">
            <wp:extent cx="6479540" cy="5396230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26B0F" w14:textId="77777777" w:rsidR="00C822E0" w:rsidRDefault="00C822E0" w:rsidP="00653A63"/>
    <w:p w14:paraId="6711E81A" w14:textId="77777777" w:rsidR="00C822E0" w:rsidRDefault="00C822E0" w:rsidP="00653A63"/>
    <w:p w14:paraId="35021C7D" w14:textId="77777777" w:rsidR="00C822E0" w:rsidRDefault="00C822E0" w:rsidP="00653A63"/>
    <w:p w14:paraId="2D0BC898" w14:textId="77777777" w:rsidR="00C822E0" w:rsidRDefault="00C822E0" w:rsidP="00653A63"/>
    <w:p w14:paraId="381B3940" w14:textId="77777777" w:rsidR="00C822E0" w:rsidRDefault="00C822E0" w:rsidP="00653A63"/>
    <w:p w14:paraId="0770116A" w14:textId="77777777" w:rsidR="00C822E0" w:rsidRDefault="00C822E0" w:rsidP="00653A63"/>
    <w:p w14:paraId="7158B5B8" w14:textId="77777777" w:rsidR="00C822E0" w:rsidRDefault="00C822E0" w:rsidP="00653A63"/>
    <w:p w14:paraId="7340461B" w14:textId="77777777" w:rsidR="00F927FB" w:rsidRDefault="00F927FB" w:rsidP="00F927FB">
      <w:pPr>
        <w:pStyle w:val="Ttulo1"/>
        <w:rPr>
          <w:b/>
          <w:bCs/>
        </w:rPr>
      </w:pPr>
      <w:bookmarkStart w:id="11" w:name="_Toc77954172"/>
      <w:r w:rsidRPr="002901B3">
        <w:rPr>
          <w:b/>
          <w:bCs/>
        </w:rPr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03CE7A2A" w14:textId="77777777" w:rsidR="00C822E0" w:rsidRDefault="00C822E0" w:rsidP="00C822E0">
      <w:r>
        <w:rPr>
          <w:noProof/>
        </w:rPr>
        <w:drawing>
          <wp:inline distT="0" distB="0" distL="0" distR="0" wp14:anchorId="6C445BF6" wp14:editId="1588CC21">
            <wp:extent cx="6282881" cy="3487479"/>
            <wp:effectExtent l="0" t="0" r="381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87915" cy="3490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15694" w14:textId="77777777" w:rsidR="00F15DFF" w:rsidRDefault="00F15DFF" w:rsidP="00C822E0"/>
    <w:p w14:paraId="36D343E2" w14:textId="77777777" w:rsidR="00F15DFF" w:rsidRDefault="00F15DFF" w:rsidP="00C822E0">
      <w:r>
        <w:rPr>
          <w:noProof/>
        </w:rPr>
        <w:drawing>
          <wp:inline distT="0" distB="0" distL="0" distR="0" wp14:anchorId="3C0BC6DC" wp14:editId="2AD8BA98">
            <wp:extent cx="6188149" cy="3008630"/>
            <wp:effectExtent l="0" t="0" r="3175" b="127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91856" cy="301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FFFF4" w14:textId="77777777" w:rsidR="00F15DFF" w:rsidRDefault="00F15DFF" w:rsidP="00C822E0"/>
    <w:p w14:paraId="696B1F16" w14:textId="77777777" w:rsidR="00F15DFF" w:rsidRDefault="00F15DFF" w:rsidP="00F15DFF">
      <w:pPr>
        <w:jc w:val="center"/>
      </w:pPr>
      <w:r>
        <w:rPr>
          <w:noProof/>
        </w:rPr>
        <w:drawing>
          <wp:inline distT="0" distB="0" distL="0" distR="0" wp14:anchorId="577B166F" wp14:editId="28188986">
            <wp:extent cx="6060559" cy="508412"/>
            <wp:effectExtent l="0" t="0" r="0" b="635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04510" cy="51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0B46B" wp14:editId="28F64570">
            <wp:extent cx="3279332" cy="1945581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42521" cy="198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47AF7" w14:textId="77777777" w:rsidR="00F15DFF" w:rsidRPr="00C822E0" w:rsidRDefault="00F15DFF" w:rsidP="00F15DFF">
      <w:pPr>
        <w:jc w:val="center"/>
      </w:pPr>
    </w:p>
    <w:p w14:paraId="543E25C1" w14:textId="77777777" w:rsidR="006B34FA" w:rsidRDefault="00F15DFF" w:rsidP="0076501D">
      <w:r>
        <w:rPr>
          <w:noProof/>
        </w:rPr>
        <w:drawing>
          <wp:inline distT="0" distB="0" distL="0" distR="0" wp14:anchorId="0AD2A7FE" wp14:editId="4E8367A1">
            <wp:extent cx="6081395" cy="1461135"/>
            <wp:effectExtent l="0" t="0" r="0" b="5715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00513" cy="146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B36A6" w14:textId="77777777" w:rsidR="006B34FA" w:rsidRDefault="00763B5E" w:rsidP="0076501D">
      <w:r>
        <w:rPr>
          <w:noProof/>
        </w:rPr>
        <w:drawing>
          <wp:inline distT="0" distB="0" distL="0" distR="0" wp14:anchorId="222B79B6" wp14:editId="78E8F602">
            <wp:extent cx="6081823" cy="1605280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l="2954"/>
                    <a:stretch/>
                  </pic:blipFill>
                  <pic:spPr bwMode="auto">
                    <a:xfrm>
                      <a:off x="0" y="0"/>
                      <a:ext cx="6087565" cy="1606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C80D4" w14:textId="77777777" w:rsidR="006B34FA" w:rsidRDefault="006B34FA" w:rsidP="0076501D"/>
    <w:p w14:paraId="6DD72F09" w14:textId="77777777" w:rsidR="006B34FA" w:rsidRDefault="00763B5E" w:rsidP="0076501D">
      <w:r>
        <w:rPr>
          <w:noProof/>
        </w:rPr>
        <w:drawing>
          <wp:inline distT="0" distB="0" distL="0" distR="0" wp14:anchorId="1C32A217" wp14:editId="5D810D77">
            <wp:extent cx="6209414" cy="478155"/>
            <wp:effectExtent l="0" t="0" r="127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227941" cy="47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46D4B" w14:textId="77777777" w:rsidR="001E2A66" w:rsidRDefault="001E2A66" w:rsidP="0076501D">
      <w:r>
        <w:rPr>
          <w:noProof/>
        </w:rPr>
        <w:drawing>
          <wp:inline distT="0" distB="0" distL="0" distR="0" wp14:anchorId="3AEE8884" wp14:editId="6BF7F436">
            <wp:extent cx="6479345" cy="5528753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82855" cy="553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CE5B" w14:textId="77777777" w:rsidR="006E38A9" w:rsidRDefault="006E38A9" w:rsidP="002901B3">
      <w:pPr>
        <w:pStyle w:val="Ttulo1"/>
        <w:rPr>
          <w:b/>
          <w:bCs/>
        </w:rPr>
      </w:pPr>
      <w:bookmarkStart w:id="12" w:name="_Toc77954173"/>
      <w:r w:rsidRPr="002901B3">
        <w:rPr>
          <w:b/>
          <w:bCs/>
        </w:rPr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0666597F" w14:textId="77777777" w:rsidR="006B34FA" w:rsidRDefault="001E2A66" w:rsidP="006B34FA">
      <w:r>
        <w:rPr>
          <w:noProof/>
        </w:rPr>
        <w:drawing>
          <wp:inline distT="0" distB="0" distL="0" distR="0" wp14:anchorId="2260A7AA" wp14:editId="710CFBE6">
            <wp:extent cx="6479540" cy="3104515"/>
            <wp:effectExtent l="0" t="0" r="0" b="63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407D9" w14:textId="77777777" w:rsidR="001E2A66" w:rsidRDefault="004F2B1D" w:rsidP="006B34FA">
      <w:r>
        <w:rPr>
          <w:noProof/>
        </w:rPr>
        <w:drawing>
          <wp:inline distT="0" distB="0" distL="0" distR="0" wp14:anchorId="1A2889EA" wp14:editId="203F8417">
            <wp:extent cx="6479540" cy="3820160"/>
            <wp:effectExtent l="0" t="0" r="0" b="889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D7D7" w14:textId="77777777" w:rsidR="004F2B1D" w:rsidRDefault="004F2B1D" w:rsidP="006B34FA">
      <w:r>
        <w:rPr>
          <w:noProof/>
        </w:rPr>
        <w:drawing>
          <wp:inline distT="0" distB="0" distL="0" distR="0" wp14:anchorId="3FBB3508" wp14:editId="0BEE431C">
            <wp:extent cx="6479540" cy="2191385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E1BF0" w14:textId="77777777" w:rsidR="008F5C8C" w:rsidRDefault="008F5C8C" w:rsidP="006B34FA"/>
    <w:p w14:paraId="2C428EF2" w14:textId="77777777" w:rsidR="008F5C8C" w:rsidRDefault="004F2B1D" w:rsidP="006B34FA">
      <w:r>
        <w:rPr>
          <w:noProof/>
        </w:rPr>
        <w:drawing>
          <wp:inline distT="0" distB="0" distL="0" distR="0" wp14:anchorId="4E913C6C" wp14:editId="34C7DE5E">
            <wp:extent cx="6479540" cy="2275205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29BB4" w14:textId="77777777" w:rsidR="004F2B1D" w:rsidRDefault="004F2B1D" w:rsidP="006B34FA">
      <w:r>
        <w:rPr>
          <w:noProof/>
        </w:rPr>
        <w:drawing>
          <wp:inline distT="0" distB="0" distL="0" distR="0" wp14:anchorId="72AA7B89" wp14:editId="11522A3D">
            <wp:extent cx="6479540" cy="565150"/>
            <wp:effectExtent l="0" t="0" r="0" b="635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C0E4D" w14:textId="77777777" w:rsidR="004F2B1D" w:rsidRDefault="004F2B1D" w:rsidP="004F2B1D">
      <w:pPr>
        <w:jc w:val="center"/>
      </w:pPr>
      <w:r>
        <w:rPr>
          <w:noProof/>
        </w:rPr>
        <w:drawing>
          <wp:inline distT="0" distB="0" distL="0" distR="0" wp14:anchorId="182B1631" wp14:editId="47FF19D6">
            <wp:extent cx="4374293" cy="2382198"/>
            <wp:effectExtent l="0" t="0" r="762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377949" cy="238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D6582" w14:textId="77777777" w:rsidR="004F2B1D" w:rsidRDefault="00FE67C2" w:rsidP="004F2B1D">
      <w:pPr>
        <w:jc w:val="center"/>
      </w:pPr>
      <w:r>
        <w:rPr>
          <w:noProof/>
        </w:rPr>
        <w:drawing>
          <wp:inline distT="0" distB="0" distL="0" distR="0" wp14:anchorId="208EFDE3" wp14:editId="28AEAA75">
            <wp:extent cx="6479540" cy="72898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BF548" w14:textId="77777777" w:rsidR="00FE67C2" w:rsidRDefault="00FE67C2" w:rsidP="004F2B1D">
      <w:pPr>
        <w:jc w:val="center"/>
      </w:pPr>
      <w:r>
        <w:rPr>
          <w:noProof/>
        </w:rPr>
        <w:drawing>
          <wp:inline distT="0" distB="0" distL="0" distR="0" wp14:anchorId="4FCE1ECC" wp14:editId="31805F36">
            <wp:extent cx="5938442" cy="3455581"/>
            <wp:effectExtent l="0" t="0" r="5715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51127" cy="346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DA8D1" w14:textId="77777777" w:rsidR="00FE67C2" w:rsidRDefault="00FE67C2" w:rsidP="004F2B1D">
      <w:pPr>
        <w:jc w:val="center"/>
      </w:pPr>
    </w:p>
    <w:p w14:paraId="398235B7" w14:textId="77777777" w:rsidR="006E38A9" w:rsidRDefault="0075467E" w:rsidP="002901B3">
      <w:pPr>
        <w:pStyle w:val="Ttulo1"/>
        <w:rPr>
          <w:b/>
          <w:bCs/>
        </w:rPr>
      </w:pPr>
      <w:bookmarkStart w:id="13" w:name="_Toc77954174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53537483" w14:textId="77777777" w:rsidR="00FE67C2" w:rsidRDefault="00FE67C2" w:rsidP="00FE67C2">
      <w:r>
        <w:rPr>
          <w:noProof/>
        </w:rPr>
        <w:drawing>
          <wp:inline distT="0" distB="0" distL="0" distR="0" wp14:anchorId="24D1720F" wp14:editId="12118251">
            <wp:extent cx="6341631" cy="4221125"/>
            <wp:effectExtent l="0" t="0" r="2540" b="8255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351465" cy="4227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9A6EC" w14:textId="77777777" w:rsidR="00047BEF" w:rsidRDefault="00047BEF" w:rsidP="00FE67C2">
      <w:r>
        <w:rPr>
          <w:noProof/>
        </w:rPr>
        <w:drawing>
          <wp:inline distT="0" distB="0" distL="0" distR="0" wp14:anchorId="44C1213C" wp14:editId="4024E366">
            <wp:extent cx="6479540" cy="3012440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1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583B3" w14:textId="77777777" w:rsidR="00047BEF" w:rsidRPr="00FE67C2" w:rsidRDefault="00047BEF" w:rsidP="00FE67C2">
      <w:r>
        <w:rPr>
          <w:noProof/>
        </w:rPr>
        <w:drawing>
          <wp:inline distT="0" distB="0" distL="0" distR="0" wp14:anchorId="62348968" wp14:editId="14885451">
            <wp:extent cx="6479540" cy="1073889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9"/>
                    <a:srcRect b="33156"/>
                    <a:stretch/>
                  </pic:blipFill>
                  <pic:spPr bwMode="auto">
                    <a:xfrm>
                      <a:off x="0" y="0"/>
                      <a:ext cx="6479540" cy="1073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A4D4E" w14:textId="77777777" w:rsidR="008F5C8C" w:rsidRDefault="008F5C8C" w:rsidP="008F5C8C"/>
    <w:p w14:paraId="06849D07" w14:textId="77777777" w:rsidR="008F5C8C" w:rsidRDefault="008F5C8C" w:rsidP="008F5C8C"/>
    <w:p w14:paraId="2888DA67" w14:textId="77777777" w:rsidR="008F5C8C" w:rsidRDefault="008F5C8C" w:rsidP="008F5C8C"/>
    <w:p w14:paraId="252F787D" w14:textId="77777777" w:rsidR="008F5C8C" w:rsidRDefault="008F5C8C" w:rsidP="008F5C8C"/>
    <w:p w14:paraId="292E096F" w14:textId="77777777" w:rsidR="008F5C8C" w:rsidRDefault="008F5C8C" w:rsidP="008F5C8C"/>
    <w:p w14:paraId="662CBFBD" w14:textId="77777777" w:rsidR="003E240E" w:rsidRDefault="003E240E" w:rsidP="008F5C8C"/>
    <w:p w14:paraId="5DC49C63" w14:textId="77777777" w:rsidR="003E240E" w:rsidRDefault="00047BEF" w:rsidP="008F5C8C">
      <w:r>
        <w:rPr>
          <w:noProof/>
        </w:rPr>
        <w:drawing>
          <wp:inline distT="0" distB="0" distL="0" distR="0" wp14:anchorId="4D1772BA" wp14:editId="17993878">
            <wp:extent cx="6145530" cy="3731439"/>
            <wp:effectExtent l="0" t="0" r="7620" b="254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53740" cy="373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05CED" w14:textId="77777777" w:rsidR="003E240E" w:rsidRDefault="003E240E" w:rsidP="008F5C8C"/>
    <w:p w14:paraId="3AE9DD92" w14:textId="77777777" w:rsidR="003E240E" w:rsidRDefault="00734AC3" w:rsidP="008F5C8C">
      <w:r>
        <w:rPr>
          <w:noProof/>
        </w:rPr>
        <w:drawing>
          <wp:inline distT="0" distB="0" distL="0" distR="0" wp14:anchorId="6C180079" wp14:editId="6FD71A97">
            <wp:extent cx="6479540" cy="329609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/>
                    <a:srcRect b="47989"/>
                    <a:stretch/>
                  </pic:blipFill>
                  <pic:spPr bwMode="auto">
                    <a:xfrm>
                      <a:off x="0" y="0"/>
                      <a:ext cx="6479540" cy="329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5EBFA" w14:textId="77777777" w:rsidR="003E240E" w:rsidRDefault="00734AC3" w:rsidP="008F5C8C">
      <w:pPr>
        <w:rPr>
          <w:rFonts w:ascii="Barlow-Regular" w:hAnsi="Barlow-Regular"/>
          <w:color w:val="242021"/>
          <w:sz w:val="28"/>
          <w:szCs w:val="28"/>
        </w:rPr>
      </w:pPr>
      <w:r w:rsidRPr="00734AC3">
        <w:rPr>
          <w:rFonts w:ascii="Barlow-Regular" w:hAnsi="Barlow-Regular"/>
          <w:color w:val="242021"/>
          <w:sz w:val="28"/>
          <w:szCs w:val="28"/>
        </w:rPr>
        <w:t xml:space="preserve">A) (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34AC3">
        <w:rPr>
          <w:rFonts w:ascii="Barlow-Regular" w:hAnsi="Barlow-Regular"/>
          <w:color w:val="242021"/>
          <w:sz w:val="28"/>
          <w:szCs w:val="28"/>
        </w:rPr>
        <w:t>) SOMOS DIFERENTES UNS DOS OUTROS.</w:t>
      </w:r>
      <w:r w:rsidRPr="00734AC3">
        <w:rPr>
          <w:rFonts w:ascii="Barlow-Regular" w:hAnsi="Barlow-Regular"/>
          <w:color w:val="242021"/>
          <w:sz w:val="28"/>
          <w:szCs w:val="28"/>
        </w:rPr>
        <w:br/>
        <w:t xml:space="preserve">B) (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34AC3">
        <w:rPr>
          <w:rFonts w:ascii="Barlow-Regular" w:hAnsi="Barlow-Regular"/>
          <w:color w:val="242021"/>
          <w:sz w:val="28"/>
          <w:szCs w:val="28"/>
        </w:rPr>
        <w:t>) SÓ PESSOAS PARECIDAS PODEM SER AMIGAS UMAS DAS OUTRAS.</w:t>
      </w:r>
      <w:r w:rsidRPr="00734AC3">
        <w:rPr>
          <w:rFonts w:ascii="Barlow-Regular" w:hAnsi="Barlow-Regular"/>
          <w:color w:val="242021"/>
          <w:sz w:val="28"/>
          <w:szCs w:val="28"/>
        </w:rPr>
        <w:br/>
        <w:t xml:space="preserve">C) (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34AC3">
        <w:rPr>
          <w:rFonts w:ascii="Barlow-Regular" w:hAnsi="Barlow-Regular"/>
          <w:color w:val="242021"/>
          <w:sz w:val="28"/>
          <w:szCs w:val="28"/>
        </w:rPr>
        <w:t>) DEVEMOS RESPEITAR SOMENTE AS PESSOAS MAIS VELHAS.</w:t>
      </w:r>
      <w:r w:rsidRPr="00734AC3">
        <w:rPr>
          <w:rFonts w:ascii="Barlow-Regular" w:hAnsi="Barlow-Regular"/>
          <w:color w:val="242021"/>
          <w:sz w:val="28"/>
          <w:szCs w:val="28"/>
        </w:rPr>
        <w:br/>
        <w:t xml:space="preserve">D) (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734AC3">
        <w:rPr>
          <w:rFonts w:ascii="Barlow-Regular" w:hAnsi="Barlow-Regular"/>
          <w:color w:val="242021"/>
          <w:sz w:val="28"/>
          <w:szCs w:val="28"/>
        </w:rPr>
        <w:t>) DEVEMOS RESPEITAR TODAS AS DIFERENÇAS ENTRE AS PESSOAS.</w:t>
      </w:r>
    </w:p>
    <w:p w14:paraId="679AA9AA" w14:textId="77777777" w:rsidR="00734AC3" w:rsidRDefault="00734AC3" w:rsidP="008F5C8C">
      <w:pPr>
        <w:rPr>
          <w:rFonts w:ascii="Barlow-Regular" w:hAnsi="Barlow-Regular"/>
          <w:color w:val="242021"/>
          <w:sz w:val="28"/>
          <w:szCs w:val="28"/>
        </w:rPr>
      </w:pPr>
    </w:p>
    <w:p w14:paraId="336BC26A" w14:textId="77777777" w:rsidR="00734AC3" w:rsidRDefault="009B0F6B" w:rsidP="008F5C8C">
      <w:r>
        <w:rPr>
          <w:noProof/>
        </w:rPr>
        <w:drawing>
          <wp:inline distT="0" distB="0" distL="0" distR="0" wp14:anchorId="2A23FDC8" wp14:editId="41CB9CED">
            <wp:extent cx="5495877" cy="4284566"/>
            <wp:effectExtent l="0" t="0" r="0" b="190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519078" cy="430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E2650" w14:textId="77777777" w:rsidR="006E38A9" w:rsidRDefault="0075467E" w:rsidP="002901B3">
      <w:pPr>
        <w:pStyle w:val="Ttulo1"/>
        <w:rPr>
          <w:b/>
          <w:bCs/>
        </w:rPr>
      </w:pPr>
      <w:bookmarkStart w:id="14" w:name="_Toc77954175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61E0A1AE" w14:textId="77777777" w:rsidR="003E240E" w:rsidRDefault="003E240E" w:rsidP="003E240E"/>
    <w:p w14:paraId="01A76928" w14:textId="77777777" w:rsidR="003E240E" w:rsidRDefault="0066027E" w:rsidP="003E240E">
      <w:r>
        <w:rPr>
          <w:noProof/>
        </w:rPr>
        <w:drawing>
          <wp:inline distT="0" distB="0" distL="0" distR="0" wp14:anchorId="3B4FFD93" wp14:editId="06BFC334">
            <wp:extent cx="6479540" cy="3206115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0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C7F3" w14:textId="77777777" w:rsidR="0025021D" w:rsidRDefault="0025021D" w:rsidP="003E240E"/>
    <w:p w14:paraId="70F87364" w14:textId="77777777" w:rsidR="0025021D" w:rsidRDefault="0025021D" w:rsidP="003E240E">
      <w:r>
        <w:rPr>
          <w:noProof/>
        </w:rPr>
        <w:drawing>
          <wp:inline distT="0" distB="0" distL="0" distR="0" wp14:anchorId="05B04A5B" wp14:editId="57213BD5">
            <wp:extent cx="6479540" cy="5814695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1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FBEED" w14:textId="77777777" w:rsidR="0025021D" w:rsidRDefault="0025021D" w:rsidP="003E240E">
      <w:r>
        <w:rPr>
          <w:noProof/>
        </w:rPr>
        <w:drawing>
          <wp:inline distT="0" distB="0" distL="0" distR="0" wp14:anchorId="31012BC1" wp14:editId="14F848A2">
            <wp:extent cx="6207082" cy="2551814"/>
            <wp:effectExtent l="0" t="0" r="3810" b="127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228055" cy="2560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C4213" w14:textId="77777777" w:rsidR="0025021D" w:rsidRDefault="00A05C88" w:rsidP="003E240E">
      <w:r>
        <w:rPr>
          <w:noProof/>
        </w:rPr>
        <w:drawing>
          <wp:inline distT="0" distB="0" distL="0" distR="0" wp14:anchorId="14072733" wp14:editId="717799C7">
            <wp:extent cx="6390168" cy="3880192"/>
            <wp:effectExtent l="0" t="0" r="0" b="635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06210" cy="3889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F7A50" w14:textId="77777777" w:rsidR="00A05C88" w:rsidRDefault="00A05C88" w:rsidP="003E240E">
      <w:r>
        <w:rPr>
          <w:noProof/>
        </w:rPr>
        <w:drawing>
          <wp:inline distT="0" distB="0" distL="0" distR="0" wp14:anchorId="145367B9" wp14:editId="5EBEE492">
            <wp:extent cx="6312561" cy="1648047"/>
            <wp:effectExtent l="0" t="0" r="0" b="952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338274" cy="165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43DBA" w14:textId="77777777" w:rsidR="003E240E" w:rsidRDefault="003E240E" w:rsidP="003E240E"/>
    <w:p w14:paraId="784113B6" w14:textId="77777777" w:rsidR="003E240E" w:rsidRDefault="003E240E" w:rsidP="003E240E"/>
    <w:p w14:paraId="739E12CB" w14:textId="77777777" w:rsidR="003E240E" w:rsidRDefault="003E240E" w:rsidP="003E240E"/>
    <w:p w14:paraId="1243E252" w14:textId="77777777" w:rsidR="003E240E" w:rsidRDefault="003E240E" w:rsidP="003E240E"/>
    <w:p w14:paraId="514E1EE8" w14:textId="77777777" w:rsidR="003E240E" w:rsidRDefault="003E240E" w:rsidP="003E240E"/>
    <w:p w14:paraId="3D04902F" w14:textId="77777777" w:rsidR="003E240E" w:rsidRDefault="003E240E" w:rsidP="003E240E"/>
    <w:p w14:paraId="731C361C" w14:textId="77777777" w:rsidR="003E240E" w:rsidRDefault="003E240E" w:rsidP="003E240E"/>
    <w:p w14:paraId="1C54C49D" w14:textId="77777777" w:rsidR="00492C4D" w:rsidRDefault="00492C4D" w:rsidP="003E240E"/>
    <w:p w14:paraId="7B0778FF" w14:textId="77777777" w:rsidR="00492C4D" w:rsidRDefault="00492C4D" w:rsidP="003E240E"/>
    <w:p w14:paraId="68B9D727" w14:textId="77777777" w:rsidR="003E240E" w:rsidRDefault="00A00476" w:rsidP="003E240E">
      <w:r>
        <w:rPr>
          <w:noProof/>
        </w:rPr>
        <w:drawing>
          <wp:inline distT="0" distB="0" distL="0" distR="0" wp14:anchorId="5C539000" wp14:editId="0CC83D79">
            <wp:extent cx="6479540" cy="3199130"/>
            <wp:effectExtent l="0" t="0" r="0" b="127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FF193" w14:textId="77777777" w:rsidR="00A00476" w:rsidRDefault="00A00476" w:rsidP="003E240E">
      <w:r>
        <w:rPr>
          <w:noProof/>
        </w:rPr>
        <w:drawing>
          <wp:inline distT="0" distB="0" distL="0" distR="0" wp14:anchorId="78EB0CE4" wp14:editId="6C5A8109">
            <wp:extent cx="6479540" cy="5108575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0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3584A" w14:textId="77777777" w:rsidR="003E240E" w:rsidRDefault="003E240E" w:rsidP="003E240E"/>
    <w:p w14:paraId="653ED816" w14:textId="77777777" w:rsidR="003E240E" w:rsidRDefault="003E240E" w:rsidP="003E240E"/>
    <w:p w14:paraId="36F4AF97" w14:textId="77777777" w:rsidR="003E240E" w:rsidRDefault="003E240E" w:rsidP="003E240E"/>
    <w:p w14:paraId="64010766" w14:textId="77777777" w:rsidR="003E240E" w:rsidRDefault="003E240E" w:rsidP="003E240E"/>
    <w:p w14:paraId="1685C234" w14:textId="77777777" w:rsidR="003E240E" w:rsidRDefault="003E240E" w:rsidP="003E240E"/>
    <w:p w14:paraId="2477F8D1" w14:textId="77777777" w:rsidR="003E240E" w:rsidRDefault="003E240E" w:rsidP="003E240E"/>
    <w:p w14:paraId="29913F0C" w14:textId="77777777" w:rsidR="006E38A9" w:rsidRDefault="0075467E" w:rsidP="002901B3">
      <w:pPr>
        <w:pStyle w:val="Ttulo1"/>
        <w:rPr>
          <w:b/>
          <w:bCs/>
        </w:rPr>
      </w:pPr>
      <w:bookmarkStart w:id="15" w:name="_Toc77954176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442C7006" w14:textId="77777777" w:rsidR="00A00476" w:rsidRDefault="00A00476" w:rsidP="00A00476">
      <w:r>
        <w:rPr>
          <w:noProof/>
        </w:rPr>
        <w:drawing>
          <wp:inline distT="0" distB="0" distL="0" distR="0" wp14:anchorId="671519FF" wp14:editId="2F9342D9">
            <wp:extent cx="6479540" cy="3848735"/>
            <wp:effectExtent l="0" t="0" r="0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266A6" w14:textId="77777777" w:rsidR="00A00476" w:rsidRDefault="003720FC" w:rsidP="00A00476">
      <w:r>
        <w:rPr>
          <w:noProof/>
        </w:rPr>
        <w:drawing>
          <wp:inline distT="0" distB="0" distL="0" distR="0" wp14:anchorId="3F78584C" wp14:editId="06E030CF">
            <wp:extent cx="6479540" cy="4745990"/>
            <wp:effectExtent l="0" t="0" r="0" b="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4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8F1A7" w14:textId="77777777" w:rsidR="003720FC" w:rsidRDefault="003720FC" w:rsidP="00A00476"/>
    <w:p w14:paraId="1B1B7D8B" w14:textId="77777777" w:rsidR="003720FC" w:rsidRDefault="003720FC" w:rsidP="00A00476"/>
    <w:p w14:paraId="08AC0A3A" w14:textId="77777777" w:rsidR="003720FC" w:rsidRDefault="003720FC" w:rsidP="00A00476"/>
    <w:p w14:paraId="4B11068C" w14:textId="77777777" w:rsidR="003720FC" w:rsidRDefault="003720FC" w:rsidP="00A00476"/>
    <w:p w14:paraId="6734FA87" w14:textId="77777777" w:rsidR="003720FC" w:rsidRDefault="003720FC" w:rsidP="00A00476">
      <w:r>
        <w:rPr>
          <w:noProof/>
        </w:rPr>
        <w:drawing>
          <wp:inline distT="0" distB="0" distL="0" distR="0" wp14:anchorId="61BD1677" wp14:editId="2E13C5F2">
            <wp:extent cx="6479540" cy="2580005"/>
            <wp:effectExtent l="0" t="0" r="0" b="0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0CCB" w14:textId="77777777" w:rsidR="003720FC" w:rsidRDefault="003720FC" w:rsidP="00A00476">
      <w:r>
        <w:rPr>
          <w:noProof/>
        </w:rPr>
        <w:drawing>
          <wp:inline distT="0" distB="0" distL="0" distR="0" wp14:anchorId="479DB246" wp14:editId="07CD0DB6">
            <wp:extent cx="6479540" cy="1945640"/>
            <wp:effectExtent l="0" t="0" r="0" b="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3BC56" w14:textId="77777777" w:rsidR="003720FC" w:rsidRDefault="003720FC" w:rsidP="00A00476">
      <w:r>
        <w:rPr>
          <w:noProof/>
        </w:rPr>
        <w:drawing>
          <wp:inline distT="0" distB="0" distL="0" distR="0" wp14:anchorId="6093B045" wp14:editId="1CDE26E7">
            <wp:extent cx="6479540" cy="504190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CFAFE" w14:textId="77777777" w:rsidR="003720FC" w:rsidRDefault="003720FC" w:rsidP="003720FC">
      <w:pPr>
        <w:jc w:val="center"/>
      </w:pPr>
      <w:r>
        <w:rPr>
          <w:noProof/>
        </w:rPr>
        <w:drawing>
          <wp:inline distT="0" distB="0" distL="0" distR="0" wp14:anchorId="11872B9C" wp14:editId="09A0C249">
            <wp:extent cx="2999566" cy="2062716"/>
            <wp:effectExtent l="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009517" cy="2069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D49D" w14:textId="77777777" w:rsidR="003720FC" w:rsidRDefault="00B0227D" w:rsidP="003720FC">
      <w:pPr>
        <w:jc w:val="center"/>
      </w:pPr>
      <w:r>
        <w:rPr>
          <w:noProof/>
        </w:rPr>
        <w:drawing>
          <wp:inline distT="0" distB="0" distL="0" distR="0" wp14:anchorId="774A305A" wp14:editId="742DD19F">
            <wp:extent cx="3934047" cy="2046445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943484" cy="205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CCFB461" wp14:editId="6747AB34">
            <wp:extent cx="5940000" cy="218873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A6C11" w14:textId="77777777" w:rsidR="00B0227D" w:rsidRDefault="00B0227D" w:rsidP="003720FC">
      <w:pPr>
        <w:jc w:val="center"/>
      </w:pPr>
    </w:p>
    <w:p w14:paraId="7560AAA1" w14:textId="77777777" w:rsidR="00B0227D" w:rsidRDefault="00B0227D" w:rsidP="003720FC">
      <w:pPr>
        <w:jc w:val="center"/>
      </w:pPr>
      <w:r>
        <w:rPr>
          <w:noProof/>
        </w:rPr>
        <w:drawing>
          <wp:inline distT="0" distB="0" distL="0" distR="0" wp14:anchorId="437FCC0C" wp14:editId="18C3C041">
            <wp:extent cx="6479540" cy="4105275"/>
            <wp:effectExtent l="0" t="0" r="0" b="952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ED641" w14:textId="77777777" w:rsidR="000C347C" w:rsidRDefault="000C347C" w:rsidP="003720FC">
      <w:pPr>
        <w:jc w:val="center"/>
      </w:pPr>
    </w:p>
    <w:p w14:paraId="54EE4784" w14:textId="77777777" w:rsidR="000C347C" w:rsidRDefault="000C347C" w:rsidP="003720FC">
      <w:pPr>
        <w:jc w:val="center"/>
      </w:pPr>
    </w:p>
    <w:p w14:paraId="543A6CDE" w14:textId="77777777" w:rsidR="000C347C" w:rsidRDefault="000C347C" w:rsidP="003720FC">
      <w:pPr>
        <w:jc w:val="center"/>
      </w:pPr>
    </w:p>
    <w:p w14:paraId="606F5949" w14:textId="77777777" w:rsidR="000C347C" w:rsidRDefault="000C347C" w:rsidP="003720FC">
      <w:pPr>
        <w:jc w:val="center"/>
      </w:pPr>
    </w:p>
    <w:p w14:paraId="2AC14127" w14:textId="77777777" w:rsidR="000C347C" w:rsidRDefault="000C347C" w:rsidP="003720FC">
      <w:pPr>
        <w:jc w:val="center"/>
      </w:pPr>
    </w:p>
    <w:p w14:paraId="52ED43C4" w14:textId="77777777" w:rsidR="000C347C" w:rsidRDefault="000C347C" w:rsidP="003720FC">
      <w:pPr>
        <w:jc w:val="center"/>
      </w:pPr>
    </w:p>
    <w:p w14:paraId="734DA4CB" w14:textId="77777777" w:rsidR="000C347C" w:rsidRDefault="000C347C" w:rsidP="003720FC">
      <w:pPr>
        <w:jc w:val="center"/>
      </w:pPr>
    </w:p>
    <w:p w14:paraId="04B803D9" w14:textId="77777777" w:rsidR="000C347C" w:rsidRDefault="000C347C" w:rsidP="003720FC">
      <w:pPr>
        <w:jc w:val="center"/>
      </w:pPr>
    </w:p>
    <w:p w14:paraId="2278584D" w14:textId="77777777" w:rsidR="000C347C" w:rsidRDefault="000C347C" w:rsidP="003720FC">
      <w:pPr>
        <w:jc w:val="center"/>
      </w:pPr>
    </w:p>
    <w:p w14:paraId="7DE04BD9" w14:textId="77777777" w:rsidR="000C347C" w:rsidRDefault="000C347C" w:rsidP="003720FC">
      <w:pPr>
        <w:jc w:val="center"/>
      </w:pPr>
    </w:p>
    <w:p w14:paraId="20CAC7C8" w14:textId="77777777" w:rsidR="000C347C" w:rsidRDefault="000C347C" w:rsidP="003720FC">
      <w:pPr>
        <w:jc w:val="center"/>
      </w:pPr>
    </w:p>
    <w:p w14:paraId="1E5F188D" w14:textId="77777777" w:rsidR="000C347C" w:rsidRDefault="000C347C" w:rsidP="003720FC">
      <w:pPr>
        <w:jc w:val="center"/>
      </w:pPr>
    </w:p>
    <w:p w14:paraId="413DAB58" w14:textId="77777777" w:rsidR="000C347C" w:rsidRDefault="000C347C" w:rsidP="003720FC">
      <w:pPr>
        <w:jc w:val="center"/>
      </w:pPr>
    </w:p>
    <w:p w14:paraId="75E32BCD" w14:textId="77777777" w:rsidR="000C347C" w:rsidRDefault="000C347C" w:rsidP="003720FC">
      <w:pPr>
        <w:jc w:val="center"/>
      </w:pPr>
    </w:p>
    <w:p w14:paraId="271459B3" w14:textId="77777777" w:rsidR="000C347C" w:rsidRDefault="000C347C" w:rsidP="003720FC">
      <w:pPr>
        <w:jc w:val="center"/>
      </w:pPr>
    </w:p>
    <w:p w14:paraId="52C1F62D" w14:textId="77777777" w:rsidR="000C347C" w:rsidRDefault="000C347C" w:rsidP="003720FC">
      <w:pPr>
        <w:jc w:val="center"/>
      </w:pPr>
    </w:p>
    <w:p w14:paraId="760E077E" w14:textId="77777777" w:rsidR="000C347C" w:rsidRDefault="000C347C" w:rsidP="003720FC">
      <w:pPr>
        <w:jc w:val="center"/>
      </w:pPr>
    </w:p>
    <w:p w14:paraId="1342633D" w14:textId="77777777" w:rsidR="000C347C" w:rsidRDefault="000C347C" w:rsidP="003720FC">
      <w:pPr>
        <w:jc w:val="center"/>
      </w:pPr>
    </w:p>
    <w:p w14:paraId="74E5D560" w14:textId="77777777" w:rsidR="000C347C" w:rsidRDefault="000C347C" w:rsidP="003720FC">
      <w:pPr>
        <w:jc w:val="center"/>
      </w:pPr>
    </w:p>
    <w:p w14:paraId="3037C940" w14:textId="77777777" w:rsidR="000C347C" w:rsidRDefault="000C347C" w:rsidP="003720FC">
      <w:pPr>
        <w:jc w:val="center"/>
      </w:pPr>
    </w:p>
    <w:p w14:paraId="67305C03" w14:textId="77777777" w:rsidR="000C347C" w:rsidRDefault="000C347C" w:rsidP="003720FC">
      <w:pPr>
        <w:jc w:val="center"/>
      </w:pPr>
    </w:p>
    <w:p w14:paraId="4546CF08" w14:textId="77777777" w:rsidR="000C347C" w:rsidRDefault="000C347C" w:rsidP="003720FC">
      <w:pPr>
        <w:jc w:val="center"/>
      </w:pPr>
    </w:p>
    <w:p w14:paraId="48814DFB" w14:textId="77777777" w:rsidR="000C347C" w:rsidRDefault="000C347C" w:rsidP="003720FC">
      <w:pPr>
        <w:jc w:val="center"/>
      </w:pPr>
    </w:p>
    <w:p w14:paraId="23997B7D" w14:textId="77777777" w:rsidR="000C347C" w:rsidRDefault="000C347C" w:rsidP="003720FC">
      <w:pPr>
        <w:jc w:val="center"/>
      </w:pPr>
    </w:p>
    <w:p w14:paraId="52233410" w14:textId="77777777" w:rsidR="000C347C" w:rsidRDefault="000C347C" w:rsidP="003720FC">
      <w:pPr>
        <w:jc w:val="center"/>
      </w:pPr>
    </w:p>
    <w:p w14:paraId="2B9138DC" w14:textId="77777777" w:rsidR="000C347C" w:rsidRDefault="000C347C" w:rsidP="003720FC">
      <w:pPr>
        <w:jc w:val="center"/>
      </w:pPr>
    </w:p>
    <w:p w14:paraId="7D3F0ABD" w14:textId="77777777" w:rsidR="000C347C" w:rsidRDefault="000C347C" w:rsidP="003720FC">
      <w:pPr>
        <w:jc w:val="center"/>
      </w:pPr>
    </w:p>
    <w:p w14:paraId="768BE50D" w14:textId="77777777" w:rsidR="000C347C" w:rsidRDefault="000C347C" w:rsidP="003720FC">
      <w:pPr>
        <w:jc w:val="center"/>
      </w:pPr>
    </w:p>
    <w:p w14:paraId="6FDF0F3E" w14:textId="77777777" w:rsidR="000C347C" w:rsidRPr="00A00476" w:rsidRDefault="000C347C" w:rsidP="003720FC">
      <w:pPr>
        <w:jc w:val="center"/>
      </w:pPr>
    </w:p>
    <w:p w14:paraId="5B58B089" w14:textId="77777777" w:rsidR="00F927FB" w:rsidRDefault="00F927FB" w:rsidP="00F927FB">
      <w:pPr>
        <w:pStyle w:val="Ttulo1"/>
        <w:rPr>
          <w:b/>
          <w:bCs/>
        </w:rPr>
      </w:pPr>
      <w:bookmarkStart w:id="16" w:name="_Toc77954177"/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74797113" w14:textId="77777777" w:rsidR="000C347C" w:rsidRDefault="000C347C" w:rsidP="000C347C">
      <w:r>
        <w:rPr>
          <w:noProof/>
        </w:rPr>
        <w:drawing>
          <wp:inline distT="0" distB="0" distL="0" distR="0" wp14:anchorId="28B33390" wp14:editId="7DCDECC2">
            <wp:extent cx="6479540" cy="5072380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3E906" w14:textId="77777777" w:rsidR="00D412AB" w:rsidRDefault="00D412AB" w:rsidP="000C347C">
      <w:r>
        <w:rPr>
          <w:noProof/>
        </w:rPr>
        <w:drawing>
          <wp:inline distT="0" distB="0" distL="0" distR="0" wp14:anchorId="6000B953" wp14:editId="16D27FE5">
            <wp:extent cx="6479540" cy="3260090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6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F8696" w14:textId="77777777" w:rsidR="00D412AB" w:rsidRDefault="00D412AB" w:rsidP="000C347C"/>
    <w:p w14:paraId="611B08A0" w14:textId="77777777" w:rsidR="00D412AB" w:rsidRDefault="00D412AB" w:rsidP="000C347C"/>
    <w:p w14:paraId="6526BDAF" w14:textId="77777777" w:rsidR="00D412AB" w:rsidRDefault="00D412AB" w:rsidP="000C347C"/>
    <w:p w14:paraId="1A47E16E" w14:textId="77777777" w:rsidR="00D412AB" w:rsidRDefault="00D412AB" w:rsidP="000C347C"/>
    <w:p w14:paraId="52A0004B" w14:textId="77777777" w:rsidR="00D412AB" w:rsidRDefault="00D412AB" w:rsidP="000C347C"/>
    <w:p w14:paraId="5F381416" w14:textId="77777777" w:rsidR="00D412AB" w:rsidRDefault="00D412AB" w:rsidP="000C347C">
      <w:r>
        <w:rPr>
          <w:noProof/>
        </w:rPr>
        <w:drawing>
          <wp:inline distT="0" distB="0" distL="0" distR="0" wp14:anchorId="24812665" wp14:editId="09AABEFF">
            <wp:extent cx="6479540" cy="5711190"/>
            <wp:effectExtent l="0" t="0" r="0" b="381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1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77DD7" w14:textId="77777777" w:rsidR="00D412AB" w:rsidRDefault="00D412AB" w:rsidP="000C347C"/>
    <w:p w14:paraId="6E535F85" w14:textId="77777777" w:rsidR="00D412AB" w:rsidRDefault="00D412AB" w:rsidP="000C347C">
      <w:r>
        <w:rPr>
          <w:noProof/>
        </w:rPr>
        <w:drawing>
          <wp:inline distT="0" distB="0" distL="0" distR="0" wp14:anchorId="766DE8FE" wp14:editId="7190467E">
            <wp:extent cx="6479540" cy="3396615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56EC" w14:textId="77777777" w:rsidR="00D412AB" w:rsidRDefault="00D412AB" w:rsidP="000C347C"/>
    <w:p w14:paraId="63075AE6" w14:textId="77777777" w:rsidR="00D412AB" w:rsidRDefault="00D412AB" w:rsidP="000C347C"/>
    <w:p w14:paraId="2C37081E" w14:textId="77777777" w:rsidR="00D412AB" w:rsidRDefault="00D412AB" w:rsidP="000C347C">
      <w:r>
        <w:rPr>
          <w:noProof/>
        </w:rPr>
        <w:drawing>
          <wp:inline distT="0" distB="0" distL="0" distR="0" wp14:anchorId="46ED311B" wp14:editId="1481B0DA">
            <wp:extent cx="6479540" cy="4939030"/>
            <wp:effectExtent l="0" t="0" r="0" b="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F2337" w14:textId="77777777" w:rsidR="00D412AB" w:rsidRPr="000C347C" w:rsidRDefault="00D412AB" w:rsidP="000C347C">
      <w:r>
        <w:rPr>
          <w:noProof/>
        </w:rPr>
        <w:drawing>
          <wp:inline distT="0" distB="0" distL="0" distR="0" wp14:anchorId="4E6A5F14" wp14:editId="61CE71D5">
            <wp:extent cx="6479540" cy="3971925"/>
            <wp:effectExtent l="0" t="0" r="0" b="9525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6D749" w14:textId="77777777" w:rsidR="00F927FB" w:rsidRDefault="00F927FB" w:rsidP="00F927FB">
      <w:pPr>
        <w:pStyle w:val="Ttulo1"/>
        <w:rPr>
          <w:b/>
          <w:bCs/>
        </w:rPr>
      </w:pPr>
      <w:bookmarkStart w:id="17" w:name="_Toc77954178"/>
      <w:r w:rsidRPr="002901B3">
        <w:rPr>
          <w:b/>
          <w:bCs/>
        </w:rPr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05EDF15A" w14:textId="77777777" w:rsidR="00D412AB" w:rsidRDefault="009F4A11" w:rsidP="00D412AB">
      <w:r>
        <w:rPr>
          <w:noProof/>
        </w:rPr>
        <w:drawing>
          <wp:inline distT="0" distB="0" distL="0" distR="0" wp14:anchorId="47F1E3FA" wp14:editId="25C3C15E">
            <wp:extent cx="6479540" cy="2988310"/>
            <wp:effectExtent l="0" t="0" r="0" b="254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B768" w14:textId="77777777" w:rsidR="009F4A11" w:rsidRDefault="009F4A11" w:rsidP="00D412AB">
      <w:r>
        <w:rPr>
          <w:noProof/>
        </w:rPr>
        <w:drawing>
          <wp:inline distT="0" distB="0" distL="0" distR="0" wp14:anchorId="61DDFAEE" wp14:editId="1BF056C1">
            <wp:extent cx="6479540" cy="6230620"/>
            <wp:effectExtent l="0" t="0" r="0" b="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3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8BC9C" w14:textId="77777777" w:rsidR="00F927FB" w:rsidRDefault="009F4A11" w:rsidP="00F927FB">
      <w:r>
        <w:rPr>
          <w:noProof/>
        </w:rPr>
        <w:drawing>
          <wp:inline distT="0" distB="0" distL="0" distR="0" wp14:anchorId="6E3CD8DE" wp14:editId="2F58A3AD">
            <wp:extent cx="6479540" cy="2274570"/>
            <wp:effectExtent l="0" t="0" r="0" b="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8B6D7" w14:textId="77777777" w:rsidR="006B1D29" w:rsidRDefault="006B1D29" w:rsidP="00F927FB">
      <w:r>
        <w:rPr>
          <w:noProof/>
        </w:rPr>
        <w:drawing>
          <wp:inline distT="0" distB="0" distL="0" distR="0" wp14:anchorId="768BF464" wp14:editId="722BAAA5">
            <wp:extent cx="6479540" cy="2957195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B2DD9" w14:textId="77777777" w:rsidR="006B1D29" w:rsidRDefault="006B1D29" w:rsidP="00F927FB">
      <w:r>
        <w:rPr>
          <w:noProof/>
        </w:rPr>
        <w:drawing>
          <wp:inline distT="0" distB="0" distL="0" distR="0" wp14:anchorId="103E61C6" wp14:editId="443996B6">
            <wp:extent cx="6479540" cy="4120220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81358" cy="412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AAC36" w14:textId="77777777" w:rsidR="006B1D29" w:rsidRDefault="006B1D29" w:rsidP="00F927FB"/>
    <w:p w14:paraId="702D46F1" w14:textId="77777777" w:rsidR="006B1D29" w:rsidRDefault="006B1D29" w:rsidP="00F927FB">
      <w:r>
        <w:rPr>
          <w:noProof/>
        </w:rPr>
        <w:drawing>
          <wp:inline distT="0" distB="0" distL="0" distR="0" wp14:anchorId="70579D47" wp14:editId="6C39B2D6">
            <wp:extent cx="6479540" cy="6311900"/>
            <wp:effectExtent l="0" t="0" r="0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75A7" w14:textId="77777777" w:rsidR="006B1D29" w:rsidRDefault="006B1D29" w:rsidP="00F927FB"/>
    <w:p w14:paraId="7D3942EF" w14:textId="77777777" w:rsidR="006B1D29" w:rsidRDefault="006B1D29" w:rsidP="00F927FB"/>
    <w:p w14:paraId="18C9BEAB" w14:textId="77777777" w:rsidR="006B1D29" w:rsidRDefault="006B1D29" w:rsidP="00F927FB"/>
    <w:p w14:paraId="0EA452B5" w14:textId="77777777" w:rsidR="006B1D29" w:rsidRDefault="006B1D29" w:rsidP="00F927FB"/>
    <w:p w14:paraId="5105A027" w14:textId="77777777" w:rsidR="006B1D29" w:rsidRDefault="006B1D29" w:rsidP="00F927FB"/>
    <w:p w14:paraId="5FDDCD0F" w14:textId="77777777" w:rsidR="006B1D29" w:rsidRDefault="006B1D29" w:rsidP="00F927FB"/>
    <w:p w14:paraId="5B10B0EF" w14:textId="77777777" w:rsidR="006B1D29" w:rsidRDefault="006B1D29" w:rsidP="00F927FB"/>
    <w:p w14:paraId="2A609DA9" w14:textId="77777777" w:rsidR="006B1D29" w:rsidRDefault="006B1D29" w:rsidP="00F927FB"/>
    <w:p w14:paraId="578D3841" w14:textId="77777777" w:rsidR="006B1D29" w:rsidRDefault="006B1D29" w:rsidP="00F927FB"/>
    <w:p w14:paraId="5FB409FA" w14:textId="77777777" w:rsidR="006B1D29" w:rsidRDefault="006B1D29" w:rsidP="00F927FB"/>
    <w:p w14:paraId="18EF9909" w14:textId="77777777" w:rsidR="006B1D29" w:rsidRDefault="006B1D29" w:rsidP="00F927FB"/>
    <w:p w14:paraId="3ACEA03F" w14:textId="77777777" w:rsidR="006B1D29" w:rsidRDefault="006B1D29" w:rsidP="00F927FB"/>
    <w:p w14:paraId="23E670A6" w14:textId="77777777" w:rsidR="006B1D29" w:rsidRDefault="006B1D29" w:rsidP="00F927FB"/>
    <w:p w14:paraId="5A7C4906" w14:textId="77777777" w:rsidR="006B1D29" w:rsidRDefault="006B1D29" w:rsidP="00F927FB"/>
    <w:p w14:paraId="6D0A5846" w14:textId="77777777" w:rsidR="006B1D29" w:rsidRDefault="006B1D29" w:rsidP="00F927FB"/>
    <w:p w14:paraId="40E96140" w14:textId="77777777" w:rsidR="006B1D29" w:rsidRDefault="006B1D29" w:rsidP="00F927FB"/>
    <w:p w14:paraId="5444BCC6" w14:textId="77777777" w:rsidR="006B1D29" w:rsidRDefault="006B1D29" w:rsidP="00F927FB"/>
    <w:p w14:paraId="6C0AE0AD" w14:textId="77777777" w:rsidR="006B1D29" w:rsidRDefault="006B1D29" w:rsidP="00F927FB"/>
    <w:p w14:paraId="785A4A80" w14:textId="77777777" w:rsidR="00C8753D" w:rsidRDefault="00C8753D" w:rsidP="002901B3">
      <w:pPr>
        <w:pStyle w:val="Ttulo1"/>
        <w:rPr>
          <w:b/>
          <w:bCs/>
        </w:rPr>
      </w:pPr>
      <w:bookmarkStart w:id="18" w:name="_Toc77954179"/>
      <w:r w:rsidRPr="002901B3">
        <w:rPr>
          <w:b/>
          <w:bCs/>
        </w:rPr>
        <w:t>GEOGRAFIA 1ª SEMANA</w:t>
      </w:r>
      <w:bookmarkEnd w:id="18"/>
    </w:p>
    <w:p w14:paraId="3AE901DE" w14:textId="77777777" w:rsidR="004D6EB2" w:rsidRDefault="0051684B" w:rsidP="004D6EB2">
      <w:r>
        <w:rPr>
          <w:noProof/>
        </w:rPr>
        <w:drawing>
          <wp:inline distT="0" distB="0" distL="0" distR="0" wp14:anchorId="7C8EBA4B" wp14:editId="0A8DC782">
            <wp:extent cx="6435685" cy="3455581"/>
            <wp:effectExtent l="0" t="0" r="381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3738" cy="347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974BF" w14:textId="77777777" w:rsidR="0051684B" w:rsidRPr="004D6EB2" w:rsidRDefault="0051684B" w:rsidP="004D6EB2">
      <w:r>
        <w:rPr>
          <w:noProof/>
        </w:rPr>
        <w:drawing>
          <wp:inline distT="0" distB="0" distL="0" distR="0" wp14:anchorId="7C2B8E3B" wp14:editId="2DFC5CA1">
            <wp:extent cx="6513083" cy="4646428"/>
            <wp:effectExtent l="0" t="0" r="2540" b="1905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527651" cy="4656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87B8" w14:textId="77777777" w:rsidR="006B1D29" w:rsidRDefault="0051684B" w:rsidP="006B1D29">
      <w:r>
        <w:rPr>
          <w:noProof/>
        </w:rPr>
        <w:drawing>
          <wp:inline distT="0" distB="0" distL="0" distR="0" wp14:anchorId="457A553E" wp14:editId="012513AE">
            <wp:extent cx="6380338" cy="3327991"/>
            <wp:effectExtent l="0" t="0" r="1905" b="635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394225" cy="333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390DC" w14:textId="77777777" w:rsidR="0051684B" w:rsidRDefault="00872F3A" w:rsidP="006B1D29">
      <w:r>
        <w:rPr>
          <w:noProof/>
        </w:rPr>
        <w:drawing>
          <wp:inline distT="0" distB="0" distL="0" distR="0" wp14:anchorId="067099C2" wp14:editId="28C76D03">
            <wp:extent cx="6558869" cy="5613991"/>
            <wp:effectExtent l="0" t="0" r="0" b="635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561036" cy="561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1ACB" w14:textId="77777777" w:rsidR="00872F3A" w:rsidRDefault="00872F3A" w:rsidP="006B1D29"/>
    <w:p w14:paraId="2545B38A" w14:textId="77777777" w:rsidR="00872F3A" w:rsidRDefault="00872F3A" w:rsidP="006B1D29"/>
    <w:p w14:paraId="7E058E25" w14:textId="77777777" w:rsidR="00872F3A" w:rsidRDefault="00872F3A" w:rsidP="006B1D29"/>
    <w:p w14:paraId="362B198D" w14:textId="77777777" w:rsidR="00872F3A" w:rsidRDefault="00872F3A" w:rsidP="006B1D29"/>
    <w:p w14:paraId="2E8016A8" w14:textId="77777777" w:rsidR="00872F3A" w:rsidRDefault="00872F3A" w:rsidP="006B1D29"/>
    <w:p w14:paraId="02F1FC1C" w14:textId="77777777" w:rsidR="00872F3A" w:rsidRDefault="00872F3A" w:rsidP="006B1D29">
      <w:r>
        <w:rPr>
          <w:noProof/>
        </w:rPr>
        <w:drawing>
          <wp:inline distT="0" distB="0" distL="0" distR="0" wp14:anchorId="05ADE0A5" wp14:editId="7A8FD83E">
            <wp:extent cx="6479540" cy="3307080"/>
            <wp:effectExtent l="0" t="0" r="0" b="7620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0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15FD1" w14:textId="77777777" w:rsidR="00872F3A" w:rsidRDefault="00872F3A" w:rsidP="006B1D29"/>
    <w:p w14:paraId="6AA59DC2" w14:textId="77777777" w:rsidR="00872F3A" w:rsidRDefault="00872F3A" w:rsidP="006B1D29"/>
    <w:p w14:paraId="6EA1FB3B" w14:textId="77777777" w:rsidR="00872F3A" w:rsidRDefault="00872F3A" w:rsidP="006B1D29"/>
    <w:p w14:paraId="57300BE1" w14:textId="77777777" w:rsidR="00872F3A" w:rsidRDefault="00872F3A" w:rsidP="006B1D29"/>
    <w:p w14:paraId="6944A3E8" w14:textId="77777777" w:rsidR="00872F3A" w:rsidRDefault="00872F3A" w:rsidP="006B1D29"/>
    <w:p w14:paraId="0950EE13" w14:textId="77777777" w:rsidR="00872F3A" w:rsidRDefault="00872F3A" w:rsidP="006B1D29"/>
    <w:p w14:paraId="00CA0CDF" w14:textId="77777777" w:rsidR="00872F3A" w:rsidRDefault="00872F3A" w:rsidP="006B1D29"/>
    <w:p w14:paraId="625C82CD" w14:textId="77777777" w:rsidR="00872F3A" w:rsidRDefault="00872F3A" w:rsidP="006B1D29"/>
    <w:p w14:paraId="1212F0BB" w14:textId="77777777" w:rsidR="00872F3A" w:rsidRDefault="00872F3A" w:rsidP="006B1D29"/>
    <w:p w14:paraId="7BA9F758" w14:textId="77777777" w:rsidR="00872F3A" w:rsidRDefault="00872F3A" w:rsidP="006B1D29"/>
    <w:p w14:paraId="4282DAC3" w14:textId="77777777" w:rsidR="00872F3A" w:rsidRDefault="00872F3A" w:rsidP="006B1D29"/>
    <w:p w14:paraId="310F44FB" w14:textId="77777777" w:rsidR="00872F3A" w:rsidRDefault="00872F3A" w:rsidP="006B1D29"/>
    <w:p w14:paraId="31D6185E" w14:textId="77777777" w:rsidR="00872F3A" w:rsidRDefault="00872F3A" w:rsidP="006B1D29"/>
    <w:p w14:paraId="7D71970D" w14:textId="77777777" w:rsidR="00872F3A" w:rsidRDefault="00872F3A" w:rsidP="006B1D29"/>
    <w:p w14:paraId="09BCC3D0" w14:textId="77777777" w:rsidR="00872F3A" w:rsidRDefault="00872F3A" w:rsidP="006B1D29"/>
    <w:p w14:paraId="29B0C03B" w14:textId="77777777" w:rsidR="00872F3A" w:rsidRDefault="00872F3A" w:rsidP="006B1D29"/>
    <w:p w14:paraId="7CCB5DB7" w14:textId="77777777" w:rsidR="00872F3A" w:rsidRDefault="00872F3A" w:rsidP="006B1D29"/>
    <w:p w14:paraId="20D71DDC" w14:textId="77777777" w:rsidR="00872F3A" w:rsidRDefault="00872F3A" w:rsidP="006B1D29"/>
    <w:p w14:paraId="77A13572" w14:textId="77777777" w:rsidR="00872F3A" w:rsidRDefault="00872F3A" w:rsidP="006B1D29"/>
    <w:p w14:paraId="7E8C3CEA" w14:textId="77777777" w:rsidR="00872F3A" w:rsidRDefault="00872F3A" w:rsidP="006B1D29"/>
    <w:p w14:paraId="6509C96D" w14:textId="77777777" w:rsidR="00872F3A" w:rsidRDefault="00872F3A" w:rsidP="006B1D29"/>
    <w:p w14:paraId="43815482" w14:textId="77777777" w:rsidR="00872F3A" w:rsidRDefault="00872F3A" w:rsidP="006B1D29"/>
    <w:p w14:paraId="5393C702" w14:textId="77777777" w:rsidR="00872F3A" w:rsidRDefault="00872F3A" w:rsidP="006B1D29"/>
    <w:p w14:paraId="67467203" w14:textId="77777777" w:rsidR="00872F3A" w:rsidRDefault="00872F3A" w:rsidP="006B1D29"/>
    <w:p w14:paraId="1490D893" w14:textId="77777777" w:rsidR="005A0DBE" w:rsidRDefault="005A0DBE" w:rsidP="006B1D29"/>
    <w:p w14:paraId="13D14012" w14:textId="77777777" w:rsidR="005A0DBE" w:rsidRDefault="005A0DBE" w:rsidP="006B1D29"/>
    <w:p w14:paraId="5D939CA6" w14:textId="77777777" w:rsidR="005A0DBE" w:rsidRDefault="005A0DBE" w:rsidP="006B1D29"/>
    <w:p w14:paraId="02ED694B" w14:textId="77777777" w:rsidR="005A0DBE" w:rsidRDefault="005A0DBE" w:rsidP="006B1D29"/>
    <w:p w14:paraId="68ED25AE" w14:textId="77777777" w:rsidR="005A0DBE" w:rsidRDefault="005A0DBE" w:rsidP="006B1D29"/>
    <w:p w14:paraId="6CCB7055" w14:textId="77777777" w:rsidR="005A0DBE" w:rsidRDefault="005A0DBE" w:rsidP="006B1D29"/>
    <w:p w14:paraId="53A161D7" w14:textId="77777777" w:rsidR="005A0DBE" w:rsidRPr="006B1D29" w:rsidRDefault="005A0DBE" w:rsidP="006B1D29"/>
    <w:p w14:paraId="713363C6" w14:textId="77777777" w:rsidR="00C8753D" w:rsidRDefault="00040625" w:rsidP="002901B3">
      <w:pPr>
        <w:pStyle w:val="Ttulo1"/>
        <w:rPr>
          <w:b/>
          <w:bCs/>
        </w:rPr>
      </w:pPr>
      <w:bookmarkStart w:id="19" w:name="_Toc77954180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5B8787A2" w14:textId="77777777" w:rsidR="001B6368" w:rsidRDefault="001B6368" w:rsidP="001B6368">
      <w:pPr>
        <w:jc w:val="both"/>
        <w:rPr>
          <w:rFonts w:ascii="Barlow-Regular" w:hAnsi="Barlow-Regular"/>
          <w:color w:val="242021"/>
          <w:sz w:val="26"/>
          <w:szCs w:val="24"/>
        </w:rPr>
      </w:pPr>
      <w:r w:rsidRPr="001B6368">
        <w:rPr>
          <w:rFonts w:ascii="Barlow-Bold" w:hAnsi="Barlow-Bold"/>
          <w:b/>
          <w:bCs/>
          <w:color w:val="242021"/>
          <w:sz w:val="26"/>
          <w:szCs w:val="24"/>
        </w:rPr>
        <w:t xml:space="preserve">TEMA: </w:t>
      </w:r>
      <w:r w:rsidRPr="001B6368">
        <w:rPr>
          <w:rFonts w:ascii="Barlow-Regular" w:hAnsi="Barlow-Regular"/>
          <w:color w:val="242021"/>
          <w:sz w:val="26"/>
          <w:szCs w:val="24"/>
        </w:rPr>
        <w:t>LATERALIDADE E PONTO DE REFERÊNCIA - PARTE 1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1B6368">
        <w:rPr>
          <w:rFonts w:ascii="Barlow-Regular" w:hAnsi="Barlow-Regular"/>
          <w:color w:val="242021"/>
          <w:sz w:val="26"/>
          <w:szCs w:val="24"/>
        </w:rPr>
        <w:t>CARO ESTUDANTE, NESTA SEMANA VOCÊ VAI LOCALIZAR ELEMENTOS DO LOCAL DE VIVÊNCIA, USANDO PONTOS DE REFERÊNCIA E A LATERALIDADE.</w:t>
      </w:r>
    </w:p>
    <w:p w14:paraId="796B307C" w14:textId="77777777" w:rsidR="001B6368" w:rsidRDefault="001B6368" w:rsidP="001B6368">
      <w:pPr>
        <w:jc w:val="both"/>
        <w:rPr>
          <w:rFonts w:ascii="Barlow-Regular" w:hAnsi="Barlow-Regular"/>
          <w:color w:val="242021"/>
          <w:sz w:val="26"/>
          <w:szCs w:val="24"/>
        </w:rPr>
      </w:pPr>
      <w:r w:rsidRPr="001B6368">
        <w:rPr>
          <w:rFonts w:ascii="Barlow-Bold" w:hAnsi="Barlow-Bold"/>
          <w:b/>
          <w:bCs/>
          <w:color w:val="242021"/>
          <w:sz w:val="26"/>
          <w:szCs w:val="24"/>
        </w:rPr>
        <w:t>BREVE APRESENTAÇÃO:</w:t>
      </w:r>
      <w:r w:rsidRPr="001B6368">
        <w:rPr>
          <w:rFonts w:ascii="Barlow-Regular" w:hAnsi="Barlow-Regular"/>
          <w:color w:val="242021"/>
          <w:sz w:val="26"/>
          <w:szCs w:val="24"/>
        </w:rPr>
        <w:t>PODEMOS USAR O NOSSO CORPO COMO PONTO DE REFERÊNCIA PARA CONSIDERAR A REFERÊNCIA ESPACIAL DE OUTRO OBJETO, OU SEJA, PARA DIZER SE O OUTRO OBJETO ESTÁ À NOSSA DIREITA, À NOSSA ESQUERDA, À NOSSA FRENTE OU ATRÁS, EM CIMA, EMBAIXO, ETC.</w:t>
      </w:r>
    </w:p>
    <w:p w14:paraId="202FEEB3" w14:textId="77777777" w:rsidR="00AE3039" w:rsidRDefault="001B6368" w:rsidP="001B6368">
      <w:pPr>
        <w:jc w:val="both"/>
        <w:rPr>
          <w:rFonts w:ascii="Barlow-Regular" w:hAnsi="Barlow-Regular"/>
          <w:color w:val="242021"/>
          <w:sz w:val="26"/>
          <w:szCs w:val="24"/>
        </w:rPr>
      </w:pPr>
      <w:r w:rsidRPr="001B6368">
        <w:rPr>
          <w:rFonts w:ascii="Barlow-Bold" w:hAnsi="Barlow-Bold"/>
          <w:b/>
          <w:bCs/>
          <w:color w:val="242021"/>
          <w:sz w:val="26"/>
          <w:szCs w:val="24"/>
        </w:rPr>
        <w:t xml:space="preserve">PARA SABER MAIS: </w:t>
      </w:r>
      <w:r w:rsidRPr="001B6368">
        <w:rPr>
          <w:rFonts w:ascii="Barlow-Regular" w:hAnsi="Barlow-Regular"/>
          <w:color w:val="242021"/>
          <w:sz w:val="26"/>
          <w:szCs w:val="24"/>
        </w:rPr>
        <w:t>ASSISTA AO VÍDEO, NO QUAL É FEITA A LEITURA DO LIVRO -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1B6368">
        <w:rPr>
          <w:rFonts w:ascii="Barlow-Regular" w:hAnsi="Barlow-Regular"/>
          <w:color w:val="242021"/>
          <w:sz w:val="26"/>
          <w:szCs w:val="24"/>
        </w:rPr>
        <w:t>“O LUGAR DAS COISAS” DE SILVANA TAVANO, DISPONÍVEL EM: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</w:p>
    <w:p w14:paraId="69E500FF" w14:textId="77777777" w:rsidR="001B6368" w:rsidRPr="001B6368" w:rsidRDefault="001B6368" w:rsidP="001B6368">
      <w:pPr>
        <w:jc w:val="both"/>
        <w:rPr>
          <w:sz w:val="22"/>
          <w:szCs w:val="20"/>
        </w:rPr>
      </w:pPr>
      <w:r w:rsidRPr="001B6368">
        <w:rPr>
          <w:rFonts w:ascii="Barlow-Regular" w:hAnsi="Barlow-Regular"/>
          <w:color w:val="242021"/>
          <w:sz w:val="26"/>
          <w:szCs w:val="24"/>
        </w:rPr>
        <w:t>&lt;https://www.youtube.com/</w:t>
      </w:r>
      <w:proofErr w:type="spellStart"/>
      <w:r w:rsidRPr="001B6368">
        <w:rPr>
          <w:rFonts w:ascii="Barlow-Regular" w:hAnsi="Barlow-Regular"/>
          <w:color w:val="242021"/>
          <w:sz w:val="26"/>
          <w:szCs w:val="24"/>
        </w:rPr>
        <w:t>watch?v</w:t>
      </w:r>
      <w:proofErr w:type="spellEnd"/>
      <w:r w:rsidRPr="001B6368">
        <w:rPr>
          <w:rFonts w:ascii="Barlow-Regular" w:hAnsi="Barlow-Regular"/>
          <w:color w:val="242021"/>
          <w:sz w:val="26"/>
          <w:szCs w:val="24"/>
        </w:rPr>
        <w:t>=cuOYHyY3fgA&gt;. A HISTÓRIA DE FORMA DINÂMICA E RIMADA. VOCÊ DESCOBRIRÁ O LUGAR DE MUITOS OBJETOS.</w:t>
      </w:r>
    </w:p>
    <w:p w14:paraId="11642AC7" w14:textId="77777777" w:rsidR="005A0DBE" w:rsidRDefault="005A0DBE" w:rsidP="005A0DBE">
      <w:r>
        <w:rPr>
          <w:noProof/>
        </w:rPr>
        <w:drawing>
          <wp:inline distT="0" distB="0" distL="0" distR="0" wp14:anchorId="7B67B0DA" wp14:editId="53F89A33">
            <wp:extent cx="6592636" cy="1158949"/>
            <wp:effectExtent l="0" t="0" r="0" b="3175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6"/>
                    <a:srcRect t="72969"/>
                    <a:stretch/>
                  </pic:blipFill>
                  <pic:spPr bwMode="auto">
                    <a:xfrm>
                      <a:off x="0" y="0"/>
                      <a:ext cx="6613269" cy="1162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C9DC99" w14:textId="77777777" w:rsidR="005A0DBE" w:rsidRDefault="006B1834" w:rsidP="006B1834">
      <w:pPr>
        <w:jc w:val="center"/>
      </w:pPr>
      <w:r>
        <w:rPr>
          <w:noProof/>
        </w:rPr>
        <w:drawing>
          <wp:inline distT="0" distB="0" distL="0" distR="0" wp14:anchorId="03406BE0" wp14:editId="59771F94">
            <wp:extent cx="3402418" cy="2607737"/>
            <wp:effectExtent l="0" t="0" r="7620" b="254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16146" cy="261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0BE49" w14:textId="77777777" w:rsidR="005A0DBE" w:rsidRDefault="005A0DBE" w:rsidP="005A0DBE">
      <w:r>
        <w:rPr>
          <w:noProof/>
        </w:rPr>
        <w:drawing>
          <wp:inline distT="0" distB="0" distL="0" distR="0" wp14:anchorId="4A035B3E" wp14:editId="7DD02845">
            <wp:extent cx="6049645" cy="1111341"/>
            <wp:effectExtent l="0" t="0" r="8255" b="0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8"/>
                    <a:srcRect t="73021"/>
                    <a:stretch/>
                  </pic:blipFill>
                  <pic:spPr bwMode="auto">
                    <a:xfrm>
                      <a:off x="0" y="0"/>
                      <a:ext cx="6065101" cy="1114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1834">
        <w:rPr>
          <w:noProof/>
        </w:rPr>
        <w:drawing>
          <wp:inline distT="0" distB="0" distL="0" distR="0" wp14:anchorId="35A5DB99" wp14:editId="36E6523A">
            <wp:extent cx="6479540" cy="1921510"/>
            <wp:effectExtent l="0" t="0" r="0" b="254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95601" cy="192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0D528" w14:textId="77777777" w:rsidR="00AE3039" w:rsidRDefault="00AE3039" w:rsidP="005A0DBE"/>
    <w:p w14:paraId="686E22D1" w14:textId="77777777" w:rsidR="00AE3039" w:rsidRDefault="00AE3039" w:rsidP="005A0DBE"/>
    <w:p w14:paraId="643A8A1C" w14:textId="77777777" w:rsidR="00AE3039" w:rsidRDefault="00AE3039" w:rsidP="005A0DBE"/>
    <w:p w14:paraId="34D13A60" w14:textId="77777777" w:rsidR="00AE3039" w:rsidRPr="005A0DBE" w:rsidRDefault="00AE3039" w:rsidP="005A0DBE">
      <w:r>
        <w:rPr>
          <w:noProof/>
        </w:rPr>
        <w:drawing>
          <wp:inline distT="0" distB="0" distL="0" distR="0" wp14:anchorId="3CED4626" wp14:editId="75A8F9CA">
            <wp:extent cx="6479540" cy="9123045"/>
            <wp:effectExtent l="0" t="0" r="0" b="1905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9456C" w14:textId="77777777" w:rsidR="00C8753D" w:rsidRDefault="00040625" w:rsidP="002901B3">
      <w:pPr>
        <w:pStyle w:val="Ttulo1"/>
        <w:rPr>
          <w:b/>
          <w:bCs/>
        </w:rPr>
      </w:pPr>
      <w:bookmarkStart w:id="20" w:name="_Toc77954181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33A92431" w14:textId="77777777" w:rsidR="00AE3039" w:rsidRDefault="00AE3039" w:rsidP="00AE3039">
      <w:r>
        <w:rPr>
          <w:noProof/>
        </w:rPr>
        <w:drawing>
          <wp:inline distT="0" distB="0" distL="0" distR="0" wp14:anchorId="6E83C05A" wp14:editId="4F773435">
            <wp:extent cx="6275367" cy="4248357"/>
            <wp:effectExtent l="0" t="0" r="0" b="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276761" cy="4249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E2B1D" w14:textId="77777777" w:rsidR="00AE3039" w:rsidRDefault="00172D3E" w:rsidP="00AE3039">
      <w:r>
        <w:rPr>
          <w:noProof/>
        </w:rPr>
        <w:drawing>
          <wp:inline distT="0" distB="0" distL="0" distR="0" wp14:anchorId="2B1AA44E" wp14:editId="381E1004">
            <wp:extent cx="6479540" cy="2286000"/>
            <wp:effectExtent l="0" t="0" r="0" b="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82363" cy="228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8E408" w14:textId="77777777" w:rsidR="00172D3E" w:rsidRDefault="00172D3E" w:rsidP="00172D3E">
      <w:pPr>
        <w:jc w:val="center"/>
      </w:pPr>
      <w:r>
        <w:rPr>
          <w:noProof/>
        </w:rPr>
        <w:drawing>
          <wp:inline distT="0" distB="0" distL="0" distR="0" wp14:anchorId="74592E76" wp14:editId="1C5849DF">
            <wp:extent cx="3967832" cy="2689816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974954" cy="269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0E159" w14:textId="77777777" w:rsidR="00172D3E" w:rsidRDefault="00172D3E" w:rsidP="00172D3E">
      <w:pPr>
        <w:jc w:val="center"/>
      </w:pPr>
      <w:r>
        <w:rPr>
          <w:noProof/>
        </w:rPr>
        <w:drawing>
          <wp:inline distT="0" distB="0" distL="0" distR="0" wp14:anchorId="0216C429" wp14:editId="3E700BB2">
            <wp:extent cx="6479540" cy="1466215"/>
            <wp:effectExtent l="0" t="0" r="0" b="635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1D006" w14:textId="77777777" w:rsidR="00172D3E" w:rsidRPr="00AE3039" w:rsidRDefault="00172D3E" w:rsidP="00172D3E">
      <w:pPr>
        <w:jc w:val="center"/>
      </w:pPr>
      <w:r>
        <w:t xml:space="preserve"> </w:t>
      </w:r>
      <w:r w:rsidR="00325AFA">
        <w:rPr>
          <w:noProof/>
        </w:rPr>
        <w:drawing>
          <wp:inline distT="0" distB="0" distL="0" distR="0" wp14:anchorId="6B7D8B59" wp14:editId="4A57C473">
            <wp:extent cx="6479540" cy="7510145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5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54F7" w14:textId="77777777" w:rsidR="00C8753D" w:rsidRDefault="00040625" w:rsidP="002901B3">
      <w:pPr>
        <w:pStyle w:val="Ttulo1"/>
        <w:rPr>
          <w:b/>
          <w:bCs/>
        </w:rPr>
      </w:pPr>
      <w:bookmarkStart w:id="21" w:name="_Toc77954182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345658F4" w14:textId="77777777" w:rsidR="00325AFA" w:rsidRDefault="00325AFA" w:rsidP="00325AFA">
      <w:r>
        <w:rPr>
          <w:noProof/>
        </w:rPr>
        <w:drawing>
          <wp:inline distT="0" distB="0" distL="0" distR="0" wp14:anchorId="24185801" wp14:editId="54F4EB3D">
            <wp:extent cx="6479540" cy="4513580"/>
            <wp:effectExtent l="0" t="0" r="0" b="127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1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F5E95" w14:textId="77777777" w:rsidR="00325AFA" w:rsidRDefault="00325AFA" w:rsidP="00325AFA">
      <w:r>
        <w:rPr>
          <w:noProof/>
        </w:rPr>
        <w:drawing>
          <wp:inline distT="0" distB="0" distL="0" distR="0" wp14:anchorId="52F16AEF" wp14:editId="12A0429F">
            <wp:extent cx="6479540" cy="4518837"/>
            <wp:effectExtent l="0" t="0" r="0" b="0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82399" cy="452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C6114" w14:textId="77777777" w:rsidR="00325AFA" w:rsidRDefault="00325AFA" w:rsidP="00325AFA"/>
    <w:p w14:paraId="20252C49" w14:textId="77777777" w:rsidR="00325AFA" w:rsidRDefault="00325AFA" w:rsidP="00325AFA">
      <w:r>
        <w:rPr>
          <w:noProof/>
        </w:rPr>
        <w:drawing>
          <wp:inline distT="0" distB="0" distL="0" distR="0" wp14:anchorId="2928818A" wp14:editId="11FE5251">
            <wp:extent cx="6479540" cy="4091940"/>
            <wp:effectExtent l="0" t="0" r="0" b="3810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0B533" w14:textId="77777777" w:rsidR="00EF69A9" w:rsidRDefault="00325AFA" w:rsidP="00EF69A9">
      <w:r>
        <w:rPr>
          <w:noProof/>
        </w:rPr>
        <w:drawing>
          <wp:inline distT="0" distB="0" distL="0" distR="0" wp14:anchorId="64A8B654" wp14:editId="3767AA9A">
            <wp:extent cx="6081824" cy="2827524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100065" cy="283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9A9">
        <w:rPr>
          <w:noProof/>
        </w:rPr>
        <w:drawing>
          <wp:inline distT="0" distB="0" distL="0" distR="0" wp14:anchorId="1F08B9FA" wp14:editId="2CD3721B">
            <wp:extent cx="5878856" cy="2551430"/>
            <wp:effectExtent l="0" t="0" r="7620" b="127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889344" cy="2555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9A9">
        <w:t xml:space="preserve"> </w:t>
      </w:r>
    </w:p>
    <w:p w14:paraId="7AD446B5" w14:textId="77777777" w:rsidR="00F927FB" w:rsidRDefault="00F927FB" w:rsidP="00F927FB">
      <w:pPr>
        <w:pStyle w:val="Ttulo1"/>
        <w:rPr>
          <w:b/>
          <w:bCs/>
        </w:rPr>
      </w:pPr>
      <w:bookmarkStart w:id="22" w:name="_Toc77954183"/>
      <w:r w:rsidRPr="002901B3">
        <w:rPr>
          <w:b/>
          <w:bCs/>
        </w:rPr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3CA97E26" w14:textId="77777777" w:rsidR="00EF69A9" w:rsidRDefault="00386272" w:rsidP="00EF69A9">
      <w:r>
        <w:rPr>
          <w:noProof/>
        </w:rPr>
        <w:drawing>
          <wp:inline distT="0" distB="0" distL="0" distR="0" wp14:anchorId="46CD37D2" wp14:editId="49E34E1A">
            <wp:extent cx="6479540" cy="4184015"/>
            <wp:effectExtent l="0" t="0" r="0" b="6985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381AFB" wp14:editId="736FD95C">
            <wp:extent cx="6479540" cy="4525645"/>
            <wp:effectExtent l="0" t="0" r="0" b="8255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93CF7" w14:textId="77777777" w:rsidR="00386272" w:rsidRDefault="00386272" w:rsidP="00EF69A9"/>
    <w:p w14:paraId="73849C4E" w14:textId="77777777" w:rsidR="00386272" w:rsidRDefault="00386272" w:rsidP="00EF69A9"/>
    <w:p w14:paraId="416D4E9A" w14:textId="77777777" w:rsidR="00386272" w:rsidRDefault="00386272" w:rsidP="00EF69A9"/>
    <w:p w14:paraId="196D43F0" w14:textId="77777777" w:rsidR="00386272" w:rsidRDefault="00386272" w:rsidP="00EF69A9"/>
    <w:p w14:paraId="0FD40770" w14:textId="77777777" w:rsidR="00386272" w:rsidRDefault="00386272" w:rsidP="00EF69A9">
      <w:r>
        <w:rPr>
          <w:noProof/>
        </w:rPr>
        <w:drawing>
          <wp:inline distT="0" distB="0" distL="0" distR="0" wp14:anchorId="24F297E2" wp14:editId="09B97D84">
            <wp:extent cx="6479540" cy="4061460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DFE78" w14:textId="77777777" w:rsidR="00386272" w:rsidRDefault="00386272" w:rsidP="00EF69A9">
      <w:r>
        <w:rPr>
          <w:noProof/>
        </w:rPr>
        <w:drawing>
          <wp:inline distT="0" distB="0" distL="0" distR="0" wp14:anchorId="2C10DE36" wp14:editId="1E298C5F">
            <wp:extent cx="6479540" cy="4351020"/>
            <wp:effectExtent l="0" t="0" r="0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836EF" w14:textId="77777777" w:rsidR="0082656A" w:rsidRDefault="0082656A" w:rsidP="00EF69A9"/>
    <w:p w14:paraId="1BB03389" w14:textId="77777777" w:rsidR="0082656A" w:rsidRDefault="0082656A" w:rsidP="00EF69A9"/>
    <w:p w14:paraId="51B5D7E6" w14:textId="77777777" w:rsidR="0082656A" w:rsidRDefault="0082656A" w:rsidP="00EF69A9"/>
    <w:p w14:paraId="4828772F" w14:textId="77777777" w:rsidR="00386272" w:rsidRPr="00EF69A9" w:rsidRDefault="00386272" w:rsidP="00EF69A9"/>
    <w:p w14:paraId="53711DBD" w14:textId="77777777" w:rsidR="00F927FB" w:rsidRDefault="00F927FB" w:rsidP="00F927FB">
      <w:pPr>
        <w:pStyle w:val="Ttulo1"/>
        <w:rPr>
          <w:b/>
          <w:bCs/>
        </w:rPr>
      </w:pPr>
      <w:bookmarkStart w:id="23" w:name="_Toc77954184"/>
      <w:r w:rsidRPr="002901B3">
        <w:rPr>
          <w:b/>
          <w:bCs/>
        </w:rPr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358EC96E" w14:textId="77777777" w:rsidR="0082656A" w:rsidRDefault="0082656A" w:rsidP="0082656A">
      <w:r>
        <w:rPr>
          <w:noProof/>
        </w:rPr>
        <w:drawing>
          <wp:inline distT="0" distB="0" distL="0" distR="0" wp14:anchorId="3AFAC851" wp14:editId="41E3A0EB">
            <wp:extent cx="6479540" cy="4353560"/>
            <wp:effectExtent l="0" t="0" r="0" b="8890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25EC5" w14:textId="77777777" w:rsidR="0082656A" w:rsidRDefault="0082656A" w:rsidP="0082656A">
      <w:r>
        <w:rPr>
          <w:noProof/>
        </w:rPr>
        <w:drawing>
          <wp:inline distT="0" distB="0" distL="0" distR="0" wp14:anchorId="54A13AE0" wp14:editId="485C859B">
            <wp:extent cx="6479540" cy="298450"/>
            <wp:effectExtent l="0" t="0" r="0" b="635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A954A" w14:textId="77777777" w:rsidR="00120E4C" w:rsidRDefault="00120E4C" w:rsidP="00120E4C">
      <w:pPr>
        <w:jc w:val="center"/>
      </w:pPr>
      <w:r>
        <w:rPr>
          <w:noProof/>
        </w:rPr>
        <w:drawing>
          <wp:inline distT="0" distB="0" distL="0" distR="0" wp14:anchorId="207E6A2C" wp14:editId="2CBBCBD0">
            <wp:extent cx="5257800" cy="4351442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65089" cy="43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1D09" w14:textId="77777777" w:rsidR="0082656A" w:rsidRDefault="0082656A" w:rsidP="0082656A"/>
    <w:p w14:paraId="17FCC45A" w14:textId="77777777" w:rsidR="00120E4C" w:rsidRDefault="00120E4C" w:rsidP="0082656A"/>
    <w:p w14:paraId="5705819E" w14:textId="77777777" w:rsidR="00120E4C" w:rsidRDefault="00120E4C" w:rsidP="0082656A">
      <w:r>
        <w:rPr>
          <w:noProof/>
        </w:rPr>
        <w:drawing>
          <wp:inline distT="0" distB="0" distL="0" distR="0" wp14:anchorId="3B86BC63" wp14:editId="3AF5E2EE">
            <wp:extent cx="6479540" cy="2724150"/>
            <wp:effectExtent l="0" t="0" r="0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A6AD6" w14:textId="77777777" w:rsidR="00120E4C" w:rsidRDefault="00120E4C" w:rsidP="0082656A">
      <w:r>
        <w:rPr>
          <w:noProof/>
        </w:rPr>
        <w:drawing>
          <wp:inline distT="0" distB="0" distL="0" distR="0" wp14:anchorId="060F8A73" wp14:editId="1D3F03EB">
            <wp:extent cx="6479540" cy="1909445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13E75" w14:textId="77777777" w:rsidR="00CE4C4C" w:rsidRDefault="00CE4C4C" w:rsidP="00CE4C4C">
      <w:pPr>
        <w:jc w:val="center"/>
      </w:pPr>
      <w:r>
        <w:rPr>
          <w:noProof/>
        </w:rPr>
        <w:drawing>
          <wp:inline distT="0" distB="0" distL="0" distR="0" wp14:anchorId="1586134F" wp14:editId="539F755F">
            <wp:extent cx="3429000" cy="1802208"/>
            <wp:effectExtent l="0" t="0" r="0" b="762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432939" cy="180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B025" w14:textId="77777777" w:rsidR="00CE4C4C" w:rsidRDefault="00CE4C4C" w:rsidP="00CE4C4C">
      <w:pPr>
        <w:jc w:val="center"/>
      </w:pPr>
      <w:r>
        <w:rPr>
          <w:noProof/>
        </w:rPr>
        <w:drawing>
          <wp:inline distT="0" distB="0" distL="0" distR="0" wp14:anchorId="276695C7" wp14:editId="258CCC16">
            <wp:extent cx="6479540" cy="765175"/>
            <wp:effectExtent l="0" t="0" r="0" b="0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36AA3" w14:textId="77777777" w:rsidR="00CE4C4C" w:rsidRDefault="00CE4C4C" w:rsidP="00CE4C4C">
      <w:pPr>
        <w:jc w:val="center"/>
      </w:pPr>
      <w:r>
        <w:rPr>
          <w:noProof/>
        </w:rPr>
        <w:drawing>
          <wp:inline distT="0" distB="0" distL="0" distR="0" wp14:anchorId="257E24D6" wp14:editId="7357EC19">
            <wp:extent cx="4203065" cy="1615486"/>
            <wp:effectExtent l="0" t="0" r="6985" b="381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210967" cy="161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096A6E" wp14:editId="7744AE70">
            <wp:extent cx="1913803" cy="1623432"/>
            <wp:effectExtent l="0" t="0" r="0" b="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920118" cy="1628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EB7F8" w14:textId="77777777" w:rsidR="0082656A" w:rsidRDefault="0082656A" w:rsidP="0082656A"/>
    <w:p w14:paraId="1A748D3F" w14:textId="77777777" w:rsidR="0082656A" w:rsidRDefault="0082656A" w:rsidP="0082656A"/>
    <w:p w14:paraId="045B6FCC" w14:textId="77777777" w:rsidR="0082656A" w:rsidRDefault="0082656A" w:rsidP="0082656A"/>
    <w:p w14:paraId="42DCAAA5" w14:textId="77777777" w:rsidR="0082656A" w:rsidRDefault="0082656A" w:rsidP="0082656A"/>
    <w:p w14:paraId="268B4500" w14:textId="77777777" w:rsidR="0082656A" w:rsidRDefault="000568E2" w:rsidP="0082656A">
      <w:r>
        <w:rPr>
          <w:noProof/>
        </w:rPr>
        <w:drawing>
          <wp:inline distT="0" distB="0" distL="0" distR="0" wp14:anchorId="20E4EC89" wp14:editId="09530257">
            <wp:extent cx="6479540" cy="6276975"/>
            <wp:effectExtent l="0" t="0" r="0" b="9525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2C84C" w14:textId="77777777" w:rsidR="000568E2" w:rsidRDefault="000568E2" w:rsidP="0082656A">
      <w:r w:rsidRPr="000568E2">
        <w:rPr>
          <w:noProof/>
        </w:rPr>
        <w:t xml:space="preserve"> </w:t>
      </w:r>
      <w:r>
        <w:rPr>
          <w:noProof/>
        </w:rPr>
        <w:drawing>
          <wp:inline distT="0" distB="0" distL="0" distR="0" wp14:anchorId="508D6A6B" wp14:editId="5C386828">
            <wp:extent cx="2295525" cy="300349"/>
            <wp:effectExtent l="0" t="0" r="0" b="508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337718" cy="30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AE765" w14:textId="77777777" w:rsidR="0082656A" w:rsidRDefault="0082656A" w:rsidP="0082656A"/>
    <w:p w14:paraId="22FBFB17" w14:textId="77777777" w:rsidR="0082656A" w:rsidRDefault="0082656A" w:rsidP="0082656A"/>
    <w:p w14:paraId="37DC5C53" w14:textId="77777777" w:rsidR="0082656A" w:rsidRDefault="0082656A" w:rsidP="0082656A"/>
    <w:p w14:paraId="1BCEB41F" w14:textId="77777777" w:rsidR="000568E2" w:rsidRDefault="000568E2" w:rsidP="0082656A"/>
    <w:p w14:paraId="63E0C62D" w14:textId="77777777" w:rsidR="000568E2" w:rsidRDefault="000568E2" w:rsidP="0082656A"/>
    <w:p w14:paraId="411FA00A" w14:textId="77777777" w:rsidR="000568E2" w:rsidRDefault="000568E2" w:rsidP="0082656A"/>
    <w:p w14:paraId="754B647D" w14:textId="77777777" w:rsidR="000568E2" w:rsidRDefault="000568E2" w:rsidP="0082656A"/>
    <w:p w14:paraId="685B0CD7" w14:textId="77777777" w:rsidR="000568E2" w:rsidRDefault="000568E2" w:rsidP="0082656A"/>
    <w:p w14:paraId="080870A5" w14:textId="77777777" w:rsidR="000568E2" w:rsidRDefault="000568E2" w:rsidP="0082656A"/>
    <w:p w14:paraId="46D629EE" w14:textId="77777777" w:rsidR="000568E2" w:rsidRDefault="000568E2" w:rsidP="0082656A"/>
    <w:p w14:paraId="21136DF3" w14:textId="77777777" w:rsidR="000568E2" w:rsidRDefault="000568E2" w:rsidP="0082656A"/>
    <w:p w14:paraId="016DB8A1" w14:textId="77777777" w:rsidR="000568E2" w:rsidRDefault="000568E2" w:rsidP="0082656A"/>
    <w:p w14:paraId="6950B88D" w14:textId="77777777" w:rsidR="000568E2" w:rsidRDefault="000568E2" w:rsidP="0082656A"/>
    <w:p w14:paraId="58C4DEAD" w14:textId="77777777" w:rsidR="000568E2" w:rsidRDefault="000568E2" w:rsidP="0082656A"/>
    <w:p w14:paraId="139F75E8" w14:textId="77777777" w:rsidR="0082656A" w:rsidRPr="0082656A" w:rsidRDefault="0082656A" w:rsidP="0082656A"/>
    <w:p w14:paraId="677AFDB3" w14:textId="77777777" w:rsidR="00F927FB" w:rsidRPr="00F927FB" w:rsidRDefault="00F927FB" w:rsidP="00F927FB"/>
    <w:p w14:paraId="7463B39C" w14:textId="77777777" w:rsidR="00040625" w:rsidRDefault="00040625" w:rsidP="002901B3">
      <w:pPr>
        <w:pStyle w:val="Ttulo1"/>
        <w:rPr>
          <w:b/>
          <w:bCs/>
        </w:rPr>
      </w:pPr>
      <w:bookmarkStart w:id="24" w:name="_Toc77954185"/>
      <w:r w:rsidRPr="002901B3">
        <w:rPr>
          <w:b/>
          <w:bCs/>
        </w:rPr>
        <w:t>HISTÓRIA 1ª SEMANA</w:t>
      </w:r>
      <w:bookmarkEnd w:id="24"/>
    </w:p>
    <w:p w14:paraId="2FEE63FB" w14:textId="77777777" w:rsidR="000568E2" w:rsidRDefault="000568E2" w:rsidP="000568E2">
      <w:r>
        <w:rPr>
          <w:noProof/>
        </w:rPr>
        <w:drawing>
          <wp:inline distT="0" distB="0" distL="0" distR="0" wp14:anchorId="7B00A5D6" wp14:editId="62E704BE">
            <wp:extent cx="6479540" cy="2736850"/>
            <wp:effectExtent l="0" t="0" r="0" b="635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54D8" w14:textId="77777777" w:rsidR="00BD3AF1" w:rsidRDefault="00BD3AF1" w:rsidP="000568E2"/>
    <w:p w14:paraId="7489D94D" w14:textId="77777777" w:rsidR="00BD3AF1" w:rsidRPr="000568E2" w:rsidRDefault="00BD3AF1" w:rsidP="000568E2">
      <w:r>
        <w:rPr>
          <w:noProof/>
        </w:rPr>
        <w:drawing>
          <wp:inline distT="0" distB="0" distL="0" distR="0" wp14:anchorId="53ADCC8E" wp14:editId="4D8D5421">
            <wp:extent cx="6479540" cy="4200525"/>
            <wp:effectExtent l="0" t="0" r="0" b="9525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7"/>
                    <a:srcRect b="11812"/>
                    <a:stretch/>
                  </pic:blipFill>
                  <pic:spPr bwMode="auto">
                    <a:xfrm>
                      <a:off x="0" y="0"/>
                      <a:ext cx="6479540" cy="420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626252" w14:textId="77777777" w:rsidR="000568E2" w:rsidRDefault="000568E2" w:rsidP="000568E2"/>
    <w:p w14:paraId="4462CDAA" w14:textId="77777777" w:rsidR="00BD3AF1" w:rsidRDefault="00BD3AF1" w:rsidP="000568E2"/>
    <w:p w14:paraId="1D78BF7D" w14:textId="77777777" w:rsidR="00BD3AF1" w:rsidRDefault="00BD3AF1" w:rsidP="000568E2"/>
    <w:p w14:paraId="3C56D1E3" w14:textId="77777777" w:rsidR="00BD3AF1" w:rsidRDefault="00BD3AF1" w:rsidP="000568E2"/>
    <w:p w14:paraId="69BEC322" w14:textId="77777777" w:rsidR="00BD3AF1" w:rsidRDefault="00BD3AF1" w:rsidP="000568E2"/>
    <w:p w14:paraId="5650EF1A" w14:textId="77777777" w:rsidR="00BD3AF1" w:rsidRDefault="00BD3AF1" w:rsidP="000568E2"/>
    <w:p w14:paraId="79F1AD08" w14:textId="77777777" w:rsidR="00BD3AF1" w:rsidRDefault="00BD3AF1" w:rsidP="000568E2"/>
    <w:p w14:paraId="4787FE06" w14:textId="77777777" w:rsidR="00BD3AF1" w:rsidRDefault="00BD3AF1" w:rsidP="000568E2"/>
    <w:p w14:paraId="4728F83B" w14:textId="77777777" w:rsidR="00BD3AF1" w:rsidRDefault="00BD3AF1" w:rsidP="000568E2"/>
    <w:p w14:paraId="09C7D74A" w14:textId="77777777" w:rsidR="00BD3AF1" w:rsidRDefault="00BD3AF1" w:rsidP="000568E2"/>
    <w:p w14:paraId="529ADBEB" w14:textId="77777777" w:rsidR="00BD3AF1" w:rsidRDefault="00BD3AF1" w:rsidP="000568E2"/>
    <w:p w14:paraId="19F39C64" w14:textId="77777777" w:rsidR="00BD3AF1" w:rsidRDefault="00BD3AF1" w:rsidP="000568E2"/>
    <w:p w14:paraId="31C36FE3" w14:textId="77777777" w:rsidR="00BD3AF1" w:rsidRDefault="00BD3AF1" w:rsidP="000568E2">
      <w:r>
        <w:rPr>
          <w:noProof/>
        </w:rPr>
        <w:drawing>
          <wp:inline distT="0" distB="0" distL="0" distR="0" wp14:anchorId="41E14915" wp14:editId="7ABD9553">
            <wp:extent cx="6479540" cy="4362450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81CDA" w14:textId="77777777" w:rsidR="00D76247" w:rsidRDefault="00D76247" w:rsidP="00D76247">
      <w:pPr>
        <w:jc w:val="center"/>
      </w:pPr>
      <w:r>
        <w:rPr>
          <w:noProof/>
        </w:rPr>
        <w:drawing>
          <wp:inline distT="0" distB="0" distL="0" distR="0" wp14:anchorId="5616842B" wp14:editId="38D93891">
            <wp:extent cx="3163089" cy="419100"/>
            <wp:effectExtent l="0" t="0" r="0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183850" cy="42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79251" w14:textId="77777777" w:rsidR="00BD3AF1" w:rsidRPr="000568E2" w:rsidRDefault="00BD3AF1" w:rsidP="000568E2">
      <w:r>
        <w:rPr>
          <w:noProof/>
        </w:rPr>
        <w:drawing>
          <wp:inline distT="0" distB="0" distL="0" distR="0" wp14:anchorId="005BEF71" wp14:editId="61FD7094">
            <wp:extent cx="6479540" cy="451485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0"/>
                    <a:srcRect t="14574"/>
                    <a:stretch/>
                  </pic:blipFill>
                  <pic:spPr bwMode="auto">
                    <a:xfrm>
                      <a:off x="0" y="0"/>
                      <a:ext cx="6479540" cy="451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64ECF7" w14:textId="77777777" w:rsidR="00040625" w:rsidRDefault="00040625" w:rsidP="002901B3">
      <w:pPr>
        <w:pStyle w:val="Ttulo1"/>
        <w:rPr>
          <w:b/>
          <w:bCs/>
        </w:rPr>
      </w:pPr>
      <w:bookmarkStart w:id="25" w:name="_Toc77954186"/>
      <w:r w:rsidRPr="002901B3">
        <w:rPr>
          <w:b/>
          <w:bCs/>
        </w:rPr>
        <w:t>HISTÓRIA 2ª SEMANA</w:t>
      </w:r>
      <w:bookmarkEnd w:id="25"/>
    </w:p>
    <w:p w14:paraId="7BE39AC4" w14:textId="77777777" w:rsidR="00D76247" w:rsidRDefault="00D76247" w:rsidP="00D76247">
      <w:pPr>
        <w:jc w:val="center"/>
      </w:pPr>
      <w:r>
        <w:rPr>
          <w:noProof/>
        </w:rPr>
        <w:drawing>
          <wp:inline distT="0" distB="0" distL="0" distR="0" wp14:anchorId="52D4D640" wp14:editId="4A2C4079">
            <wp:extent cx="5875231" cy="5000625"/>
            <wp:effectExtent l="0" t="0" r="0" b="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880476" cy="500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45A4" w14:textId="77777777" w:rsidR="00D76247" w:rsidRDefault="00D76247" w:rsidP="00D76247">
      <w:r>
        <w:rPr>
          <w:noProof/>
        </w:rPr>
        <w:drawing>
          <wp:inline distT="0" distB="0" distL="0" distR="0" wp14:anchorId="1EB23907" wp14:editId="36427791">
            <wp:extent cx="6479540" cy="4147185"/>
            <wp:effectExtent l="0" t="0" r="0" b="5715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4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D88E7" w14:textId="77777777" w:rsidR="00D76247" w:rsidRDefault="00D76247" w:rsidP="00D76247"/>
    <w:p w14:paraId="31BA0E70" w14:textId="77777777" w:rsidR="00D76247" w:rsidRDefault="000A2406" w:rsidP="00D76247">
      <w:r>
        <w:rPr>
          <w:noProof/>
        </w:rPr>
        <w:drawing>
          <wp:inline distT="0" distB="0" distL="0" distR="0" wp14:anchorId="2EF1CE18" wp14:editId="0D7C2F16">
            <wp:extent cx="6479540" cy="3256280"/>
            <wp:effectExtent l="0" t="0" r="0" b="127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8B6BA" w14:textId="77777777" w:rsidR="000A2406" w:rsidRDefault="000A2406" w:rsidP="00D76247">
      <w:r>
        <w:rPr>
          <w:noProof/>
        </w:rPr>
        <w:drawing>
          <wp:inline distT="0" distB="0" distL="0" distR="0" wp14:anchorId="70271397" wp14:editId="26277554">
            <wp:extent cx="6479540" cy="5948045"/>
            <wp:effectExtent l="0" t="0" r="0" b="0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4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6E7D2" w14:textId="77777777" w:rsidR="000A2406" w:rsidRDefault="000A2406" w:rsidP="00D76247"/>
    <w:p w14:paraId="6DC82C7E" w14:textId="77777777" w:rsidR="000A2406" w:rsidRDefault="000A2406" w:rsidP="00D76247"/>
    <w:p w14:paraId="335FC95F" w14:textId="77777777" w:rsidR="000A2406" w:rsidRDefault="000A2406" w:rsidP="000A2406">
      <w:r>
        <w:rPr>
          <w:noProof/>
        </w:rPr>
        <w:drawing>
          <wp:inline distT="0" distB="0" distL="0" distR="0" wp14:anchorId="52CCD987" wp14:editId="17C1EADC">
            <wp:extent cx="6479540" cy="7941310"/>
            <wp:effectExtent l="0" t="0" r="0" b="2540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4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6" w:name="_Toc77954187"/>
    </w:p>
    <w:p w14:paraId="7CBD150E" w14:textId="77777777" w:rsidR="000A2406" w:rsidRDefault="000A2406" w:rsidP="000A2406"/>
    <w:p w14:paraId="7CDDA83A" w14:textId="77777777" w:rsidR="000A2406" w:rsidRDefault="000A2406" w:rsidP="000A2406"/>
    <w:p w14:paraId="5E8BB9DF" w14:textId="77777777" w:rsidR="000A2406" w:rsidRDefault="000A2406" w:rsidP="000A2406"/>
    <w:p w14:paraId="31668325" w14:textId="77777777" w:rsidR="000A2406" w:rsidRDefault="000A2406" w:rsidP="000A2406"/>
    <w:p w14:paraId="44C1E1D5" w14:textId="77777777" w:rsidR="000A2406" w:rsidRDefault="000A2406" w:rsidP="000A2406"/>
    <w:p w14:paraId="5D01757B" w14:textId="77777777" w:rsidR="000A2406" w:rsidRDefault="000A2406" w:rsidP="000A2406"/>
    <w:p w14:paraId="1C04C601" w14:textId="77777777" w:rsidR="000A2406" w:rsidRDefault="000A2406" w:rsidP="000A2406"/>
    <w:p w14:paraId="7E2CD16D" w14:textId="77777777" w:rsidR="000A2406" w:rsidRDefault="000A2406" w:rsidP="000A2406"/>
    <w:p w14:paraId="186B443A" w14:textId="77777777" w:rsidR="000A2406" w:rsidRDefault="000A2406" w:rsidP="000A2406"/>
    <w:p w14:paraId="662521D6" w14:textId="77777777" w:rsidR="00040625" w:rsidRDefault="00040625" w:rsidP="002901B3">
      <w:pPr>
        <w:pStyle w:val="Ttulo1"/>
        <w:rPr>
          <w:b/>
          <w:bCs/>
        </w:rPr>
      </w:pPr>
      <w:r w:rsidRPr="002901B3">
        <w:rPr>
          <w:b/>
          <w:bCs/>
        </w:rPr>
        <w:t>HISTÓRIA 3ª SEMANA</w:t>
      </w:r>
      <w:bookmarkEnd w:id="26"/>
    </w:p>
    <w:p w14:paraId="398FF47F" w14:textId="77777777" w:rsidR="000A2406" w:rsidRDefault="000A2406" w:rsidP="000A2406">
      <w:r>
        <w:rPr>
          <w:noProof/>
        </w:rPr>
        <w:drawing>
          <wp:inline distT="0" distB="0" distL="0" distR="0" wp14:anchorId="055BB319" wp14:editId="29F269E6">
            <wp:extent cx="5857875" cy="2655570"/>
            <wp:effectExtent l="0" t="0" r="9525" b="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867658" cy="26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71EF">
        <w:rPr>
          <w:noProof/>
        </w:rPr>
        <w:drawing>
          <wp:inline distT="0" distB="0" distL="0" distR="0" wp14:anchorId="53D56FA6" wp14:editId="3E291E01">
            <wp:extent cx="6006108" cy="4886325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007532" cy="4887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3793C" w14:textId="77777777" w:rsidR="00D37648" w:rsidRDefault="00D37648" w:rsidP="000A2406"/>
    <w:p w14:paraId="346EEF7B" w14:textId="77777777" w:rsidR="007371EF" w:rsidRDefault="007371EF" w:rsidP="007371EF">
      <w:pPr>
        <w:jc w:val="center"/>
      </w:pPr>
      <w:r>
        <w:rPr>
          <w:noProof/>
        </w:rPr>
        <w:drawing>
          <wp:inline distT="0" distB="0" distL="0" distR="0" wp14:anchorId="4A70D904" wp14:editId="66424152">
            <wp:extent cx="5857875" cy="1581150"/>
            <wp:effectExtent l="0" t="0" r="9525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5FEC1" w14:textId="77777777" w:rsidR="007371EF" w:rsidRDefault="007371EF" w:rsidP="007371EF">
      <w:pPr>
        <w:jc w:val="center"/>
      </w:pPr>
    </w:p>
    <w:p w14:paraId="786AE702" w14:textId="77777777" w:rsidR="000A2406" w:rsidRDefault="00D37648" w:rsidP="000A2406">
      <w:r>
        <w:rPr>
          <w:noProof/>
        </w:rPr>
        <w:drawing>
          <wp:inline distT="0" distB="0" distL="0" distR="0" wp14:anchorId="16D0E2F3" wp14:editId="669F36ED">
            <wp:extent cx="6479540" cy="8657590"/>
            <wp:effectExtent l="0" t="0" r="0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5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D4112" w14:textId="77777777" w:rsidR="00D37648" w:rsidRDefault="00D37648" w:rsidP="000A2406"/>
    <w:p w14:paraId="3B26276E" w14:textId="77777777" w:rsidR="00D37648" w:rsidRDefault="00D37648" w:rsidP="000A2406"/>
    <w:p w14:paraId="41C38346" w14:textId="77777777" w:rsidR="00D37648" w:rsidRDefault="00D37648" w:rsidP="000A2406"/>
    <w:p w14:paraId="048FE5E1" w14:textId="77777777" w:rsidR="00D37648" w:rsidRDefault="00D37648" w:rsidP="000A2406"/>
    <w:p w14:paraId="1F72AD3A" w14:textId="77777777" w:rsidR="00D37648" w:rsidRDefault="00D37648" w:rsidP="000A2406">
      <w:r>
        <w:rPr>
          <w:noProof/>
        </w:rPr>
        <w:drawing>
          <wp:inline distT="0" distB="0" distL="0" distR="0" wp14:anchorId="050B1A36" wp14:editId="15F9439D">
            <wp:extent cx="6479540" cy="8270240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C3E4C" w14:textId="77777777" w:rsidR="006C796B" w:rsidRDefault="006C796B" w:rsidP="000A2406"/>
    <w:p w14:paraId="0C9EB43E" w14:textId="77777777" w:rsidR="006C796B" w:rsidRDefault="006C796B" w:rsidP="000A2406"/>
    <w:p w14:paraId="3F755EB4" w14:textId="77777777" w:rsidR="006C796B" w:rsidRDefault="006C796B" w:rsidP="000A2406"/>
    <w:p w14:paraId="14BEF15D" w14:textId="77777777" w:rsidR="006C796B" w:rsidRDefault="006C796B" w:rsidP="000A2406"/>
    <w:p w14:paraId="7C3E4BAE" w14:textId="77777777" w:rsidR="006C796B" w:rsidRDefault="006C796B" w:rsidP="000A2406"/>
    <w:p w14:paraId="7CEA5CAD" w14:textId="77777777" w:rsidR="006C796B" w:rsidRDefault="006C796B" w:rsidP="000A2406"/>
    <w:p w14:paraId="45F24C76" w14:textId="77777777" w:rsidR="006C796B" w:rsidRDefault="006C796B" w:rsidP="000A2406"/>
    <w:p w14:paraId="7B6C2F31" w14:textId="77777777" w:rsidR="00040625" w:rsidRDefault="00040625" w:rsidP="002901B3">
      <w:pPr>
        <w:pStyle w:val="Ttulo1"/>
        <w:rPr>
          <w:b/>
          <w:bCs/>
        </w:rPr>
      </w:pPr>
      <w:bookmarkStart w:id="27" w:name="_Toc77954188"/>
      <w:r w:rsidRPr="002901B3">
        <w:rPr>
          <w:b/>
          <w:bCs/>
        </w:rPr>
        <w:t>HISTÓRIA 4ª SEMANA</w:t>
      </w:r>
      <w:bookmarkEnd w:id="27"/>
    </w:p>
    <w:p w14:paraId="005B7353" w14:textId="77777777" w:rsidR="006C796B" w:rsidRDefault="006C796B" w:rsidP="006C796B">
      <w:r>
        <w:rPr>
          <w:noProof/>
        </w:rPr>
        <w:drawing>
          <wp:inline distT="0" distB="0" distL="0" distR="0" wp14:anchorId="16A3A824" wp14:editId="1F763935">
            <wp:extent cx="6479540" cy="3597215"/>
            <wp:effectExtent l="0" t="0" r="0" b="381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82233" cy="359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3E8D4" w14:textId="77777777" w:rsidR="006C796B" w:rsidRDefault="006C796B" w:rsidP="006C796B">
      <w:r>
        <w:rPr>
          <w:noProof/>
        </w:rPr>
        <w:drawing>
          <wp:inline distT="0" distB="0" distL="0" distR="0" wp14:anchorId="157D6EB6" wp14:editId="080D0866">
            <wp:extent cx="6479205" cy="5555111"/>
            <wp:effectExtent l="0" t="0" r="0" b="7620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83674" cy="555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7F744" w14:textId="77777777" w:rsidR="006C796B" w:rsidRDefault="006C796B" w:rsidP="006C796B">
      <w:pPr>
        <w:rPr>
          <w:noProof/>
        </w:rPr>
      </w:pPr>
    </w:p>
    <w:p w14:paraId="4C05C34B" w14:textId="77777777" w:rsidR="003C583E" w:rsidRPr="006C796B" w:rsidRDefault="003C583E" w:rsidP="006C796B">
      <w:r>
        <w:rPr>
          <w:noProof/>
        </w:rPr>
        <w:drawing>
          <wp:inline distT="0" distB="0" distL="0" distR="0" wp14:anchorId="7707E115" wp14:editId="0452CD08">
            <wp:extent cx="6479540" cy="4999990"/>
            <wp:effectExtent l="0" t="0" r="0" b="0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1FB0D" w14:textId="77777777" w:rsidR="006C796B" w:rsidRDefault="006C796B" w:rsidP="006C796B"/>
    <w:p w14:paraId="76A8DD4A" w14:textId="77777777" w:rsidR="003C583E" w:rsidRDefault="003C583E" w:rsidP="006C796B"/>
    <w:p w14:paraId="473E493B" w14:textId="77777777" w:rsidR="003C583E" w:rsidRDefault="003C583E" w:rsidP="006C796B"/>
    <w:p w14:paraId="3B8C4542" w14:textId="77777777" w:rsidR="003C583E" w:rsidRDefault="003C583E" w:rsidP="006C796B"/>
    <w:p w14:paraId="0F49D33D" w14:textId="77777777" w:rsidR="003C583E" w:rsidRDefault="003C583E" w:rsidP="006C796B"/>
    <w:p w14:paraId="1E3991F8" w14:textId="77777777" w:rsidR="003C583E" w:rsidRDefault="003C583E" w:rsidP="006C796B"/>
    <w:p w14:paraId="21A1A386" w14:textId="77777777" w:rsidR="003C583E" w:rsidRDefault="003C583E" w:rsidP="006C796B"/>
    <w:p w14:paraId="510B09A5" w14:textId="77777777" w:rsidR="003C583E" w:rsidRDefault="003C583E" w:rsidP="006C796B"/>
    <w:p w14:paraId="2F7DE119" w14:textId="77777777" w:rsidR="003C583E" w:rsidRDefault="003C583E" w:rsidP="006C796B"/>
    <w:p w14:paraId="0B3153FA" w14:textId="77777777" w:rsidR="003C583E" w:rsidRDefault="003C583E" w:rsidP="006C796B"/>
    <w:p w14:paraId="7E6F53C4" w14:textId="77777777" w:rsidR="003C583E" w:rsidRDefault="003C583E" w:rsidP="006C796B"/>
    <w:p w14:paraId="0FED7E04" w14:textId="77777777" w:rsidR="003C583E" w:rsidRDefault="003C583E" w:rsidP="006C796B"/>
    <w:p w14:paraId="25082404" w14:textId="77777777" w:rsidR="003C583E" w:rsidRDefault="003C583E" w:rsidP="006C796B"/>
    <w:p w14:paraId="445A68A6" w14:textId="77777777" w:rsidR="003C583E" w:rsidRDefault="003C583E" w:rsidP="006C796B"/>
    <w:p w14:paraId="5B6D6ED0" w14:textId="77777777" w:rsidR="003C583E" w:rsidRDefault="003C583E" w:rsidP="006C796B"/>
    <w:p w14:paraId="1040F87C" w14:textId="77777777" w:rsidR="003C583E" w:rsidRDefault="003C583E" w:rsidP="006C796B"/>
    <w:p w14:paraId="27895523" w14:textId="77777777" w:rsidR="003C583E" w:rsidRDefault="003C583E" w:rsidP="006C796B"/>
    <w:p w14:paraId="5A93DA02" w14:textId="77777777" w:rsidR="003C583E" w:rsidRDefault="003C583E" w:rsidP="006C796B"/>
    <w:p w14:paraId="751F64B3" w14:textId="77777777" w:rsidR="003C583E" w:rsidRDefault="003C583E" w:rsidP="006C796B"/>
    <w:p w14:paraId="50672F65" w14:textId="77777777" w:rsidR="003C583E" w:rsidRDefault="003C583E" w:rsidP="006C796B"/>
    <w:p w14:paraId="21922603" w14:textId="77777777" w:rsidR="003C583E" w:rsidRDefault="003C583E" w:rsidP="006C796B"/>
    <w:p w14:paraId="7EC8FF47" w14:textId="77777777" w:rsidR="003C583E" w:rsidRDefault="003C583E" w:rsidP="006C796B"/>
    <w:p w14:paraId="7FF63DDA" w14:textId="77777777" w:rsidR="003C583E" w:rsidRDefault="003C583E" w:rsidP="006C796B"/>
    <w:p w14:paraId="24AFC62A" w14:textId="77777777" w:rsidR="003C583E" w:rsidRDefault="003C583E" w:rsidP="006C796B"/>
    <w:p w14:paraId="0651F761" w14:textId="77777777" w:rsidR="003C583E" w:rsidRDefault="003C583E" w:rsidP="006C796B"/>
    <w:p w14:paraId="118BE79C" w14:textId="77777777" w:rsidR="003C583E" w:rsidRDefault="003C583E" w:rsidP="006C796B"/>
    <w:p w14:paraId="3F40F4F5" w14:textId="77777777" w:rsidR="00F927FB" w:rsidRDefault="00F927FB" w:rsidP="00F927FB">
      <w:pPr>
        <w:pStyle w:val="Ttulo1"/>
        <w:rPr>
          <w:b/>
          <w:bCs/>
        </w:rPr>
      </w:pPr>
      <w:bookmarkStart w:id="28" w:name="_Toc77954189"/>
      <w:r w:rsidRPr="002901B3">
        <w:rPr>
          <w:b/>
          <w:bCs/>
        </w:rPr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3A023811" w14:textId="77777777" w:rsidR="003C583E" w:rsidRDefault="00D20C0E" w:rsidP="003C583E">
      <w:r>
        <w:rPr>
          <w:noProof/>
        </w:rPr>
        <w:drawing>
          <wp:inline distT="0" distB="0" distL="0" distR="0" wp14:anchorId="77905CAE" wp14:editId="784088ED">
            <wp:extent cx="5719313" cy="3483448"/>
            <wp:effectExtent l="0" t="0" r="0" b="3175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728451" cy="348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DAE95" w14:textId="77777777" w:rsidR="00D20C0E" w:rsidRDefault="00D20C0E" w:rsidP="003C583E">
      <w:r>
        <w:rPr>
          <w:noProof/>
        </w:rPr>
        <w:drawing>
          <wp:inline distT="0" distB="0" distL="0" distR="0" wp14:anchorId="5ED1E6E7" wp14:editId="35942108">
            <wp:extent cx="5917721" cy="2931023"/>
            <wp:effectExtent l="0" t="0" r="6985" b="3175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927709" cy="293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F4BC4" w14:textId="77777777" w:rsidR="00D20C0E" w:rsidRDefault="00D20C0E" w:rsidP="003C583E"/>
    <w:p w14:paraId="6D5A7C8A" w14:textId="77777777" w:rsidR="00D20C0E" w:rsidRDefault="002E7A78" w:rsidP="003C583E">
      <w:r>
        <w:rPr>
          <w:noProof/>
        </w:rPr>
        <w:drawing>
          <wp:inline distT="0" distB="0" distL="0" distR="0" wp14:anchorId="0EC40614" wp14:editId="1129DC66">
            <wp:extent cx="6796600" cy="2208362"/>
            <wp:effectExtent l="0" t="0" r="4445" b="1905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6"/>
                    <a:srcRect b="58109"/>
                    <a:stretch/>
                  </pic:blipFill>
                  <pic:spPr bwMode="auto">
                    <a:xfrm>
                      <a:off x="0" y="0"/>
                      <a:ext cx="6807833" cy="2212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89EE9" w14:textId="77777777" w:rsidR="00D20C0E" w:rsidRDefault="00D20C0E" w:rsidP="003C583E"/>
    <w:p w14:paraId="1FA53653" w14:textId="77777777" w:rsidR="00F53C4E" w:rsidRDefault="00F53C4E" w:rsidP="003C583E"/>
    <w:p w14:paraId="2021D44A" w14:textId="77777777" w:rsidR="00F53C4E" w:rsidRDefault="00F53C4E" w:rsidP="003C583E"/>
    <w:p w14:paraId="4CD9CEF5" w14:textId="77777777" w:rsidR="00F53C4E" w:rsidRDefault="00F53C4E" w:rsidP="00F53C4E">
      <w:pPr>
        <w:jc w:val="center"/>
      </w:pPr>
      <w:r>
        <w:rPr>
          <w:noProof/>
        </w:rPr>
        <w:drawing>
          <wp:inline distT="0" distB="0" distL="0" distR="0" wp14:anchorId="0DF8F233" wp14:editId="22704A66">
            <wp:extent cx="5435744" cy="2791918"/>
            <wp:effectExtent l="0" t="0" r="0" b="8890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447305" cy="279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5700F" w14:textId="77777777" w:rsidR="00D20C0E" w:rsidRDefault="00D20C0E" w:rsidP="003C583E">
      <w:r>
        <w:rPr>
          <w:noProof/>
        </w:rPr>
        <w:drawing>
          <wp:inline distT="0" distB="0" distL="0" distR="0" wp14:anchorId="48E2E38D" wp14:editId="4340706A">
            <wp:extent cx="6479540" cy="1163955"/>
            <wp:effectExtent l="0" t="0" r="0" b="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6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8CE3C" w14:textId="77777777" w:rsidR="00D20C0E" w:rsidRDefault="00F53C4E" w:rsidP="00F53C4E">
      <w:pPr>
        <w:jc w:val="center"/>
      </w:pPr>
      <w:r>
        <w:rPr>
          <w:noProof/>
        </w:rPr>
        <w:drawing>
          <wp:inline distT="0" distB="0" distL="0" distR="0" wp14:anchorId="1A256455" wp14:editId="2786D1D8">
            <wp:extent cx="4633306" cy="5210355"/>
            <wp:effectExtent l="0" t="0" r="0" b="0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4649870" cy="522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CA504" w14:textId="77777777" w:rsidR="00D20C0E" w:rsidRDefault="00D20C0E" w:rsidP="003C583E"/>
    <w:p w14:paraId="4EB386C2" w14:textId="77777777" w:rsidR="00D20C0E" w:rsidRDefault="00D20C0E" w:rsidP="003C583E"/>
    <w:p w14:paraId="5845A780" w14:textId="77777777" w:rsidR="00F927FB" w:rsidRDefault="00F927FB" w:rsidP="00F927FB">
      <w:pPr>
        <w:pStyle w:val="Ttulo1"/>
        <w:rPr>
          <w:b/>
          <w:bCs/>
        </w:rPr>
      </w:pPr>
      <w:bookmarkStart w:id="29" w:name="_Toc77954190"/>
      <w:r w:rsidRPr="002901B3">
        <w:rPr>
          <w:b/>
          <w:bCs/>
        </w:rPr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0337D057" w14:textId="77777777" w:rsidR="00F53C4E" w:rsidRDefault="00416685" w:rsidP="00416685">
      <w:pPr>
        <w:jc w:val="center"/>
      </w:pPr>
      <w:r>
        <w:rPr>
          <w:noProof/>
        </w:rPr>
        <w:drawing>
          <wp:inline distT="0" distB="0" distL="0" distR="0" wp14:anchorId="7A2D1173" wp14:editId="2E035BA5">
            <wp:extent cx="5447927" cy="3234906"/>
            <wp:effectExtent l="0" t="0" r="635" b="381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461670" cy="324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0503B" w14:textId="77777777" w:rsidR="00416685" w:rsidRPr="00F53C4E" w:rsidRDefault="00416685" w:rsidP="00416685">
      <w:pPr>
        <w:jc w:val="center"/>
      </w:pPr>
      <w:r>
        <w:rPr>
          <w:noProof/>
        </w:rPr>
        <w:drawing>
          <wp:inline distT="0" distB="0" distL="0" distR="0" wp14:anchorId="51DF8DF3" wp14:editId="08558849">
            <wp:extent cx="6479540" cy="5929534"/>
            <wp:effectExtent l="0" t="0" r="0" b="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84794" cy="593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2AADF" w14:textId="77777777" w:rsidR="00F927FB" w:rsidRDefault="00F927FB" w:rsidP="00F927FB"/>
    <w:p w14:paraId="4B7209C6" w14:textId="77777777" w:rsidR="00416685" w:rsidRDefault="00416685" w:rsidP="00F927FB">
      <w:r>
        <w:rPr>
          <w:noProof/>
        </w:rPr>
        <w:drawing>
          <wp:inline distT="0" distB="0" distL="0" distR="0" wp14:anchorId="545A064D" wp14:editId="1CB09124">
            <wp:extent cx="5571594" cy="1406106"/>
            <wp:effectExtent l="0" t="0" r="0" b="381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581145" cy="140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C5D2" w14:textId="77777777" w:rsidR="007F6D91" w:rsidRDefault="007F6D91" w:rsidP="00F927FB">
      <w:r>
        <w:rPr>
          <w:noProof/>
        </w:rPr>
        <w:drawing>
          <wp:inline distT="0" distB="0" distL="0" distR="0" wp14:anchorId="3CBCCB66" wp14:editId="31D3E02C">
            <wp:extent cx="6211019" cy="7931150"/>
            <wp:effectExtent l="0" t="0" r="0" b="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216836" cy="793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B01C5" w14:textId="77777777" w:rsidR="007F6D91" w:rsidRDefault="007F6D91" w:rsidP="00F927FB"/>
    <w:p w14:paraId="430FE5C4" w14:textId="77777777" w:rsidR="007F6D91" w:rsidRDefault="007F6D91" w:rsidP="00F927FB">
      <w:r>
        <w:rPr>
          <w:noProof/>
        </w:rPr>
        <w:drawing>
          <wp:inline distT="0" distB="0" distL="0" distR="0" wp14:anchorId="284BC2D7" wp14:editId="7D7E7730">
            <wp:extent cx="6479540" cy="5173980"/>
            <wp:effectExtent l="0" t="0" r="0" b="762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AF5868" wp14:editId="1CDF843F">
            <wp:extent cx="6479540" cy="5173980"/>
            <wp:effectExtent l="0" t="0" r="0" b="762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E6C24" w14:textId="77777777" w:rsidR="007F6D91" w:rsidRPr="00F927FB" w:rsidRDefault="007F6D91" w:rsidP="00F927FB">
      <w:r>
        <w:rPr>
          <w:noProof/>
        </w:rPr>
        <w:drawing>
          <wp:inline distT="0" distB="0" distL="0" distR="0" wp14:anchorId="45E11F1B" wp14:editId="68732DD1">
            <wp:extent cx="6478540" cy="4304582"/>
            <wp:effectExtent l="0" t="0" r="0" b="127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91915" cy="4313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760B" w14:textId="77777777" w:rsidR="009D10F6" w:rsidRDefault="009D10F6" w:rsidP="002901B3">
      <w:pPr>
        <w:pStyle w:val="Ttulo1"/>
        <w:rPr>
          <w:b/>
          <w:bCs/>
        </w:rPr>
      </w:pPr>
      <w:bookmarkStart w:id="30" w:name="_Toc77954191"/>
      <w:r w:rsidRPr="002901B3">
        <w:rPr>
          <w:b/>
          <w:bCs/>
        </w:rPr>
        <w:t>EDUCAÇÃO FÍSICA 1ª SEMANA</w:t>
      </w:r>
      <w:bookmarkEnd w:id="30"/>
    </w:p>
    <w:p w14:paraId="25388373" w14:textId="77777777" w:rsidR="007F6D91" w:rsidRDefault="00E724C3" w:rsidP="007F6D91">
      <w:r>
        <w:rPr>
          <w:noProof/>
        </w:rPr>
        <w:drawing>
          <wp:inline distT="0" distB="0" distL="0" distR="0" wp14:anchorId="25B1910E" wp14:editId="28168FAB">
            <wp:extent cx="5693434" cy="1975182"/>
            <wp:effectExtent l="0" t="0" r="2540" b="635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707601" cy="198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7AB92" w14:textId="77777777" w:rsidR="00E724C3" w:rsidRDefault="00A91906" w:rsidP="007F6D91">
      <w:r>
        <w:rPr>
          <w:noProof/>
        </w:rPr>
        <w:drawing>
          <wp:inline distT="0" distB="0" distL="0" distR="0" wp14:anchorId="049254D6" wp14:editId="7CCD54AE">
            <wp:extent cx="5789427" cy="1760544"/>
            <wp:effectExtent l="0" t="0" r="1905" b="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807559" cy="176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DBCE2" w14:textId="77777777" w:rsidR="00A91906" w:rsidRDefault="00A91906" w:rsidP="00A91906">
      <w:pPr>
        <w:jc w:val="center"/>
      </w:pPr>
      <w:r>
        <w:rPr>
          <w:noProof/>
        </w:rPr>
        <w:drawing>
          <wp:inline distT="0" distB="0" distL="0" distR="0" wp14:anchorId="6C36873A" wp14:editId="02EEAB31">
            <wp:extent cx="4547223" cy="2020938"/>
            <wp:effectExtent l="0" t="0" r="635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554251" cy="202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3F075" w14:textId="77777777" w:rsidR="00A91906" w:rsidRDefault="00A91906" w:rsidP="00A91906">
      <w:r>
        <w:rPr>
          <w:noProof/>
        </w:rPr>
        <w:drawing>
          <wp:inline distT="0" distB="0" distL="0" distR="0" wp14:anchorId="192A38AA" wp14:editId="03CC9EA4">
            <wp:extent cx="5995359" cy="3105150"/>
            <wp:effectExtent l="0" t="0" r="5715" b="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16644" cy="311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CA7D8" w14:textId="77777777" w:rsidR="00DA5B56" w:rsidRDefault="00DA5B56" w:rsidP="00A91906"/>
    <w:p w14:paraId="54100686" w14:textId="77777777" w:rsidR="00DA5B56" w:rsidRDefault="00DA5B56" w:rsidP="00A91906"/>
    <w:p w14:paraId="05D72297" w14:textId="77777777" w:rsidR="00DA5B56" w:rsidRDefault="00DA5B56" w:rsidP="00DA5B56">
      <w:pPr>
        <w:jc w:val="center"/>
      </w:pPr>
      <w:r>
        <w:rPr>
          <w:noProof/>
        </w:rPr>
        <w:drawing>
          <wp:inline distT="0" distB="0" distL="0" distR="0" wp14:anchorId="5BEEABA1" wp14:editId="6E3B2636">
            <wp:extent cx="5198971" cy="2751827"/>
            <wp:effectExtent l="0" t="0" r="1905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13364" cy="275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6C184" w14:textId="77777777" w:rsidR="00DA5B56" w:rsidRDefault="00DA5B56" w:rsidP="00DA5B56">
      <w:pPr>
        <w:jc w:val="center"/>
      </w:pPr>
    </w:p>
    <w:p w14:paraId="004AA373" w14:textId="77777777" w:rsidR="00DA5B56" w:rsidRDefault="00DA5B56" w:rsidP="00DA5B56">
      <w:r>
        <w:t xml:space="preserve">  </w:t>
      </w:r>
      <w:r>
        <w:rPr>
          <w:noProof/>
        </w:rPr>
        <w:drawing>
          <wp:inline distT="0" distB="0" distL="0" distR="0" wp14:anchorId="6E35E6F1" wp14:editId="24E9992C">
            <wp:extent cx="6109251" cy="2493034"/>
            <wp:effectExtent l="0" t="0" r="6350" b="254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129455" cy="250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D129F" w14:textId="77777777" w:rsidR="00DA5B56" w:rsidRDefault="00DA5B56" w:rsidP="00DA5B56">
      <w:r>
        <w:rPr>
          <w:noProof/>
        </w:rPr>
        <w:drawing>
          <wp:inline distT="0" distB="0" distL="0" distR="0" wp14:anchorId="30A5FCEF" wp14:editId="6AE52F65">
            <wp:extent cx="6479540" cy="2715260"/>
            <wp:effectExtent l="0" t="0" r="0" b="889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3F2B" w14:textId="77777777" w:rsidR="001A0EC2" w:rsidRDefault="001A0EC2" w:rsidP="00DA5B56"/>
    <w:p w14:paraId="4E3441F1" w14:textId="77777777" w:rsidR="001A0EC2" w:rsidRDefault="001A0EC2" w:rsidP="00DA5B56"/>
    <w:p w14:paraId="45D294EA" w14:textId="77777777" w:rsidR="001A0EC2" w:rsidRDefault="001A0EC2" w:rsidP="00DA5B56"/>
    <w:p w14:paraId="3AA7B118" w14:textId="77777777" w:rsidR="001A0EC2" w:rsidRDefault="001A0EC2" w:rsidP="00DA5B56"/>
    <w:p w14:paraId="4E41C8A0" w14:textId="77777777" w:rsidR="001A0EC2" w:rsidRDefault="001A0EC2" w:rsidP="00DA5B56"/>
    <w:p w14:paraId="4CBA72F9" w14:textId="77777777" w:rsidR="001A0EC2" w:rsidRDefault="001A0EC2" w:rsidP="00DA5B56"/>
    <w:p w14:paraId="27D993EC" w14:textId="77777777" w:rsidR="001A0EC2" w:rsidRDefault="001A0EC2" w:rsidP="00DA5B56"/>
    <w:p w14:paraId="610C99ED" w14:textId="77777777" w:rsidR="001A0EC2" w:rsidRDefault="001A0EC2" w:rsidP="00DA5B56"/>
    <w:p w14:paraId="3B7A0718" w14:textId="77777777" w:rsidR="009D10F6" w:rsidRDefault="009D10F6" w:rsidP="002901B3">
      <w:pPr>
        <w:pStyle w:val="Ttulo1"/>
        <w:rPr>
          <w:b/>
          <w:bCs/>
        </w:rPr>
      </w:pPr>
      <w:bookmarkStart w:id="31" w:name="_Toc77954192"/>
      <w:r w:rsidRPr="002901B3">
        <w:rPr>
          <w:b/>
          <w:bCs/>
        </w:rPr>
        <w:t>EDUCAÇÃO FÍSICA 2ª SEMANA</w:t>
      </w:r>
      <w:bookmarkEnd w:id="31"/>
    </w:p>
    <w:p w14:paraId="536EF012" w14:textId="77777777" w:rsidR="001A0EC2" w:rsidRDefault="001A0EC2" w:rsidP="001A0EC2">
      <w:r>
        <w:rPr>
          <w:noProof/>
        </w:rPr>
        <w:drawing>
          <wp:inline distT="0" distB="0" distL="0" distR="0" wp14:anchorId="755815F9" wp14:editId="4F4FDB08">
            <wp:extent cx="6072505" cy="4547833"/>
            <wp:effectExtent l="0" t="0" r="4445" b="5715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087006" cy="455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CBFE6" w14:textId="77777777" w:rsidR="001A0EC2" w:rsidRDefault="001A0EC2" w:rsidP="001A0EC2">
      <w:r>
        <w:rPr>
          <w:noProof/>
        </w:rPr>
        <w:drawing>
          <wp:inline distT="0" distB="0" distL="0" distR="0" wp14:anchorId="45929933" wp14:editId="240C0475">
            <wp:extent cx="6072996" cy="3641179"/>
            <wp:effectExtent l="0" t="0" r="4445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85702" cy="364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AC0D5" w14:textId="77777777" w:rsidR="001A0EC2" w:rsidRDefault="001A0EC2" w:rsidP="001A0EC2"/>
    <w:p w14:paraId="0CA482E6" w14:textId="77777777" w:rsidR="001A0EC2" w:rsidRDefault="001A0EC2" w:rsidP="001A0EC2"/>
    <w:p w14:paraId="1E3E6B07" w14:textId="77777777" w:rsidR="001A0EC2" w:rsidRDefault="001A0EC2" w:rsidP="001A0EC2"/>
    <w:p w14:paraId="5B9CAB3B" w14:textId="77777777" w:rsidR="001A0EC2" w:rsidRDefault="001A0EC2" w:rsidP="001A0EC2"/>
    <w:p w14:paraId="2461DF69" w14:textId="77777777" w:rsidR="00BC289E" w:rsidRDefault="00BC289E" w:rsidP="001A0EC2"/>
    <w:p w14:paraId="59C484FA" w14:textId="77777777" w:rsidR="00BC289E" w:rsidRDefault="00BC289E" w:rsidP="001A0EC2"/>
    <w:p w14:paraId="632E4FBF" w14:textId="77777777" w:rsidR="00BC289E" w:rsidRDefault="00BC289E" w:rsidP="001A0EC2">
      <w:r>
        <w:rPr>
          <w:noProof/>
        </w:rPr>
        <w:drawing>
          <wp:inline distT="0" distB="0" distL="0" distR="0" wp14:anchorId="7C13C88E" wp14:editId="1E01D770">
            <wp:extent cx="5607170" cy="2068069"/>
            <wp:effectExtent l="0" t="0" r="0" b="8890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5"/>
                    <a:srcRect b="48218"/>
                    <a:stretch/>
                  </pic:blipFill>
                  <pic:spPr bwMode="auto">
                    <a:xfrm>
                      <a:off x="0" y="0"/>
                      <a:ext cx="5624741" cy="207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B645EE" w14:textId="77777777" w:rsidR="001A0EC2" w:rsidRDefault="00D0501C" w:rsidP="00D0501C">
      <w:pPr>
        <w:jc w:val="center"/>
      </w:pPr>
      <w:r>
        <w:rPr>
          <w:noProof/>
        </w:rPr>
        <w:drawing>
          <wp:inline distT="0" distB="0" distL="0" distR="0" wp14:anchorId="47B2B43C" wp14:editId="2DB945C1">
            <wp:extent cx="4184913" cy="2122806"/>
            <wp:effectExtent l="0" t="0" r="6350" b="0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4195050" cy="212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57263" w14:textId="77777777" w:rsidR="001A0EC2" w:rsidRDefault="001A0EC2" w:rsidP="001A0EC2"/>
    <w:p w14:paraId="5721F8E9" w14:textId="77777777" w:rsidR="001A0EC2" w:rsidRDefault="00BC289E" w:rsidP="001A0EC2">
      <w:r>
        <w:rPr>
          <w:noProof/>
        </w:rPr>
        <w:drawing>
          <wp:inline distT="0" distB="0" distL="0" distR="0" wp14:anchorId="37B5BC6E" wp14:editId="520A8E18">
            <wp:extent cx="5553546" cy="2638533"/>
            <wp:effectExtent l="0" t="0" r="9525" b="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565133" cy="264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F549" w14:textId="77777777" w:rsidR="00BC289E" w:rsidRPr="001A0EC2" w:rsidRDefault="00BC289E" w:rsidP="00D0501C">
      <w:pPr>
        <w:jc w:val="center"/>
      </w:pPr>
      <w:r>
        <w:rPr>
          <w:noProof/>
        </w:rPr>
        <w:drawing>
          <wp:inline distT="0" distB="0" distL="0" distR="0" wp14:anchorId="79FA0927" wp14:editId="083E2697">
            <wp:extent cx="4252860" cy="2352744"/>
            <wp:effectExtent l="0" t="0" r="0" b="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263749" cy="235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CC7EA" w14:textId="77777777" w:rsidR="009D10F6" w:rsidRDefault="009D10F6" w:rsidP="002901B3">
      <w:pPr>
        <w:pStyle w:val="Ttulo1"/>
        <w:rPr>
          <w:b/>
          <w:bCs/>
        </w:rPr>
      </w:pPr>
      <w:bookmarkStart w:id="32" w:name="_Toc77954193"/>
      <w:r w:rsidRPr="002901B3">
        <w:rPr>
          <w:b/>
          <w:bCs/>
        </w:rPr>
        <w:t>EDUCAÇÃO FÍSICA 3ª SEMANA</w:t>
      </w:r>
      <w:bookmarkEnd w:id="32"/>
    </w:p>
    <w:p w14:paraId="315E200B" w14:textId="77777777" w:rsidR="00B32D0A" w:rsidRDefault="00B32D0A" w:rsidP="00B32D0A">
      <w:r>
        <w:rPr>
          <w:noProof/>
        </w:rPr>
        <w:drawing>
          <wp:inline distT="0" distB="0" distL="0" distR="0" wp14:anchorId="535B276D" wp14:editId="6B045FC1">
            <wp:extent cx="6479540" cy="3853791"/>
            <wp:effectExtent l="0" t="0" r="0" b="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86081" cy="385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01D24" w14:textId="77777777" w:rsidR="00B32D0A" w:rsidRDefault="00B32D0A" w:rsidP="00B32D0A">
      <w:pPr>
        <w:jc w:val="center"/>
      </w:pPr>
      <w:r>
        <w:rPr>
          <w:noProof/>
        </w:rPr>
        <w:drawing>
          <wp:inline distT="0" distB="0" distL="0" distR="0" wp14:anchorId="21DA632E" wp14:editId="521B9D1F">
            <wp:extent cx="4407535" cy="2493034"/>
            <wp:effectExtent l="0" t="0" r="0" b="2540"/>
            <wp:docPr id="204" name="Imagem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413076" cy="249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AAB12" w14:textId="77777777" w:rsidR="00B32D0A" w:rsidRPr="00B32D0A" w:rsidRDefault="00B32D0A" w:rsidP="00B32D0A">
      <w:pPr>
        <w:jc w:val="center"/>
      </w:pPr>
      <w:r>
        <w:rPr>
          <w:noProof/>
        </w:rPr>
        <w:drawing>
          <wp:inline distT="0" distB="0" distL="0" distR="0" wp14:anchorId="08679E0F" wp14:editId="0A27593A">
            <wp:extent cx="6479540" cy="777240"/>
            <wp:effectExtent l="0" t="0" r="0" b="381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1A5D6" w14:textId="77777777" w:rsidR="001A0EC2" w:rsidRDefault="00B32D0A" w:rsidP="00C01167">
      <w:pPr>
        <w:jc w:val="center"/>
      </w:pPr>
      <w:r>
        <w:rPr>
          <w:noProof/>
        </w:rPr>
        <w:drawing>
          <wp:inline distT="0" distB="0" distL="0" distR="0" wp14:anchorId="2296CD41" wp14:editId="0E4CFF86">
            <wp:extent cx="4398621" cy="2156432"/>
            <wp:effectExtent l="0" t="0" r="2540" b="0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473708" cy="2193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3DA7C" w14:textId="77777777" w:rsidR="00C01167" w:rsidRDefault="00C01167" w:rsidP="00C01167">
      <w:pPr>
        <w:jc w:val="center"/>
      </w:pPr>
      <w:r>
        <w:rPr>
          <w:noProof/>
        </w:rPr>
        <w:drawing>
          <wp:inline distT="0" distB="0" distL="0" distR="0" wp14:anchorId="3AF3610A" wp14:editId="25DEA0AA">
            <wp:extent cx="6479540" cy="4202430"/>
            <wp:effectExtent l="0" t="0" r="0" b="762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956C" w14:textId="77777777" w:rsidR="00C01167" w:rsidRDefault="00C01167" w:rsidP="00C01167">
      <w:pPr>
        <w:jc w:val="center"/>
      </w:pPr>
    </w:p>
    <w:p w14:paraId="455E29EC" w14:textId="77777777" w:rsidR="00C01167" w:rsidRDefault="00C01167" w:rsidP="00C01167">
      <w:pPr>
        <w:jc w:val="center"/>
      </w:pPr>
    </w:p>
    <w:p w14:paraId="487B2CD5" w14:textId="77777777" w:rsidR="00C01167" w:rsidRDefault="00C01167" w:rsidP="00C01167">
      <w:pPr>
        <w:jc w:val="center"/>
      </w:pPr>
    </w:p>
    <w:p w14:paraId="3873C903" w14:textId="77777777" w:rsidR="00C01167" w:rsidRDefault="00C01167" w:rsidP="00C01167">
      <w:pPr>
        <w:jc w:val="center"/>
      </w:pPr>
    </w:p>
    <w:p w14:paraId="4CF34591" w14:textId="77777777" w:rsidR="00C01167" w:rsidRDefault="00C01167" w:rsidP="00C01167">
      <w:pPr>
        <w:jc w:val="center"/>
      </w:pPr>
    </w:p>
    <w:p w14:paraId="2BC09E79" w14:textId="77777777" w:rsidR="00C01167" w:rsidRDefault="00C01167" w:rsidP="00C01167">
      <w:pPr>
        <w:jc w:val="center"/>
      </w:pPr>
    </w:p>
    <w:p w14:paraId="178C56C9" w14:textId="77777777" w:rsidR="00C01167" w:rsidRDefault="00C01167" w:rsidP="00C01167">
      <w:pPr>
        <w:jc w:val="center"/>
      </w:pPr>
    </w:p>
    <w:p w14:paraId="7DEA13CA" w14:textId="77777777" w:rsidR="00C01167" w:rsidRDefault="00C01167" w:rsidP="00C01167">
      <w:pPr>
        <w:jc w:val="center"/>
      </w:pPr>
    </w:p>
    <w:p w14:paraId="1806241F" w14:textId="77777777" w:rsidR="00C01167" w:rsidRDefault="00C01167" w:rsidP="00C01167">
      <w:pPr>
        <w:jc w:val="center"/>
      </w:pPr>
    </w:p>
    <w:p w14:paraId="3EA476EE" w14:textId="77777777" w:rsidR="00C01167" w:rsidRDefault="00C01167" w:rsidP="00C01167">
      <w:pPr>
        <w:jc w:val="center"/>
      </w:pPr>
    </w:p>
    <w:p w14:paraId="46734EBE" w14:textId="77777777" w:rsidR="00C01167" w:rsidRDefault="00C01167" w:rsidP="00C01167">
      <w:pPr>
        <w:jc w:val="center"/>
      </w:pPr>
    </w:p>
    <w:p w14:paraId="50A0B766" w14:textId="77777777" w:rsidR="00C01167" w:rsidRDefault="00C01167" w:rsidP="00C01167">
      <w:pPr>
        <w:jc w:val="center"/>
      </w:pPr>
    </w:p>
    <w:p w14:paraId="40A89EDE" w14:textId="77777777" w:rsidR="00C01167" w:rsidRDefault="00C01167" w:rsidP="00C01167">
      <w:pPr>
        <w:jc w:val="center"/>
      </w:pPr>
    </w:p>
    <w:p w14:paraId="1FE38A2F" w14:textId="77777777" w:rsidR="00C01167" w:rsidRDefault="00C01167" w:rsidP="00C01167">
      <w:pPr>
        <w:jc w:val="center"/>
      </w:pPr>
    </w:p>
    <w:p w14:paraId="7738F740" w14:textId="77777777" w:rsidR="00C01167" w:rsidRDefault="00C01167" w:rsidP="00C01167">
      <w:pPr>
        <w:jc w:val="center"/>
      </w:pPr>
    </w:p>
    <w:p w14:paraId="5F724BB5" w14:textId="77777777" w:rsidR="00C01167" w:rsidRDefault="00C01167" w:rsidP="00C01167">
      <w:pPr>
        <w:jc w:val="center"/>
      </w:pPr>
    </w:p>
    <w:p w14:paraId="3ECF4987" w14:textId="77777777" w:rsidR="00C01167" w:rsidRDefault="00C01167" w:rsidP="00C01167">
      <w:pPr>
        <w:jc w:val="center"/>
      </w:pPr>
    </w:p>
    <w:p w14:paraId="314493AA" w14:textId="77777777" w:rsidR="00C01167" w:rsidRDefault="00C01167" w:rsidP="00C01167">
      <w:pPr>
        <w:jc w:val="center"/>
      </w:pPr>
    </w:p>
    <w:p w14:paraId="2EE1AF82" w14:textId="77777777" w:rsidR="00C01167" w:rsidRDefault="00C01167" w:rsidP="00C01167">
      <w:pPr>
        <w:jc w:val="center"/>
      </w:pPr>
    </w:p>
    <w:p w14:paraId="2316E465" w14:textId="77777777" w:rsidR="00C01167" w:rsidRDefault="00C01167" w:rsidP="00C01167">
      <w:pPr>
        <w:jc w:val="center"/>
      </w:pPr>
    </w:p>
    <w:p w14:paraId="4044CC2F" w14:textId="77777777" w:rsidR="00C01167" w:rsidRDefault="00C01167" w:rsidP="00C01167">
      <w:pPr>
        <w:jc w:val="center"/>
      </w:pPr>
    </w:p>
    <w:p w14:paraId="2A5A0A95" w14:textId="77777777" w:rsidR="00C01167" w:rsidRDefault="00C01167" w:rsidP="00C01167">
      <w:pPr>
        <w:jc w:val="center"/>
      </w:pPr>
    </w:p>
    <w:p w14:paraId="5B54B1FF" w14:textId="77777777" w:rsidR="00C01167" w:rsidRDefault="00C01167" w:rsidP="00C01167">
      <w:pPr>
        <w:jc w:val="center"/>
      </w:pPr>
    </w:p>
    <w:p w14:paraId="5B3D627F" w14:textId="77777777" w:rsidR="00C01167" w:rsidRDefault="00C01167" w:rsidP="00C01167">
      <w:pPr>
        <w:jc w:val="center"/>
      </w:pPr>
    </w:p>
    <w:p w14:paraId="5CF87A53" w14:textId="77777777" w:rsidR="00C01167" w:rsidRDefault="00C01167" w:rsidP="00C01167">
      <w:pPr>
        <w:jc w:val="center"/>
      </w:pPr>
    </w:p>
    <w:p w14:paraId="4379BA56" w14:textId="77777777" w:rsidR="00C01167" w:rsidRDefault="00C01167" w:rsidP="00C01167">
      <w:pPr>
        <w:jc w:val="center"/>
      </w:pPr>
    </w:p>
    <w:p w14:paraId="2FEE5C92" w14:textId="77777777" w:rsidR="00C01167" w:rsidRDefault="00C01167" w:rsidP="00C01167">
      <w:pPr>
        <w:jc w:val="center"/>
      </w:pPr>
    </w:p>
    <w:p w14:paraId="66621305" w14:textId="77777777" w:rsidR="00C01167" w:rsidRPr="001A0EC2" w:rsidRDefault="00C01167" w:rsidP="00C01167">
      <w:pPr>
        <w:jc w:val="center"/>
      </w:pPr>
    </w:p>
    <w:p w14:paraId="5B8099AE" w14:textId="77777777" w:rsidR="009D10F6" w:rsidRDefault="009D10F6" w:rsidP="002901B3">
      <w:pPr>
        <w:pStyle w:val="Ttulo1"/>
        <w:rPr>
          <w:b/>
          <w:bCs/>
        </w:rPr>
      </w:pPr>
      <w:bookmarkStart w:id="33" w:name="_Toc77954194"/>
      <w:r w:rsidRPr="002901B3">
        <w:rPr>
          <w:b/>
          <w:bCs/>
        </w:rPr>
        <w:t>EDUCAÇÃO FÍSICA 4ª SEMANA</w:t>
      </w:r>
      <w:bookmarkEnd w:id="33"/>
    </w:p>
    <w:p w14:paraId="6F949381" w14:textId="77777777" w:rsidR="00C01167" w:rsidRDefault="00C01167" w:rsidP="00C01167">
      <w:r>
        <w:rPr>
          <w:noProof/>
        </w:rPr>
        <w:drawing>
          <wp:inline distT="0" distB="0" distL="0" distR="0" wp14:anchorId="68C6600A" wp14:editId="1D5F4803">
            <wp:extent cx="6116128" cy="3819283"/>
            <wp:effectExtent l="0" t="0" r="0" b="0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122951" cy="382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C043" w14:textId="77777777" w:rsidR="00C87AF1" w:rsidRPr="00C01167" w:rsidRDefault="00C87AF1" w:rsidP="00C01167">
      <w:r>
        <w:rPr>
          <w:noProof/>
        </w:rPr>
        <w:drawing>
          <wp:inline distT="0" distB="0" distL="0" distR="0" wp14:anchorId="6B5A4F8A" wp14:editId="02AA40AC">
            <wp:extent cx="5486400" cy="2315751"/>
            <wp:effectExtent l="0" t="0" r="0" b="8890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501481" cy="232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A2AE" w14:textId="77777777" w:rsidR="00C01167" w:rsidRDefault="00C87AF1" w:rsidP="00C01167">
      <w:r>
        <w:rPr>
          <w:noProof/>
        </w:rPr>
        <w:drawing>
          <wp:inline distT="0" distB="0" distL="0" distR="0" wp14:anchorId="587FAA60" wp14:editId="34B7FEF1">
            <wp:extent cx="6312889" cy="2898475"/>
            <wp:effectExtent l="0" t="0" r="0" b="0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336963" cy="2909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CCCF8" w14:textId="77777777" w:rsidR="00C87AF1" w:rsidRDefault="00C87AF1" w:rsidP="00C01167"/>
    <w:p w14:paraId="6FB0252D" w14:textId="77777777" w:rsidR="00C87AF1" w:rsidRDefault="005D222A" w:rsidP="00C01167">
      <w:r>
        <w:rPr>
          <w:noProof/>
        </w:rPr>
        <w:drawing>
          <wp:inline distT="0" distB="0" distL="0" distR="0" wp14:anchorId="11BC3AC5" wp14:editId="7D275B86">
            <wp:extent cx="6567256" cy="2993366"/>
            <wp:effectExtent l="0" t="0" r="5080" b="0"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589472" cy="300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F1C71" w14:textId="77777777" w:rsidR="005D222A" w:rsidRDefault="005D222A" w:rsidP="00C01167">
      <w:r>
        <w:rPr>
          <w:noProof/>
        </w:rPr>
        <w:drawing>
          <wp:inline distT="0" distB="0" distL="0" distR="0" wp14:anchorId="69EF1A37" wp14:editId="14CD979C">
            <wp:extent cx="6479540" cy="6028690"/>
            <wp:effectExtent l="0" t="0" r="0" b="0"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306E0" w14:textId="77777777" w:rsidR="005D222A" w:rsidRPr="00C01167" w:rsidRDefault="005D222A" w:rsidP="00C01167"/>
    <w:p w14:paraId="0A6B8177" w14:textId="77777777" w:rsidR="00F927FB" w:rsidRDefault="00F927FB" w:rsidP="00F927FB">
      <w:pPr>
        <w:pStyle w:val="Ttulo1"/>
        <w:rPr>
          <w:b/>
          <w:bCs/>
        </w:rPr>
      </w:pPr>
      <w:bookmarkStart w:id="34" w:name="_Toc77954195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59526DA6" w14:textId="77777777" w:rsidR="005D222A" w:rsidRDefault="005D222A" w:rsidP="005D222A">
      <w:r>
        <w:rPr>
          <w:noProof/>
        </w:rPr>
        <w:drawing>
          <wp:inline distT="0" distB="0" distL="0" distR="0" wp14:anchorId="2E3DF72B" wp14:editId="1A3FE8A4">
            <wp:extent cx="6479540" cy="4844415"/>
            <wp:effectExtent l="0" t="0" r="0" b="0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54B8" w14:textId="77777777" w:rsidR="005D222A" w:rsidRDefault="005D222A" w:rsidP="005D222A">
      <w:r>
        <w:rPr>
          <w:noProof/>
        </w:rPr>
        <w:drawing>
          <wp:inline distT="0" distB="0" distL="0" distR="0" wp14:anchorId="20CCA203" wp14:editId="65701D09">
            <wp:extent cx="6479540" cy="4520242"/>
            <wp:effectExtent l="0" t="0" r="0" b="0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482394" cy="4522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FE165" w14:textId="77777777" w:rsidR="005D222A" w:rsidRDefault="005962DA" w:rsidP="005D222A">
      <w:r>
        <w:rPr>
          <w:noProof/>
        </w:rPr>
        <w:drawing>
          <wp:inline distT="0" distB="0" distL="0" distR="0" wp14:anchorId="1916DB35" wp14:editId="1CE43A2D">
            <wp:extent cx="6479540" cy="3912235"/>
            <wp:effectExtent l="0" t="0" r="0" b="0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1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6D5A1" w14:textId="77777777" w:rsidR="005962DA" w:rsidRDefault="005962DA" w:rsidP="005D222A"/>
    <w:p w14:paraId="7B3E5794" w14:textId="77777777" w:rsidR="005962DA" w:rsidRDefault="005962DA" w:rsidP="005D222A"/>
    <w:p w14:paraId="21B2BDA8" w14:textId="77777777" w:rsidR="005962DA" w:rsidRDefault="005962DA" w:rsidP="005D222A"/>
    <w:p w14:paraId="6122974B" w14:textId="77777777" w:rsidR="005962DA" w:rsidRDefault="005962DA" w:rsidP="005D222A"/>
    <w:p w14:paraId="0712FA1B" w14:textId="77777777" w:rsidR="005962DA" w:rsidRDefault="005962DA" w:rsidP="005D222A"/>
    <w:p w14:paraId="7E1199D3" w14:textId="77777777" w:rsidR="005962DA" w:rsidRDefault="005962DA" w:rsidP="005D222A"/>
    <w:p w14:paraId="04472074" w14:textId="77777777" w:rsidR="005962DA" w:rsidRDefault="005962DA" w:rsidP="005D222A"/>
    <w:p w14:paraId="37B4ABBA" w14:textId="77777777" w:rsidR="005962DA" w:rsidRDefault="005962DA" w:rsidP="005D222A"/>
    <w:p w14:paraId="292CD125" w14:textId="77777777" w:rsidR="005962DA" w:rsidRDefault="005962DA" w:rsidP="005D222A"/>
    <w:p w14:paraId="3760325D" w14:textId="77777777" w:rsidR="005962DA" w:rsidRDefault="005962DA" w:rsidP="005D222A"/>
    <w:p w14:paraId="0078DCED" w14:textId="77777777" w:rsidR="005962DA" w:rsidRDefault="005962DA" w:rsidP="005D222A"/>
    <w:p w14:paraId="37C019FC" w14:textId="77777777" w:rsidR="005962DA" w:rsidRDefault="005962DA" w:rsidP="005D222A"/>
    <w:p w14:paraId="5FB1A0A1" w14:textId="77777777" w:rsidR="005962DA" w:rsidRDefault="005962DA" w:rsidP="005D222A"/>
    <w:p w14:paraId="3C6C1BC0" w14:textId="77777777" w:rsidR="005962DA" w:rsidRDefault="005962DA" w:rsidP="005D222A"/>
    <w:p w14:paraId="1A7177BC" w14:textId="77777777" w:rsidR="005962DA" w:rsidRDefault="005962DA" w:rsidP="005D222A"/>
    <w:p w14:paraId="0E0B18C1" w14:textId="77777777" w:rsidR="005962DA" w:rsidRDefault="005962DA" w:rsidP="005D222A"/>
    <w:p w14:paraId="5AC15318" w14:textId="77777777" w:rsidR="005962DA" w:rsidRDefault="005962DA" w:rsidP="005D222A"/>
    <w:p w14:paraId="459D9549" w14:textId="77777777" w:rsidR="005962DA" w:rsidRDefault="005962DA" w:rsidP="005D222A"/>
    <w:p w14:paraId="4974FBFE" w14:textId="77777777" w:rsidR="005962DA" w:rsidRDefault="005962DA" w:rsidP="005D222A"/>
    <w:p w14:paraId="27F41D63" w14:textId="77777777" w:rsidR="005962DA" w:rsidRDefault="005962DA" w:rsidP="005D222A"/>
    <w:p w14:paraId="5B1817D6" w14:textId="77777777" w:rsidR="005962DA" w:rsidRDefault="005962DA" w:rsidP="005D222A"/>
    <w:p w14:paraId="46574169" w14:textId="77777777" w:rsidR="005962DA" w:rsidRDefault="005962DA" w:rsidP="005D222A"/>
    <w:p w14:paraId="1C753CBA" w14:textId="77777777" w:rsidR="005962DA" w:rsidRDefault="005962DA" w:rsidP="005D222A"/>
    <w:p w14:paraId="58A76E68" w14:textId="77777777" w:rsidR="005962DA" w:rsidRDefault="005962DA" w:rsidP="005D222A"/>
    <w:p w14:paraId="2A436685" w14:textId="77777777" w:rsidR="005962DA" w:rsidRDefault="005962DA" w:rsidP="005D222A"/>
    <w:p w14:paraId="76C0D4E1" w14:textId="77777777" w:rsidR="005962DA" w:rsidRDefault="005962DA" w:rsidP="005D222A"/>
    <w:p w14:paraId="5EB3B066" w14:textId="77777777" w:rsidR="005962DA" w:rsidRDefault="005962DA" w:rsidP="005D222A"/>
    <w:p w14:paraId="2E833237" w14:textId="77777777" w:rsidR="005962DA" w:rsidRDefault="005962DA" w:rsidP="005D222A"/>
    <w:p w14:paraId="7A2A36CD" w14:textId="77777777" w:rsidR="005962DA" w:rsidRDefault="005962DA" w:rsidP="005D222A"/>
    <w:p w14:paraId="408559F9" w14:textId="77777777" w:rsidR="005962DA" w:rsidRDefault="005962DA" w:rsidP="005D222A"/>
    <w:p w14:paraId="56D976E7" w14:textId="77777777" w:rsidR="005962DA" w:rsidRDefault="005962DA" w:rsidP="005D222A"/>
    <w:p w14:paraId="6FB366C3" w14:textId="77777777" w:rsidR="005962DA" w:rsidRDefault="005962DA" w:rsidP="005D222A"/>
    <w:p w14:paraId="507A47CA" w14:textId="77777777" w:rsidR="00F927FB" w:rsidRDefault="00F927FB" w:rsidP="00F927FB">
      <w:pPr>
        <w:pStyle w:val="Ttulo1"/>
        <w:rPr>
          <w:b/>
          <w:bCs/>
        </w:rPr>
      </w:pPr>
      <w:bookmarkStart w:id="35" w:name="_Toc77954196"/>
      <w:r w:rsidRPr="002901B3">
        <w:rPr>
          <w:b/>
          <w:bCs/>
        </w:rPr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7E210172" w14:textId="77777777" w:rsidR="005962DA" w:rsidRDefault="005962DA" w:rsidP="005962DA">
      <w:r>
        <w:rPr>
          <w:noProof/>
        </w:rPr>
        <w:drawing>
          <wp:inline distT="0" distB="0" distL="0" distR="0" wp14:anchorId="7A98937B" wp14:editId="4A5ECC4B">
            <wp:extent cx="6479540" cy="5085080"/>
            <wp:effectExtent l="0" t="0" r="0" b="1270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8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17649" w14:textId="77777777" w:rsidR="005962DA" w:rsidRDefault="005962DA" w:rsidP="005962DA">
      <w:r>
        <w:rPr>
          <w:noProof/>
        </w:rPr>
        <w:drawing>
          <wp:inline distT="0" distB="0" distL="0" distR="0" wp14:anchorId="31D047C4" wp14:editId="1E5E00F9">
            <wp:extent cx="6479540" cy="2910840"/>
            <wp:effectExtent l="0" t="0" r="0" b="3810"/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3C2BD" w14:textId="77777777" w:rsidR="009F6BC0" w:rsidRDefault="009F6BC0" w:rsidP="005962DA"/>
    <w:p w14:paraId="3B327592" w14:textId="77777777" w:rsidR="009F6BC0" w:rsidRDefault="009F6BC0" w:rsidP="005962DA"/>
    <w:p w14:paraId="19D542A0" w14:textId="77777777" w:rsidR="009F6BC0" w:rsidRDefault="009F6BC0" w:rsidP="005962DA"/>
    <w:p w14:paraId="2569ACC6" w14:textId="77777777" w:rsidR="009F6BC0" w:rsidRDefault="009F6BC0" w:rsidP="005962DA"/>
    <w:p w14:paraId="6215E7B1" w14:textId="77777777" w:rsidR="009F6BC0" w:rsidRDefault="009F6BC0" w:rsidP="005962DA"/>
    <w:p w14:paraId="7D66613D" w14:textId="77777777" w:rsidR="009F6BC0" w:rsidRDefault="009F6BC0" w:rsidP="005962DA">
      <w:r>
        <w:rPr>
          <w:noProof/>
        </w:rPr>
        <w:drawing>
          <wp:inline distT="0" distB="0" distL="0" distR="0" wp14:anchorId="175810F9" wp14:editId="288FE2FF">
            <wp:extent cx="6479540" cy="1662430"/>
            <wp:effectExtent l="0" t="0" r="0" b="0"/>
            <wp:docPr id="218" name="Image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6F99" w14:textId="77777777" w:rsidR="009F6BC0" w:rsidRDefault="009F6BC0" w:rsidP="005962DA">
      <w:r>
        <w:rPr>
          <w:noProof/>
        </w:rPr>
        <w:drawing>
          <wp:inline distT="0" distB="0" distL="0" distR="0" wp14:anchorId="33040F81" wp14:editId="3DD38A8D">
            <wp:extent cx="6479540" cy="4272280"/>
            <wp:effectExtent l="0" t="0" r="0" b="0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7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25F6" w14:textId="77777777" w:rsidR="009F6BC0" w:rsidRPr="005962DA" w:rsidRDefault="009F6BC0" w:rsidP="005962DA"/>
    <w:p w14:paraId="1F801EFE" w14:textId="77777777" w:rsidR="005962DA" w:rsidRPr="005962DA" w:rsidRDefault="009F6BC0" w:rsidP="005962DA">
      <w:r>
        <w:rPr>
          <w:noProof/>
        </w:rPr>
        <w:drawing>
          <wp:inline distT="0" distB="0" distL="0" distR="0" wp14:anchorId="77771005" wp14:editId="2DAE96FD">
            <wp:extent cx="6479540" cy="3035935"/>
            <wp:effectExtent l="0" t="0" r="0" b="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1BAD6" w14:textId="77777777" w:rsidR="009D10F6" w:rsidRDefault="009F0BB5" w:rsidP="00351A14">
      <w:pPr>
        <w:pStyle w:val="Ttulo1"/>
        <w:rPr>
          <w:b/>
          <w:bCs/>
        </w:rPr>
      </w:pPr>
      <w:bookmarkStart w:id="36" w:name="_Toc77954197"/>
      <w:r w:rsidRPr="00351A14">
        <w:rPr>
          <w:b/>
          <w:bCs/>
        </w:rPr>
        <w:t>ARTE 1ª SEMANA</w:t>
      </w:r>
      <w:bookmarkEnd w:id="36"/>
    </w:p>
    <w:p w14:paraId="3BD95EF0" w14:textId="77777777" w:rsidR="009F6BC0" w:rsidRDefault="009F6BC0" w:rsidP="009F6BC0">
      <w:r>
        <w:rPr>
          <w:noProof/>
        </w:rPr>
        <w:drawing>
          <wp:inline distT="0" distB="0" distL="0" distR="0" wp14:anchorId="1DE33577" wp14:editId="3086C9A2">
            <wp:extent cx="6479540" cy="2377440"/>
            <wp:effectExtent l="0" t="0" r="0" b="3810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BE3B3" w14:textId="77777777" w:rsidR="009F6BC0" w:rsidRDefault="009F6BC0" w:rsidP="009F6BC0">
      <w:r>
        <w:rPr>
          <w:noProof/>
        </w:rPr>
        <w:drawing>
          <wp:inline distT="0" distB="0" distL="0" distR="0" wp14:anchorId="3DF2168E" wp14:editId="0B58231A">
            <wp:extent cx="6479540" cy="4351655"/>
            <wp:effectExtent l="0" t="0" r="0" b="0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5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FA95" w14:textId="77777777" w:rsidR="0085422C" w:rsidRDefault="0085422C" w:rsidP="009F6BC0"/>
    <w:p w14:paraId="246BF495" w14:textId="77777777" w:rsidR="0085422C" w:rsidRDefault="0085422C" w:rsidP="009F6BC0"/>
    <w:p w14:paraId="5C92B26C" w14:textId="77777777" w:rsidR="0085422C" w:rsidRDefault="0085422C" w:rsidP="009F6BC0"/>
    <w:p w14:paraId="02D3BF37" w14:textId="77777777" w:rsidR="0085422C" w:rsidRDefault="0085422C" w:rsidP="009F6BC0"/>
    <w:p w14:paraId="105B5CA0" w14:textId="77777777" w:rsidR="0085422C" w:rsidRDefault="0085422C" w:rsidP="009F6BC0"/>
    <w:p w14:paraId="1BFD3016" w14:textId="77777777" w:rsidR="0085422C" w:rsidRDefault="0085422C" w:rsidP="009F6BC0"/>
    <w:p w14:paraId="5B2A6AD2" w14:textId="77777777" w:rsidR="0085422C" w:rsidRDefault="0085422C" w:rsidP="009F6BC0"/>
    <w:p w14:paraId="0550E84A" w14:textId="77777777" w:rsidR="0085422C" w:rsidRDefault="0085422C" w:rsidP="009F6BC0"/>
    <w:p w14:paraId="0BEC04E0" w14:textId="77777777" w:rsidR="0085422C" w:rsidRDefault="0085422C" w:rsidP="009F6BC0"/>
    <w:p w14:paraId="7883BC5F" w14:textId="77777777" w:rsidR="0085422C" w:rsidRDefault="0085422C" w:rsidP="009F6BC0"/>
    <w:p w14:paraId="70DE6EC9" w14:textId="77777777" w:rsidR="0085422C" w:rsidRDefault="0085422C" w:rsidP="009F6BC0"/>
    <w:p w14:paraId="204D12FA" w14:textId="77777777" w:rsidR="0085422C" w:rsidRDefault="0085422C" w:rsidP="009F6BC0"/>
    <w:p w14:paraId="47DDC155" w14:textId="77777777" w:rsidR="0085422C" w:rsidRDefault="0085422C" w:rsidP="009F6BC0"/>
    <w:p w14:paraId="214EC2C8" w14:textId="77777777" w:rsidR="0085422C" w:rsidRDefault="0085422C" w:rsidP="009F6BC0"/>
    <w:p w14:paraId="65933185" w14:textId="77777777" w:rsidR="0085422C" w:rsidRDefault="0085422C" w:rsidP="009F6BC0"/>
    <w:p w14:paraId="5ADFA45D" w14:textId="77777777" w:rsidR="009F0BB5" w:rsidRDefault="009F0BB5" w:rsidP="00351A14">
      <w:pPr>
        <w:pStyle w:val="Ttulo1"/>
        <w:rPr>
          <w:b/>
          <w:bCs/>
        </w:rPr>
      </w:pPr>
      <w:bookmarkStart w:id="37" w:name="_Toc77954198"/>
      <w:r w:rsidRPr="00351A14">
        <w:rPr>
          <w:b/>
          <w:bCs/>
        </w:rPr>
        <w:t>ARTE 2ª SEMANA</w:t>
      </w:r>
      <w:bookmarkEnd w:id="37"/>
    </w:p>
    <w:p w14:paraId="50B176F3" w14:textId="77777777" w:rsidR="0085422C" w:rsidRDefault="0085422C" w:rsidP="0085422C">
      <w:r>
        <w:rPr>
          <w:noProof/>
        </w:rPr>
        <w:drawing>
          <wp:inline distT="0" distB="0" distL="0" distR="0" wp14:anchorId="4F4743EF" wp14:editId="7C05F718">
            <wp:extent cx="6478977" cy="5278887"/>
            <wp:effectExtent l="0" t="0" r="0" b="0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482221" cy="52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D2916" w14:textId="77777777" w:rsidR="0085422C" w:rsidRPr="0085422C" w:rsidRDefault="0085422C" w:rsidP="0085422C">
      <w:r>
        <w:rPr>
          <w:noProof/>
        </w:rPr>
        <w:drawing>
          <wp:inline distT="0" distB="0" distL="0" distR="0" wp14:anchorId="0BE55AAB" wp14:editId="78D40AD7">
            <wp:extent cx="6331789" cy="3886835"/>
            <wp:effectExtent l="0" t="0" r="0" b="0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338922" cy="389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FE8B" w14:textId="77777777" w:rsidR="009F0BB5" w:rsidRDefault="009F0BB5" w:rsidP="00351A14">
      <w:pPr>
        <w:pStyle w:val="Ttulo1"/>
        <w:rPr>
          <w:b/>
          <w:bCs/>
        </w:rPr>
      </w:pPr>
      <w:bookmarkStart w:id="38" w:name="_Toc77954199"/>
      <w:r w:rsidRPr="00351A14">
        <w:rPr>
          <w:b/>
          <w:bCs/>
        </w:rPr>
        <w:t>ARTE 3ª SEMANA</w:t>
      </w:r>
      <w:bookmarkEnd w:id="38"/>
    </w:p>
    <w:p w14:paraId="006AF444" w14:textId="77777777" w:rsidR="00AB6E13" w:rsidRDefault="00AB6E13" w:rsidP="00AB6E13">
      <w:r>
        <w:rPr>
          <w:noProof/>
        </w:rPr>
        <w:drawing>
          <wp:inline distT="0" distB="0" distL="0" distR="0" wp14:anchorId="79B0C733" wp14:editId="0DD6DB5A">
            <wp:extent cx="6479540" cy="4492625"/>
            <wp:effectExtent l="0" t="0" r="0" b="3175"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9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9790C" w14:textId="77777777" w:rsidR="00AB6E13" w:rsidRDefault="00AB6E13" w:rsidP="00AB6E13">
      <w:r>
        <w:rPr>
          <w:noProof/>
        </w:rPr>
        <w:drawing>
          <wp:inline distT="0" distB="0" distL="0" distR="0" wp14:anchorId="06A9CDDC" wp14:editId="3B4B334F">
            <wp:extent cx="6479540" cy="4727276"/>
            <wp:effectExtent l="0" t="0" r="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480768" cy="4728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7882" w14:textId="77777777" w:rsidR="00AB6E13" w:rsidRDefault="00AB6E13" w:rsidP="00AB6E13">
      <w:r>
        <w:rPr>
          <w:noProof/>
        </w:rPr>
        <w:drawing>
          <wp:inline distT="0" distB="0" distL="0" distR="0" wp14:anchorId="4EFC34FD" wp14:editId="3C89BF34">
            <wp:extent cx="6479540" cy="3325495"/>
            <wp:effectExtent l="0" t="0" r="0" b="8255"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2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EC94" w14:textId="77777777" w:rsidR="006F0511" w:rsidRDefault="006F0511" w:rsidP="00AB6E13">
      <w:r>
        <w:rPr>
          <w:noProof/>
        </w:rPr>
        <w:drawing>
          <wp:inline distT="0" distB="0" distL="0" distR="0" wp14:anchorId="0B78F9F2" wp14:editId="3B197A67">
            <wp:extent cx="6479540" cy="4721860"/>
            <wp:effectExtent l="0" t="0" r="0" b="2540"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CC7B0" w14:textId="77777777" w:rsidR="006F0511" w:rsidRDefault="006F0511" w:rsidP="00AB6E13"/>
    <w:p w14:paraId="0B158BE6" w14:textId="77777777" w:rsidR="006F0511" w:rsidRDefault="006F0511" w:rsidP="00AB6E13"/>
    <w:p w14:paraId="54A4ABAE" w14:textId="77777777" w:rsidR="006F0511" w:rsidRDefault="006F0511" w:rsidP="00AB6E13"/>
    <w:p w14:paraId="4C5B03BC" w14:textId="77777777" w:rsidR="006F0511" w:rsidRDefault="006F0511" w:rsidP="00AB6E13"/>
    <w:p w14:paraId="5AAB0EC0" w14:textId="77777777" w:rsidR="006F0511" w:rsidRDefault="006F0511" w:rsidP="00AB6E13"/>
    <w:p w14:paraId="6F61B237" w14:textId="77777777" w:rsidR="006F0511" w:rsidRDefault="006F0511" w:rsidP="00AB6E13"/>
    <w:p w14:paraId="11FED95A" w14:textId="77777777" w:rsidR="006F0511" w:rsidRPr="00AB6E13" w:rsidRDefault="006F0511" w:rsidP="00AB6E13"/>
    <w:p w14:paraId="78E4FE6D" w14:textId="77777777" w:rsidR="009F0BB5" w:rsidRDefault="009F0BB5" w:rsidP="00351A14">
      <w:pPr>
        <w:pStyle w:val="Ttulo1"/>
        <w:rPr>
          <w:b/>
          <w:bCs/>
        </w:rPr>
      </w:pPr>
      <w:bookmarkStart w:id="39" w:name="_Toc77954200"/>
      <w:r w:rsidRPr="00351A14">
        <w:rPr>
          <w:b/>
          <w:bCs/>
        </w:rPr>
        <w:t>ARTE 4ª SEMANA</w:t>
      </w:r>
      <w:bookmarkEnd w:id="39"/>
    </w:p>
    <w:p w14:paraId="0401864D" w14:textId="77777777" w:rsidR="006F0511" w:rsidRDefault="006F0511" w:rsidP="006F0511">
      <w:r>
        <w:rPr>
          <w:noProof/>
        </w:rPr>
        <w:drawing>
          <wp:inline distT="0" distB="0" distL="0" distR="0" wp14:anchorId="5B7991D1" wp14:editId="61DBD4F1">
            <wp:extent cx="6479540" cy="3726815"/>
            <wp:effectExtent l="0" t="0" r="0" b="6985"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9DE43" w14:textId="77777777" w:rsidR="006F0511" w:rsidRDefault="006F0511" w:rsidP="006F0511">
      <w:r>
        <w:rPr>
          <w:noProof/>
        </w:rPr>
        <w:drawing>
          <wp:inline distT="0" distB="0" distL="0" distR="0" wp14:anchorId="49850F78" wp14:editId="10AF5A58">
            <wp:extent cx="6479540" cy="5017770"/>
            <wp:effectExtent l="0" t="0" r="0" b="0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1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08336" w14:textId="77777777" w:rsidR="006F0511" w:rsidRDefault="006F0511" w:rsidP="006F0511"/>
    <w:p w14:paraId="7F568468" w14:textId="77777777" w:rsidR="006F0511" w:rsidRDefault="006F0511" w:rsidP="006F0511"/>
    <w:p w14:paraId="35228929" w14:textId="77777777" w:rsidR="006F0511" w:rsidRDefault="006F0511" w:rsidP="006F0511"/>
    <w:p w14:paraId="08F4BBA5" w14:textId="77777777" w:rsidR="006F0511" w:rsidRDefault="006F0511" w:rsidP="006F0511">
      <w:r>
        <w:rPr>
          <w:noProof/>
        </w:rPr>
        <w:drawing>
          <wp:inline distT="0" distB="0" distL="0" distR="0" wp14:anchorId="32299D17" wp14:editId="017C3AE6">
            <wp:extent cx="6479540" cy="3924300"/>
            <wp:effectExtent l="0" t="0" r="0" b="0"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F62F0" w14:textId="77777777" w:rsidR="00E2554A" w:rsidRPr="006F0511" w:rsidRDefault="00E2554A" w:rsidP="006F0511">
      <w:r>
        <w:rPr>
          <w:noProof/>
        </w:rPr>
        <w:drawing>
          <wp:inline distT="0" distB="0" distL="0" distR="0" wp14:anchorId="15EC3E3B" wp14:editId="231C2B83">
            <wp:extent cx="6479540" cy="2492375"/>
            <wp:effectExtent l="0" t="0" r="0" b="3175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35B4B" w14:textId="77777777" w:rsidR="006F0511" w:rsidRDefault="006F0511" w:rsidP="006F0511"/>
    <w:p w14:paraId="7BA2185F" w14:textId="77777777" w:rsidR="00E2554A" w:rsidRDefault="00E2554A" w:rsidP="006F0511"/>
    <w:p w14:paraId="148DE355" w14:textId="77777777" w:rsidR="00E2554A" w:rsidRDefault="00E2554A" w:rsidP="006F0511"/>
    <w:p w14:paraId="2257003C" w14:textId="77777777" w:rsidR="00E2554A" w:rsidRDefault="00E2554A" w:rsidP="006F0511"/>
    <w:p w14:paraId="7EB0B4CA" w14:textId="77777777" w:rsidR="00E2554A" w:rsidRDefault="00E2554A" w:rsidP="006F0511"/>
    <w:p w14:paraId="5C14B606" w14:textId="77777777" w:rsidR="00E2554A" w:rsidRDefault="00E2554A" w:rsidP="006F0511"/>
    <w:p w14:paraId="2197DBC6" w14:textId="77777777" w:rsidR="00E2554A" w:rsidRDefault="00E2554A" w:rsidP="006F0511"/>
    <w:p w14:paraId="59D6FB5E" w14:textId="77777777" w:rsidR="00E2554A" w:rsidRDefault="00E2554A" w:rsidP="006F0511"/>
    <w:p w14:paraId="27762715" w14:textId="77777777" w:rsidR="00E2554A" w:rsidRDefault="00E2554A" w:rsidP="006F0511"/>
    <w:p w14:paraId="7AC6139D" w14:textId="77777777" w:rsidR="00E2554A" w:rsidRDefault="00E2554A" w:rsidP="006F0511"/>
    <w:p w14:paraId="1BEB56B6" w14:textId="77777777" w:rsidR="00E2554A" w:rsidRDefault="00E2554A" w:rsidP="006F0511"/>
    <w:p w14:paraId="2E6A5484" w14:textId="77777777" w:rsidR="00E2554A" w:rsidRDefault="00E2554A" w:rsidP="006F0511"/>
    <w:p w14:paraId="403921F9" w14:textId="77777777" w:rsidR="00E2554A" w:rsidRDefault="00E2554A" w:rsidP="006F0511"/>
    <w:p w14:paraId="6AD91503" w14:textId="77777777" w:rsidR="00E2554A" w:rsidRDefault="00E2554A" w:rsidP="006F0511"/>
    <w:p w14:paraId="2507FFD7" w14:textId="77777777" w:rsidR="00E2554A" w:rsidRDefault="00E2554A" w:rsidP="006F0511"/>
    <w:p w14:paraId="3EEE9660" w14:textId="77777777" w:rsidR="00E2554A" w:rsidRPr="006F0511" w:rsidRDefault="00E2554A" w:rsidP="006F0511"/>
    <w:p w14:paraId="620BAE59" w14:textId="77777777" w:rsidR="009F0BB5" w:rsidRDefault="009F0BB5" w:rsidP="00351A14">
      <w:pPr>
        <w:pStyle w:val="Ttulo1"/>
        <w:rPr>
          <w:b/>
          <w:bCs/>
        </w:rPr>
      </w:pPr>
      <w:bookmarkStart w:id="40" w:name="_Toc77954201"/>
      <w:r w:rsidRPr="00351A14">
        <w:rPr>
          <w:b/>
          <w:bCs/>
        </w:rPr>
        <w:t>ARTE 5ª SEMANA</w:t>
      </w:r>
      <w:bookmarkEnd w:id="40"/>
    </w:p>
    <w:p w14:paraId="752C857D" w14:textId="77777777" w:rsidR="00E2554A" w:rsidRDefault="00E2554A" w:rsidP="00E2554A">
      <w:r>
        <w:rPr>
          <w:noProof/>
        </w:rPr>
        <w:drawing>
          <wp:inline distT="0" distB="0" distL="0" distR="0" wp14:anchorId="0ABE09E9" wp14:editId="378EEC26">
            <wp:extent cx="6081623" cy="4453341"/>
            <wp:effectExtent l="0" t="0" r="0" b="4445"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087761" cy="445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0199" w14:textId="77777777" w:rsidR="00E2554A" w:rsidRPr="00E2554A" w:rsidRDefault="00E2554A" w:rsidP="00E2554A">
      <w:r>
        <w:rPr>
          <w:noProof/>
        </w:rPr>
        <w:drawing>
          <wp:inline distT="0" distB="0" distL="0" distR="0" wp14:anchorId="01064E5B" wp14:editId="69F89B13">
            <wp:extent cx="6224401" cy="3347049"/>
            <wp:effectExtent l="0" t="0" r="5080" b="6350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229810" cy="334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27B8" w14:textId="77777777" w:rsidR="00E2554A" w:rsidRPr="00E2554A" w:rsidRDefault="00E2554A" w:rsidP="00E2554A">
      <w:r>
        <w:rPr>
          <w:noProof/>
        </w:rPr>
        <w:drawing>
          <wp:inline distT="0" distB="0" distL="0" distR="0" wp14:anchorId="01621394" wp14:editId="2A95D462">
            <wp:extent cx="5986732" cy="1439186"/>
            <wp:effectExtent l="0" t="0" r="0" b="8890"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5998257" cy="144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8F36" w14:textId="77777777" w:rsidR="009F0BB5" w:rsidRDefault="009F0BB5" w:rsidP="00351A14">
      <w:pPr>
        <w:pStyle w:val="Ttulo1"/>
        <w:rPr>
          <w:b/>
          <w:bCs/>
        </w:rPr>
      </w:pPr>
      <w:bookmarkStart w:id="41" w:name="_Toc77954202"/>
      <w:r w:rsidRPr="00351A14">
        <w:rPr>
          <w:b/>
          <w:bCs/>
        </w:rPr>
        <w:t>ARTE 6ª SEMANA</w:t>
      </w:r>
      <w:bookmarkEnd w:id="41"/>
    </w:p>
    <w:p w14:paraId="74CF14DB" w14:textId="77777777" w:rsidR="00E2554A" w:rsidRDefault="00673CB2" w:rsidP="00E2554A">
      <w:r>
        <w:rPr>
          <w:noProof/>
        </w:rPr>
        <w:drawing>
          <wp:inline distT="0" distB="0" distL="0" distR="0" wp14:anchorId="51016F3F" wp14:editId="3F159958">
            <wp:extent cx="6479540" cy="5234940"/>
            <wp:effectExtent l="0" t="0" r="0" b="3810"/>
            <wp:docPr id="236" name="Imagem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01AB5" w14:textId="77777777" w:rsidR="00673CB2" w:rsidRDefault="00673CB2" w:rsidP="00E2554A">
      <w:r>
        <w:rPr>
          <w:noProof/>
        </w:rPr>
        <w:drawing>
          <wp:inline distT="0" distB="0" distL="0" distR="0" wp14:anchorId="3AA891D9" wp14:editId="6FEFF33E">
            <wp:extent cx="6479540" cy="4066540"/>
            <wp:effectExtent l="0" t="0" r="0" b="0"/>
            <wp:docPr id="237" name="Imagem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D630D" w14:textId="77777777" w:rsidR="00673CB2" w:rsidRDefault="00673CB2" w:rsidP="00E2554A">
      <w:r>
        <w:rPr>
          <w:noProof/>
        </w:rPr>
        <w:drawing>
          <wp:inline distT="0" distB="0" distL="0" distR="0" wp14:anchorId="63538151" wp14:editId="1594DA91">
            <wp:extent cx="6479540" cy="4634865"/>
            <wp:effectExtent l="0" t="0" r="0" b="0"/>
            <wp:docPr id="238" name="Image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DC6A2" w14:textId="77777777" w:rsidR="00673CB2" w:rsidRDefault="00673CB2" w:rsidP="00E2554A"/>
    <w:p w14:paraId="27BA17AF" w14:textId="77777777" w:rsidR="00673CB2" w:rsidRDefault="00673CB2" w:rsidP="00E2554A"/>
    <w:p w14:paraId="292B5E75" w14:textId="77777777" w:rsidR="00673CB2" w:rsidRDefault="00673CB2" w:rsidP="00E2554A"/>
    <w:p w14:paraId="7FD365B9" w14:textId="77777777" w:rsidR="00673CB2" w:rsidRDefault="00673CB2" w:rsidP="00E2554A"/>
    <w:p w14:paraId="6BF26563" w14:textId="77777777" w:rsidR="00673CB2" w:rsidRDefault="00673CB2" w:rsidP="00E2554A"/>
    <w:p w14:paraId="4D28787B" w14:textId="77777777" w:rsidR="00673CB2" w:rsidRDefault="00673CB2" w:rsidP="00E2554A"/>
    <w:p w14:paraId="24A2E7B8" w14:textId="77777777" w:rsidR="00673CB2" w:rsidRDefault="00673CB2" w:rsidP="00E2554A"/>
    <w:p w14:paraId="18A039F0" w14:textId="77777777" w:rsidR="00673CB2" w:rsidRDefault="00673CB2" w:rsidP="00E2554A"/>
    <w:p w14:paraId="55DB7996" w14:textId="77777777" w:rsidR="00673CB2" w:rsidRDefault="00673CB2" w:rsidP="00E2554A"/>
    <w:p w14:paraId="5FD461AE" w14:textId="77777777" w:rsidR="00673CB2" w:rsidRDefault="00673CB2" w:rsidP="00E2554A"/>
    <w:p w14:paraId="71B44984" w14:textId="77777777" w:rsidR="00673CB2" w:rsidRDefault="00673CB2" w:rsidP="00E2554A"/>
    <w:p w14:paraId="2C755014" w14:textId="77777777" w:rsidR="00673CB2" w:rsidRDefault="00673CB2" w:rsidP="00E2554A"/>
    <w:p w14:paraId="2B8DE450" w14:textId="77777777" w:rsidR="00673CB2" w:rsidRDefault="00673CB2" w:rsidP="00E2554A"/>
    <w:p w14:paraId="7D7C8AC1" w14:textId="77777777" w:rsidR="00673CB2" w:rsidRDefault="00673CB2" w:rsidP="00E2554A"/>
    <w:p w14:paraId="2DE40912" w14:textId="77777777" w:rsidR="00673CB2" w:rsidRDefault="00673CB2" w:rsidP="00E2554A"/>
    <w:p w14:paraId="203CD43A" w14:textId="77777777" w:rsidR="00673CB2" w:rsidRDefault="00673CB2" w:rsidP="00E2554A"/>
    <w:p w14:paraId="58A682FF" w14:textId="77777777" w:rsidR="00673CB2" w:rsidRDefault="00673CB2" w:rsidP="00E2554A"/>
    <w:p w14:paraId="06FC46E2" w14:textId="77777777" w:rsidR="00673CB2" w:rsidRDefault="00673CB2" w:rsidP="00E2554A"/>
    <w:p w14:paraId="17380234" w14:textId="77777777" w:rsidR="00673CB2" w:rsidRDefault="00673CB2" w:rsidP="00E2554A"/>
    <w:p w14:paraId="5AB93DE9" w14:textId="77777777" w:rsidR="00673CB2" w:rsidRDefault="00673CB2" w:rsidP="00E2554A"/>
    <w:p w14:paraId="0F88F641" w14:textId="77777777" w:rsidR="00673CB2" w:rsidRDefault="00673CB2" w:rsidP="00E2554A"/>
    <w:p w14:paraId="145BD097" w14:textId="77777777" w:rsidR="00673CB2" w:rsidRDefault="00673CB2" w:rsidP="00E2554A"/>
    <w:p w14:paraId="215DF471" w14:textId="77777777" w:rsidR="00673CB2" w:rsidRDefault="00673CB2" w:rsidP="00E2554A"/>
    <w:p w14:paraId="2C7766BF" w14:textId="77777777" w:rsidR="00673CB2" w:rsidRDefault="00673CB2" w:rsidP="00E2554A"/>
    <w:p w14:paraId="7BAD831A" w14:textId="77777777" w:rsidR="00673CB2" w:rsidRDefault="00673CB2" w:rsidP="00E2554A"/>
    <w:p w14:paraId="4A8B74DB" w14:textId="77777777" w:rsidR="00673CB2" w:rsidRDefault="00673CB2" w:rsidP="00E2554A"/>
    <w:p w14:paraId="630ECB80" w14:textId="77777777" w:rsidR="00673CB2" w:rsidRDefault="00673CB2" w:rsidP="00E2554A"/>
    <w:p w14:paraId="49A1D474" w14:textId="77777777" w:rsidR="00673CB2" w:rsidRDefault="00673CB2" w:rsidP="00E2554A"/>
    <w:p w14:paraId="60602FA5" w14:textId="77777777" w:rsidR="009F0BB5" w:rsidRDefault="009F0BB5" w:rsidP="00351A14">
      <w:pPr>
        <w:pStyle w:val="Ttulo1"/>
        <w:rPr>
          <w:b/>
          <w:bCs/>
        </w:rPr>
      </w:pPr>
      <w:bookmarkStart w:id="42" w:name="_Toc77954203"/>
      <w:r w:rsidRPr="00351A14">
        <w:rPr>
          <w:b/>
          <w:bCs/>
        </w:rPr>
        <w:t>ENSINO RELIGIOSO 1ª SEMANA</w:t>
      </w:r>
      <w:bookmarkEnd w:id="42"/>
    </w:p>
    <w:p w14:paraId="6510AE0C" w14:textId="77777777" w:rsidR="00673CB2" w:rsidRDefault="00673CB2" w:rsidP="00673CB2">
      <w:r>
        <w:rPr>
          <w:noProof/>
        </w:rPr>
        <w:drawing>
          <wp:inline distT="0" distB="0" distL="0" distR="0" wp14:anchorId="0A91B3DC" wp14:editId="12ADC7D5">
            <wp:extent cx="5727940" cy="2294255"/>
            <wp:effectExtent l="0" t="0" r="6350" b="0"/>
            <wp:docPr id="239" name="Imagem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737678" cy="229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1EBC8" w14:textId="77777777" w:rsidR="00673CB2" w:rsidRDefault="00673CB2" w:rsidP="00673CB2">
      <w:pPr>
        <w:jc w:val="center"/>
      </w:pPr>
      <w:r>
        <w:rPr>
          <w:noProof/>
        </w:rPr>
        <w:drawing>
          <wp:inline distT="0" distB="0" distL="0" distR="0" wp14:anchorId="2FD7DFBE" wp14:editId="07AF39B1">
            <wp:extent cx="5470736" cy="6761683"/>
            <wp:effectExtent l="0" t="0" r="0" b="1270"/>
            <wp:docPr id="240" name="Imagem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478407" cy="677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F474D" w14:textId="77777777" w:rsidR="00673CB2" w:rsidRDefault="00673CB2" w:rsidP="00673CB2">
      <w:pPr>
        <w:jc w:val="center"/>
      </w:pPr>
    </w:p>
    <w:p w14:paraId="688F212C" w14:textId="77777777" w:rsidR="00C42DA5" w:rsidRDefault="00A050AC" w:rsidP="00673CB2">
      <w:pPr>
        <w:jc w:val="center"/>
      </w:pPr>
      <w:r>
        <w:rPr>
          <w:noProof/>
        </w:rPr>
        <w:drawing>
          <wp:inline distT="0" distB="0" distL="0" distR="0" wp14:anchorId="68450195" wp14:editId="3A5A9981">
            <wp:extent cx="6479540" cy="882015"/>
            <wp:effectExtent l="0" t="0" r="0" b="0"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88AC5" w14:textId="77777777" w:rsidR="00A050AC" w:rsidRDefault="00A050AC" w:rsidP="00673CB2">
      <w:pPr>
        <w:jc w:val="center"/>
      </w:pPr>
    </w:p>
    <w:p w14:paraId="3AF09616" w14:textId="77777777" w:rsidR="00A050AC" w:rsidRDefault="00A050AC" w:rsidP="00673CB2">
      <w:pPr>
        <w:jc w:val="center"/>
      </w:pPr>
      <w:r>
        <w:rPr>
          <w:noProof/>
        </w:rPr>
        <w:drawing>
          <wp:inline distT="0" distB="0" distL="0" distR="0" wp14:anchorId="40BFC4AD" wp14:editId="17E90062">
            <wp:extent cx="6479335" cy="2234242"/>
            <wp:effectExtent l="0" t="0" r="0" b="0"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511733" cy="224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A0C3" w14:textId="77777777" w:rsidR="00673CB2" w:rsidRDefault="00C42DA5" w:rsidP="00673CB2">
      <w:pPr>
        <w:jc w:val="center"/>
      </w:pPr>
      <w:r>
        <w:rPr>
          <w:noProof/>
        </w:rPr>
        <w:drawing>
          <wp:inline distT="0" distB="0" distL="0" distR="0" wp14:anchorId="60C079C7" wp14:editId="530CC0C0">
            <wp:extent cx="6478905" cy="3071004"/>
            <wp:effectExtent l="0" t="0" r="0" b="0"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9"/>
                    <a:srcRect t="62909" b="-743"/>
                    <a:stretch/>
                  </pic:blipFill>
                  <pic:spPr bwMode="auto">
                    <a:xfrm>
                      <a:off x="0" y="0"/>
                      <a:ext cx="6479540" cy="3071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B6195B" w14:textId="77777777" w:rsidR="009A1983" w:rsidRDefault="009A1983" w:rsidP="00673CB2">
      <w:pPr>
        <w:jc w:val="center"/>
      </w:pPr>
      <w:r>
        <w:rPr>
          <w:noProof/>
        </w:rPr>
        <w:drawing>
          <wp:inline distT="0" distB="0" distL="0" distR="0" wp14:anchorId="2B4B7073" wp14:editId="0825B86F">
            <wp:extent cx="6479540" cy="483870"/>
            <wp:effectExtent l="0" t="0" r="0" b="0"/>
            <wp:docPr id="246" name="Imagem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77A97" w14:textId="77777777" w:rsidR="009A1983" w:rsidRDefault="009A1983" w:rsidP="00673CB2">
      <w:pPr>
        <w:jc w:val="center"/>
      </w:pPr>
    </w:p>
    <w:p w14:paraId="4926FE72" w14:textId="77777777" w:rsidR="00C42DA5" w:rsidRPr="00673CB2" w:rsidRDefault="00C42DA5" w:rsidP="00673CB2">
      <w:pPr>
        <w:jc w:val="center"/>
      </w:pPr>
      <w:r>
        <w:rPr>
          <w:noProof/>
        </w:rPr>
        <w:drawing>
          <wp:inline distT="0" distB="0" distL="0" distR="0" wp14:anchorId="2A2126D5" wp14:editId="54DB8F2C">
            <wp:extent cx="3548306" cy="2518914"/>
            <wp:effectExtent l="0" t="0" r="0" b="0"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574721" cy="253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C4489" w14:textId="77777777" w:rsidR="009F0BB5" w:rsidRDefault="009F0BB5" w:rsidP="00351A14">
      <w:pPr>
        <w:pStyle w:val="Ttulo1"/>
        <w:rPr>
          <w:b/>
          <w:bCs/>
        </w:rPr>
      </w:pPr>
      <w:bookmarkStart w:id="43" w:name="_Toc77954204"/>
      <w:r w:rsidRPr="00351A14">
        <w:rPr>
          <w:b/>
          <w:bCs/>
        </w:rPr>
        <w:t>ENSINO RELIGIOSO 2ª SEMANA</w:t>
      </w:r>
      <w:bookmarkEnd w:id="43"/>
    </w:p>
    <w:p w14:paraId="23DE35E8" w14:textId="77777777" w:rsidR="00DE6BBE" w:rsidRDefault="00DE6BBE" w:rsidP="00DE6BBE">
      <w:r>
        <w:rPr>
          <w:noProof/>
        </w:rPr>
        <w:drawing>
          <wp:inline distT="0" distB="0" distL="0" distR="0" wp14:anchorId="06106401" wp14:editId="3DD925BF">
            <wp:extent cx="6479540" cy="4520242"/>
            <wp:effectExtent l="0" t="0" r="0" b="0"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486126" cy="452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BBC2" w14:textId="77777777" w:rsidR="00DE6BBE" w:rsidRDefault="00DE6BBE" w:rsidP="00DE6BBE">
      <w:r>
        <w:rPr>
          <w:noProof/>
        </w:rPr>
        <w:drawing>
          <wp:inline distT="0" distB="0" distL="0" distR="0" wp14:anchorId="4E89F0BE" wp14:editId="1CE5997E">
            <wp:extent cx="6479185" cy="4662445"/>
            <wp:effectExtent l="0" t="0" r="0" b="5080"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484007" cy="466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B6FA" w14:textId="77777777" w:rsidR="00DE6BBE" w:rsidRDefault="00DE6BBE" w:rsidP="00DE6BBE"/>
    <w:p w14:paraId="140162D3" w14:textId="77777777" w:rsidR="00DE6BBE" w:rsidRDefault="00DE6BBE" w:rsidP="00DE6BBE">
      <w:r>
        <w:rPr>
          <w:noProof/>
        </w:rPr>
        <w:drawing>
          <wp:inline distT="0" distB="0" distL="0" distR="0" wp14:anchorId="2F3E42E7" wp14:editId="02996061">
            <wp:extent cx="6479540" cy="3120414"/>
            <wp:effectExtent l="0" t="0" r="0" b="3810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484439" cy="312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8EF81" w14:textId="77777777" w:rsidR="00C8586B" w:rsidRDefault="00C8586B" w:rsidP="00DE6BBE">
      <w:r>
        <w:rPr>
          <w:noProof/>
        </w:rPr>
        <w:drawing>
          <wp:inline distT="0" distB="0" distL="0" distR="0" wp14:anchorId="51130F27" wp14:editId="63392190">
            <wp:extent cx="6479540" cy="358775"/>
            <wp:effectExtent l="0" t="0" r="0" b="3175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8D9D7" w14:textId="77777777" w:rsidR="00C8586B" w:rsidRDefault="00C8586B" w:rsidP="00DE6BBE">
      <w:r>
        <w:rPr>
          <w:noProof/>
        </w:rPr>
        <w:drawing>
          <wp:inline distT="0" distB="0" distL="0" distR="0" wp14:anchorId="21C96C5A" wp14:editId="474E86C5">
            <wp:extent cx="6479244" cy="5236234"/>
            <wp:effectExtent l="0" t="0" r="0" b="2540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490033" cy="524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ECDC" w14:textId="77777777" w:rsidR="00C8586B" w:rsidRPr="00DE6BBE" w:rsidRDefault="00C8586B" w:rsidP="00DE6BBE">
      <w:r>
        <w:rPr>
          <w:noProof/>
        </w:rPr>
        <w:drawing>
          <wp:inline distT="0" distB="0" distL="0" distR="0" wp14:anchorId="2A9517BF" wp14:editId="34BCCE9B">
            <wp:extent cx="6479540" cy="613410"/>
            <wp:effectExtent l="0" t="0" r="0" b="0"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0B95E" w14:textId="77777777" w:rsidR="009F0BB5" w:rsidRDefault="009F0BB5" w:rsidP="00351A14">
      <w:pPr>
        <w:pStyle w:val="Ttulo1"/>
        <w:rPr>
          <w:b/>
          <w:bCs/>
        </w:rPr>
      </w:pPr>
      <w:bookmarkStart w:id="44" w:name="_Toc77954205"/>
      <w:r w:rsidRPr="00351A14">
        <w:rPr>
          <w:b/>
          <w:bCs/>
        </w:rPr>
        <w:t>ENSINO RELIGIOSO 3ª SEMANA</w:t>
      </w:r>
      <w:bookmarkEnd w:id="44"/>
    </w:p>
    <w:p w14:paraId="60B43851" w14:textId="77777777" w:rsidR="007328CB" w:rsidRDefault="007328CB" w:rsidP="007328CB">
      <w:r>
        <w:rPr>
          <w:noProof/>
        </w:rPr>
        <w:drawing>
          <wp:inline distT="0" distB="0" distL="0" distR="0" wp14:anchorId="4A4EF071" wp14:editId="516AFA9D">
            <wp:extent cx="6479540" cy="2092960"/>
            <wp:effectExtent l="0" t="0" r="0" b="2540"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16E4A" w14:textId="77777777" w:rsidR="007328CB" w:rsidRDefault="007328CB" w:rsidP="007328CB">
      <w:pPr>
        <w:jc w:val="center"/>
      </w:pPr>
      <w:r>
        <w:rPr>
          <w:noProof/>
        </w:rPr>
        <w:drawing>
          <wp:inline distT="0" distB="0" distL="0" distR="0" wp14:anchorId="101D3187" wp14:editId="4B01CF60">
            <wp:extent cx="4495464" cy="2683885"/>
            <wp:effectExtent l="0" t="0" r="635" b="2540"/>
            <wp:docPr id="255" name="Imagem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4502920" cy="268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0F82D" w14:textId="77777777" w:rsidR="007328CB" w:rsidRDefault="007328CB" w:rsidP="007328CB">
      <w:pPr>
        <w:jc w:val="center"/>
      </w:pPr>
      <w:r>
        <w:rPr>
          <w:noProof/>
        </w:rPr>
        <w:drawing>
          <wp:inline distT="0" distB="0" distL="0" distR="0" wp14:anchorId="1F7D6CB8" wp14:editId="29C09654">
            <wp:extent cx="6367396" cy="837421"/>
            <wp:effectExtent l="0" t="0" r="0" b="1270"/>
            <wp:docPr id="256" name="Imagem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377576" cy="83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DDAC0" w14:textId="77777777" w:rsidR="007328CB" w:rsidRDefault="007328CB" w:rsidP="007328CB">
      <w:pPr>
        <w:jc w:val="center"/>
      </w:pPr>
      <w:r>
        <w:rPr>
          <w:noProof/>
        </w:rPr>
        <w:drawing>
          <wp:inline distT="0" distB="0" distL="0" distR="0" wp14:anchorId="5C53D2EE" wp14:editId="16CFDA11">
            <wp:extent cx="6479540" cy="3579963"/>
            <wp:effectExtent l="0" t="0" r="0" b="1905"/>
            <wp:docPr id="257" name="Imagem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487418" cy="3584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A9BB" w14:textId="77777777" w:rsidR="007328CB" w:rsidRDefault="003B349F" w:rsidP="007328CB">
      <w:pPr>
        <w:jc w:val="center"/>
      </w:pPr>
      <w:r>
        <w:rPr>
          <w:noProof/>
        </w:rPr>
        <w:drawing>
          <wp:inline distT="0" distB="0" distL="0" distR="0" wp14:anchorId="3EED7D57" wp14:editId="37EE512A">
            <wp:extent cx="6479540" cy="1567815"/>
            <wp:effectExtent l="0" t="0" r="0" b="0"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52455" w14:textId="77777777" w:rsidR="003B349F" w:rsidRDefault="003B349F" w:rsidP="007328CB">
      <w:pPr>
        <w:jc w:val="center"/>
      </w:pPr>
      <w:r>
        <w:rPr>
          <w:noProof/>
        </w:rPr>
        <w:drawing>
          <wp:inline distT="0" distB="0" distL="0" distR="0" wp14:anchorId="4CAC9AF0" wp14:editId="14C0CB7F">
            <wp:extent cx="6479540" cy="6621780"/>
            <wp:effectExtent l="0" t="0" r="0" b="7620"/>
            <wp:docPr id="259" name="Image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2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F899A" w14:textId="77777777" w:rsidR="003B349F" w:rsidRDefault="003B349F" w:rsidP="007328CB">
      <w:pPr>
        <w:jc w:val="center"/>
      </w:pPr>
    </w:p>
    <w:p w14:paraId="07CE9FAE" w14:textId="77777777" w:rsidR="003B349F" w:rsidRDefault="003B349F" w:rsidP="007328CB">
      <w:pPr>
        <w:jc w:val="center"/>
      </w:pPr>
    </w:p>
    <w:p w14:paraId="1CD09BAC" w14:textId="77777777" w:rsidR="003B349F" w:rsidRDefault="003B349F" w:rsidP="007328CB">
      <w:pPr>
        <w:jc w:val="center"/>
      </w:pPr>
    </w:p>
    <w:p w14:paraId="09F0D793" w14:textId="77777777" w:rsidR="003B349F" w:rsidRDefault="003B349F" w:rsidP="007328CB">
      <w:pPr>
        <w:jc w:val="center"/>
      </w:pPr>
    </w:p>
    <w:p w14:paraId="778ADDD1" w14:textId="77777777" w:rsidR="003B349F" w:rsidRDefault="003B349F" w:rsidP="007328CB">
      <w:pPr>
        <w:jc w:val="center"/>
      </w:pPr>
    </w:p>
    <w:p w14:paraId="256C9CB4" w14:textId="77777777" w:rsidR="003B349F" w:rsidRPr="007328CB" w:rsidRDefault="003B349F" w:rsidP="007328CB">
      <w:pPr>
        <w:jc w:val="center"/>
      </w:pPr>
    </w:p>
    <w:p w14:paraId="52C46FF2" w14:textId="77777777" w:rsidR="009F0BB5" w:rsidRDefault="009F0BB5" w:rsidP="00351A14">
      <w:pPr>
        <w:pStyle w:val="Ttulo1"/>
        <w:rPr>
          <w:b/>
          <w:bCs/>
        </w:rPr>
      </w:pPr>
      <w:bookmarkStart w:id="45" w:name="_Toc77954206"/>
      <w:r w:rsidRPr="00351A14">
        <w:rPr>
          <w:b/>
          <w:bCs/>
        </w:rPr>
        <w:t>ENSINO RELIGIOSO 4ª SEMANA</w:t>
      </w:r>
      <w:bookmarkEnd w:id="45"/>
    </w:p>
    <w:p w14:paraId="5507667D" w14:textId="77777777" w:rsidR="003B349F" w:rsidRDefault="003B349F" w:rsidP="003B349F">
      <w:r>
        <w:rPr>
          <w:noProof/>
        </w:rPr>
        <w:drawing>
          <wp:inline distT="0" distB="0" distL="0" distR="0" wp14:anchorId="434B869A" wp14:editId="43779604">
            <wp:extent cx="6479540" cy="5431790"/>
            <wp:effectExtent l="0" t="0" r="0" b="0"/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3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39F81" w14:textId="77777777" w:rsidR="004168BF" w:rsidRDefault="004168BF" w:rsidP="003B349F">
      <w:r>
        <w:rPr>
          <w:noProof/>
        </w:rPr>
        <w:drawing>
          <wp:inline distT="0" distB="0" distL="0" distR="0" wp14:anchorId="5DC2E9A6" wp14:editId="198A691D">
            <wp:extent cx="6479540" cy="3778370"/>
            <wp:effectExtent l="0" t="0" r="0" b="0"/>
            <wp:docPr id="261" name="Imagem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6483183" cy="378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AE663" w14:textId="77777777" w:rsidR="004168BF" w:rsidRDefault="003B6D98" w:rsidP="003B349F">
      <w:r>
        <w:rPr>
          <w:noProof/>
        </w:rPr>
        <w:drawing>
          <wp:inline distT="0" distB="0" distL="0" distR="0" wp14:anchorId="6DEF2EE9" wp14:editId="0BE79563">
            <wp:extent cx="6479540" cy="4619625"/>
            <wp:effectExtent l="0" t="0" r="0" b="9525"/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54B98" w14:textId="77777777" w:rsidR="003B6D98" w:rsidRDefault="003B6D98" w:rsidP="003B349F"/>
    <w:p w14:paraId="0E51C1CA" w14:textId="77777777" w:rsidR="003B6D98" w:rsidRDefault="003B6D98" w:rsidP="003B349F"/>
    <w:p w14:paraId="7184255E" w14:textId="77777777" w:rsidR="003B6D98" w:rsidRDefault="003B6D98" w:rsidP="003B349F">
      <w:r>
        <w:rPr>
          <w:noProof/>
        </w:rPr>
        <w:drawing>
          <wp:inline distT="0" distB="0" distL="0" distR="0" wp14:anchorId="4E5AAA71" wp14:editId="074982BA">
            <wp:extent cx="6479540" cy="3743325"/>
            <wp:effectExtent l="0" t="0" r="0" b="9525"/>
            <wp:docPr id="263" name="Imagem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A6FD2" w14:textId="77777777" w:rsidR="003B6D98" w:rsidRDefault="003B6D98" w:rsidP="003B349F"/>
    <w:p w14:paraId="40C0C20D" w14:textId="77777777" w:rsidR="003B6D98" w:rsidRDefault="003B6D98" w:rsidP="003B349F"/>
    <w:p w14:paraId="3DE142D1" w14:textId="77777777" w:rsidR="003B6D98" w:rsidRDefault="003B6D98" w:rsidP="003B349F"/>
    <w:p w14:paraId="05CD1A74" w14:textId="77777777" w:rsidR="003B6D98" w:rsidRDefault="003B6D98" w:rsidP="003B349F"/>
    <w:p w14:paraId="287C9568" w14:textId="77777777" w:rsidR="003B6D98" w:rsidRDefault="003B6D98" w:rsidP="003B349F"/>
    <w:p w14:paraId="4E7C7246" w14:textId="77777777" w:rsidR="003B6D98" w:rsidRDefault="003B6D98" w:rsidP="003B349F">
      <w:r>
        <w:rPr>
          <w:noProof/>
        </w:rPr>
        <w:drawing>
          <wp:inline distT="0" distB="0" distL="0" distR="0" wp14:anchorId="2A28CC99" wp14:editId="7A3DD7CE">
            <wp:extent cx="6479540" cy="4776470"/>
            <wp:effectExtent l="0" t="0" r="0" b="5080"/>
            <wp:docPr id="264" name="Imagem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8C9D0" w14:textId="77777777" w:rsidR="003B6D98" w:rsidRDefault="003B6D98" w:rsidP="003B349F">
      <w:r>
        <w:rPr>
          <w:noProof/>
        </w:rPr>
        <w:drawing>
          <wp:inline distT="0" distB="0" distL="0" distR="0" wp14:anchorId="318CEBF4" wp14:editId="0644BBB2">
            <wp:extent cx="6479540" cy="2642870"/>
            <wp:effectExtent l="0" t="0" r="0" b="5080"/>
            <wp:docPr id="265" name="Imagem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F6FE" w14:textId="77777777" w:rsidR="003B6D98" w:rsidRPr="003B349F" w:rsidRDefault="003B6D98" w:rsidP="003B349F">
      <w:r>
        <w:rPr>
          <w:noProof/>
        </w:rPr>
        <w:drawing>
          <wp:inline distT="0" distB="0" distL="0" distR="0" wp14:anchorId="15E15D27" wp14:editId="01BF7192">
            <wp:extent cx="6479540" cy="1638935"/>
            <wp:effectExtent l="0" t="0" r="0" b="0"/>
            <wp:docPr id="266" name="Imagem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A6496" w14:textId="77777777" w:rsidR="003B349F" w:rsidRPr="003B349F" w:rsidRDefault="003B349F" w:rsidP="003B349F"/>
    <w:p w14:paraId="2121A124" w14:textId="77777777" w:rsidR="009F0BB5" w:rsidRDefault="009F0BB5" w:rsidP="00351A14">
      <w:pPr>
        <w:pStyle w:val="Ttulo1"/>
        <w:rPr>
          <w:b/>
          <w:bCs/>
        </w:rPr>
      </w:pPr>
      <w:bookmarkStart w:id="46" w:name="_Toc77954207"/>
      <w:r w:rsidRPr="00351A14">
        <w:rPr>
          <w:b/>
          <w:bCs/>
        </w:rPr>
        <w:t>ENSINO RELIGIOSO 5ª SEMANA</w:t>
      </w:r>
      <w:bookmarkEnd w:id="46"/>
    </w:p>
    <w:p w14:paraId="222FA2F8" w14:textId="77777777" w:rsidR="003B6D98" w:rsidRDefault="00C87167" w:rsidP="003B6D98">
      <w:r>
        <w:rPr>
          <w:noProof/>
        </w:rPr>
        <w:drawing>
          <wp:inline distT="0" distB="0" distL="0" distR="0" wp14:anchorId="28749DB2" wp14:editId="1CD27D3A">
            <wp:extent cx="6479540" cy="5845810"/>
            <wp:effectExtent l="0" t="0" r="0" b="2540"/>
            <wp:docPr id="267" name="Imagem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4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C31C" w14:textId="77777777" w:rsidR="00C87167" w:rsidRDefault="00C87167" w:rsidP="003B6D98">
      <w:r>
        <w:rPr>
          <w:noProof/>
        </w:rPr>
        <w:drawing>
          <wp:inline distT="0" distB="0" distL="0" distR="0" wp14:anchorId="521AD018" wp14:editId="69AE0122">
            <wp:extent cx="6478899" cy="2932669"/>
            <wp:effectExtent l="0" t="0" r="0" b="1270"/>
            <wp:docPr id="268" name="Imagem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495622" cy="294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D9CB" w14:textId="77777777" w:rsidR="00C87167" w:rsidRDefault="00C87167" w:rsidP="003B6D98">
      <w:r>
        <w:rPr>
          <w:noProof/>
        </w:rPr>
        <w:drawing>
          <wp:inline distT="0" distB="0" distL="0" distR="0" wp14:anchorId="536E5C14" wp14:editId="4BCF463A">
            <wp:extent cx="5769980" cy="678358"/>
            <wp:effectExtent l="0" t="0" r="2540" b="7620"/>
            <wp:docPr id="269" name="Imagem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855562" cy="68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2BAB" w14:textId="77777777" w:rsidR="00C87167" w:rsidRDefault="00C87167" w:rsidP="00C87167">
      <w:pPr>
        <w:jc w:val="center"/>
      </w:pPr>
      <w:r>
        <w:rPr>
          <w:noProof/>
        </w:rPr>
        <w:drawing>
          <wp:inline distT="0" distB="0" distL="0" distR="0" wp14:anchorId="69C60C8A" wp14:editId="6DDBF26E">
            <wp:extent cx="4210581" cy="2311400"/>
            <wp:effectExtent l="0" t="0" r="0" b="0"/>
            <wp:docPr id="271" name="Imagem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4231045" cy="232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0202">
        <w:rPr>
          <w:noProof/>
        </w:rPr>
        <w:drawing>
          <wp:inline distT="0" distB="0" distL="0" distR="0" wp14:anchorId="29F0602C" wp14:editId="05A6355B">
            <wp:extent cx="5890895" cy="6435306"/>
            <wp:effectExtent l="0" t="0" r="0" b="3810"/>
            <wp:docPr id="272" name="Imagem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910146" cy="645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020AE" w14:textId="77777777" w:rsidR="001A0202" w:rsidRDefault="001A0202" w:rsidP="00C87167">
      <w:pPr>
        <w:jc w:val="center"/>
      </w:pPr>
    </w:p>
    <w:p w14:paraId="494279B8" w14:textId="77777777" w:rsidR="001A0202" w:rsidRDefault="001A0202" w:rsidP="00C87167">
      <w:pPr>
        <w:jc w:val="center"/>
      </w:pPr>
      <w:r>
        <w:rPr>
          <w:noProof/>
        </w:rPr>
        <w:drawing>
          <wp:inline distT="0" distB="0" distL="0" distR="0" wp14:anchorId="54598E78" wp14:editId="0ABB6418">
            <wp:extent cx="6479540" cy="2578100"/>
            <wp:effectExtent l="0" t="0" r="0" b="0"/>
            <wp:docPr id="273" name="Imagem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45EC3" w14:textId="77777777" w:rsidR="00A7415F" w:rsidRDefault="00A7415F" w:rsidP="00C87167">
      <w:pPr>
        <w:jc w:val="center"/>
      </w:pPr>
    </w:p>
    <w:p w14:paraId="57F42D4A" w14:textId="77777777" w:rsidR="00A7415F" w:rsidRDefault="00A7415F" w:rsidP="00C87167">
      <w:pPr>
        <w:jc w:val="center"/>
      </w:pPr>
    </w:p>
    <w:p w14:paraId="4D7A508A" w14:textId="77777777" w:rsidR="00A7415F" w:rsidRDefault="00A7415F" w:rsidP="00C87167">
      <w:pPr>
        <w:jc w:val="center"/>
      </w:pPr>
    </w:p>
    <w:p w14:paraId="6870A41C" w14:textId="77777777" w:rsidR="00A7415F" w:rsidRDefault="00A7415F" w:rsidP="00C87167">
      <w:pPr>
        <w:jc w:val="center"/>
      </w:pPr>
    </w:p>
    <w:p w14:paraId="4454A82E" w14:textId="77777777" w:rsidR="00A7415F" w:rsidRDefault="00A7415F" w:rsidP="00C87167">
      <w:pPr>
        <w:jc w:val="center"/>
      </w:pPr>
    </w:p>
    <w:p w14:paraId="7EC4B6A9" w14:textId="77777777" w:rsidR="00A7415F" w:rsidRDefault="00A7415F" w:rsidP="00C87167">
      <w:pPr>
        <w:jc w:val="center"/>
      </w:pPr>
    </w:p>
    <w:p w14:paraId="5BA07C4F" w14:textId="77777777" w:rsidR="00A7415F" w:rsidRDefault="00A7415F" w:rsidP="00C87167">
      <w:pPr>
        <w:jc w:val="center"/>
      </w:pPr>
    </w:p>
    <w:p w14:paraId="36CDD9E9" w14:textId="77777777" w:rsidR="00A7415F" w:rsidRDefault="00A7415F" w:rsidP="00C87167">
      <w:pPr>
        <w:jc w:val="center"/>
      </w:pPr>
    </w:p>
    <w:p w14:paraId="122D991D" w14:textId="77777777" w:rsidR="00A7415F" w:rsidRDefault="00A7415F" w:rsidP="00C87167">
      <w:pPr>
        <w:jc w:val="center"/>
      </w:pPr>
    </w:p>
    <w:p w14:paraId="7A579C5D" w14:textId="77777777" w:rsidR="00A7415F" w:rsidRDefault="00A7415F" w:rsidP="00C87167">
      <w:pPr>
        <w:jc w:val="center"/>
      </w:pPr>
    </w:p>
    <w:p w14:paraId="0E1689C9" w14:textId="77777777" w:rsidR="00A7415F" w:rsidRDefault="00A7415F" w:rsidP="00C87167">
      <w:pPr>
        <w:jc w:val="center"/>
      </w:pPr>
    </w:p>
    <w:p w14:paraId="11B08A03" w14:textId="77777777" w:rsidR="00A7415F" w:rsidRDefault="00A7415F" w:rsidP="00C87167">
      <w:pPr>
        <w:jc w:val="center"/>
      </w:pPr>
    </w:p>
    <w:p w14:paraId="3CAB4C16" w14:textId="77777777" w:rsidR="00A7415F" w:rsidRDefault="00A7415F" w:rsidP="00C87167">
      <w:pPr>
        <w:jc w:val="center"/>
      </w:pPr>
    </w:p>
    <w:p w14:paraId="1292CE46" w14:textId="77777777" w:rsidR="00A7415F" w:rsidRDefault="00A7415F" w:rsidP="00C87167">
      <w:pPr>
        <w:jc w:val="center"/>
      </w:pPr>
    </w:p>
    <w:p w14:paraId="25000496" w14:textId="77777777" w:rsidR="00A7415F" w:rsidRDefault="00A7415F" w:rsidP="00C87167">
      <w:pPr>
        <w:jc w:val="center"/>
      </w:pPr>
    </w:p>
    <w:p w14:paraId="0CBCA7F7" w14:textId="77777777" w:rsidR="00A7415F" w:rsidRDefault="00A7415F" w:rsidP="00C87167">
      <w:pPr>
        <w:jc w:val="center"/>
      </w:pPr>
    </w:p>
    <w:p w14:paraId="3C846E6C" w14:textId="77777777" w:rsidR="00A7415F" w:rsidRDefault="00A7415F" w:rsidP="00C87167">
      <w:pPr>
        <w:jc w:val="center"/>
      </w:pPr>
    </w:p>
    <w:p w14:paraId="3F8CE7D9" w14:textId="77777777" w:rsidR="00A7415F" w:rsidRDefault="00A7415F" w:rsidP="00C87167">
      <w:pPr>
        <w:jc w:val="center"/>
      </w:pPr>
    </w:p>
    <w:p w14:paraId="1BA735AB" w14:textId="77777777" w:rsidR="00A7415F" w:rsidRDefault="00A7415F" w:rsidP="00C87167">
      <w:pPr>
        <w:jc w:val="center"/>
      </w:pPr>
    </w:p>
    <w:p w14:paraId="78C29FAF" w14:textId="77777777" w:rsidR="00A7415F" w:rsidRDefault="00A7415F" w:rsidP="00C87167">
      <w:pPr>
        <w:jc w:val="center"/>
      </w:pPr>
    </w:p>
    <w:p w14:paraId="5D74F01D" w14:textId="77777777" w:rsidR="00A7415F" w:rsidRDefault="00A7415F" w:rsidP="00C87167">
      <w:pPr>
        <w:jc w:val="center"/>
      </w:pPr>
    </w:p>
    <w:p w14:paraId="6A2C65F8" w14:textId="77777777" w:rsidR="00A7415F" w:rsidRDefault="00A7415F" w:rsidP="00C87167">
      <w:pPr>
        <w:jc w:val="center"/>
      </w:pPr>
    </w:p>
    <w:p w14:paraId="4450C857" w14:textId="77777777" w:rsidR="00A7415F" w:rsidRDefault="00A7415F" w:rsidP="00C87167">
      <w:pPr>
        <w:jc w:val="center"/>
      </w:pPr>
    </w:p>
    <w:p w14:paraId="6A228500" w14:textId="77777777" w:rsidR="00A7415F" w:rsidRDefault="00A7415F" w:rsidP="00C87167">
      <w:pPr>
        <w:jc w:val="center"/>
      </w:pPr>
    </w:p>
    <w:p w14:paraId="49553135" w14:textId="77777777" w:rsidR="00A7415F" w:rsidRDefault="00A7415F" w:rsidP="00C87167">
      <w:pPr>
        <w:jc w:val="center"/>
      </w:pPr>
    </w:p>
    <w:p w14:paraId="644DA0C8" w14:textId="77777777" w:rsidR="00A7415F" w:rsidRDefault="00A7415F" w:rsidP="00C87167">
      <w:pPr>
        <w:jc w:val="center"/>
      </w:pPr>
    </w:p>
    <w:p w14:paraId="111E1364" w14:textId="77777777" w:rsidR="00A7415F" w:rsidRDefault="00A7415F" w:rsidP="00C87167">
      <w:pPr>
        <w:jc w:val="center"/>
      </w:pPr>
    </w:p>
    <w:p w14:paraId="49DAAB09" w14:textId="77777777" w:rsidR="00A7415F" w:rsidRDefault="00A7415F" w:rsidP="00C87167">
      <w:pPr>
        <w:jc w:val="center"/>
      </w:pPr>
    </w:p>
    <w:p w14:paraId="64E04B96" w14:textId="77777777" w:rsidR="00A7415F" w:rsidRDefault="00A7415F" w:rsidP="00C87167">
      <w:pPr>
        <w:jc w:val="center"/>
      </w:pPr>
    </w:p>
    <w:p w14:paraId="0BC0B919" w14:textId="77777777" w:rsidR="00A7415F" w:rsidRDefault="00A7415F" w:rsidP="00C87167">
      <w:pPr>
        <w:jc w:val="center"/>
      </w:pPr>
    </w:p>
    <w:p w14:paraId="7B89B45E" w14:textId="77777777" w:rsidR="00A7415F" w:rsidRDefault="00A7415F" w:rsidP="00C87167">
      <w:pPr>
        <w:jc w:val="center"/>
      </w:pPr>
    </w:p>
    <w:p w14:paraId="6CD97481" w14:textId="77777777" w:rsidR="00A7415F" w:rsidRDefault="00A7415F" w:rsidP="00C87167">
      <w:pPr>
        <w:jc w:val="center"/>
      </w:pPr>
    </w:p>
    <w:p w14:paraId="6D576A87" w14:textId="77777777" w:rsidR="00A7415F" w:rsidRDefault="00A7415F" w:rsidP="00C87167">
      <w:pPr>
        <w:jc w:val="center"/>
      </w:pPr>
    </w:p>
    <w:p w14:paraId="4D9EAC03" w14:textId="77777777" w:rsidR="00A7415F" w:rsidRDefault="00A7415F" w:rsidP="00C87167">
      <w:pPr>
        <w:jc w:val="center"/>
      </w:pPr>
    </w:p>
    <w:p w14:paraId="5B39C961" w14:textId="77777777" w:rsidR="00A7415F" w:rsidRDefault="00A7415F" w:rsidP="00C87167">
      <w:pPr>
        <w:jc w:val="center"/>
      </w:pPr>
    </w:p>
    <w:p w14:paraId="52EF635B" w14:textId="77777777" w:rsidR="00A7415F" w:rsidRDefault="00A7415F" w:rsidP="00C87167">
      <w:pPr>
        <w:jc w:val="center"/>
      </w:pPr>
    </w:p>
    <w:p w14:paraId="44C38116" w14:textId="77777777" w:rsidR="00A7415F" w:rsidRPr="003B6D98" w:rsidRDefault="00A7415F" w:rsidP="00C87167">
      <w:pPr>
        <w:jc w:val="center"/>
      </w:pPr>
    </w:p>
    <w:p w14:paraId="1B3BF978" w14:textId="77777777" w:rsidR="009F0BB5" w:rsidRDefault="009F0BB5" w:rsidP="00351A14">
      <w:pPr>
        <w:pStyle w:val="Ttulo1"/>
        <w:rPr>
          <w:b/>
          <w:bCs/>
        </w:rPr>
      </w:pPr>
      <w:bookmarkStart w:id="47" w:name="_Toc77954208"/>
      <w:r w:rsidRPr="00351A14">
        <w:rPr>
          <w:b/>
          <w:bCs/>
        </w:rPr>
        <w:t>ENSINO RELIGIOSO 6ª SEMANA</w:t>
      </w:r>
      <w:bookmarkEnd w:id="47"/>
    </w:p>
    <w:p w14:paraId="66DE2737" w14:textId="77777777" w:rsidR="00A7415F" w:rsidRDefault="00A7415F" w:rsidP="00A7415F">
      <w:r>
        <w:rPr>
          <w:noProof/>
        </w:rPr>
        <w:drawing>
          <wp:inline distT="0" distB="0" distL="0" distR="0" wp14:anchorId="51FB9FAB" wp14:editId="3D2950BE">
            <wp:extent cx="6479245" cy="5063466"/>
            <wp:effectExtent l="0" t="0" r="0" b="4445"/>
            <wp:docPr id="274" name="Imagem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482979" cy="506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352C7" w14:textId="77777777" w:rsidR="00A7415F" w:rsidRDefault="00A7415F" w:rsidP="00A7415F">
      <w:r>
        <w:rPr>
          <w:noProof/>
        </w:rPr>
        <w:drawing>
          <wp:inline distT="0" distB="0" distL="0" distR="0" wp14:anchorId="750B58E5" wp14:editId="4F5E3B28">
            <wp:extent cx="6081623" cy="4096903"/>
            <wp:effectExtent l="0" t="0" r="0" b="0"/>
            <wp:docPr id="275" name="Imagem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6090627" cy="410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B8869" w14:textId="77777777" w:rsidR="00A7415F" w:rsidRDefault="00A7415F" w:rsidP="00A7415F"/>
    <w:p w14:paraId="020D288C" w14:textId="77777777" w:rsidR="009C4BD0" w:rsidRDefault="00A7415F" w:rsidP="00B800B3">
      <w:r>
        <w:t xml:space="preserve"> </w:t>
      </w:r>
      <w:r w:rsidR="00B800B3">
        <w:rPr>
          <w:noProof/>
        </w:rPr>
        <w:drawing>
          <wp:inline distT="0" distB="0" distL="0" distR="0" wp14:anchorId="6D105202" wp14:editId="262706D2">
            <wp:extent cx="6021238" cy="3538746"/>
            <wp:effectExtent l="0" t="0" r="0" b="5080"/>
            <wp:docPr id="276" name="Imagem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027689" cy="354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934D6" w14:textId="77777777" w:rsidR="00B800B3" w:rsidRDefault="00B800B3" w:rsidP="00B800B3">
      <w:r>
        <w:rPr>
          <w:noProof/>
        </w:rPr>
        <w:drawing>
          <wp:inline distT="0" distB="0" distL="0" distR="0" wp14:anchorId="423D75F0" wp14:editId="4AE25540">
            <wp:extent cx="6168539" cy="1285335"/>
            <wp:effectExtent l="0" t="0" r="3810" b="0"/>
            <wp:docPr id="277" name="Imagem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208725" cy="129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CD581" w14:textId="77777777" w:rsidR="00B800B3" w:rsidRDefault="00B800B3" w:rsidP="00B800B3"/>
    <w:p w14:paraId="6D278596" w14:textId="77777777" w:rsidR="00B800B3" w:rsidRDefault="00B800B3" w:rsidP="00B800B3"/>
    <w:p w14:paraId="203CAF86" w14:textId="77777777" w:rsidR="00B800B3" w:rsidRDefault="00B800B3" w:rsidP="00B800B3"/>
    <w:p w14:paraId="53266E09" w14:textId="77777777" w:rsidR="00B800B3" w:rsidRDefault="00B800B3" w:rsidP="00B800B3"/>
    <w:p w14:paraId="04583E9E" w14:textId="77777777" w:rsidR="00B800B3" w:rsidRDefault="00B800B3" w:rsidP="00B800B3"/>
    <w:p w14:paraId="4866E3BA" w14:textId="77777777" w:rsidR="00B800B3" w:rsidRDefault="00B800B3" w:rsidP="00B800B3"/>
    <w:p w14:paraId="2E3B367B" w14:textId="77777777" w:rsidR="00B800B3" w:rsidRDefault="00B800B3" w:rsidP="00B800B3"/>
    <w:p w14:paraId="30A5D358" w14:textId="77777777" w:rsidR="00B800B3" w:rsidRDefault="00B800B3" w:rsidP="00B800B3"/>
    <w:p w14:paraId="64A99575" w14:textId="77777777" w:rsidR="00B800B3" w:rsidRDefault="00B800B3" w:rsidP="00B800B3"/>
    <w:p w14:paraId="58D79613" w14:textId="77777777" w:rsidR="00B800B3" w:rsidRDefault="00B800B3" w:rsidP="00B800B3"/>
    <w:p w14:paraId="61A5384F" w14:textId="77777777" w:rsidR="00B800B3" w:rsidRDefault="00B800B3" w:rsidP="00B800B3"/>
    <w:p w14:paraId="1A6E0DA3" w14:textId="77777777" w:rsidR="00B800B3" w:rsidRDefault="00B800B3" w:rsidP="00B800B3"/>
    <w:p w14:paraId="0B0DDF04" w14:textId="77777777" w:rsidR="00B800B3" w:rsidRDefault="00B800B3" w:rsidP="00B800B3"/>
    <w:p w14:paraId="2E3143CB" w14:textId="77777777" w:rsidR="00B800B3" w:rsidRDefault="00B800B3" w:rsidP="00B800B3"/>
    <w:p w14:paraId="33028416" w14:textId="77777777" w:rsidR="00B800B3" w:rsidRDefault="00B800B3" w:rsidP="00B800B3"/>
    <w:p w14:paraId="02920275" w14:textId="77777777" w:rsidR="00B800B3" w:rsidRDefault="00B800B3" w:rsidP="00B800B3"/>
    <w:p w14:paraId="3674FA67" w14:textId="77777777" w:rsidR="00B800B3" w:rsidRDefault="00B800B3" w:rsidP="00B800B3"/>
    <w:p w14:paraId="40B7083A" w14:textId="77777777" w:rsidR="00B800B3" w:rsidRDefault="00B800B3" w:rsidP="00B800B3">
      <w:pPr>
        <w:jc w:val="center"/>
      </w:pPr>
      <w:r>
        <w:rPr>
          <w:noProof/>
        </w:rPr>
        <w:drawing>
          <wp:inline distT="0" distB="0" distL="0" distR="0" wp14:anchorId="67ED42A7" wp14:editId="1422E8AC">
            <wp:extent cx="4054415" cy="1339604"/>
            <wp:effectExtent l="0" t="0" r="3810" b="0"/>
            <wp:docPr id="278" name="Imagem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4074971" cy="134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00B3" w:rsidSect="00C722FF">
      <w:footerReference w:type="default" r:id="rId272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06423" w14:textId="77777777" w:rsidR="001A0F20" w:rsidRDefault="001A0F20" w:rsidP="00C722FF">
      <w:r>
        <w:separator/>
      </w:r>
    </w:p>
  </w:endnote>
  <w:endnote w:type="continuationSeparator" w:id="0">
    <w:p w14:paraId="2642DF25" w14:textId="77777777" w:rsidR="001A0F20" w:rsidRDefault="001A0F20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653F0BE0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B77035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CD8E3" w14:textId="77777777" w:rsidR="001A0F20" w:rsidRDefault="001A0F20" w:rsidP="00C722FF">
      <w:r>
        <w:separator/>
      </w:r>
    </w:p>
  </w:footnote>
  <w:footnote w:type="continuationSeparator" w:id="0">
    <w:p w14:paraId="04AEA73D" w14:textId="77777777" w:rsidR="001A0F20" w:rsidRDefault="001A0F20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82"/>
    <w:rsid w:val="00023DD7"/>
    <w:rsid w:val="00024001"/>
    <w:rsid w:val="00040625"/>
    <w:rsid w:val="00041529"/>
    <w:rsid w:val="0004276D"/>
    <w:rsid w:val="00047BEF"/>
    <w:rsid w:val="000568E2"/>
    <w:rsid w:val="00061162"/>
    <w:rsid w:val="000A2406"/>
    <w:rsid w:val="000B5F58"/>
    <w:rsid w:val="000C347C"/>
    <w:rsid w:val="00110A1A"/>
    <w:rsid w:val="00120E4C"/>
    <w:rsid w:val="00121C4B"/>
    <w:rsid w:val="0012383F"/>
    <w:rsid w:val="00151BAF"/>
    <w:rsid w:val="00156511"/>
    <w:rsid w:val="00164828"/>
    <w:rsid w:val="00172D3E"/>
    <w:rsid w:val="0018663F"/>
    <w:rsid w:val="00197BC1"/>
    <w:rsid w:val="001A0202"/>
    <w:rsid w:val="001A0EC2"/>
    <w:rsid w:val="001A0F20"/>
    <w:rsid w:val="001A242B"/>
    <w:rsid w:val="001B6368"/>
    <w:rsid w:val="001D0417"/>
    <w:rsid w:val="001E2281"/>
    <w:rsid w:val="001E2A66"/>
    <w:rsid w:val="001F4511"/>
    <w:rsid w:val="002046B6"/>
    <w:rsid w:val="002437BE"/>
    <w:rsid w:val="0025021D"/>
    <w:rsid w:val="00281E2C"/>
    <w:rsid w:val="002901B3"/>
    <w:rsid w:val="002973A6"/>
    <w:rsid w:val="002E7A78"/>
    <w:rsid w:val="00325AFA"/>
    <w:rsid w:val="00351A14"/>
    <w:rsid w:val="00367A05"/>
    <w:rsid w:val="003720FC"/>
    <w:rsid w:val="00386272"/>
    <w:rsid w:val="003B349F"/>
    <w:rsid w:val="003B6D98"/>
    <w:rsid w:val="003C583E"/>
    <w:rsid w:val="003E240E"/>
    <w:rsid w:val="00416685"/>
    <w:rsid w:val="004168BF"/>
    <w:rsid w:val="0048294B"/>
    <w:rsid w:val="004834AD"/>
    <w:rsid w:val="00492C4D"/>
    <w:rsid w:val="004B291D"/>
    <w:rsid w:val="004D6EB2"/>
    <w:rsid w:val="004F2B1D"/>
    <w:rsid w:val="0051684B"/>
    <w:rsid w:val="00522443"/>
    <w:rsid w:val="005962DA"/>
    <w:rsid w:val="005A0DBE"/>
    <w:rsid w:val="005D222A"/>
    <w:rsid w:val="005E1090"/>
    <w:rsid w:val="0061231A"/>
    <w:rsid w:val="00653A63"/>
    <w:rsid w:val="0066027E"/>
    <w:rsid w:val="006606C5"/>
    <w:rsid w:val="00673CB2"/>
    <w:rsid w:val="006B1834"/>
    <w:rsid w:val="006B1D29"/>
    <w:rsid w:val="006B34FA"/>
    <w:rsid w:val="006C796B"/>
    <w:rsid w:val="006E38A9"/>
    <w:rsid w:val="006F0511"/>
    <w:rsid w:val="00731859"/>
    <w:rsid w:val="007328CB"/>
    <w:rsid w:val="00734AC3"/>
    <w:rsid w:val="007371EF"/>
    <w:rsid w:val="007401EA"/>
    <w:rsid w:val="0074329D"/>
    <w:rsid w:val="0075467E"/>
    <w:rsid w:val="00763B5E"/>
    <w:rsid w:val="0076501D"/>
    <w:rsid w:val="00794F63"/>
    <w:rsid w:val="007A4AB0"/>
    <w:rsid w:val="007D007D"/>
    <w:rsid w:val="007D43A5"/>
    <w:rsid w:val="007F6D91"/>
    <w:rsid w:val="00822814"/>
    <w:rsid w:val="0082656A"/>
    <w:rsid w:val="0085422C"/>
    <w:rsid w:val="008572F2"/>
    <w:rsid w:val="00872F3A"/>
    <w:rsid w:val="008F5C8C"/>
    <w:rsid w:val="00904BE0"/>
    <w:rsid w:val="00985C5F"/>
    <w:rsid w:val="009A1983"/>
    <w:rsid w:val="009B0F6B"/>
    <w:rsid w:val="009C4BD0"/>
    <w:rsid w:val="009D10F6"/>
    <w:rsid w:val="009F0BB5"/>
    <w:rsid w:val="009F4A11"/>
    <w:rsid w:val="009F6BC0"/>
    <w:rsid w:val="00A00476"/>
    <w:rsid w:val="00A050AC"/>
    <w:rsid w:val="00A05C88"/>
    <w:rsid w:val="00A7415F"/>
    <w:rsid w:val="00A91906"/>
    <w:rsid w:val="00AB6E13"/>
    <w:rsid w:val="00AE3039"/>
    <w:rsid w:val="00B0227D"/>
    <w:rsid w:val="00B32D0A"/>
    <w:rsid w:val="00B365E5"/>
    <w:rsid w:val="00B60849"/>
    <w:rsid w:val="00B800B3"/>
    <w:rsid w:val="00BC289E"/>
    <w:rsid w:val="00BD3AF1"/>
    <w:rsid w:val="00C001AC"/>
    <w:rsid w:val="00C01167"/>
    <w:rsid w:val="00C31CDC"/>
    <w:rsid w:val="00C42DA5"/>
    <w:rsid w:val="00C722FF"/>
    <w:rsid w:val="00C822E0"/>
    <w:rsid w:val="00C8586B"/>
    <w:rsid w:val="00C87167"/>
    <w:rsid w:val="00C8753D"/>
    <w:rsid w:val="00C87AF1"/>
    <w:rsid w:val="00CA4F39"/>
    <w:rsid w:val="00CE4C4C"/>
    <w:rsid w:val="00D0501C"/>
    <w:rsid w:val="00D20C0E"/>
    <w:rsid w:val="00D37648"/>
    <w:rsid w:val="00D412AB"/>
    <w:rsid w:val="00D76247"/>
    <w:rsid w:val="00DA5B56"/>
    <w:rsid w:val="00DC2E30"/>
    <w:rsid w:val="00DC3582"/>
    <w:rsid w:val="00DE6BBE"/>
    <w:rsid w:val="00E006D3"/>
    <w:rsid w:val="00E0684F"/>
    <w:rsid w:val="00E2554A"/>
    <w:rsid w:val="00E36DD4"/>
    <w:rsid w:val="00E724C3"/>
    <w:rsid w:val="00EC6D23"/>
    <w:rsid w:val="00EF69A9"/>
    <w:rsid w:val="00F15DFF"/>
    <w:rsid w:val="00F3516B"/>
    <w:rsid w:val="00F53C4E"/>
    <w:rsid w:val="00F62487"/>
    <w:rsid w:val="00F927FB"/>
    <w:rsid w:val="00FC1C04"/>
    <w:rsid w:val="00FE67C2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741F"/>
  <w15:chartTrackingRefBased/>
  <w15:docId w15:val="{F78DD852-2F3A-4CEB-81EF-08F9BF05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image" Target="media/image220.png"/><Relationship Id="rId247" Type="http://schemas.openxmlformats.org/officeDocument/2006/relationships/image" Target="media/image241.png"/><Relationship Id="rId107" Type="http://schemas.openxmlformats.org/officeDocument/2006/relationships/image" Target="media/image101.png"/><Relationship Id="rId268" Type="http://schemas.openxmlformats.org/officeDocument/2006/relationships/image" Target="media/image262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png"/><Relationship Id="rId237" Type="http://schemas.openxmlformats.org/officeDocument/2006/relationships/image" Target="media/image231.png"/><Relationship Id="rId258" Type="http://schemas.openxmlformats.org/officeDocument/2006/relationships/image" Target="media/image252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227" Type="http://schemas.openxmlformats.org/officeDocument/2006/relationships/image" Target="media/image221.png"/><Relationship Id="rId248" Type="http://schemas.openxmlformats.org/officeDocument/2006/relationships/image" Target="media/image242.png"/><Relationship Id="rId269" Type="http://schemas.openxmlformats.org/officeDocument/2006/relationships/image" Target="media/image263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endnotes" Target="endnotes.xml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207" Type="http://schemas.openxmlformats.org/officeDocument/2006/relationships/image" Target="media/image201.png"/><Relationship Id="rId223" Type="http://schemas.openxmlformats.org/officeDocument/2006/relationships/image" Target="media/image217.png"/><Relationship Id="rId228" Type="http://schemas.openxmlformats.org/officeDocument/2006/relationships/image" Target="media/image222.png"/><Relationship Id="rId244" Type="http://schemas.openxmlformats.org/officeDocument/2006/relationships/image" Target="media/image238.png"/><Relationship Id="rId249" Type="http://schemas.openxmlformats.org/officeDocument/2006/relationships/image" Target="media/image24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265" Type="http://schemas.openxmlformats.org/officeDocument/2006/relationships/image" Target="media/image259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3" Type="http://schemas.openxmlformats.org/officeDocument/2006/relationships/image" Target="media/image207.png"/><Relationship Id="rId218" Type="http://schemas.openxmlformats.org/officeDocument/2006/relationships/image" Target="media/image212.png"/><Relationship Id="rId234" Type="http://schemas.openxmlformats.org/officeDocument/2006/relationships/image" Target="media/image228.png"/><Relationship Id="rId239" Type="http://schemas.openxmlformats.org/officeDocument/2006/relationships/image" Target="media/image233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0" Type="http://schemas.openxmlformats.org/officeDocument/2006/relationships/image" Target="media/image244.png"/><Relationship Id="rId255" Type="http://schemas.openxmlformats.org/officeDocument/2006/relationships/image" Target="media/image249.png"/><Relationship Id="rId271" Type="http://schemas.openxmlformats.org/officeDocument/2006/relationships/image" Target="media/image265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208" Type="http://schemas.openxmlformats.org/officeDocument/2006/relationships/image" Target="media/image202.png"/><Relationship Id="rId229" Type="http://schemas.openxmlformats.org/officeDocument/2006/relationships/image" Target="media/image223.png"/><Relationship Id="rId19" Type="http://schemas.openxmlformats.org/officeDocument/2006/relationships/image" Target="media/image13.png"/><Relationship Id="rId224" Type="http://schemas.openxmlformats.org/officeDocument/2006/relationships/image" Target="media/image218.png"/><Relationship Id="rId240" Type="http://schemas.openxmlformats.org/officeDocument/2006/relationships/image" Target="media/image234.png"/><Relationship Id="rId245" Type="http://schemas.openxmlformats.org/officeDocument/2006/relationships/image" Target="media/image239.png"/><Relationship Id="rId261" Type="http://schemas.openxmlformats.org/officeDocument/2006/relationships/image" Target="media/image255.png"/><Relationship Id="rId266" Type="http://schemas.openxmlformats.org/officeDocument/2006/relationships/image" Target="media/image260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219" Type="http://schemas.openxmlformats.org/officeDocument/2006/relationships/image" Target="media/image213.png"/><Relationship Id="rId3" Type="http://schemas.openxmlformats.org/officeDocument/2006/relationships/settings" Target="settings.xml"/><Relationship Id="rId214" Type="http://schemas.openxmlformats.org/officeDocument/2006/relationships/image" Target="media/image208.png"/><Relationship Id="rId230" Type="http://schemas.openxmlformats.org/officeDocument/2006/relationships/image" Target="media/image224.png"/><Relationship Id="rId235" Type="http://schemas.openxmlformats.org/officeDocument/2006/relationships/image" Target="media/image229.png"/><Relationship Id="rId251" Type="http://schemas.openxmlformats.org/officeDocument/2006/relationships/image" Target="media/image245.png"/><Relationship Id="rId256" Type="http://schemas.openxmlformats.org/officeDocument/2006/relationships/image" Target="media/image250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72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262" Type="http://schemas.openxmlformats.org/officeDocument/2006/relationships/image" Target="media/image256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10" Type="http://schemas.openxmlformats.org/officeDocument/2006/relationships/image" Target="media/image20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6" Type="http://schemas.openxmlformats.org/officeDocument/2006/relationships/image" Target="media/image20.png"/><Relationship Id="rId231" Type="http://schemas.openxmlformats.org/officeDocument/2006/relationships/image" Target="media/image225.png"/><Relationship Id="rId252" Type="http://schemas.openxmlformats.org/officeDocument/2006/relationships/image" Target="media/image246.png"/><Relationship Id="rId273" Type="http://schemas.openxmlformats.org/officeDocument/2006/relationships/fontTable" Target="fontTable.xm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32" Type="http://schemas.openxmlformats.org/officeDocument/2006/relationships/image" Target="media/image226.png"/><Relationship Id="rId253" Type="http://schemas.openxmlformats.org/officeDocument/2006/relationships/image" Target="media/image247.png"/><Relationship Id="rId274" Type="http://schemas.openxmlformats.org/officeDocument/2006/relationships/theme" Target="theme/theme1.xml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212" Type="http://schemas.openxmlformats.org/officeDocument/2006/relationships/image" Target="media/image206.png"/><Relationship Id="rId233" Type="http://schemas.openxmlformats.org/officeDocument/2006/relationships/image" Target="media/image227.png"/><Relationship Id="rId254" Type="http://schemas.openxmlformats.org/officeDocument/2006/relationships/image" Target="media/image248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Aulas%202021\PET%20-%20Corre&#231;&#245;es\PET%201&#186;%20ano\PET%203%20-%201&#186;%20ano%20-%20S&#243;%20as%20atividades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3 - 1º ano - Só as atividades</Template>
  <TotalTime>7</TotalTime>
  <Pages>1</Pages>
  <Words>1365</Words>
  <Characters>7377</Characters>
  <Application>Microsoft Office Word</Application>
  <DocSecurity>0</DocSecurity>
  <Lines>61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49</vt:i4>
      </vt:variant>
    </vt:vector>
  </HeadingPairs>
  <TitlesOfParts>
    <vt:vector size="50" baseType="lpstr">
      <vt:lpstr/>
      <vt:lpstr/>
      <vt:lpstr>LÍNGUA PORTUGUESA 1ª SEMANA</vt:lpstr>
      <vt:lpstr>LÍNGUA PORTUGUESA 2ª SEMANA</vt:lpstr>
      <vt:lpstr>LÍNGUA PORTUGUESA 3ª SEMANA</vt:lpstr>
      <vt:lpstr>LÍNGUA PORTUGUESA 4ª SEMANA</vt:lpstr>
      <vt:lpstr>LÍNGUA PORTUGUESA 5ª SEMANA</vt:lpstr>
      <vt:lpstr>LÍNGUA PORTUGUESA 6ª SEMANA</vt:lpstr>
      <vt:lpstr>MATEMÁTICA 1ª SEMANA</vt:lpstr>
      <vt:lpstr>MATEMÁTICA 2ª SEMANA</vt:lpstr>
      <vt:lpstr>MATEMÁTICA 3ª SEMANA</vt:lpstr>
      <vt:lpstr>MATEMÁTICA 4ª SEMANA</vt:lpstr>
      <vt:lpstr>MATEMÁTICA 5ª SEMANA</vt:lpstr>
      <vt:lpstr>MATEMÁTICA 6ª SEMANA</vt:lpstr>
      <vt:lpstr>CIÊNCIAS 1ª SEMANA</vt:lpstr>
      <vt:lpstr>CIÊNCIAS 2ª SEMANA</vt:lpstr>
      <vt:lpstr>CIÊNCIAS 3ª SEMANA</vt:lpstr>
      <vt:lpstr>CIÊNCIAS 4ª SEMANA</vt:lpstr>
      <vt:lpstr>CIÊNCIAS 5ª SEMANA</vt:lpstr>
      <vt:lpstr>CIÊNCIAS 6ª SEMANA</vt:lpstr>
      <vt:lpstr>GEOGRAFIA 1ª SEMANA</vt:lpstr>
      <vt:lpstr>GEOGRAFIA 2ª SEMANA</vt:lpstr>
      <vt:lpstr>GEOGRAFIA 3ª SEMANA</vt:lpstr>
      <vt:lpstr>GEOGRAFIA 4ª SEMANA</vt:lpstr>
      <vt:lpstr>GEOGRAFIA 5ª SEMANA</vt:lpstr>
      <vt:lpstr>GEOGRAFIA 6ª SEMANA</vt:lpstr>
      <vt:lpstr>HISTÓRIA 1ª SEMANA</vt:lpstr>
      <vt:lpstr>HISTÓRIA 2ª SEMANA</vt:lpstr>
      <vt:lpstr>HISTÓRIA 3ª SEMANA</vt:lpstr>
      <vt:lpstr>HISTÓRIA 4ª SEMANA</vt:lpstr>
      <vt:lpstr>HISTÓRIA 5ª SEMANA</vt:lpstr>
      <vt:lpstr>HISTÓRIA 6ª SEMANA</vt:lpstr>
      <vt:lpstr>EDUCAÇÃO FÍSICA 1ª SEMANA</vt:lpstr>
      <vt:lpstr>EDUCAÇÃO FÍSICA 2ª SEMANA</vt:lpstr>
      <vt:lpstr>EDUCAÇÃO FÍSICA 3ª SEMANA</vt:lpstr>
      <vt:lpstr>EDUCAÇÃO FÍSICA 4ª SEMANA</vt:lpstr>
      <vt:lpstr>EDUCAÇÃO FÍSICA 5ª SEMANA</vt:lpstr>
      <vt:lpstr>EDUCAÇÃO FÍSICA 6ª SEMANA</vt:lpstr>
      <vt:lpstr>ARTE 1ª SEMANA</vt:lpstr>
      <vt:lpstr>ARTE 2ª SEMANA</vt:lpstr>
      <vt:lpstr>ARTE 3ª SEMANA</vt:lpstr>
      <vt:lpstr>ARTE 4ª SEMANA</vt:lpstr>
      <vt:lpstr>ARTE 5ª SEMANA</vt:lpstr>
      <vt:lpstr>ARTE 6ª SEMANA</vt:lpstr>
      <vt:lpstr>ENSINO RELIGIOSO 1ª SEMANA</vt:lpstr>
      <vt:lpstr>ENSINO RELIGIOSO 2ª SEMANA</vt:lpstr>
      <vt:lpstr>ENSINO RELIGIOSO 3ª SEMANA</vt:lpstr>
      <vt:lpstr>ENSINO RELIGIOSO 4ª SEMANA</vt:lpstr>
      <vt:lpstr>ENSINO RELIGIOSO 5ª SEMANA</vt:lpstr>
      <vt:lpstr>ENSINO RELIGIOSO 6ª SEMANA</vt:lpstr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3</cp:revision>
  <cp:lastPrinted>2021-07-29T18:56:00Z</cp:lastPrinted>
  <dcterms:created xsi:type="dcterms:W3CDTF">2021-07-29T18:54:00Z</dcterms:created>
  <dcterms:modified xsi:type="dcterms:W3CDTF">2021-07-29T19:01:00Z</dcterms:modified>
</cp:coreProperties>
</file>