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59CC95" w14:textId="77777777" w:rsidR="00041529" w:rsidRDefault="00041529"/>
    <w:p w14:paraId="3B0A31B1" w14:textId="1C92F769" w:rsidR="001A242B" w:rsidRPr="00041529" w:rsidRDefault="00281E2C" w:rsidP="00041529">
      <w:pPr>
        <w:jc w:val="center"/>
        <w:rPr>
          <w:b/>
          <w:bCs/>
        </w:rPr>
      </w:pPr>
      <w:r w:rsidRPr="00041529">
        <w:rPr>
          <w:b/>
          <w:bCs/>
        </w:rPr>
        <w:t xml:space="preserve">PET 2 – </w:t>
      </w:r>
      <w:r w:rsidR="00462A28">
        <w:rPr>
          <w:b/>
          <w:bCs/>
        </w:rPr>
        <w:t>3</w:t>
      </w:r>
      <w:r w:rsidRPr="00041529">
        <w:rPr>
          <w:b/>
          <w:bCs/>
        </w:rPr>
        <w:t xml:space="preserve">º ano </w:t>
      </w:r>
      <w:r w:rsidR="00F3516B" w:rsidRPr="00041529">
        <w:rPr>
          <w:b/>
          <w:bCs/>
        </w:rPr>
        <w:t>–</w:t>
      </w:r>
      <w:r w:rsidRPr="00041529">
        <w:rPr>
          <w:b/>
          <w:bCs/>
        </w:rPr>
        <w:t xml:space="preserve"> 2021</w:t>
      </w:r>
    </w:p>
    <w:p w14:paraId="11212AAC" w14:textId="77777777" w:rsidR="00F3516B" w:rsidRDefault="00F3516B"/>
    <w:p w14:paraId="406EB405" w14:textId="77777777" w:rsidR="00F3516B" w:rsidRDefault="00F3516B" w:rsidP="00041529">
      <w:pPr>
        <w:spacing w:line="480" w:lineRule="auto"/>
      </w:pPr>
      <w:r>
        <w:t>Escola:______________________________________________________________________</w:t>
      </w:r>
    </w:p>
    <w:p w14:paraId="71FCEBBF" w14:textId="77777777" w:rsidR="00F3516B" w:rsidRDefault="00F3516B" w:rsidP="00041529">
      <w:pPr>
        <w:spacing w:line="480" w:lineRule="auto"/>
      </w:pPr>
      <w:r>
        <w:t>Nome:_______________________________________________________________________</w:t>
      </w:r>
    </w:p>
    <w:p w14:paraId="0EECE69E" w14:textId="77777777" w:rsidR="007401EA" w:rsidRDefault="00041529" w:rsidP="00041529">
      <w:pPr>
        <w:spacing w:line="480" w:lineRule="auto"/>
      </w:pPr>
      <w:r>
        <w:t xml:space="preserve">Ano: </w:t>
      </w:r>
      <w:r>
        <w:softHyphen/>
      </w:r>
      <w:r>
        <w:softHyphen/>
      </w:r>
      <w:r>
        <w:softHyphen/>
      </w:r>
      <w:r>
        <w:softHyphen/>
        <w:t>________ Turma:____________________ Prof. _________________________________</w:t>
      </w:r>
    </w:p>
    <w:sdt>
      <w:sdtPr>
        <w:rPr>
          <w:rFonts w:ascii="Arial" w:eastAsiaTheme="minorHAnsi" w:hAnsi="Arial" w:cstheme="minorBidi"/>
          <w:b/>
          <w:bCs/>
          <w:color w:val="auto"/>
          <w:sz w:val="24"/>
          <w:szCs w:val="22"/>
          <w:lang w:eastAsia="en-US"/>
        </w:rPr>
        <w:id w:val="-1506743311"/>
        <w:docPartObj>
          <w:docPartGallery w:val="Table of Contents"/>
          <w:docPartUnique/>
        </w:docPartObj>
      </w:sdtPr>
      <w:sdtEndPr/>
      <w:sdtContent>
        <w:p w14:paraId="3157E1FD" w14:textId="77777777" w:rsidR="002901B3" w:rsidRPr="00C31CDC" w:rsidRDefault="002901B3" w:rsidP="00C31CDC">
          <w:pPr>
            <w:pStyle w:val="CabealhodoSumrio"/>
            <w:spacing w:line="276" w:lineRule="auto"/>
            <w:jc w:val="center"/>
            <w:rPr>
              <w:b/>
              <w:bCs/>
            </w:rPr>
          </w:pPr>
          <w:r w:rsidRPr="00C31CDC">
            <w:rPr>
              <w:b/>
              <w:bCs/>
            </w:rPr>
            <w:t>Sumário</w:t>
          </w:r>
        </w:p>
        <w:p w14:paraId="13856F4B" w14:textId="1267356B" w:rsidR="00F927FB" w:rsidRPr="00024001" w:rsidRDefault="002901B3">
          <w:pPr>
            <w:pStyle w:val="Sumrio1"/>
            <w:tabs>
              <w:tab w:val="right" w:leader="dot" w:pos="10194"/>
            </w:tabs>
            <w:rPr>
              <w:rFonts w:asciiTheme="minorHAnsi" w:eastAsiaTheme="minorEastAsia" w:hAnsiTheme="minorHAnsi"/>
              <w:noProof/>
              <w:sz w:val="18"/>
              <w:szCs w:val="18"/>
              <w:lang w:eastAsia="pt-BR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70922654" w:history="1">
            <w:r w:rsidR="00462A28" w:rsidRPr="00024001">
              <w:rPr>
                <w:rStyle w:val="Hyperlink"/>
                <w:b/>
                <w:bCs/>
                <w:noProof/>
                <w:sz w:val="20"/>
                <w:szCs w:val="18"/>
              </w:rPr>
              <w:t>Língua Portuguesa 1ª Semana</w:t>
            </w:r>
            <w:r w:rsidR="00462A28" w:rsidRPr="00024001">
              <w:rPr>
                <w:noProof/>
                <w:webHidden/>
                <w:sz w:val="20"/>
                <w:szCs w:val="18"/>
              </w:rPr>
              <w:tab/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begin"/>
            </w:r>
            <w:r w:rsidR="00F927FB" w:rsidRPr="00024001">
              <w:rPr>
                <w:noProof/>
                <w:webHidden/>
                <w:sz w:val="20"/>
                <w:szCs w:val="18"/>
              </w:rPr>
              <w:instrText xml:space="preserve"> PAGEREF _Toc70922654 \h </w:instrText>
            </w:r>
            <w:r w:rsidR="00F927FB" w:rsidRPr="00024001">
              <w:rPr>
                <w:noProof/>
                <w:webHidden/>
                <w:sz w:val="20"/>
                <w:szCs w:val="18"/>
              </w:rPr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separate"/>
            </w:r>
            <w:r w:rsidR="00192D17">
              <w:rPr>
                <w:noProof/>
                <w:webHidden/>
                <w:sz w:val="20"/>
                <w:szCs w:val="18"/>
              </w:rPr>
              <w:t>2</w:t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end"/>
            </w:r>
          </w:hyperlink>
        </w:p>
        <w:p w14:paraId="010B558F" w14:textId="2E2E2DD0" w:rsidR="00F927FB" w:rsidRPr="00024001" w:rsidRDefault="00A15879">
          <w:pPr>
            <w:pStyle w:val="Sumrio1"/>
            <w:tabs>
              <w:tab w:val="right" w:leader="dot" w:pos="10194"/>
            </w:tabs>
            <w:rPr>
              <w:rFonts w:asciiTheme="minorHAnsi" w:eastAsiaTheme="minorEastAsia" w:hAnsiTheme="minorHAnsi"/>
              <w:noProof/>
              <w:sz w:val="18"/>
              <w:szCs w:val="18"/>
              <w:lang w:eastAsia="pt-BR"/>
            </w:rPr>
          </w:pPr>
          <w:hyperlink w:anchor="_Toc70922655" w:history="1">
            <w:r w:rsidR="00462A28" w:rsidRPr="00024001">
              <w:rPr>
                <w:rStyle w:val="Hyperlink"/>
                <w:b/>
                <w:bCs/>
                <w:noProof/>
                <w:sz w:val="20"/>
                <w:szCs w:val="18"/>
              </w:rPr>
              <w:t>Língua Portuguesa 2ª Semana</w:t>
            </w:r>
            <w:r w:rsidR="00462A28" w:rsidRPr="00024001">
              <w:rPr>
                <w:noProof/>
                <w:webHidden/>
                <w:sz w:val="20"/>
                <w:szCs w:val="18"/>
              </w:rPr>
              <w:tab/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begin"/>
            </w:r>
            <w:r w:rsidR="00F927FB" w:rsidRPr="00024001">
              <w:rPr>
                <w:noProof/>
                <w:webHidden/>
                <w:sz w:val="20"/>
                <w:szCs w:val="18"/>
              </w:rPr>
              <w:instrText xml:space="preserve"> PAGEREF _Toc70922655 \h </w:instrText>
            </w:r>
            <w:r w:rsidR="00F927FB" w:rsidRPr="00024001">
              <w:rPr>
                <w:noProof/>
                <w:webHidden/>
                <w:sz w:val="20"/>
                <w:szCs w:val="18"/>
              </w:rPr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separate"/>
            </w:r>
            <w:r w:rsidR="00192D17">
              <w:rPr>
                <w:noProof/>
                <w:webHidden/>
                <w:sz w:val="20"/>
                <w:szCs w:val="18"/>
              </w:rPr>
              <w:t>5</w:t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end"/>
            </w:r>
          </w:hyperlink>
        </w:p>
        <w:p w14:paraId="2ADE031A" w14:textId="6F1EA96A" w:rsidR="00F927FB" w:rsidRPr="00024001" w:rsidRDefault="00A15879">
          <w:pPr>
            <w:pStyle w:val="Sumrio1"/>
            <w:tabs>
              <w:tab w:val="right" w:leader="dot" w:pos="10194"/>
            </w:tabs>
            <w:rPr>
              <w:rFonts w:asciiTheme="minorHAnsi" w:eastAsiaTheme="minorEastAsia" w:hAnsiTheme="minorHAnsi"/>
              <w:noProof/>
              <w:sz w:val="18"/>
              <w:szCs w:val="18"/>
              <w:lang w:eastAsia="pt-BR"/>
            </w:rPr>
          </w:pPr>
          <w:hyperlink w:anchor="_Toc70922656" w:history="1">
            <w:r w:rsidR="00462A28" w:rsidRPr="00024001">
              <w:rPr>
                <w:rStyle w:val="Hyperlink"/>
                <w:b/>
                <w:bCs/>
                <w:noProof/>
                <w:sz w:val="20"/>
                <w:szCs w:val="18"/>
              </w:rPr>
              <w:t>Língua Portuguesa 3ª Semana</w:t>
            </w:r>
            <w:r w:rsidR="00462A28" w:rsidRPr="00024001">
              <w:rPr>
                <w:noProof/>
                <w:webHidden/>
                <w:sz w:val="20"/>
                <w:szCs w:val="18"/>
              </w:rPr>
              <w:tab/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begin"/>
            </w:r>
            <w:r w:rsidR="00F927FB" w:rsidRPr="00024001">
              <w:rPr>
                <w:noProof/>
                <w:webHidden/>
                <w:sz w:val="20"/>
                <w:szCs w:val="18"/>
              </w:rPr>
              <w:instrText xml:space="preserve"> PAGEREF _Toc70922656 \h </w:instrText>
            </w:r>
            <w:r w:rsidR="00F927FB" w:rsidRPr="00024001">
              <w:rPr>
                <w:noProof/>
                <w:webHidden/>
                <w:sz w:val="20"/>
                <w:szCs w:val="18"/>
              </w:rPr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separate"/>
            </w:r>
            <w:r w:rsidR="00192D17">
              <w:rPr>
                <w:noProof/>
                <w:webHidden/>
                <w:sz w:val="20"/>
                <w:szCs w:val="18"/>
              </w:rPr>
              <w:t>8</w:t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end"/>
            </w:r>
          </w:hyperlink>
        </w:p>
        <w:p w14:paraId="2229C01C" w14:textId="3696E80A" w:rsidR="00F927FB" w:rsidRPr="00024001" w:rsidRDefault="00A15879">
          <w:pPr>
            <w:pStyle w:val="Sumrio1"/>
            <w:tabs>
              <w:tab w:val="right" w:leader="dot" w:pos="10194"/>
            </w:tabs>
            <w:rPr>
              <w:rFonts w:asciiTheme="minorHAnsi" w:eastAsiaTheme="minorEastAsia" w:hAnsiTheme="minorHAnsi"/>
              <w:noProof/>
              <w:sz w:val="18"/>
              <w:szCs w:val="18"/>
              <w:lang w:eastAsia="pt-BR"/>
            </w:rPr>
          </w:pPr>
          <w:hyperlink w:anchor="_Toc70922657" w:history="1">
            <w:r w:rsidR="00462A28" w:rsidRPr="00024001">
              <w:rPr>
                <w:rStyle w:val="Hyperlink"/>
                <w:b/>
                <w:bCs/>
                <w:noProof/>
                <w:sz w:val="20"/>
                <w:szCs w:val="18"/>
              </w:rPr>
              <w:t>Língua Portuguesa 4ª Semana</w:t>
            </w:r>
            <w:r w:rsidR="00462A28" w:rsidRPr="00024001">
              <w:rPr>
                <w:noProof/>
                <w:webHidden/>
                <w:sz w:val="20"/>
                <w:szCs w:val="18"/>
              </w:rPr>
              <w:tab/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begin"/>
            </w:r>
            <w:r w:rsidR="00F927FB" w:rsidRPr="00024001">
              <w:rPr>
                <w:noProof/>
                <w:webHidden/>
                <w:sz w:val="20"/>
                <w:szCs w:val="18"/>
              </w:rPr>
              <w:instrText xml:space="preserve"> PAGEREF _Toc70922657 \h </w:instrText>
            </w:r>
            <w:r w:rsidR="00F927FB" w:rsidRPr="00024001">
              <w:rPr>
                <w:noProof/>
                <w:webHidden/>
                <w:sz w:val="20"/>
                <w:szCs w:val="18"/>
              </w:rPr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separate"/>
            </w:r>
            <w:r w:rsidR="00192D17">
              <w:rPr>
                <w:noProof/>
                <w:webHidden/>
                <w:sz w:val="20"/>
                <w:szCs w:val="18"/>
              </w:rPr>
              <w:t>11</w:t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end"/>
            </w:r>
          </w:hyperlink>
        </w:p>
        <w:p w14:paraId="36BBB1F9" w14:textId="6B3EB3EF" w:rsidR="00F927FB" w:rsidRPr="00024001" w:rsidRDefault="00A15879">
          <w:pPr>
            <w:pStyle w:val="Sumrio1"/>
            <w:tabs>
              <w:tab w:val="right" w:leader="dot" w:pos="10194"/>
            </w:tabs>
            <w:rPr>
              <w:rFonts w:asciiTheme="minorHAnsi" w:eastAsiaTheme="minorEastAsia" w:hAnsiTheme="minorHAnsi"/>
              <w:noProof/>
              <w:sz w:val="18"/>
              <w:szCs w:val="18"/>
              <w:lang w:eastAsia="pt-BR"/>
            </w:rPr>
          </w:pPr>
          <w:hyperlink w:anchor="_Toc70922658" w:history="1">
            <w:r w:rsidR="00462A28" w:rsidRPr="00024001">
              <w:rPr>
                <w:rStyle w:val="Hyperlink"/>
                <w:b/>
                <w:bCs/>
                <w:noProof/>
                <w:sz w:val="20"/>
                <w:szCs w:val="18"/>
              </w:rPr>
              <w:t>Língua Portuguesa 5ª Semana</w:t>
            </w:r>
            <w:r w:rsidR="00462A28" w:rsidRPr="00024001">
              <w:rPr>
                <w:noProof/>
                <w:webHidden/>
                <w:sz w:val="20"/>
                <w:szCs w:val="18"/>
              </w:rPr>
              <w:tab/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begin"/>
            </w:r>
            <w:r w:rsidR="00F927FB" w:rsidRPr="00024001">
              <w:rPr>
                <w:noProof/>
                <w:webHidden/>
                <w:sz w:val="20"/>
                <w:szCs w:val="18"/>
              </w:rPr>
              <w:instrText xml:space="preserve"> PAGEREF _Toc70922658 \h </w:instrText>
            </w:r>
            <w:r w:rsidR="00F927FB" w:rsidRPr="00024001">
              <w:rPr>
                <w:noProof/>
                <w:webHidden/>
                <w:sz w:val="20"/>
                <w:szCs w:val="18"/>
              </w:rPr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separate"/>
            </w:r>
            <w:r w:rsidR="00192D17">
              <w:rPr>
                <w:noProof/>
                <w:webHidden/>
                <w:sz w:val="20"/>
                <w:szCs w:val="18"/>
              </w:rPr>
              <w:t>13</w:t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end"/>
            </w:r>
          </w:hyperlink>
        </w:p>
        <w:p w14:paraId="59A77DB4" w14:textId="4240639C" w:rsidR="00F927FB" w:rsidRPr="00024001" w:rsidRDefault="00A15879">
          <w:pPr>
            <w:pStyle w:val="Sumrio1"/>
            <w:tabs>
              <w:tab w:val="right" w:leader="dot" w:pos="10194"/>
            </w:tabs>
            <w:rPr>
              <w:rFonts w:asciiTheme="minorHAnsi" w:eastAsiaTheme="minorEastAsia" w:hAnsiTheme="minorHAnsi"/>
              <w:noProof/>
              <w:sz w:val="18"/>
              <w:szCs w:val="18"/>
              <w:lang w:eastAsia="pt-BR"/>
            </w:rPr>
          </w:pPr>
          <w:hyperlink w:anchor="_Toc70922659" w:history="1">
            <w:r w:rsidR="00462A28" w:rsidRPr="00024001">
              <w:rPr>
                <w:rStyle w:val="Hyperlink"/>
                <w:b/>
                <w:bCs/>
                <w:noProof/>
                <w:sz w:val="20"/>
                <w:szCs w:val="18"/>
              </w:rPr>
              <w:t>Língua Portuguesa 6ª Semana</w:t>
            </w:r>
            <w:r w:rsidR="00462A28" w:rsidRPr="00024001">
              <w:rPr>
                <w:noProof/>
                <w:webHidden/>
                <w:sz w:val="20"/>
                <w:szCs w:val="18"/>
              </w:rPr>
              <w:tab/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begin"/>
            </w:r>
            <w:r w:rsidR="00F927FB" w:rsidRPr="00024001">
              <w:rPr>
                <w:noProof/>
                <w:webHidden/>
                <w:sz w:val="20"/>
                <w:szCs w:val="18"/>
              </w:rPr>
              <w:instrText xml:space="preserve"> PAGEREF _Toc70922659 \h </w:instrText>
            </w:r>
            <w:r w:rsidR="00F927FB" w:rsidRPr="00024001">
              <w:rPr>
                <w:noProof/>
                <w:webHidden/>
                <w:sz w:val="20"/>
                <w:szCs w:val="18"/>
              </w:rPr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separate"/>
            </w:r>
            <w:r w:rsidR="00192D17">
              <w:rPr>
                <w:noProof/>
                <w:webHidden/>
                <w:sz w:val="20"/>
                <w:szCs w:val="18"/>
              </w:rPr>
              <w:t>16</w:t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end"/>
            </w:r>
          </w:hyperlink>
        </w:p>
        <w:p w14:paraId="098E3544" w14:textId="40C6F491" w:rsidR="00F927FB" w:rsidRPr="00024001" w:rsidRDefault="00A15879">
          <w:pPr>
            <w:pStyle w:val="Sumrio1"/>
            <w:tabs>
              <w:tab w:val="right" w:leader="dot" w:pos="10194"/>
            </w:tabs>
            <w:rPr>
              <w:rFonts w:asciiTheme="minorHAnsi" w:eastAsiaTheme="minorEastAsia" w:hAnsiTheme="minorHAnsi"/>
              <w:noProof/>
              <w:sz w:val="18"/>
              <w:szCs w:val="18"/>
              <w:lang w:eastAsia="pt-BR"/>
            </w:rPr>
          </w:pPr>
          <w:hyperlink w:anchor="_Toc70922660" w:history="1">
            <w:r w:rsidR="00462A28" w:rsidRPr="00024001">
              <w:rPr>
                <w:rStyle w:val="Hyperlink"/>
                <w:b/>
                <w:bCs/>
                <w:noProof/>
                <w:sz w:val="20"/>
                <w:szCs w:val="18"/>
              </w:rPr>
              <w:t>Matemática 1ª Semana</w:t>
            </w:r>
            <w:r w:rsidR="00462A28" w:rsidRPr="00024001">
              <w:rPr>
                <w:noProof/>
                <w:webHidden/>
                <w:sz w:val="20"/>
                <w:szCs w:val="18"/>
              </w:rPr>
              <w:tab/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begin"/>
            </w:r>
            <w:r w:rsidR="00F927FB" w:rsidRPr="00024001">
              <w:rPr>
                <w:noProof/>
                <w:webHidden/>
                <w:sz w:val="20"/>
                <w:szCs w:val="18"/>
              </w:rPr>
              <w:instrText xml:space="preserve"> PAGEREF _Toc70922660 \h </w:instrText>
            </w:r>
            <w:r w:rsidR="00F927FB" w:rsidRPr="00024001">
              <w:rPr>
                <w:noProof/>
                <w:webHidden/>
                <w:sz w:val="20"/>
                <w:szCs w:val="18"/>
              </w:rPr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separate"/>
            </w:r>
            <w:r w:rsidR="00192D17">
              <w:rPr>
                <w:noProof/>
                <w:webHidden/>
                <w:sz w:val="20"/>
                <w:szCs w:val="18"/>
              </w:rPr>
              <w:t>18</w:t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end"/>
            </w:r>
          </w:hyperlink>
        </w:p>
        <w:p w14:paraId="2F9E2122" w14:textId="622A5B53" w:rsidR="00F927FB" w:rsidRPr="00024001" w:rsidRDefault="00A15879">
          <w:pPr>
            <w:pStyle w:val="Sumrio1"/>
            <w:tabs>
              <w:tab w:val="right" w:leader="dot" w:pos="10194"/>
            </w:tabs>
            <w:rPr>
              <w:rFonts w:asciiTheme="minorHAnsi" w:eastAsiaTheme="minorEastAsia" w:hAnsiTheme="minorHAnsi"/>
              <w:noProof/>
              <w:sz w:val="18"/>
              <w:szCs w:val="18"/>
              <w:lang w:eastAsia="pt-BR"/>
            </w:rPr>
          </w:pPr>
          <w:hyperlink w:anchor="_Toc70922661" w:history="1">
            <w:r w:rsidR="00462A28" w:rsidRPr="00024001">
              <w:rPr>
                <w:rStyle w:val="Hyperlink"/>
                <w:b/>
                <w:bCs/>
                <w:noProof/>
                <w:sz w:val="20"/>
                <w:szCs w:val="18"/>
              </w:rPr>
              <w:t>Matemática 2ª Semana</w:t>
            </w:r>
            <w:r w:rsidR="00462A28" w:rsidRPr="00024001">
              <w:rPr>
                <w:noProof/>
                <w:webHidden/>
                <w:sz w:val="20"/>
                <w:szCs w:val="18"/>
              </w:rPr>
              <w:tab/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begin"/>
            </w:r>
            <w:r w:rsidR="00F927FB" w:rsidRPr="00024001">
              <w:rPr>
                <w:noProof/>
                <w:webHidden/>
                <w:sz w:val="20"/>
                <w:szCs w:val="18"/>
              </w:rPr>
              <w:instrText xml:space="preserve"> PAGEREF _Toc70922661 \h </w:instrText>
            </w:r>
            <w:r w:rsidR="00F927FB" w:rsidRPr="00024001">
              <w:rPr>
                <w:noProof/>
                <w:webHidden/>
                <w:sz w:val="20"/>
                <w:szCs w:val="18"/>
              </w:rPr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separate"/>
            </w:r>
            <w:r w:rsidR="00192D17">
              <w:rPr>
                <w:noProof/>
                <w:webHidden/>
                <w:sz w:val="20"/>
                <w:szCs w:val="18"/>
              </w:rPr>
              <w:t>22</w:t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end"/>
            </w:r>
          </w:hyperlink>
        </w:p>
        <w:p w14:paraId="6069EE5D" w14:textId="71EAF6F8" w:rsidR="00F927FB" w:rsidRPr="00024001" w:rsidRDefault="00A15879">
          <w:pPr>
            <w:pStyle w:val="Sumrio1"/>
            <w:tabs>
              <w:tab w:val="right" w:leader="dot" w:pos="10194"/>
            </w:tabs>
            <w:rPr>
              <w:rFonts w:asciiTheme="minorHAnsi" w:eastAsiaTheme="minorEastAsia" w:hAnsiTheme="minorHAnsi"/>
              <w:noProof/>
              <w:sz w:val="18"/>
              <w:szCs w:val="18"/>
              <w:lang w:eastAsia="pt-BR"/>
            </w:rPr>
          </w:pPr>
          <w:hyperlink w:anchor="_Toc70922662" w:history="1">
            <w:r w:rsidR="00462A28" w:rsidRPr="00024001">
              <w:rPr>
                <w:rStyle w:val="Hyperlink"/>
                <w:b/>
                <w:bCs/>
                <w:noProof/>
                <w:sz w:val="20"/>
                <w:szCs w:val="18"/>
              </w:rPr>
              <w:t>Matemática 3ª Semana</w:t>
            </w:r>
            <w:r w:rsidR="00462A28" w:rsidRPr="00024001">
              <w:rPr>
                <w:noProof/>
                <w:webHidden/>
                <w:sz w:val="20"/>
                <w:szCs w:val="18"/>
              </w:rPr>
              <w:tab/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begin"/>
            </w:r>
            <w:r w:rsidR="00F927FB" w:rsidRPr="00024001">
              <w:rPr>
                <w:noProof/>
                <w:webHidden/>
                <w:sz w:val="20"/>
                <w:szCs w:val="18"/>
              </w:rPr>
              <w:instrText xml:space="preserve"> PAGEREF _Toc70922662 \h </w:instrText>
            </w:r>
            <w:r w:rsidR="00F927FB" w:rsidRPr="00024001">
              <w:rPr>
                <w:noProof/>
                <w:webHidden/>
                <w:sz w:val="20"/>
                <w:szCs w:val="18"/>
              </w:rPr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separate"/>
            </w:r>
            <w:r w:rsidR="00192D17">
              <w:rPr>
                <w:noProof/>
                <w:webHidden/>
                <w:sz w:val="20"/>
                <w:szCs w:val="18"/>
              </w:rPr>
              <w:t>25</w:t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end"/>
            </w:r>
          </w:hyperlink>
        </w:p>
        <w:p w14:paraId="5AEA5DE5" w14:textId="5EE09D39" w:rsidR="00F927FB" w:rsidRPr="00024001" w:rsidRDefault="00A15879">
          <w:pPr>
            <w:pStyle w:val="Sumrio1"/>
            <w:tabs>
              <w:tab w:val="right" w:leader="dot" w:pos="10194"/>
            </w:tabs>
            <w:rPr>
              <w:rFonts w:asciiTheme="minorHAnsi" w:eastAsiaTheme="minorEastAsia" w:hAnsiTheme="minorHAnsi"/>
              <w:noProof/>
              <w:sz w:val="18"/>
              <w:szCs w:val="18"/>
              <w:lang w:eastAsia="pt-BR"/>
            </w:rPr>
          </w:pPr>
          <w:hyperlink w:anchor="_Toc70922663" w:history="1">
            <w:r w:rsidR="00462A28" w:rsidRPr="00024001">
              <w:rPr>
                <w:rStyle w:val="Hyperlink"/>
                <w:b/>
                <w:bCs/>
                <w:noProof/>
                <w:sz w:val="20"/>
                <w:szCs w:val="18"/>
              </w:rPr>
              <w:t>Matemática 4ª Semana</w:t>
            </w:r>
            <w:r w:rsidR="00462A28" w:rsidRPr="00024001">
              <w:rPr>
                <w:noProof/>
                <w:webHidden/>
                <w:sz w:val="20"/>
                <w:szCs w:val="18"/>
              </w:rPr>
              <w:tab/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begin"/>
            </w:r>
            <w:r w:rsidR="00F927FB" w:rsidRPr="00024001">
              <w:rPr>
                <w:noProof/>
                <w:webHidden/>
                <w:sz w:val="20"/>
                <w:szCs w:val="18"/>
              </w:rPr>
              <w:instrText xml:space="preserve"> PAGEREF _Toc70922663 \h </w:instrText>
            </w:r>
            <w:r w:rsidR="00F927FB" w:rsidRPr="00024001">
              <w:rPr>
                <w:noProof/>
                <w:webHidden/>
                <w:sz w:val="20"/>
                <w:szCs w:val="18"/>
              </w:rPr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separate"/>
            </w:r>
            <w:r w:rsidR="00192D17">
              <w:rPr>
                <w:noProof/>
                <w:webHidden/>
                <w:sz w:val="20"/>
                <w:szCs w:val="18"/>
              </w:rPr>
              <w:t>29</w:t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end"/>
            </w:r>
          </w:hyperlink>
        </w:p>
        <w:p w14:paraId="6C20FA8C" w14:textId="1702E301" w:rsidR="00F927FB" w:rsidRPr="00024001" w:rsidRDefault="00A15879">
          <w:pPr>
            <w:pStyle w:val="Sumrio1"/>
            <w:tabs>
              <w:tab w:val="right" w:leader="dot" w:pos="10194"/>
            </w:tabs>
            <w:rPr>
              <w:rFonts w:asciiTheme="minorHAnsi" w:eastAsiaTheme="minorEastAsia" w:hAnsiTheme="minorHAnsi"/>
              <w:noProof/>
              <w:sz w:val="18"/>
              <w:szCs w:val="18"/>
              <w:lang w:eastAsia="pt-BR"/>
            </w:rPr>
          </w:pPr>
          <w:hyperlink w:anchor="_Toc70922664" w:history="1">
            <w:r w:rsidR="00462A28" w:rsidRPr="00024001">
              <w:rPr>
                <w:rStyle w:val="Hyperlink"/>
                <w:b/>
                <w:bCs/>
                <w:noProof/>
                <w:sz w:val="20"/>
                <w:szCs w:val="18"/>
              </w:rPr>
              <w:t>Matemática 5ª Semana</w:t>
            </w:r>
            <w:r w:rsidR="00462A28" w:rsidRPr="00024001">
              <w:rPr>
                <w:noProof/>
                <w:webHidden/>
                <w:sz w:val="20"/>
                <w:szCs w:val="18"/>
              </w:rPr>
              <w:tab/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begin"/>
            </w:r>
            <w:r w:rsidR="00F927FB" w:rsidRPr="00024001">
              <w:rPr>
                <w:noProof/>
                <w:webHidden/>
                <w:sz w:val="20"/>
                <w:szCs w:val="18"/>
              </w:rPr>
              <w:instrText xml:space="preserve"> PAGEREF _Toc70922664 \h </w:instrText>
            </w:r>
            <w:r w:rsidR="00F927FB" w:rsidRPr="00024001">
              <w:rPr>
                <w:noProof/>
                <w:webHidden/>
                <w:sz w:val="20"/>
                <w:szCs w:val="18"/>
              </w:rPr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separate"/>
            </w:r>
            <w:r w:rsidR="00192D17">
              <w:rPr>
                <w:noProof/>
                <w:webHidden/>
                <w:sz w:val="20"/>
                <w:szCs w:val="18"/>
              </w:rPr>
              <w:t>32</w:t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end"/>
            </w:r>
          </w:hyperlink>
        </w:p>
        <w:p w14:paraId="4838BD54" w14:textId="68AC6579" w:rsidR="00F927FB" w:rsidRPr="00024001" w:rsidRDefault="00A15879">
          <w:pPr>
            <w:pStyle w:val="Sumrio1"/>
            <w:tabs>
              <w:tab w:val="right" w:leader="dot" w:pos="10194"/>
            </w:tabs>
            <w:rPr>
              <w:rFonts w:asciiTheme="minorHAnsi" w:eastAsiaTheme="minorEastAsia" w:hAnsiTheme="minorHAnsi"/>
              <w:noProof/>
              <w:sz w:val="18"/>
              <w:szCs w:val="18"/>
              <w:lang w:eastAsia="pt-BR"/>
            </w:rPr>
          </w:pPr>
          <w:hyperlink w:anchor="_Toc70922665" w:history="1">
            <w:r w:rsidR="00462A28" w:rsidRPr="00024001">
              <w:rPr>
                <w:rStyle w:val="Hyperlink"/>
                <w:b/>
                <w:bCs/>
                <w:noProof/>
                <w:sz w:val="20"/>
                <w:szCs w:val="18"/>
              </w:rPr>
              <w:t>Matemática 6ª Semana</w:t>
            </w:r>
            <w:r w:rsidR="00462A28" w:rsidRPr="00024001">
              <w:rPr>
                <w:noProof/>
                <w:webHidden/>
                <w:sz w:val="20"/>
                <w:szCs w:val="18"/>
              </w:rPr>
              <w:tab/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begin"/>
            </w:r>
            <w:r w:rsidR="00F927FB" w:rsidRPr="00024001">
              <w:rPr>
                <w:noProof/>
                <w:webHidden/>
                <w:sz w:val="20"/>
                <w:szCs w:val="18"/>
              </w:rPr>
              <w:instrText xml:space="preserve"> PAGEREF _Toc70922665 \h </w:instrText>
            </w:r>
            <w:r w:rsidR="00F927FB" w:rsidRPr="00024001">
              <w:rPr>
                <w:noProof/>
                <w:webHidden/>
                <w:sz w:val="20"/>
                <w:szCs w:val="18"/>
              </w:rPr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separate"/>
            </w:r>
            <w:r w:rsidR="00192D17">
              <w:rPr>
                <w:noProof/>
                <w:webHidden/>
                <w:sz w:val="20"/>
                <w:szCs w:val="18"/>
              </w:rPr>
              <w:t>35</w:t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end"/>
            </w:r>
          </w:hyperlink>
        </w:p>
        <w:p w14:paraId="43C40BB8" w14:textId="604FF7A2" w:rsidR="00F927FB" w:rsidRPr="00024001" w:rsidRDefault="00A15879">
          <w:pPr>
            <w:pStyle w:val="Sumrio1"/>
            <w:tabs>
              <w:tab w:val="right" w:leader="dot" w:pos="10194"/>
            </w:tabs>
            <w:rPr>
              <w:rFonts w:asciiTheme="minorHAnsi" w:eastAsiaTheme="minorEastAsia" w:hAnsiTheme="minorHAnsi"/>
              <w:noProof/>
              <w:sz w:val="18"/>
              <w:szCs w:val="18"/>
              <w:lang w:eastAsia="pt-BR"/>
            </w:rPr>
          </w:pPr>
          <w:hyperlink w:anchor="_Toc70922666" w:history="1">
            <w:r w:rsidR="00462A28" w:rsidRPr="00024001">
              <w:rPr>
                <w:rStyle w:val="Hyperlink"/>
                <w:b/>
                <w:bCs/>
                <w:noProof/>
                <w:sz w:val="20"/>
                <w:szCs w:val="18"/>
              </w:rPr>
              <w:t>Ciências 1ª Semana</w:t>
            </w:r>
            <w:r w:rsidR="00462A28" w:rsidRPr="00024001">
              <w:rPr>
                <w:noProof/>
                <w:webHidden/>
                <w:sz w:val="20"/>
                <w:szCs w:val="18"/>
              </w:rPr>
              <w:tab/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begin"/>
            </w:r>
            <w:r w:rsidR="00F927FB" w:rsidRPr="00024001">
              <w:rPr>
                <w:noProof/>
                <w:webHidden/>
                <w:sz w:val="20"/>
                <w:szCs w:val="18"/>
              </w:rPr>
              <w:instrText xml:space="preserve"> PAGEREF _Toc70922666 \h </w:instrText>
            </w:r>
            <w:r w:rsidR="00F927FB" w:rsidRPr="00024001">
              <w:rPr>
                <w:noProof/>
                <w:webHidden/>
                <w:sz w:val="20"/>
                <w:szCs w:val="18"/>
              </w:rPr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separate"/>
            </w:r>
            <w:r w:rsidR="00192D17">
              <w:rPr>
                <w:noProof/>
                <w:webHidden/>
                <w:sz w:val="20"/>
                <w:szCs w:val="18"/>
              </w:rPr>
              <w:t>39</w:t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end"/>
            </w:r>
          </w:hyperlink>
        </w:p>
        <w:p w14:paraId="53026144" w14:textId="6CCCB85B" w:rsidR="00F927FB" w:rsidRPr="00024001" w:rsidRDefault="00A15879">
          <w:pPr>
            <w:pStyle w:val="Sumrio1"/>
            <w:tabs>
              <w:tab w:val="right" w:leader="dot" w:pos="10194"/>
            </w:tabs>
            <w:rPr>
              <w:rFonts w:asciiTheme="minorHAnsi" w:eastAsiaTheme="minorEastAsia" w:hAnsiTheme="minorHAnsi"/>
              <w:noProof/>
              <w:sz w:val="18"/>
              <w:szCs w:val="18"/>
              <w:lang w:eastAsia="pt-BR"/>
            </w:rPr>
          </w:pPr>
          <w:hyperlink w:anchor="_Toc70922667" w:history="1">
            <w:r w:rsidR="00462A28" w:rsidRPr="00024001">
              <w:rPr>
                <w:rStyle w:val="Hyperlink"/>
                <w:b/>
                <w:bCs/>
                <w:noProof/>
                <w:sz w:val="20"/>
                <w:szCs w:val="18"/>
              </w:rPr>
              <w:t>Ciências 2ª Semana</w:t>
            </w:r>
            <w:r w:rsidR="00462A28" w:rsidRPr="00024001">
              <w:rPr>
                <w:noProof/>
                <w:webHidden/>
                <w:sz w:val="20"/>
                <w:szCs w:val="18"/>
              </w:rPr>
              <w:tab/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begin"/>
            </w:r>
            <w:r w:rsidR="00F927FB" w:rsidRPr="00024001">
              <w:rPr>
                <w:noProof/>
                <w:webHidden/>
                <w:sz w:val="20"/>
                <w:szCs w:val="18"/>
              </w:rPr>
              <w:instrText xml:space="preserve"> PAGEREF _Toc70922667 \h </w:instrText>
            </w:r>
            <w:r w:rsidR="00F927FB" w:rsidRPr="00024001">
              <w:rPr>
                <w:noProof/>
                <w:webHidden/>
                <w:sz w:val="20"/>
                <w:szCs w:val="18"/>
              </w:rPr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separate"/>
            </w:r>
            <w:r w:rsidR="00192D17">
              <w:rPr>
                <w:noProof/>
                <w:webHidden/>
                <w:sz w:val="20"/>
                <w:szCs w:val="18"/>
              </w:rPr>
              <w:t>41</w:t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end"/>
            </w:r>
          </w:hyperlink>
        </w:p>
        <w:p w14:paraId="1D5A5C3A" w14:textId="3FB014EA" w:rsidR="00F927FB" w:rsidRPr="00024001" w:rsidRDefault="00A15879">
          <w:pPr>
            <w:pStyle w:val="Sumrio1"/>
            <w:tabs>
              <w:tab w:val="right" w:leader="dot" w:pos="10194"/>
            </w:tabs>
            <w:rPr>
              <w:rFonts w:asciiTheme="minorHAnsi" w:eastAsiaTheme="minorEastAsia" w:hAnsiTheme="minorHAnsi"/>
              <w:noProof/>
              <w:sz w:val="18"/>
              <w:szCs w:val="18"/>
              <w:lang w:eastAsia="pt-BR"/>
            </w:rPr>
          </w:pPr>
          <w:hyperlink w:anchor="_Toc70922668" w:history="1">
            <w:r w:rsidR="00462A28" w:rsidRPr="00024001">
              <w:rPr>
                <w:rStyle w:val="Hyperlink"/>
                <w:b/>
                <w:bCs/>
                <w:noProof/>
                <w:sz w:val="20"/>
                <w:szCs w:val="18"/>
              </w:rPr>
              <w:t>Ciências 3ª Semana</w:t>
            </w:r>
            <w:r w:rsidR="00462A28" w:rsidRPr="00024001">
              <w:rPr>
                <w:noProof/>
                <w:webHidden/>
                <w:sz w:val="20"/>
                <w:szCs w:val="18"/>
              </w:rPr>
              <w:tab/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begin"/>
            </w:r>
            <w:r w:rsidR="00F927FB" w:rsidRPr="00024001">
              <w:rPr>
                <w:noProof/>
                <w:webHidden/>
                <w:sz w:val="20"/>
                <w:szCs w:val="18"/>
              </w:rPr>
              <w:instrText xml:space="preserve"> PAGEREF _Toc70922668 \h </w:instrText>
            </w:r>
            <w:r w:rsidR="00F927FB" w:rsidRPr="00024001">
              <w:rPr>
                <w:noProof/>
                <w:webHidden/>
                <w:sz w:val="20"/>
                <w:szCs w:val="18"/>
              </w:rPr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separate"/>
            </w:r>
            <w:r w:rsidR="00192D17">
              <w:rPr>
                <w:noProof/>
                <w:webHidden/>
                <w:sz w:val="20"/>
                <w:szCs w:val="18"/>
              </w:rPr>
              <w:t>43</w:t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end"/>
            </w:r>
          </w:hyperlink>
        </w:p>
        <w:p w14:paraId="2E90CD7A" w14:textId="06409665" w:rsidR="00F927FB" w:rsidRPr="00024001" w:rsidRDefault="00A15879">
          <w:pPr>
            <w:pStyle w:val="Sumrio1"/>
            <w:tabs>
              <w:tab w:val="right" w:leader="dot" w:pos="10194"/>
            </w:tabs>
            <w:rPr>
              <w:rFonts w:asciiTheme="minorHAnsi" w:eastAsiaTheme="minorEastAsia" w:hAnsiTheme="minorHAnsi"/>
              <w:noProof/>
              <w:sz w:val="18"/>
              <w:szCs w:val="18"/>
              <w:lang w:eastAsia="pt-BR"/>
            </w:rPr>
          </w:pPr>
          <w:hyperlink w:anchor="_Toc70922669" w:history="1">
            <w:r w:rsidR="00462A28" w:rsidRPr="00024001">
              <w:rPr>
                <w:rStyle w:val="Hyperlink"/>
                <w:b/>
                <w:bCs/>
                <w:noProof/>
                <w:sz w:val="20"/>
                <w:szCs w:val="18"/>
              </w:rPr>
              <w:t>Ciências 4ª Semana</w:t>
            </w:r>
            <w:r w:rsidR="00462A28" w:rsidRPr="00024001">
              <w:rPr>
                <w:noProof/>
                <w:webHidden/>
                <w:sz w:val="20"/>
                <w:szCs w:val="18"/>
              </w:rPr>
              <w:tab/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begin"/>
            </w:r>
            <w:r w:rsidR="00F927FB" w:rsidRPr="00024001">
              <w:rPr>
                <w:noProof/>
                <w:webHidden/>
                <w:sz w:val="20"/>
                <w:szCs w:val="18"/>
              </w:rPr>
              <w:instrText xml:space="preserve"> PAGEREF _Toc70922669 \h </w:instrText>
            </w:r>
            <w:r w:rsidR="00F927FB" w:rsidRPr="00024001">
              <w:rPr>
                <w:noProof/>
                <w:webHidden/>
                <w:sz w:val="20"/>
                <w:szCs w:val="18"/>
              </w:rPr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separate"/>
            </w:r>
            <w:r w:rsidR="00192D17">
              <w:rPr>
                <w:noProof/>
                <w:webHidden/>
                <w:sz w:val="20"/>
                <w:szCs w:val="18"/>
              </w:rPr>
              <w:t>45</w:t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end"/>
            </w:r>
          </w:hyperlink>
        </w:p>
        <w:p w14:paraId="042781D6" w14:textId="15374084" w:rsidR="00F927FB" w:rsidRPr="00024001" w:rsidRDefault="00A15879">
          <w:pPr>
            <w:pStyle w:val="Sumrio1"/>
            <w:tabs>
              <w:tab w:val="right" w:leader="dot" w:pos="10194"/>
            </w:tabs>
            <w:rPr>
              <w:rFonts w:asciiTheme="minorHAnsi" w:eastAsiaTheme="minorEastAsia" w:hAnsiTheme="minorHAnsi"/>
              <w:noProof/>
              <w:sz w:val="18"/>
              <w:szCs w:val="18"/>
              <w:lang w:eastAsia="pt-BR"/>
            </w:rPr>
          </w:pPr>
          <w:hyperlink w:anchor="_Toc70922670" w:history="1">
            <w:r w:rsidR="00462A28" w:rsidRPr="00024001">
              <w:rPr>
                <w:rStyle w:val="Hyperlink"/>
                <w:b/>
                <w:bCs/>
                <w:noProof/>
                <w:sz w:val="20"/>
                <w:szCs w:val="18"/>
              </w:rPr>
              <w:t>Ciências 5ª Semana</w:t>
            </w:r>
            <w:r w:rsidR="00462A28" w:rsidRPr="00024001">
              <w:rPr>
                <w:noProof/>
                <w:webHidden/>
                <w:sz w:val="20"/>
                <w:szCs w:val="18"/>
              </w:rPr>
              <w:tab/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begin"/>
            </w:r>
            <w:r w:rsidR="00F927FB" w:rsidRPr="00024001">
              <w:rPr>
                <w:noProof/>
                <w:webHidden/>
                <w:sz w:val="20"/>
                <w:szCs w:val="18"/>
              </w:rPr>
              <w:instrText xml:space="preserve"> PAGEREF _Toc70922670 \h </w:instrText>
            </w:r>
            <w:r w:rsidR="00F927FB" w:rsidRPr="00024001">
              <w:rPr>
                <w:noProof/>
                <w:webHidden/>
                <w:sz w:val="20"/>
                <w:szCs w:val="18"/>
              </w:rPr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separate"/>
            </w:r>
            <w:r w:rsidR="00192D17">
              <w:rPr>
                <w:noProof/>
                <w:webHidden/>
                <w:sz w:val="20"/>
                <w:szCs w:val="18"/>
              </w:rPr>
              <w:t>47</w:t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end"/>
            </w:r>
          </w:hyperlink>
        </w:p>
        <w:p w14:paraId="7AACB146" w14:textId="7A7140C5" w:rsidR="00F927FB" w:rsidRPr="00024001" w:rsidRDefault="00A15879">
          <w:pPr>
            <w:pStyle w:val="Sumrio1"/>
            <w:tabs>
              <w:tab w:val="right" w:leader="dot" w:pos="10194"/>
            </w:tabs>
            <w:rPr>
              <w:rFonts w:asciiTheme="minorHAnsi" w:eastAsiaTheme="minorEastAsia" w:hAnsiTheme="minorHAnsi"/>
              <w:noProof/>
              <w:sz w:val="18"/>
              <w:szCs w:val="18"/>
              <w:lang w:eastAsia="pt-BR"/>
            </w:rPr>
          </w:pPr>
          <w:hyperlink w:anchor="_Toc70922671" w:history="1">
            <w:r w:rsidR="00462A28" w:rsidRPr="00024001">
              <w:rPr>
                <w:rStyle w:val="Hyperlink"/>
                <w:b/>
                <w:bCs/>
                <w:noProof/>
                <w:sz w:val="20"/>
                <w:szCs w:val="18"/>
              </w:rPr>
              <w:t>Ciências 6ª Semana</w:t>
            </w:r>
            <w:r w:rsidR="00462A28" w:rsidRPr="00024001">
              <w:rPr>
                <w:noProof/>
                <w:webHidden/>
                <w:sz w:val="20"/>
                <w:szCs w:val="18"/>
              </w:rPr>
              <w:tab/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begin"/>
            </w:r>
            <w:r w:rsidR="00F927FB" w:rsidRPr="00024001">
              <w:rPr>
                <w:noProof/>
                <w:webHidden/>
                <w:sz w:val="20"/>
                <w:szCs w:val="18"/>
              </w:rPr>
              <w:instrText xml:space="preserve"> PAGEREF _Toc70922671 \h </w:instrText>
            </w:r>
            <w:r w:rsidR="00F927FB" w:rsidRPr="00024001">
              <w:rPr>
                <w:noProof/>
                <w:webHidden/>
                <w:sz w:val="20"/>
                <w:szCs w:val="18"/>
              </w:rPr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separate"/>
            </w:r>
            <w:r w:rsidR="00192D17">
              <w:rPr>
                <w:noProof/>
                <w:webHidden/>
                <w:sz w:val="20"/>
                <w:szCs w:val="18"/>
              </w:rPr>
              <w:t>50</w:t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end"/>
            </w:r>
          </w:hyperlink>
        </w:p>
        <w:p w14:paraId="4E19D605" w14:textId="4538CE56" w:rsidR="00F927FB" w:rsidRPr="00024001" w:rsidRDefault="00A15879">
          <w:pPr>
            <w:pStyle w:val="Sumrio1"/>
            <w:tabs>
              <w:tab w:val="right" w:leader="dot" w:pos="10194"/>
            </w:tabs>
            <w:rPr>
              <w:rFonts w:asciiTheme="minorHAnsi" w:eastAsiaTheme="minorEastAsia" w:hAnsiTheme="minorHAnsi"/>
              <w:noProof/>
              <w:sz w:val="18"/>
              <w:szCs w:val="18"/>
              <w:lang w:eastAsia="pt-BR"/>
            </w:rPr>
          </w:pPr>
          <w:hyperlink w:anchor="_Toc70922672" w:history="1">
            <w:r w:rsidR="00462A28" w:rsidRPr="00024001">
              <w:rPr>
                <w:rStyle w:val="Hyperlink"/>
                <w:b/>
                <w:bCs/>
                <w:noProof/>
                <w:sz w:val="20"/>
                <w:szCs w:val="18"/>
              </w:rPr>
              <w:t>Geografia 1ª Semana</w:t>
            </w:r>
            <w:r w:rsidR="00462A28" w:rsidRPr="00024001">
              <w:rPr>
                <w:noProof/>
                <w:webHidden/>
                <w:sz w:val="20"/>
                <w:szCs w:val="18"/>
              </w:rPr>
              <w:tab/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begin"/>
            </w:r>
            <w:r w:rsidR="00F927FB" w:rsidRPr="00024001">
              <w:rPr>
                <w:noProof/>
                <w:webHidden/>
                <w:sz w:val="20"/>
                <w:szCs w:val="18"/>
              </w:rPr>
              <w:instrText xml:space="preserve"> PAGEREF _Toc70922672 \h </w:instrText>
            </w:r>
            <w:r w:rsidR="00F927FB" w:rsidRPr="00024001">
              <w:rPr>
                <w:noProof/>
                <w:webHidden/>
                <w:sz w:val="20"/>
                <w:szCs w:val="18"/>
              </w:rPr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separate"/>
            </w:r>
            <w:r w:rsidR="00192D17">
              <w:rPr>
                <w:noProof/>
                <w:webHidden/>
                <w:sz w:val="20"/>
                <w:szCs w:val="18"/>
              </w:rPr>
              <w:t>52</w:t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end"/>
            </w:r>
          </w:hyperlink>
        </w:p>
        <w:p w14:paraId="503466F1" w14:textId="3FBA4EBA" w:rsidR="00F927FB" w:rsidRPr="00024001" w:rsidRDefault="00A15879">
          <w:pPr>
            <w:pStyle w:val="Sumrio1"/>
            <w:tabs>
              <w:tab w:val="right" w:leader="dot" w:pos="10194"/>
            </w:tabs>
            <w:rPr>
              <w:rFonts w:asciiTheme="minorHAnsi" w:eastAsiaTheme="minorEastAsia" w:hAnsiTheme="minorHAnsi"/>
              <w:noProof/>
              <w:sz w:val="18"/>
              <w:szCs w:val="18"/>
              <w:lang w:eastAsia="pt-BR"/>
            </w:rPr>
          </w:pPr>
          <w:hyperlink w:anchor="_Toc70922673" w:history="1">
            <w:r w:rsidR="00462A28" w:rsidRPr="00024001">
              <w:rPr>
                <w:rStyle w:val="Hyperlink"/>
                <w:b/>
                <w:bCs/>
                <w:noProof/>
                <w:sz w:val="20"/>
                <w:szCs w:val="18"/>
              </w:rPr>
              <w:t>Geografia 2ª Semana</w:t>
            </w:r>
            <w:r w:rsidR="00462A28" w:rsidRPr="00024001">
              <w:rPr>
                <w:noProof/>
                <w:webHidden/>
                <w:sz w:val="20"/>
                <w:szCs w:val="18"/>
              </w:rPr>
              <w:tab/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begin"/>
            </w:r>
            <w:r w:rsidR="00F927FB" w:rsidRPr="00024001">
              <w:rPr>
                <w:noProof/>
                <w:webHidden/>
                <w:sz w:val="20"/>
                <w:szCs w:val="18"/>
              </w:rPr>
              <w:instrText xml:space="preserve"> PAGEREF _Toc70922673 \h </w:instrText>
            </w:r>
            <w:r w:rsidR="00F927FB" w:rsidRPr="00024001">
              <w:rPr>
                <w:noProof/>
                <w:webHidden/>
                <w:sz w:val="20"/>
                <w:szCs w:val="18"/>
              </w:rPr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separate"/>
            </w:r>
            <w:r w:rsidR="00192D17">
              <w:rPr>
                <w:noProof/>
                <w:webHidden/>
                <w:sz w:val="20"/>
                <w:szCs w:val="18"/>
              </w:rPr>
              <w:t>55</w:t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end"/>
            </w:r>
          </w:hyperlink>
        </w:p>
        <w:p w14:paraId="055DFF53" w14:textId="491BB942" w:rsidR="00F927FB" w:rsidRPr="00024001" w:rsidRDefault="00A15879">
          <w:pPr>
            <w:pStyle w:val="Sumrio1"/>
            <w:tabs>
              <w:tab w:val="right" w:leader="dot" w:pos="10194"/>
            </w:tabs>
            <w:rPr>
              <w:rFonts w:asciiTheme="minorHAnsi" w:eastAsiaTheme="minorEastAsia" w:hAnsiTheme="minorHAnsi"/>
              <w:noProof/>
              <w:sz w:val="18"/>
              <w:szCs w:val="18"/>
              <w:lang w:eastAsia="pt-BR"/>
            </w:rPr>
          </w:pPr>
          <w:hyperlink w:anchor="_Toc70922674" w:history="1">
            <w:r w:rsidR="00462A28" w:rsidRPr="00024001">
              <w:rPr>
                <w:rStyle w:val="Hyperlink"/>
                <w:b/>
                <w:bCs/>
                <w:noProof/>
                <w:sz w:val="20"/>
                <w:szCs w:val="18"/>
              </w:rPr>
              <w:t>Geografia 3ª Semana</w:t>
            </w:r>
            <w:r w:rsidR="00462A28" w:rsidRPr="00024001">
              <w:rPr>
                <w:noProof/>
                <w:webHidden/>
                <w:sz w:val="20"/>
                <w:szCs w:val="18"/>
              </w:rPr>
              <w:tab/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begin"/>
            </w:r>
            <w:r w:rsidR="00F927FB" w:rsidRPr="00024001">
              <w:rPr>
                <w:noProof/>
                <w:webHidden/>
                <w:sz w:val="20"/>
                <w:szCs w:val="18"/>
              </w:rPr>
              <w:instrText xml:space="preserve"> PAGEREF _Toc70922674 \h </w:instrText>
            </w:r>
            <w:r w:rsidR="00F927FB" w:rsidRPr="00024001">
              <w:rPr>
                <w:noProof/>
                <w:webHidden/>
                <w:sz w:val="20"/>
                <w:szCs w:val="18"/>
              </w:rPr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separate"/>
            </w:r>
            <w:r w:rsidR="00192D17">
              <w:rPr>
                <w:noProof/>
                <w:webHidden/>
                <w:sz w:val="20"/>
                <w:szCs w:val="18"/>
              </w:rPr>
              <w:t>57</w:t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end"/>
            </w:r>
          </w:hyperlink>
        </w:p>
        <w:p w14:paraId="0218C97B" w14:textId="39825A54" w:rsidR="00F927FB" w:rsidRPr="00024001" w:rsidRDefault="00A15879">
          <w:pPr>
            <w:pStyle w:val="Sumrio1"/>
            <w:tabs>
              <w:tab w:val="right" w:leader="dot" w:pos="10194"/>
            </w:tabs>
            <w:rPr>
              <w:rFonts w:asciiTheme="minorHAnsi" w:eastAsiaTheme="minorEastAsia" w:hAnsiTheme="minorHAnsi"/>
              <w:noProof/>
              <w:sz w:val="18"/>
              <w:szCs w:val="18"/>
              <w:lang w:eastAsia="pt-BR"/>
            </w:rPr>
          </w:pPr>
          <w:hyperlink w:anchor="_Toc70922675" w:history="1">
            <w:r w:rsidR="00462A28" w:rsidRPr="00024001">
              <w:rPr>
                <w:rStyle w:val="Hyperlink"/>
                <w:b/>
                <w:bCs/>
                <w:noProof/>
                <w:sz w:val="20"/>
                <w:szCs w:val="18"/>
              </w:rPr>
              <w:t>Geografia 4ª Semana</w:t>
            </w:r>
            <w:r w:rsidR="00462A28" w:rsidRPr="00024001">
              <w:rPr>
                <w:noProof/>
                <w:webHidden/>
                <w:sz w:val="20"/>
                <w:szCs w:val="18"/>
              </w:rPr>
              <w:tab/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begin"/>
            </w:r>
            <w:r w:rsidR="00F927FB" w:rsidRPr="00024001">
              <w:rPr>
                <w:noProof/>
                <w:webHidden/>
                <w:sz w:val="20"/>
                <w:szCs w:val="18"/>
              </w:rPr>
              <w:instrText xml:space="preserve"> PAGEREF _Toc70922675 \h </w:instrText>
            </w:r>
            <w:r w:rsidR="00F927FB" w:rsidRPr="00024001">
              <w:rPr>
                <w:noProof/>
                <w:webHidden/>
                <w:sz w:val="20"/>
                <w:szCs w:val="18"/>
              </w:rPr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separate"/>
            </w:r>
            <w:r w:rsidR="00192D17">
              <w:rPr>
                <w:noProof/>
                <w:webHidden/>
                <w:sz w:val="20"/>
                <w:szCs w:val="18"/>
              </w:rPr>
              <w:t>60</w:t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end"/>
            </w:r>
          </w:hyperlink>
        </w:p>
        <w:p w14:paraId="0BF61B40" w14:textId="43A8EFE5" w:rsidR="00F927FB" w:rsidRPr="00024001" w:rsidRDefault="00A15879">
          <w:pPr>
            <w:pStyle w:val="Sumrio1"/>
            <w:tabs>
              <w:tab w:val="right" w:leader="dot" w:pos="10194"/>
            </w:tabs>
            <w:rPr>
              <w:rFonts w:asciiTheme="minorHAnsi" w:eastAsiaTheme="minorEastAsia" w:hAnsiTheme="minorHAnsi"/>
              <w:noProof/>
              <w:sz w:val="18"/>
              <w:szCs w:val="18"/>
              <w:lang w:eastAsia="pt-BR"/>
            </w:rPr>
          </w:pPr>
          <w:hyperlink w:anchor="_Toc70922676" w:history="1">
            <w:r w:rsidR="00462A28" w:rsidRPr="00024001">
              <w:rPr>
                <w:rStyle w:val="Hyperlink"/>
                <w:b/>
                <w:bCs/>
                <w:noProof/>
                <w:sz w:val="20"/>
                <w:szCs w:val="18"/>
              </w:rPr>
              <w:t>Geografia 5ª Semana</w:t>
            </w:r>
            <w:r w:rsidR="00462A28" w:rsidRPr="00024001">
              <w:rPr>
                <w:noProof/>
                <w:webHidden/>
                <w:sz w:val="20"/>
                <w:szCs w:val="18"/>
              </w:rPr>
              <w:tab/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begin"/>
            </w:r>
            <w:r w:rsidR="00F927FB" w:rsidRPr="00024001">
              <w:rPr>
                <w:noProof/>
                <w:webHidden/>
                <w:sz w:val="20"/>
                <w:szCs w:val="18"/>
              </w:rPr>
              <w:instrText xml:space="preserve"> PAGEREF _Toc70922676 \h </w:instrText>
            </w:r>
            <w:r w:rsidR="00F927FB" w:rsidRPr="00024001">
              <w:rPr>
                <w:noProof/>
                <w:webHidden/>
                <w:sz w:val="20"/>
                <w:szCs w:val="18"/>
              </w:rPr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separate"/>
            </w:r>
            <w:r w:rsidR="00192D17">
              <w:rPr>
                <w:noProof/>
                <w:webHidden/>
                <w:sz w:val="20"/>
                <w:szCs w:val="18"/>
              </w:rPr>
              <w:t>63</w:t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end"/>
            </w:r>
          </w:hyperlink>
        </w:p>
        <w:p w14:paraId="7B801621" w14:textId="24672D8E" w:rsidR="00F927FB" w:rsidRPr="00024001" w:rsidRDefault="00A15879">
          <w:pPr>
            <w:pStyle w:val="Sumrio1"/>
            <w:tabs>
              <w:tab w:val="right" w:leader="dot" w:pos="10194"/>
            </w:tabs>
            <w:rPr>
              <w:rFonts w:asciiTheme="minorHAnsi" w:eastAsiaTheme="minorEastAsia" w:hAnsiTheme="minorHAnsi"/>
              <w:noProof/>
              <w:sz w:val="18"/>
              <w:szCs w:val="18"/>
              <w:lang w:eastAsia="pt-BR"/>
            </w:rPr>
          </w:pPr>
          <w:hyperlink w:anchor="_Toc70922677" w:history="1">
            <w:r w:rsidR="00462A28" w:rsidRPr="00024001">
              <w:rPr>
                <w:rStyle w:val="Hyperlink"/>
                <w:b/>
                <w:bCs/>
                <w:noProof/>
                <w:sz w:val="20"/>
                <w:szCs w:val="18"/>
              </w:rPr>
              <w:t>Geografia 6ª Semana</w:t>
            </w:r>
            <w:r w:rsidR="00462A28" w:rsidRPr="00024001">
              <w:rPr>
                <w:noProof/>
                <w:webHidden/>
                <w:sz w:val="20"/>
                <w:szCs w:val="18"/>
              </w:rPr>
              <w:tab/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begin"/>
            </w:r>
            <w:r w:rsidR="00F927FB" w:rsidRPr="00024001">
              <w:rPr>
                <w:noProof/>
                <w:webHidden/>
                <w:sz w:val="20"/>
                <w:szCs w:val="18"/>
              </w:rPr>
              <w:instrText xml:space="preserve"> PAGEREF _Toc70922677 \h </w:instrText>
            </w:r>
            <w:r w:rsidR="00F927FB" w:rsidRPr="00024001">
              <w:rPr>
                <w:noProof/>
                <w:webHidden/>
                <w:sz w:val="20"/>
                <w:szCs w:val="18"/>
              </w:rPr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separate"/>
            </w:r>
            <w:r w:rsidR="00192D17">
              <w:rPr>
                <w:noProof/>
                <w:webHidden/>
                <w:sz w:val="20"/>
                <w:szCs w:val="18"/>
              </w:rPr>
              <w:t>66</w:t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end"/>
            </w:r>
          </w:hyperlink>
        </w:p>
        <w:p w14:paraId="7BDDE371" w14:textId="58883D17" w:rsidR="00F927FB" w:rsidRPr="00024001" w:rsidRDefault="00A15879">
          <w:pPr>
            <w:pStyle w:val="Sumrio1"/>
            <w:tabs>
              <w:tab w:val="right" w:leader="dot" w:pos="10194"/>
            </w:tabs>
            <w:rPr>
              <w:rFonts w:asciiTheme="minorHAnsi" w:eastAsiaTheme="minorEastAsia" w:hAnsiTheme="minorHAnsi"/>
              <w:noProof/>
              <w:sz w:val="18"/>
              <w:szCs w:val="18"/>
              <w:lang w:eastAsia="pt-BR"/>
            </w:rPr>
          </w:pPr>
          <w:hyperlink w:anchor="_Toc70922678" w:history="1">
            <w:r w:rsidR="00462A28" w:rsidRPr="00024001">
              <w:rPr>
                <w:rStyle w:val="Hyperlink"/>
                <w:b/>
                <w:bCs/>
                <w:noProof/>
                <w:sz w:val="20"/>
                <w:szCs w:val="18"/>
              </w:rPr>
              <w:t>História 1ª Semana</w:t>
            </w:r>
            <w:r w:rsidR="00462A28" w:rsidRPr="00024001">
              <w:rPr>
                <w:noProof/>
                <w:webHidden/>
                <w:sz w:val="20"/>
                <w:szCs w:val="18"/>
              </w:rPr>
              <w:tab/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begin"/>
            </w:r>
            <w:r w:rsidR="00F927FB" w:rsidRPr="00024001">
              <w:rPr>
                <w:noProof/>
                <w:webHidden/>
                <w:sz w:val="20"/>
                <w:szCs w:val="18"/>
              </w:rPr>
              <w:instrText xml:space="preserve"> PAGEREF _Toc70922678 \h </w:instrText>
            </w:r>
            <w:r w:rsidR="00F927FB" w:rsidRPr="00024001">
              <w:rPr>
                <w:noProof/>
                <w:webHidden/>
                <w:sz w:val="20"/>
                <w:szCs w:val="18"/>
              </w:rPr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separate"/>
            </w:r>
            <w:r w:rsidR="00192D17">
              <w:rPr>
                <w:noProof/>
                <w:webHidden/>
                <w:sz w:val="20"/>
                <w:szCs w:val="18"/>
              </w:rPr>
              <w:t>69</w:t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end"/>
            </w:r>
          </w:hyperlink>
        </w:p>
        <w:p w14:paraId="0A6B5386" w14:textId="7A8FFF8F" w:rsidR="00F927FB" w:rsidRPr="00024001" w:rsidRDefault="00A15879">
          <w:pPr>
            <w:pStyle w:val="Sumrio1"/>
            <w:tabs>
              <w:tab w:val="right" w:leader="dot" w:pos="10194"/>
            </w:tabs>
            <w:rPr>
              <w:rFonts w:asciiTheme="minorHAnsi" w:eastAsiaTheme="minorEastAsia" w:hAnsiTheme="minorHAnsi"/>
              <w:noProof/>
              <w:sz w:val="18"/>
              <w:szCs w:val="18"/>
              <w:lang w:eastAsia="pt-BR"/>
            </w:rPr>
          </w:pPr>
          <w:hyperlink w:anchor="_Toc70922679" w:history="1">
            <w:r w:rsidR="00462A28" w:rsidRPr="00024001">
              <w:rPr>
                <w:rStyle w:val="Hyperlink"/>
                <w:b/>
                <w:bCs/>
                <w:noProof/>
                <w:sz w:val="20"/>
                <w:szCs w:val="18"/>
              </w:rPr>
              <w:t>História 2ª Semana</w:t>
            </w:r>
            <w:r w:rsidR="00462A28" w:rsidRPr="00024001">
              <w:rPr>
                <w:noProof/>
                <w:webHidden/>
                <w:sz w:val="20"/>
                <w:szCs w:val="18"/>
              </w:rPr>
              <w:tab/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begin"/>
            </w:r>
            <w:r w:rsidR="00F927FB" w:rsidRPr="00024001">
              <w:rPr>
                <w:noProof/>
                <w:webHidden/>
                <w:sz w:val="20"/>
                <w:szCs w:val="18"/>
              </w:rPr>
              <w:instrText xml:space="preserve"> PAGEREF _Toc70922679 \h </w:instrText>
            </w:r>
            <w:r w:rsidR="00F927FB" w:rsidRPr="00024001">
              <w:rPr>
                <w:noProof/>
                <w:webHidden/>
                <w:sz w:val="20"/>
                <w:szCs w:val="18"/>
              </w:rPr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separate"/>
            </w:r>
            <w:r w:rsidR="00192D17">
              <w:rPr>
                <w:noProof/>
                <w:webHidden/>
                <w:sz w:val="20"/>
                <w:szCs w:val="18"/>
              </w:rPr>
              <w:t>71</w:t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end"/>
            </w:r>
          </w:hyperlink>
        </w:p>
        <w:p w14:paraId="526FFDB1" w14:textId="5E96D2C6" w:rsidR="00F927FB" w:rsidRPr="00024001" w:rsidRDefault="00A15879">
          <w:pPr>
            <w:pStyle w:val="Sumrio1"/>
            <w:tabs>
              <w:tab w:val="right" w:leader="dot" w:pos="10194"/>
            </w:tabs>
            <w:rPr>
              <w:rFonts w:asciiTheme="minorHAnsi" w:eastAsiaTheme="minorEastAsia" w:hAnsiTheme="minorHAnsi"/>
              <w:noProof/>
              <w:sz w:val="18"/>
              <w:szCs w:val="18"/>
              <w:lang w:eastAsia="pt-BR"/>
            </w:rPr>
          </w:pPr>
          <w:hyperlink w:anchor="_Toc70922680" w:history="1">
            <w:r w:rsidR="00462A28" w:rsidRPr="00024001">
              <w:rPr>
                <w:rStyle w:val="Hyperlink"/>
                <w:b/>
                <w:bCs/>
                <w:noProof/>
                <w:sz w:val="20"/>
                <w:szCs w:val="18"/>
              </w:rPr>
              <w:t>História 3ª Semana</w:t>
            </w:r>
            <w:r w:rsidR="00462A28" w:rsidRPr="00024001">
              <w:rPr>
                <w:noProof/>
                <w:webHidden/>
                <w:sz w:val="20"/>
                <w:szCs w:val="18"/>
              </w:rPr>
              <w:tab/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begin"/>
            </w:r>
            <w:r w:rsidR="00F927FB" w:rsidRPr="00024001">
              <w:rPr>
                <w:noProof/>
                <w:webHidden/>
                <w:sz w:val="20"/>
                <w:szCs w:val="18"/>
              </w:rPr>
              <w:instrText xml:space="preserve"> PAGEREF _Toc70922680 \h </w:instrText>
            </w:r>
            <w:r w:rsidR="00F927FB" w:rsidRPr="00024001">
              <w:rPr>
                <w:noProof/>
                <w:webHidden/>
                <w:sz w:val="20"/>
                <w:szCs w:val="18"/>
              </w:rPr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separate"/>
            </w:r>
            <w:r w:rsidR="00192D17">
              <w:rPr>
                <w:noProof/>
                <w:webHidden/>
                <w:sz w:val="20"/>
                <w:szCs w:val="18"/>
              </w:rPr>
              <w:t>73</w:t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end"/>
            </w:r>
          </w:hyperlink>
        </w:p>
        <w:p w14:paraId="2D644A1E" w14:textId="19058535" w:rsidR="00F927FB" w:rsidRPr="00024001" w:rsidRDefault="00A15879">
          <w:pPr>
            <w:pStyle w:val="Sumrio1"/>
            <w:tabs>
              <w:tab w:val="right" w:leader="dot" w:pos="10194"/>
            </w:tabs>
            <w:rPr>
              <w:rFonts w:asciiTheme="minorHAnsi" w:eastAsiaTheme="minorEastAsia" w:hAnsiTheme="minorHAnsi"/>
              <w:noProof/>
              <w:sz w:val="18"/>
              <w:szCs w:val="18"/>
              <w:lang w:eastAsia="pt-BR"/>
            </w:rPr>
          </w:pPr>
          <w:hyperlink w:anchor="_Toc70922681" w:history="1">
            <w:r w:rsidR="00462A28" w:rsidRPr="00024001">
              <w:rPr>
                <w:rStyle w:val="Hyperlink"/>
                <w:b/>
                <w:bCs/>
                <w:noProof/>
                <w:sz w:val="20"/>
                <w:szCs w:val="18"/>
              </w:rPr>
              <w:t>História 4ª Semana</w:t>
            </w:r>
            <w:r w:rsidR="00462A28" w:rsidRPr="00024001">
              <w:rPr>
                <w:noProof/>
                <w:webHidden/>
                <w:sz w:val="20"/>
                <w:szCs w:val="18"/>
              </w:rPr>
              <w:tab/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begin"/>
            </w:r>
            <w:r w:rsidR="00F927FB" w:rsidRPr="00024001">
              <w:rPr>
                <w:noProof/>
                <w:webHidden/>
                <w:sz w:val="20"/>
                <w:szCs w:val="18"/>
              </w:rPr>
              <w:instrText xml:space="preserve"> PAGEREF _Toc70922681 \h </w:instrText>
            </w:r>
            <w:r w:rsidR="00F927FB" w:rsidRPr="00024001">
              <w:rPr>
                <w:noProof/>
                <w:webHidden/>
                <w:sz w:val="20"/>
                <w:szCs w:val="18"/>
              </w:rPr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separate"/>
            </w:r>
            <w:r w:rsidR="00192D17">
              <w:rPr>
                <w:noProof/>
                <w:webHidden/>
                <w:sz w:val="20"/>
                <w:szCs w:val="18"/>
              </w:rPr>
              <w:t>75</w:t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end"/>
            </w:r>
          </w:hyperlink>
        </w:p>
        <w:p w14:paraId="7B7C1A11" w14:textId="7860F7C1" w:rsidR="00F927FB" w:rsidRPr="00024001" w:rsidRDefault="00A15879">
          <w:pPr>
            <w:pStyle w:val="Sumrio1"/>
            <w:tabs>
              <w:tab w:val="right" w:leader="dot" w:pos="10194"/>
            </w:tabs>
            <w:rPr>
              <w:rFonts w:asciiTheme="minorHAnsi" w:eastAsiaTheme="minorEastAsia" w:hAnsiTheme="minorHAnsi"/>
              <w:noProof/>
              <w:sz w:val="18"/>
              <w:szCs w:val="18"/>
              <w:lang w:eastAsia="pt-BR"/>
            </w:rPr>
          </w:pPr>
          <w:hyperlink w:anchor="_Toc70922682" w:history="1">
            <w:r w:rsidR="00462A28" w:rsidRPr="00024001">
              <w:rPr>
                <w:rStyle w:val="Hyperlink"/>
                <w:b/>
                <w:bCs/>
                <w:noProof/>
                <w:sz w:val="20"/>
                <w:szCs w:val="18"/>
              </w:rPr>
              <w:t>História 5ª Semana</w:t>
            </w:r>
            <w:r w:rsidR="00462A28" w:rsidRPr="00024001">
              <w:rPr>
                <w:noProof/>
                <w:webHidden/>
                <w:sz w:val="20"/>
                <w:szCs w:val="18"/>
              </w:rPr>
              <w:tab/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begin"/>
            </w:r>
            <w:r w:rsidR="00F927FB" w:rsidRPr="00024001">
              <w:rPr>
                <w:noProof/>
                <w:webHidden/>
                <w:sz w:val="20"/>
                <w:szCs w:val="18"/>
              </w:rPr>
              <w:instrText xml:space="preserve"> PAGEREF _Toc70922682 \h </w:instrText>
            </w:r>
            <w:r w:rsidR="00F927FB" w:rsidRPr="00024001">
              <w:rPr>
                <w:noProof/>
                <w:webHidden/>
                <w:sz w:val="20"/>
                <w:szCs w:val="18"/>
              </w:rPr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separate"/>
            </w:r>
            <w:r w:rsidR="00192D17">
              <w:rPr>
                <w:noProof/>
                <w:webHidden/>
                <w:sz w:val="20"/>
                <w:szCs w:val="18"/>
              </w:rPr>
              <w:t>77</w:t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end"/>
            </w:r>
          </w:hyperlink>
        </w:p>
        <w:p w14:paraId="6300EEB7" w14:textId="1423B3D5" w:rsidR="00F927FB" w:rsidRPr="00024001" w:rsidRDefault="00A15879">
          <w:pPr>
            <w:pStyle w:val="Sumrio1"/>
            <w:tabs>
              <w:tab w:val="right" w:leader="dot" w:pos="10194"/>
            </w:tabs>
            <w:rPr>
              <w:rFonts w:asciiTheme="minorHAnsi" w:eastAsiaTheme="minorEastAsia" w:hAnsiTheme="minorHAnsi"/>
              <w:noProof/>
              <w:sz w:val="18"/>
              <w:szCs w:val="18"/>
              <w:lang w:eastAsia="pt-BR"/>
            </w:rPr>
          </w:pPr>
          <w:hyperlink w:anchor="_Toc70922683" w:history="1">
            <w:r w:rsidR="00462A28" w:rsidRPr="00024001">
              <w:rPr>
                <w:rStyle w:val="Hyperlink"/>
                <w:b/>
                <w:bCs/>
                <w:noProof/>
                <w:sz w:val="20"/>
                <w:szCs w:val="18"/>
              </w:rPr>
              <w:t>História 6ª Semana</w:t>
            </w:r>
            <w:r w:rsidR="00462A28" w:rsidRPr="00024001">
              <w:rPr>
                <w:noProof/>
                <w:webHidden/>
                <w:sz w:val="20"/>
                <w:szCs w:val="18"/>
              </w:rPr>
              <w:tab/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begin"/>
            </w:r>
            <w:r w:rsidR="00F927FB" w:rsidRPr="00024001">
              <w:rPr>
                <w:noProof/>
                <w:webHidden/>
                <w:sz w:val="20"/>
                <w:szCs w:val="18"/>
              </w:rPr>
              <w:instrText xml:space="preserve"> PAGEREF _Toc70922683 \h </w:instrText>
            </w:r>
            <w:r w:rsidR="00F927FB" w:rsidRPr="00024001">
              <w:rPr>
                <w:noProof/>
                <w:webHidden/>
                <w:sz w:val="20"/>
                <w:szCs w:val="18"/>
              </w:rPr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separate"/>
            </w:r>
            <w:r w:rsidR="00192D17">
              <w:rPr>
                <w:noProof/>
                <w:webHidden/>
                <w:sz w:val="20"/>
                <w:szCs w:val="18"/>
              </w:rPr>
              <w:t>79</w:t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end"/>
            </w:r>
          </w:hyperlink>
        </w:p>
        <w:p w14:paraId="35D2DC17" w14:textId="54E29340" w:rsidR="00F927FB" w:rsidRPr="00024001" w:rsidRDefault="00A15879">
          <w:pPr>
            <w:pStyle w:val="Sumrio1"/>
            <w:tabs>
              <w:tab w:val="right" w:leader="dot" w:pos="10194"/>
            </w:tabs>
            <w:rPr>
              <w:rFonts w:asciiTheme="minorHAnsi" w:eastAsiaTheme="minorEastAsia" w:hAnsiTheme="minorHAnsi"/>
              <w:noProof/>
              <w:sz w:val="18"/>
              <w:szCs w:val="18"/>
              <w:lang w:eastAsia="pt-BR"/>
            </w:rPr>
          </w:pPr>
          <w:hyperlink w:anchor="_Toc70922684" w:history="1">
            <w:r w:rsidR="00462A28" w:rsidRPr="00024001">
              <w:rPr>
                <w:rStyle w:val="Hyperlink"/>
                <w:b/>
                <w:bCs/>
                <w:noProof/>
                <w:sz w:val="20"/>
                <w:szCs w:val="18"/>
              </w:rPr>
              <w:t>Educação Física 1ª Semana</w:t>
            </w:r>
            <w:r w:rsidR="00462A28" w:rsidRPr="00024001">
              <w:rPr>
                <w:noProof/>
                <w:webHidden/>
                <w:sz w:val="20"/>
                <w:szCs w:val="18"/>
              </w:rPr>
              <w:tab/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begin"/>
            </w:r>
            <w:r w:rsidR="00F927FB" w:rsidRPr="00024001">
              <w:rPr>
                <w:noProof/>
                <w:webHidden/>
                <w:sz w:val="20"/>
                <w:szCs w:val="18"/>
              </w:rPr>
              <w:instrText xml:space="preserve"> PAGEREF _Toc70922684 \h </w:instrText>
            </w:r>
            <w:r w:rsidR="00F927FB" w:rsidRPr="00024001">
              <w:rPr>
                <w:noProof/>
                <w:webHidden/>
                <w:sz w:val="20"/>
                <w:szCs w:val="18"/>
              </w:rPr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separate"/>
            </w:r>
            <w:r w:rsidR="00192D17">
              <w:rPr>
                <w:noProof/>
                <w:webHidden/>
                <w:sz w:val="20"/>
                <w:szCs w:val="18"/>
              </w:rPr>
              <w:t>81</w:t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end"/>
            </w:r>
          </w:hyperlink>
        </w:p>
        <w:p w14:paraId="755230A0" w14:textId="63D67495" w:rsidR="00F927FB" w:rsidRPr="00024001" w:rsidRDefault="00A15879">
          <w:pPr>
            <w:pStyle w:val="Sumrio1"/>
            <w:tabs>
              <w:tab w:val="right" w:leader="dot" w:pos="10194"/>
            </w:tabs>
            <w:rPr>
              <w:rFonts w:asciiTheme="minorHAnsi" w:eastAsiaTheme="minorEastAsia" w:hAnsiTheme="minorHAnsi"/>
              <w:noProof/>
              <w:sz w:val="18"/>
              <w:szCs w:val="18"/>
              <w:lang w:eastAsia="pt-BR"/>
            </w:rPr>
          </w:pPr>
          <w:hyperlink w:anchor="_Toc70922685" w:history="1">
            <w:r w:rsidR="00462A28" w:rsidRPr="00024001">
              <w:rPr>
                <w:rStyle w:val="Hyperlink"/>
                <w:b/>
                <w:bCs/>
                <w:noProof/>
                <w:sz w:val="20"/>
                <w:szCs w:val="18"/>
              </w:rPr>
              <w:t>Educação Física 2ª Semana</w:t>
            </w:r>
            <w:r w:rsidR="00462A28" w:rsidRPr="00024001">
              <w:rPr>
                <w:noProof/>
                <w:webHidden/>
                <w:sz w:val="20"/>
                <w:szCs w:val="18"/>
              </w:rPr>
              <w:tab/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begin"/>
            </w:r>
            <w:r w:rsidR="00F927FB" w:rsidRPr="00024001">
              <w:rPr>
                <w:noProof/>
                <w:webHidden/>
                <w:sz w:val="20"/>
                <w:szCs w:val="18"/>
              </w:rPr>
              <w:instrText xml:space="preserve"> PAGEREF _Toc70922685 \h </w:instrText>
            </w:r>
            <w:r w:rsidR="00F927FB" w:rsidRPr="00024001">
              <w:rPr>
                <w:noProof/>
                <w:webHidden/>
                <w:sz w:val="20"/>
                <w:szCs w:val="18"/>
              </w:rPr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separate"/>
            </w:r>
            <w:r w:rsidR="00192D17">
              <w:rPr>
                <w:noProof/>
                <w:webHidden/>
                <w:sz w:val="20"/>
                <w:szCs w:val="18"/>
              </w:rPr>
              <w:t>82</w:t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end"/>
            </w:r>
          </w:hyperlink>
        </w:p>
        <w:p w14:paraId="6D2054E5" w14:textId="73F6F9E4" w:rsidR="00F927FB" w:rsidRPr="00024001" w:rsidRDefault="00A15879">
          <w:pPr>
            <w:pStyle w:val="Sumrio1"/>
            <w:tabs>
              <w:tab w:val="right" w:leader="dot" w:pos="10194"/>
            </w:tabs>
            <w:rPr>
              <w:rFonts w:asciiTheme="minorHAnsi" w:eastAsiaTheme="minorEastAsia" w:hAnsiTheme="minorHAnsi"/>
              <w:noProof/>
              <w:sz w:val="18"/>
              <w:szCs w:val="18"/>
              <w:lang w:eastAsia="pt-BR"/>
            </w:rPr>
          </w:pPr>
          <w:hyperlink w:anchor="_Toc70922686" w:history="1">
            <w:r w:rsidR="00462A28" w:rsidRPr="00024001">
              <w:rPr>
                <w:rStyle w:val="Hyperlink"/>
                <w:b/>
                <w:bCs/>
                <w:noProof/>
                <w:sz w:val="20"/>
                <w:szCs w:val="18"/>
              </w:rPr>
              <w:t>Educação Física 3ª Semana</w:t>
            </w:r>
            <w:r w:rsidR="00462A28" w:rsidRPr="00024001">
              <w:rPr>
                <w:noProof/>
                <w:webHidden/>
                <w:sz w:val="20"/>
                <w:szCs w:val="18"/>
              </w:rPr>
              <w:tab/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begin"/>
            </w:r>
            <w:r w:rsidR="00F927FB" w:rsidRPr="00024001">
              <w:rPr>
                <w:noProof/>
                <w:webHidden/>
                <w:sz w:val="20"/>
                <w:szCs w:val="18"/>
              </w:rPr>
              <w:instrText xml:space="preserve"> PAGEREF _Toc70922686 \h </w:instrText>
            </w:r>
            <w:r w:rsidR="00F927FB" w:rsidRPr="00024001">
              <w:rPr>
                <w:noProof/>
                <w:webHidden/>
                <w:sz w:val="20"/>
                <w:szCs w:val="18"/>
              </w:rPr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separate"/>
            </w:r>
            <w:r w:rsidR="00192D17">
              <w:rPr>
                <w:noProof/>
                <w:webHidden/>
                <w:sz w:val="20"/>
                <w:szCs w:val="18"/>
              </w:rPr>
              <w:t>86</w:t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end"/>
            </w:r>
          </w:hyperlink>
        </w:p>
        <w:p w14:paraId="0C65CF41" w14:textId="23379CC4" w:rsidR="00F927FB" w:rsidRPr="00024001" w:rsidRDefault="00A15879">
          <w:pPr>
            <w:pStyle w:val="Sumrio1"/>
            <w:tabs>
              <w:tab w:val="right" w:leader="dot" w:pos="10194"/>
            </w:tabs>
            <w:rPr>
              <w:rFonts w:asciiTheme="minorHAnsi" w:eastAsiaTheme="minorEastAsia" w:hAnsiTheme="minorHAnsi"/>
              <w:noProof/>
              <w:sz w:val="18"/>
              <w:szCs w:val="18"/>
              <w:lang w:eastAsia="pt-BR"/>
            </w:rPr>
          </w:pPr>
          <w:hyperlink w:anchor="_Toc70922687" w:history="1">
            <w:r w:rsidR="00462A28" w:rsidRPr="00024001">
              <w:rPr>
                <w:rStyle w:val="Hyperlink"/>
                <w:b/>
                <w:bCs/>
                <w:noProof/>
                <w:sz w:val="20"/>
                <w:szCs w:val="18"/>
              </w:rPr>
              <w:t>Educação Física 4ª Semana</w:t>
            </w:r>
            <w:r w:rsidR="00462A28" w:rsidRPr="00024001">
              <w:rPr>
                <w:noProof/>
                <w:webHidden/>
                <w:sz w:val="20"/>
                <w:szCs w:val="18"/>
              </w:rPr>
              <w:tab/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begin"/>
            </w:r>
            <w:r w:rsidR="00F927FB" w:rsidRPr="00024001">
              <w:rPr>
                <w:noProof/>
                <w:webHidden/>
                <w:sz w:val="20"/>
                <w:szCs w:val="18"/>
              </w:rPr>
              <w:instrText xml:space="preserve"> PAGEREF _Toc70922687 \h </w:instrText>
            </w:r>
            <w:r w:rsidR="00F927FB" w:rsidRPr="00024001">
              <w:rPr>
                <w:noProof/>
                <w:webHidden/>
                <w:sz w:val="20"/>
                <w:szCs w:val="18"/>
              </w:rPr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separate"/>
            </w:r>
            <w:r w:rsidR="00192D17">
              <w:rPr>
                <w:noProof/>
                <w:webHidden/>
                <w:sz w:val="20"/>
                <w:szCs w:val="18"/>
              </w:rPr>
              <w:t>89</w:t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end"/>
            </w:r>
          </w:hyperlink>
        </w:p>
        <w:p w14:paraId="38CCA00B" w14:textId="516105D7" w:rsidR="00F927FB" w:rsidRPr="00024001" w:rsidRDefault="00A15879">
          <w:pPr>
            <w:pStyle w:val="Sumrio1"/>
            <w:tabs>
              <w:tab w:val="right" w:leader="dot" w:pos="10194"/>
            </w:tabs>
            <w:rPr>
              <w:rFonts w:asciiTheme="minorHAnsi" w:eastAsiaTheme="minorEastAsia" w:hAnsiTheme="minorHAnsi"/>
              <w:noProof/>
              <w:sz w:val="18"/>
              <w:szCs w:val="18"/>
              <w:lang w:eastAsia="pt-BR"/>
            </w:rPr>
          </w:pPr>
          <w:hyperlink w:anchor="_Toc70922688" w:history="1">
            <w:r w:rsidR="00462A28" w:rsidRPr="00024001">
              <w:rPr>
                <w:rStyle w:val="Hyperlink"/>
                <w:b/>
                <w:bCs/>
                <w:noProof/>
                <w:sz w:val="20"/>
                <w:szCs w:val="18"/>
              </w:rPr>
              <w:t>Educação Física 5ª Semana</w:t>
            </w:r>
            <w:r w:rsidR="00462A28" w:rsidRPr="00024001">
              <w:rPr>
                <w:noProof/>
                <w:webHidden/>
                <w:sz w:val="20"/>
                <w:szCs w:val="18"/>
              </w:rPr>
              <w:tab/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begin"/>
            </w:r>
            <w:r w:rsidR="00F927FB" w:rsidRPr="00024001">
              <w:rPr>
                <w:noProof/>
                <w:webHidden/>
                <w:sz w:val="20"/>
                <w:szCs w:val="18"/>
              </w:rPr>
              <w:instrText xml:space="preserve"> PAGEREF _Toc70922688 \h </w:instrText>
            </w:r>
            <w:r w:rsidR="00F927FB" w:rsidRPr="00024001">
              <w:rPr>
                <w:noProof/>
                <w:webHidden/>
                <w:sz w:val="20"/>
                <w:szCs w:val="18"/>
              </w:rPr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separate"/>
            </w:r>
            <w:r w:rsidR="00192D17">
              <w:rPr>
                <w:noProof/>
                <w:webHidden/>
                <w:sz w:val="20"/>
                <w:szCs w:val="18"/>
              </w:rPr>
              <w:t>91</w:t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end"/>
            </w:r>
          </w:hyperlink>
        </w:p>
        <w:p w14:paraId="1D249F03" w14:textId="6ACC1CE7" w:rsidR="00F927FB" w:rsidRPr="00024001" w:rsidRDefault="00A15879">
          <w:pPr>
            <w:pStyle w:val="Sumrio1"/>
            <w:tabs>
              <w:tab w:val="right" w:leader="dot" w:pos="10194"/>
            </w:tabs>
            <w:rPr>
              <w:rFonts w:asciiTheme="minorHAnsi" w:eastAsiaTheme="minorEastAsia" w:hAnsiTheme="minorHAnsi"/>
              <w:noProof/>
              <w:sz w:val="18"/>
              <w:szCs w:val="18"/>
              <w:lang w:eastAsia="pt-BR"/>
            </w:rPr>
          </w:pPr>
          <w:hyperlink w:anchor="_Toc70922689" w:history="1">
            <w:r w:rsidR="00462A28" w:rsidRPr="00024001">
              <w:rPr>
                <w:rStyle w:val="Hyperlink"/>
                <w:b/>
                <w:bCs/>
                <w:noProof/>
                <w:sz w:val="20"/>
                <w:szCs w:val="18"/>
              </w:rPr>
              <w:t>Educação Física 6ª Semana</w:t>
            </w:r>
            <w:r w:rsidR="00462A28" w:rsidRPr="00024001">
              <w:rPr>
                <w:noProof/>
                <w:webHidden/>
                <w:sz w:val="20"/>
                <w:szCs w:val="18"/>
              </w:rPr>
              <w:tab/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begin"/>
            </w:r>
            <w:r w:rsidR="00F927FB" w:rsidRPr="00024001">
              <w:rPr>
                <w:noProof/>
                <w:webHidden/>
                <w:sz w:val="20"/>
                <w:szCs w:val="18"/>
              </w:rPr>
              <w:instrText xml:space="preserve"> PAGEREF _Toc70922689 \h </w:instrText>
            </w:r>
            <w:r w:rsidR="00F927FB" w:rsidRPr="00024001">
              <w:rPr>
                <w:noProof/>
                <w:webHidden/>
                <w:sz w:val="20"/>
                <w:szCs w:val="18"/>
              </w:rPr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separate"/>
            </w:r>
            <w:r w:rsidR="00192D17">
              <w:rPr>
                <w:noProof/>
                <w:webHidden/>
                <w:sz w:val="20"/>
                <w:szCs w:val="18"/>
              </w:rPr>
              <w:t>93</w:t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end"/>
            </w:r>
          </w:hyperlink>
        </w:p>
        <w:p w14:paraId="20F507D7" w14:textId="77777777" w:rsidR="002901B3" w:rsidRDefault="002901B3" w:rsidP="007A4AB0">
          <w:pPr>
            <w:spacing w:line="276" w:lineRule="auto"/>
          </w:pPr>
          <w:r>
            <w:rPr>
              <w:b/>
              <w:bCs/>
            </w:rPr>
            <w:lastRenderedPageBreak/>
            <w:fldChar w:fldCharType="end"/>
          </w:r>
        </w:p>
      </w:sdtContent>
    </w:sdt>
    <w:p w14:paraId="2811A14E" w14:textId="2AF85707" w:rsidR="00462A28" w:rsidRPr="00462A28" w:rsidRDefault="009C4BD0" w:rsidP="00462A28">
      <w:pPr>
        <w:pStyle w:val="Ttulo1"/>
        <w:rPr>
          <w:b/>
          <w:bCs/>
        </w:rPr>
      </w:pPr>
      <w:bookmarkStart w:id="0" w:name="_Toc70922654"/>
      <w:r w:rsidRPr="002901B3">
        <w:rPr>
          <w:b/>
          <w:bCs/>
        </w:rPr>
        <w:t>LÍNGUA PORTUGUESA 1ª SEMANA</w:t>
      </w:r>
      <w:bookmarkEnd w:id="0"/>
    </w:p>
    <w:p w14:paraId="5460A56C" w14:textId="295EB3A1" w:rsidR="00794F63" w:rsidRDefault="00794F63" w:rsidP="007A4AB0">
      <w:pPr>
        <w:rPr>
          <w:noProof/>
        </w:rPr>
      </w:pPr>
      <w:r w:rsidRPr="00794F63">
        <w:rPr>
          <w:noProof/>
        </w:rPr>
        <w:t xml:space="preserve"> </w:t>
      </w:r>
      <w:r w:rsidR="002E1955">
        <w:rPr>
          <w:noProof/>
        </w:rPr>
        <w:drawing>
          <wp:inline distT="0" distB="0" distL="0" distR="0" wp14:anchorId="311DE89A" wp14:editId="50B9B67A">
            <wp:extent cx="6479540" cy="1214755"/>
            <wp:effectExtent l="0" t="0" r="0" b="4445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1214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B71606" w14:textId="43374BB8" w:rsidR="00794F63" w:rsidRDefault="002E1955" w:rsidP="007A4AB0">
      <w:r>
        <w:rPr>
          <w:noProof/>
        </w:rPr>
        <w:drawing>
          <wp:inline distT="0" distB="0" distL="0" distR="0" wp14:anchorId="365F574B" wp14:editId="082D0C23">
            <wp:extent cx="6479540" cy="5465445"/>
            <wp:effectExtent l="0" t="0" r="0" b="1905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5465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60A3BE" w14:textId="54B3FF32" w:rsidR="002E1955" w:rsidRDefault="002E1955" w:rsidP="007A4AB0">
      <w:r>
        <w:rPr>
          <w:noProof/>
        </w:rPr>
        <w:drawing>
          <wp:inline distT="0" distB="0" distL="0" distR="0" wp14:anchorId="4B32482A" wp14:editId="59380210">
            <wp:extent cx="6479540" cy="416560"/>
            <wp:effectExtent l="0" t="0" r="0" b="254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16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5203C6" w14:textId="1717B92A" w:rsidR="002E1955" w:rsidRDefault="002E1955" w:rsidP="007A4AB0">
      <w:r>
        <w:rPr>
          <w:noProof/>
        </w:rPr>
        <w:lastRenderedPageBreak/>
        <w:drawing>
          <wp:inline distT="0" distB="0" distL="0" distR="0" wp14:anchorId="17C0A787" wp14:editId="3828FA51">
            <wp:extent cx="6479540" cy="9080500"/>
            <wp:effectExtent l="0" t="0" r="0" b="635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908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273B88" w14:textId="71008D6D" w:rsidR="002E1955" w:rsidRDefault="002E1955" w:rsidP="007A4AB0"/>
    <w:p w14:paraId="3D3E8236" w14:textId="221635F3" w:rsidR="002E1955" w:rsidRDefault="002E1955" w:rsidP="007A4AB0"/>
    <w:p w14:paraId="49206712" w14:textId="7B1EF56D" w:rsidR="002E1955" w:rsidRDefault="002E1955" w:rsidP="007A4AB0"/>
    <w:p w14:paraId="6DBA5945" w14:textId="49987763" w:rsidR="002E1955" w:rsidRDefault="002E1955" w:rsidP="007A4AB0">
      <w:r>
        <w:rPr>
          <w:noProof/>
        </w:rPr>
        <w:lastRenderedPageBreak/>
        <w:drawing>
          <wp:inline distT="0" distB="0" distL="0" distR="0" wp14:anchorId="7928DAEA" wp14:editId="04B1E45C">
            <wp:extent cx="6479540" cy="8493760"/>
            <wp:effectExtent l="0" t="0" r="0" b="2540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8493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D4AC55" w14:textId="77777777" w:rsidR="00794F63" w:rsidRDefault="00794F63" w:rsidP="007A4AB0"/>
    <w:p w14:paraId="05E43603" w14:textId="77777777" w:rsidR="00794F63" w:rsidRDefault="00794F63" w:rsidP="007A4AB0"/>
    <w:p w14:paraId="1EF8D1C1" w14:textId="77777777" w:rsidR="00794F63" w:rsidRDefault="00794F63" w:rsidP="007A4AB0"/>
    <w:p w14:paraId="4A93A996" w14:textId="77777777" w:rsidR="00794F63" w:rsidRDefault="00794F63" w:rsidP="007A4AB0"/>
    <w:p w14:paraId="1DDDBC7B" w14:textId="77777777" w:rsidR="00794F63" w:rsidRDefault="00794F63" w:rsidP="007A4AB0"/>
    <w:p w14:paraId="5B544FA9" w14:textId="3792546C" w:rsidR="009C4BD0" w:rsidRDefault="009C4BD0" w:rsidP="002901B3">
      <w:pPr>
        <w:pStyle w:val="Ttulo1"/>
        <w:rPr>
          <w:b/>
          <w:bCs/>
        </w:rPr>
      </w:pPr>
      <w:bookmarkStart w:id="1" w:name="_Toc70922655"/>
      <w:r w:rsidRPr="002901B3">
        <w:rPr>
          <w:b/>
          <w:bCs/>
        </w:rPr>
        <w:lastRenderedPageBreak/>
        <w:t>LÍNGUA PORTUGUESA 2ª SEMANA</w:t>
      </w:r>
      <w:bookmarkEnd w:id="1"/>
    </w:p>
    <w:p w14:paraId="03BD7327" w14:textId="61D6212B" w:rsidR="002E1955" w:rsidRDefault="002E1955" w:rsidP="002E1955">
      <w:r>
        <w:rPr>
          <w:noProof/>
        </w:rPr>
        <w:drawing>
          <wp:inline distT="0" distB="0" distL="0" distR="0" wp14:anchorId="2F2CE481" wp14:editId="4D661F93">
            <wp:extent cx="6479540" cy="3369310"/>
            <wp:effectExtent l="0" t="0" r="0" b="2540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369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C3557F" w14:textId="2CD5FE4F" w:rsidR="002E1955" w:rsidRDefault="002E1955" w:rsidP="002E1955">
      <w:r>
        <w:rPr>
          <w:noProof/>
        </w:rPr>
        <w:drawing>
          <wp:inline distT="0" distB="0" distL="0" distR="0" wp14:anchorId="6D380A6F" wp14:editId="1E187F3D">
            <wp:extent cx="6479540" cy="5153660"/>
            <wp:effectExtent l="0" t="0" r="0" b="8890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5153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89EA8D" w14:textId="77777777" w:rsidR="002E1955" w:rsidRPr="002E1955" w:rsidRDefault="002E1955" w:rsidP="002E1955"/>
    <w:p w14:paraId="4C80E4E1" w14:textId="77777777" w:rsidR="00C31CDC" w:rsidRDefault="00C31CDC" w:rsidP="00C31CDC"/>
    <w:p w14:paraId="07D96774" w14:textId="77777777" w:rsidR="00794F63" w:rsidRDefault="00794F63" w:rsidP="00C31CDC"/>
    <w:p w14:paraId="3A628D34" w14:textId="77777777" w:rsidR="00794F63" w:rsidRDefault="00794F63" w:rsidP="00C31CDC"/>
    <w:p w14:paraId="71CFE957" w14:textId="77777777" w:rsidR="00794F63" w:rsidRDefault="00794F63" w:rsidP="00C31CDC"/>
    <w:p w14:paraId="5037AC8F" w14:textId="07D6246E" w:rsidR="00794F63" w:rsidRDefault="002E1955" w:rsidP="00C31CDC">
      <w:r>
        <w:rPr>
          <w:noProof/>
        </w:rPr>
        <w:drawing>
          <wp:inline distT="0" distB="0" distL="0" distR="0" wp14:anchorId="5B608CED" wp14:editId="2F3E65DA">
            <wp:extent cx="6479540" cy="2770505"/>
            <wp:effectExtent l="0" t="0" r="0" b="0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2770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404755" w14:textId="7CAD3BBD" w:rsidR="002E1955" w:rsidRDefault="002E1955" w:rsidP="00C31CDC">
      <w:r>
        <w:rPr>
          <w:noProof/>
        </w:rPr>
        <w:drawing>
          <wp:inline distT="0" distB="0" distL="0" distR="0" wp14:anchorId="1A3206D6" wp14:editId="3AE84BB5">
            <wp:extent cx="6479540" cy="1133475"/>
            <wp:effectExtent l="0" t="0" r="0" b="9525"/>
            <wp:docPr id="9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D9AB76" w14:textId="41B73138" w:rsidR="002E1955" w:rsidRDefault="002E1955" w:rsidP="00C31CDC">
      <w:r>
        <w:rPr>
          <w:noProof/>
        </w:rPr>
        <w:drawing>
          <wp:inline distT="0" distB="0" distL="0" distR="0" wp14:anchorId="4F925128" wp14:editId="4F27B77E">
            <wp:extent cx="6479540" cy="4291965"/>
            <wp:effectExtent l="0" t="0" r="0" b="0"/>
            <wp:docPr id="10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291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E80005" w14:textId="1CAFBF6E" w:rsidR="002E1955" w:rsidRDefault="002E1955" w:rsidP="00C31CDC">
      <w:r>
        <w:rPr>
          <w:noProof/>
        </w:rPr>
        <w:lastRenderedPageBreak/>
        <w:drawing>
          <wp:inline distT="0" distB="0" distL="0" distR="0" wp14:anchorId="1D4F94D6" wp14:editId="665E3A12">
            <wp:extent cx="6479540" cy="6048375"/>
            <wp:effectExtent l="0" t="0" r="0" b="9525"/>
            <wp:docPr id="11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6048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E3D0D4" w14:textId="77777777" w:rsidR="0012383F" w:rsidRDefault="0012383F" w:rsidP="00C31CDC"/>
    <w:p w14:paraId="78CF178C" w14:textId="77777777" w:rsidR="0012383F" w:rsidRDefault="0012383F" w:rsidP="00C31CDC"/>
    <w:p w14:paraId="3BC76174" w14:textId="77777777" w:rsidR="0012383F" w:rsidRDefault="0012383F" w:rsidP="00C31CDC"/>
    <w:p w14:paraId="6AF278D4" w14:textId="77777777" w:rsidR="0012383F" w:rsidRDefault="0012383F" w:rsidP="00C31CDC"/>
    <w:p w14:paraId="7312471C" w14:textId="77777777" w:rsidR="0012383F" w:rsidRDefault="0012383F" w:rsidP="00C31CDC"/>
    <w:p w14:paraId="1F3F052B" w14:textId="77777777" w:rsidR="0012383F" w:rsidRDefault="0012383F" w:rsidP="00C31CDC"/>
    <w:p w14:paraId="4FB6102C" w14:textId="77777777" w:rsidR="0012383F" w:rsidRDefault="0012383F" w:rsidP="00C31CDC"/>
    <w:p w14:paraId="169741C0" w14:textId="77777777" w:rsidR="0012383F" w:rsidRDefault="0012383F" w:rsidP="00C31CDC"/>
    <w:p w14:paraId="43C22D74" w14:textId="77777777" w:rsidR="0012383F" w:rsidRDefault="0012383F" w:rsidP="00C31CDC"/>
    <w:p w14:paraId="0B5698A8" w14:textId="77777777" w:rsidR="0012383F" w:rsidRDefault="0012383F" w:rsidP="00C31CDC"/>
    <w:p w14:paraId="142B0C85" w14:textId="77777777" w:rsidR="0012383F" w:rsidRDefault="0012383F" w:rsidP="00C31CDC"/>
    <w:p w14:paraId="528C1997" w14:textId="77777777" w:rsidR="0012383F" w:rsidRDefault="0012383F" w:rsidP="00C31CDC"/>
    <w:p w14:paraId="63BE9670" w14:textId="77777777" w:rsidR="0012383F" w:rsidRDefault="0012383F" w:rsidP="00C31CDC"/>
    <w:p w14:paraId="219E25B3" w14:textId="77777777" w:rsidR="0012383F" w:rsidRDefault="0012383F" w:rsidP="00C31CDC"/>
    <w:p w14:paraId="4B1903CA" w14:textId="77777777" w:rsidR="0012383F" w:rsidRDefault="0012383F" w:rsidP="00C31CDC"/>
    <w:p w14:paraId="19B34C54" w14:textId="77777777" w:rsidR="0012383F" w:rsidRDefault="0012383F" w:rsidP="00C31CDC"/>
    <w:p w14:paraId="0E83F43B" w14:textId="77777777" w:rsidR="0012383F" w:rsidRDefault="0012383F" w:rsidP="00C31CDC"/>
    <w:p w14:paraId="773D3A5F" w14:textId="77777777" w:rsidR="0012383F" w:rsidRDefault="0012383F" w:rsidP="00C31CDC"/>
    <w:p w14:paraId="02F53E89" w14:textId="77777777" w:rsidR="0012383F" w:rsidRDefault="0012383F" w:rsidP="00C31CDC"/>
    <w:p w14:paraId="156CB02A" w14:textId="77777777" w:rsidR="0012383F" w:rsidRDefault="0012383F" w:rsidP="00C31CDC"/>
    <w:p w14:paraId="6335DB1F" w14:textId="77777777" w:rsidR="009C4BD0" w:rsidRDefault="009C4BD0" w:rsidP="002901B3">
      <w:pPr>
        <w:pStyle w:val="Ttulo1"/>
        <w:rPr>
          <w:b/>
          <w:bCs/>
        </w:rPr>
      </w:pPr>
      <w:bookmarkStart w:id="2" w:name="_Toc70922656"/>
      <w:r w:rsidRPr="002901B3">
        <w:rPr>
          <w:b/>
          <w:bCs/>
        </w:rPr>
        <w:lastRenderedPageBreak/>
        <w:t>LÍNGUA PORTUGUESA 3ª SEMANA</w:t>
      </w:r>
      <w:bookmarkEnd w:id="2"/>
    </w:p>
    <w:p w14:paraId="24240D5A" w14:textId="1DDC2C2A" w:rsidR="0012383F" w:rsidRDefault="00174031" w:rsidP="0012383F">
      <w:r>
        <w:rPr>
          <w:noProof/>
        </w:rPr>
        <w:drawing>
          <wp:inline distT="0" distB="0" distL="0" distR="0" wp14:anchorId="398594F6" wp14:editId="109ACDF7">
            <wp:extent cx="6479540" cy="3436620"/>
            <wp:effectExtent l="0" t="0" r="0" b="0"/>
            <wp:docPr id="12" name="Image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436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96F9E9" w14:textId="52FF2A12" w:rsidR="00174031" w:rsidRDefault="00174031" w:rsidP="0012383F">
      <w:r>
        <w:rPr>
          <w:noProof/>
        </w:rPr>
        <w:drawing>
          <wp:inline distT="0" distB="0" distL="0" distR="0" wp14:anchorId="571E131A" wp14:editId="7ADB880C">
            <wp:extent cx="6479540" cy="4669155"/>
            <wp:effectExtent l="0" t="0" r="0" b="0"/>
            <wp:docPr id="13" name="Image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669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FDDC2B" w14:textId="56CD9EC9" w:rsidR="00174031" w:rsidRDefault="00174031" w:rsidP="0012383F"/>
    <w:p w14:paraId="29515798" w14:textId="309A1C24" w:rsidR="00174031" w:rsidRDefault="00174031" w:rsidP="0012383F"/>
    <w:p w14:paraId="23365437" w14:textId="7649923A" w:rsidR="00174031" w:rsidRDefault="00174031" w:rsidP="0012383F"/>
    <w:p w14:paraId="7F7BA983" w14:textId="4622FCE7" w:rsidR="00174031" w:rsidRDefault="00174031" w:rsidP="0012383F"/>
    <w:p w14:paraId="474CFC90" w14:textId="6F820790" w:rsidR="00174031" w:rsidRDefault="00174031" w:rsidP="0012383F"/>
    <w:p w14:paraId="6A6904B0" w14:textId="59E5CAFF" w:rsidR="00174031" w:rsidRDefault="00174031" w:rsidP="0012383F"/>
    <w:p w14:paraId="5FA98A87" w14:textId="06343A7B" w:rsidR="00174031" w:rsidRDefault="00174031" w:rsidP="0012383F"/>
    <w:p w14:paraId="1CB44791" w14:textId="7306C56D" w:rsidR="00174031" w:rsidRDefault="00174031" w:rsidP="0012383F">
      <w:r>
        <w:rPr>
          <w:noProof/>
        </w:rPr>
        <w:lastRenderedPageBreak/>
        <w:drawing>
          <wp:inline distT="0" distB="0" distL="0" distR="0" wp14:anchorId="0338B292" wp14:editId="41C30E42">
            <wp:extent cx="6479540" cy="3018155"/>
            <wp:effectExtent l="0" t="0" r="0" b="0"/>
            <wp:docPr id="14" name="Imagem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018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D0E36D" w14:textId="212FFBDD" w:rsidR="00174031" w:rsidRDefault="00174031" w:rsidP="0012383F"/>
    <w:p w14:paraId="48DE18BD" w14:textId="3781873D" w:rsidR="00174031" w:rsidRDefault="00174031" w:rsidP="0012383F">
      <w:r>
        <w:rPr>
          <w:noProof/>
        </w:rPr>
        <w:drawing>
          <wp:inline distT="0" distB="0" distL="0" distR="0" wp14:anchorId="60A3A485" wp14:editId="2BBE1D94">
            <wp:extent cx="6479540" cy="4737100"/>
            <wp:effectExtent l="0" t="0" r="0" b="6350"/>
            <wp:docPr id="15" name="Imagem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737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2E0C25" w14:textId="30EBFD59" w:rsidR="00174031" w:rsidRDefault="00174031" w:rsidP="0012383F"/>
    <w:p w14:paraId="686303D0" w14:textId="39964384" w:rsidR="00174031" w:rsidRDefault="00174031" w:rsidP="0012383F"/>
    <w:p w14:paraId="54A8E995" w14:textId="6F15CFAB" w:rsidR="00174031" w:rsidRDefault="00174031" w:rsidP="0012383F"/>
    <w:p w14:paraId="32CCCB75" w14:textId="75A6168D" w:rsidR="00174031" w:rsidRDefault="00174031" w:rsidP="0012383F"/>
    <w:p w14:paraId="7FBC1143" w14:textId="6CEF22DC" w:rsidR="00174031" w:rsidRDefault="00174031" w:rsidP="0012383F"/>
    <w:p w14:paraId="2D1944F0" w14:textId="3D767E22" w:rsidR="00174031" w:rsidRDefault="00174031" w:rsidP="0012383F"/>
    <w:p w14:paraId="05D1BB1E" w14:textId="5A041C6D" w:rsidR="00174031" w:rsidRDefault="00174031" w:rsidP="0012383F"/>
    <w:p w14:paraId="6AC37A14" w14:textId="682F5477" w:rsidR="00174031" w:rsidRDefault="00174031" w:rsidP="0012383F"/>
    <w:p w14:paraId="7AC83517" w14:textId="6DA9A7B7" w:rsidR="00174031" w:rsidRDefault="00174031" w:rsidP="0012383F"/>
    <w:p w14:paraId="20941B22" w14:textId="462691BA" w:rsidR="00174031" w:rsidRDefault="00174031" w:rsidP="0012383F">
      <w:r>
        <w:rPr>
          <w:noProof/>
        </w:rPr>
        <w:lastRenderedPageBreak/>
        <w:drawing>
          <wp:inline distT="0" distB="0" distL="0" distR="0" wp14:anchorId="5FE1B479" wp14:editId="646F720A">
            <wp:extent cx="6477000" cy="4448175"/>
            <wp:effectExtent l="0" t="0" r="0" b="9525"/>
            <wp:docPr id="17" name="Image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0" cy="444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B15BC5" w14:textId="0DC5B32D" w:rsidR="00174031" w:rsidRDefault="00174031" w:rsidP="0012383F"/>
    <w:p w14:paraId="7477833D" w14:textId="27F2AD5A" w:rsidR="00174031" w:rsidRDefault="00174031" w:rsidP="0012383F"/>
    <w:p w14:paraId="23F128A5" w14:textId="75B0F856" w:rsidR="00174031" w:rsidRDefault="00174031" w:rsidP="0012383F"/>
    <w:p w14:paraId="2133F680" w14:textId="61845EB2" w:rsidR="00174031" w:rsidRDefault="00174031" w:rsidP="0012383F"/>
    <w:p w14:paraId="2E31B678" w14:textId="4431F156" w:rsidR="00174031" w:rsidRDefault="00174031" w:rsidP="0012383F"/>
    <w:p w14:paraId="4B043E9E" w14:textId="7CE30D16" w:rsidR="00174031" w:rsidRDefault="00174031" w:rsidP="0012383F"/>
    <w:p w14:paraId="2D79EF18" w14:textId="39D626FD" w:rsidR="00174031" w:rsidRDefault="00174031" w:rsidP="0012383F"/>
    <w:p w14:paraId="67A28562" w14:textId="60E3F9C2" w:rsidR="00174031" w:rsidRDefault="00174031" w:rsidP="0012383F"/>
    <w:p w14:paraId="24F17CAB" w14:textId="5F4862E4" w:rsidR="00174031" w:rsidRDefault="00174031" w:rsidP="0012383F"/>
    <w:p w14:paraId="7706BC8F" w14:textId="587CC431" w:rsidR="00174031" w:rsidRDefault="00174031" w:rsidP="0012383F"/>
    <w:p w14:paraId="457F6A96" w14:textId="77777777" w:rsidR="00174031" w:rsidRDefault="00174031" w:rsidP="0012383F"/>
    <w:p w14:paraId="16210E6A" w14:textId="77777777" w:rsidR="0012383F" w:rsidRDefault="0012383F" w:rsidP="0012383F"/>
    <w:p w14:paraId="0D32AE62" w14:textId="77777777" w:rsidR="0012383F" w:rsidRPr="0012383F" w:rsidRDefault="0012383F" w:rsidP="0012383F"/>
    <w:p w14:paraId="6C58B014" w14:textId="77777777" w:rsidR="00C31CDC" w:rsidRDefault="00C31CDC" w:rsidP="00C31CDC"/>
    <w:p w14:paraId="2167DE3D" w14:textId="77777777" w:rsidR="0061231A" w:rsidRDefault="0061231A" w:rsidP="00C31CDC"/>
    <w:p w14:paraId="28C57E16" w14:textId="77777777" w:rsidR="0061231A" w:rsidRDefault="0061231A" w:rsidP="00C31CDC"/>
    <w:p w14:paraId="3B82E71C" w14:textId="77777777" w:rsidR="0061231A" w:rsidRDefault="0061231A" w:rsidP="00C31CDC"/>
    <w:p w14:paraId="27E90433" w14:textId="77777777" w:rsidR="0061231A" w:rsidRDefault="0061231A" w:rsidP="00C31CDC"/>
    <w:p w14:paraId="3152E900" w14:textId="77777777" w:rsidR="0061231A" w:rsidRDefault="0061231A" w:rsidP="00C31CDC"/>
    <w:p w14:paraId="54C181FC" w14:textId="77777777" w:rsidR="0061231A" w:rsidRDefault="0061231A" w:rsidP="00C31CDC"/>
    <w:p w14:paraId="1EA48A59" w14:textId="77777777" w:rsidR="0061231A" w:rsidRDefault="0061231A" w:rsidP="00C31CDC"/>
    <w:p w14:paraId="295C3E18" w14:textId="77777777" w:rsidR="0061231A" w:rsidRDefault="0061231A" w:rsidP="00C31CDC"/>
    <w:p w14:paraId="52C6D651" w14:textId="77777777" w:rsidR="0061231A" w:rsidRDefault="0061231A" w:rsidP="00C31CDC"/>
    <w:p w14:paraId="3118B2B9" w14:textId="77777777" w:rsidR="0061231A" w:rsidRDefault="0061231A" w:rsidP="00C31CDC"/>
    <w:p w14:paraId="1B8D401F" w14:textId="77777777" w:rsidR="0061231A" w:rsidRDefault="0061231A" w:rsidP="00C31CDC"/>
    <w:p w14:paraId="14E1A1BB" w14:textId="77777777" w:rsidR="0061231A" w:rsidRDefault="0061231A" w:rsidP="00C31CDC"/>
    <w:p w14:paraId="2F064CD0" w14:textId="77777777" w:rsidR="0061231A" w:rsidRDefault="0061231A" w:rsidP="00C31CDC"/>
    <w:p w14:paraId="1FBDA526" w14:textId="77777777" w:rsidR="0061231A" w:rsidRPr="00C31CDC" w:rsidRDefault="0061231A" w:rsidP="00C31CDC"/>
    <w:p w14:paraId="497577A0" w14:textId="77777777" w:rsidR="009C4BD0" w:rsidRDefault="009C4BD0" w:rsidP="002901B3">
      <w:pPr>
        <w:pStyle w:val="Ttulo1"/>
        <w:rPr>
          <w:b/>
          <w:bCs/>
        </w:rPr>
      </w:pPr>
      <w:bookmarkStart w:id="3" w:name="_Toc70922657"/>
      <w:r w:rsidRPr="002901B3">
        <w:rPr>
          <w:b/>
          <w:bCs/>
        </w:rPr>
        <w:lastRenderedPageBreak/>
        <w:t>LÍNGUA PORTUGUESA 4ª SEMANA</w:t>
      </w:r>
      <w:bookmarkEnd w:id="3"/>
    </w:p>
    <w:p w14:paraId="3A7B0047" w14:textId="77777777" w:rsidR="0061231A" w:rsidRDefault="0061231A" w:rsidP="0061231A">
      <w:pPr>
        <w:jc w:val="center"/>
      </w:pPr>
    </w:p>
    <w:p w14:paraId="1BC684C1" w14:textId="2E2F92F2" w:rsidR="0061231A" w:rsidRDefault="00174031" w:rsidP="0061231A">
      <w:r>
        <w:rPr>
          <w:noProof/>
        </w:rPr>
        <w:drawing>
          <wp:inline distT="0" distB="0" distL="0" distR="0" wp14:anchorId="722519D0" wp14:editId="07F2345F">
            <wp:extent cx="6479540" cy="3599180"/>
            <wp:effectExtent l="0" t="0" r="0" b="1270"/>
            <wp:docPr id="18" name="Image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599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DF953D" w14:textId="77777777" w:rsidR="0048294B" w:rsidRDefault="0048294B" w:rsidP="0061231A"/>
    <w:p w14:paraId="016D16B0" w14:textId="506C4AD9" w:rsidR="0048294B" w:rsidRDefault="00274FEF" w:rsidP="0061231A">
      <w:r>
        <w:rPr>
          <w:noProof/>
        </w:rPr>
        <w:drawing>
          <wp:inline distT="0" distB="0" distL="0" distR="0" wp14:anchorId="2543641C" wp14:editId="75E795D7">
            <wp:extent cx="6479540" cy="2377440"/>
            <wp:effectExtent l="0" t="0" r="0" b="3810"/>
            <wp:docPr id="19" name="Imagem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2377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80367B" w14:textId="43874340" w:rsidR="00274FEF" w:rsidRDefault="00274FEF" w:rsidP="0061231A">
      <w:r>
        <w:rPr>
          <w:noProof/>
        </w:rPr>
        <w:lastRenderedPageBreak/>
        <w:drawing>
          <wp:inline distT="0" distB="0" distL="0" distR="0" wp14:anchorId="5C5C3BF7" wp14:editId="060528A1">
            <wp:extent cx="6010275" cy="4952365"/>
            <wp:effectExtent l="0" t="0" r="9525" b="635"/>
            <wp:docPr id="20" name="Imagem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020378" cy="4960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2BB715" w14:textId="38BCD594" w:rsidR="00274FEF" w:rsidRDefault="00274FEF" w:rsidP="0061231A">
      <w:r>
        <w:rPr>
          <w:noProof/>
        </w:rPr>
        <w:drawing>
          <wp:inline distT="0" distB="0" distL="0" distR="0" wp14:anchorId="3F5A6828" wp14:editId="2F26C1ED">
            <wp:extent cx="6010275" cy="748634"/>
            <wp:effectExtent l="0" t="0" r="0" b="0"/>
            <wp:docPr id="21" name="Imagem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6034395" cy="7516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0C0307" w14:textId="1213E1E6" w:rsidR="0048294B" w:rsidRDefault="00274FEF" w:rsidP="0061231A">
      <w:r>
        <w:rPr>
          <w:noProof/>
        </w:rPr>
        <w:drawing>
          <wp:inline distT="0" distB="0" distL="0" distR="0" wp14:anchorId="26349DFE" wp14:editId="58F94912">
            <wp:extent cx="6257290" cy="3867150"/>
            <wp:effectExtent l="0" t="0" r="0" b="0"/>
            <wp:docPr id="22" name="Imagem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257290" cy="3867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19D028" w14:textId="77777777" w:rsidR="00F927FB" w:rsidRDefault="00F927FB" w:rsidP="00F927FB">
      <w:pPr>
        <w:pStyle w:val="Ttulo1"/>
        <w:rPr>
          <w:b/>
          <w:bCs/>
        </w:rPr>
      </w:pPr>
      <w:bookmarkStart w:id="4" w:name="_Toc70922658"/>
      <w:r w:rsidRPr="002901B3">
        <w:rPr>
          <w:b/>
          <w:bCs/>
        </w:rPr>
        <w:lastRenderedPageBreak/>
        <w:t xml:space="preserve">LÍNGUA PORTUGUESA </w:t>
      </w:r>
      <w:r>
        <w:rPr>
          <w:b/>
          <w:bCs/>
        </w:rPr>
        <w:t>5</w:t>
      </w:r>
      <w:r w:rsidRPr="002901B3">
        <w:rPr>
          <w:b/>
          <w:bCs/>
        </w:rPr>
        <w:t>ª SEMANA</w:t>
      </w:r>
      <w:bookmarkEnd w:id="4"/>
    </w:p>
    <w:p w14:paraId="4053915B" w14:textId="77777777" w:rsidR="002046B6" w:rsidRDefault="002046B6" w:rsidP="002046B6">
      <w:pPr>
        <w:jc w:val="both"/>
        <w:rPr>
          <w:rFonts w:cs="Arial"/>
          <w:color w:val="242021"/>
          <w:szCs w:val="24"/>
        </w:rPr>
      </w:pPr>
    </w:p>
    <w:p w14:paraId="60FC2F97" w14:textId="364CB71F" w:rsidR="002046B6" w:rsidRDefault="00DF0A87" w:rsidP="002046B6">
      <w:pPr>
        <w:jc w:val="both"/>
        <w:rPr>
          <w:rFonts w:cs="Arial"/>
          <w:b/>
          <w:bCs/>
          <w:color w:val="242021"/>
          <w:szCs w:val="24"/>
        </w:rPr>
      </w:pPr>
      <w:r>
        <w:rPr>
          <w:noProof/>
        </w:rPr>
        <w:drawing>
          <wp:inline distT="0" distB="0" distL="0" distR="0" wp14:anchorId="687C7FF6" wp14:editId="4C6ABFCB">
            <wp:extent cx="6479540" cy="3591560"/>
            <wp:effectExtent l="0" t="0" r="0" b="8890"/>
            <wp:docPr id="23" name="Imagem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591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19FB13" w14:textId="6E305801" w:rsidR="00DF0A87" w:rsidRDefault="00DF0A87" w:rsidP="002046B6">
      <w:pPr>
        <w:jc w:val="both"/>
        <w:rPr>
          <w:rFonts w:cs="Arial"/>
          <w:b/>
          <w:bCs/>
          <w:color w:val="242021"/>
          <w:szCs w:val="24"/>
        </w:rPr>
      </w:pPr>
      <w:r>
        <w:rPr>
          <w:noProof/>
        </w:rPr>
        <w:drawing>
          <wp:inline distT="0" distB="0" distL="0" distR="0" wp14:anchorId="192B5508" wp14:editId="71B9564A">
            <wp:extent cx="6479540" cy="4557395"/>
            <wp:effectExtent l="0" t="0" r="0" b="0"/>
            <wp:docPr id="24" name="Imagem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557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AD19C5" w14:textId="017FD5E2" w:rsidR="00DF0A87" w:rsidRPr="002046B6" w:rsidRDefault="00DF0A87" w:rsidP="002046B6">
      <w:pPr>
        <w:jc w:val="both"/>
        <w:rPr>
          <w:rFonts w:cs="Arial"/>
          <w:b/>
          <w:bCs/>
          <w:color w:val="242021"/>
          <w:szCs w:val="24"/>
        </w:rPr>
      </w:pPr>
      <w:r>
        <w:rPr>
          <w:noProof/>
        </w:rPr>
        <w:drawing>
          <wp:inline distT="0" distB="0" distL="0" distR="0" wp14:anchorId="203CF6EE" wp14:editId="65893654">
            <wp:extent cx="6479540" cy="952500"/>
            <wp:effectExtent l="0" t="0" r="0" b="0"/>
            <wp:docPr id="25" name="Imagem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BAA466" w14:textId="3A8B7960" w:rsidR="0048294B" w:rsidRDefault="00DF0A87" w:rsidP="0048294B">
      <w:r>
        <w:rPr>
          <w:noProof/>
        </w:rPr>
        <w:lastRenderedPageBreak/>
        <w:drawing>
          <wp:inline distT="0" distB="0" distL="0" distR="0" wp14:anchorId="6CCFDC1B" wp14:editId="57217B7E">
            <wp:extent cx="6479540" cy="1416050"/>
            <wp:effectExtent l="0" t="0" r="0" b="0"/>
            <wp:docPr id="26" name="Imagem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141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BC213C" w14:textId="14B4AF17" w:rsidR="00DF0A87" w:rsidRDefault="00DF0A87" w:rsidP="0048294B">
      <w:r>
        <w:rPr>
          <w:noProof/>
        </w:rPr>
        <w:drawing>
          <wp:inline distT="0" distB="0" distL="0" distR="0" wp14:anchorId="72ADB203" wp14:editId="6A706202">
            <wp:extent cx="6479540" cy="7391400"/>
            <wp:effectExtent l="0" t="0" r="0" b="0"/>
            <wp:docPr id="27" name="Imagem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7391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41B027" w14:textId="77777777" w:rsidR="002046B6" w:rsidRDefault="002046B6" w:rsidP="0048294B"/>
    <w:p w14:paraId="070F8C82" w14:textId="77777777" w:rsidR="002046B6" w:rsidRDefault="002046B6" w:rsidP="0048294B"/>
    <w:p w14:paraId="7A8DFD83" w14:textId="77777777" w:rsidR="002046B6" w:rsidRDefault="002046B6" w:rsidP="0048294B"/>
    <w:p w14:paraId="344383D3" w14:textId="77777777" w:rsidR="002046B6" w:rsidRDefault="002046B6" w:rsidP="0048294B"/>
    <w:p w14:paraId="1D250B99" w14:textId="77777777" w:rsidR="002046B6" w:rsidRDefault="002046B6" w:rsidP="0048294B"/>
    <w:p w14:paraId="313AAD2C" w14:textId="1525FE43" w:rsidR="002046B6" w:rsidRDefault="00DF0A87" w:rsidP="0048294B">
      <w:r>
        <w:rPr>
          <w:noProof/>
        </w:rPr>
        <w:drawing>
          <wp:inline distT="0" distB="0" distL="0" distR="0" wp14:anchorId="25A685A7" wp14:editId="7DED56C0">
            <wp:extent cx="6479540" cy="8353425"/>
            <wp:effectExtent l="0" t="0" r="0" b="9525"/>
            <wp:docPr id="28" name="Imagem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835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980337" w14:textId="7BC03BA1" w:rsidR="00DF0A87" w:rsidRDefault="00DF0A87" w:rsidP="0048294B"/>
    <w:p w14:paraId="18BC8A00" w14:textId="509FEC89" w:rsidR="00DF0A87" w:rsidRDefault="00DF0A87" w:rsidP="0048294B"/>
    <w:p w14:paraId="2242355D" w14:textId="75ACFFEC" w:rsidR="00DF0A87" w:rsidRDefault="00DF0A87" w:rsidP="0048294B"/>
    <w:p w14:paraId="08E2EF08" w14:textId="77777777" w:rsidR="00DF0A87" w:rsidRPr="0048294B" w:rsidRDefault="00DF0A87" w:rsidP="0048294B"/>
    <w:p w14:paraId="33123A7D" w14:textId="77777777" w:rsidR="00F927FB" w:rsidRPr="002901B3" w:rsidRDefault="00F927FB" w:rsidP="00F927FB">
      <w:pPr>
        <w:pStyle w:val="Ttulo1"/>
        <w:rPr>
          <w:b/>
          <w:bCs/>
        </w:rPr>
      </w:pPr>
      <w:bookmarkStart w:id="5" w:name="_Toc70922659"/>
      <w:r w:rsidRPr="002901B3">
        <w:rPr>
          <w:b/>
          <w:bCs/>
        </w:rPr>
        <w:lastRenderedPageBreak/>
        <w:t xml:space="preserve">LÍNGUA PORTUGUESA </w:t>
      </w:r>
      <w:r>
        <w:rPr>
          <w:b/>
          <w:bCs/>
        </w:rPr>
        <w:t>6</w:t>
      </w:r>
      <w:r w:rsidRPr="002901B3">
        <w:rPr>
          <w:b/>
          <w:bCs/>
        </w:rPr>
        <w:t>ª SEMANA</w:t>
      </w:r>
      <w:bookmarkEnd w:id="5"/>
    </w:p>
    <w:p w14:paraId="5D5AAE84" w14:textId="213B69F1" w:rsidR="00F927FB" w:rsidRDefault="00DF0A87" w:rsidP="00F927FB">
      <w:r>
        <w:rPr>
          <w:noProof/>
        </w:rPr>
        <w:drawing>
          <wp:inline distT="0" distB="0" distL="0" distR="0" wp14:anchorId="39EACCEE" wp14:editId="4B7D4E8E">
            <wp:extent cx="6479540" cy="3935095"/>
            <wp:effectExtent l="0" t="0" r="0" b="8255"/>
            <wp:docPr id="29" name="Imagem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935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5BF98B" w14:textId="043A96C5" w:rsidR="00DF0A87" w:rsidRDefault="00DF0A87" w:rsidP="00F927FB">
      <w:r>
        <w:rPr>
          <w:noProof/>
        </w:rPr>
        <w:drawing>
          <wp:inline distT="0" distB="0" distL="0" distR="0" wp14:anchorId="0714B192" wp14:editId="7FD75DE8">
            <wp:extent cx="6479540" cy="4101465"/>
            <wp:effectExtent l="0" t="0" r="0" b="0"/>
            <wp:docPr id="30" name="Imagem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101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B6B3BF" w14:textId="3A602771" w:rsidR="00DF0A87" w:rsidRDefault="00DF0A87" w:rsidP="00F927FB"/>
    <w:p w14:paraId="15D5FE4F" w14:textId="4D89D186" w:rsidR="00DF0A87" w:rsidRDefault="00DF0A87" w:rsidP="00F927FB"/>
    <w:p w14:paraId="3B37DDB1" w14:textId="6940AB3C" w:rsidR="00DF0A87" w:rsidRDefault="00DF0A87" w:rsidP="00F927FB"/>
    <w:p w14:paraId="70F61820" w14:textId="2C088314" w:rsidR="00DF0A87" w:rsidRDefault="00DF0A87" w:rsidP="00F927FB"/>
    <w:p w14:paraId="5D996F0E" w14:textId="62464F4A" w:rsidR="00DF0A87" w:rsidRDefault="00DF0A87" w:rsidP="00F927FB"/>
    <w:p w14:paraId="3E5CB69B" w14:textId="05D6214B" w:rsidR="00DF0A87" w:rsidRDefault="00DF0A87" w:rsidP="00F927FB"/>
    <w:p w14:paraId="02C7EA94" w14:textId="4A7EE94F" w:rsidR="00DF0A87" w:rsidRDefault="00DF0A87" w:rsidP="00F927FB"/>
    <w:p w14:paraId="01C968BA" w14:textId="344A0221" w:rsidR="00DF0A87" w:rsidRDefault="0091452A" w:rsidP="00F927FB">
      <w:r>
        <w:rPr>
          <w:noProof/>
        </w:rPr>
        <w:lastRenderedPageBreak/>
        <w:drawing>
          <wp:inline distT="0" distB="0" distL="0" distR="0" wp14:anchorId="13806FCF" wp14:editId="3F3A62ED">
            <wp:extent cx="5876925" cy="3673366"/>
            <wp:effectExtent l="0" t="0" r="0" b="3810"/>
            <wp:docPr id="31" name="Imagem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879525" cy="36749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408648" w14:textId="13FDEBA3" w:rsidR="0091452A" w:rsidRDefault="0091452A" w:rsidP="00F927FB">
      <w:r>
        <w:rPr>
          <w:noProof/>
        </w:rPr>
        <w:drawing>
          <wp:inline distT="0" distB="0" distL="0" distR="0" wp14:anchorId="0F457F9E" wp14:editId="42D9BADF">
            <wp:extent cx="5694681" cy="2814414"/>
            <wp:effectExtent l="0" t="0" r="1270" b="5080"/>
            <wp:docPr id="32" name="Imagem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704839" cy="28194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E5E760" w14:textId="77777777" w:rsidR="002046B6" w:rsidRDefault="002046B6" w:rsidP="00F927FB"/>
    <w:p w14:paraId="60EA3D84" w14:textId="77777777" w:rsidR="002046B6" w:rsidRDefault="002046B6" w:rsidP="00F927FB"/>
    <w:p w14:paraId="1546E3AC" w14:textId="58F252E9" w:rsidR="002046B6" w:rsidRDefault="0091452A" w:rsidP="00F927FB">
      <w:r>
        <w:rPr>
          <w:noProof/>
        </w:rPr>
        <w:drawing>
          <wp:inline distT="0" distB="0" distL="0" distR="0" wp14:anchorId="63638C02" wp14:editId="178EE9D5">
            <wp:extent cx="5505450" cy="2762250"/>
            <wp:effectExtent l="0" t="0" r="0" b="0"/>
            <wp:docPr id="33" name="Imagem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505450" cy="2762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6E216C" w14:textId="77777777" w:rsidR="009C4BD0" w:rsidRDefault="001F4511" w:rsidP="002901B3">
      <w:pPr>
        <w:pStyle w:val="Ttulo1"/>
        <w:rPr>
          <w:b/>
          <w:bCs/>
        </w:rPr>
      </w:pPr>
      <w:bookmarkStart w:id="6" w:name="_Toc70922660"/>
      <w:r w:rsidRPr="002901B3">
        <w:rPr>
          <w:b/>
          <w:bCs/>
        </w:rPr>
        <w:lastRenderedPageBreak/>
        <w:t>MATEMÁTICA</w:t>
      </w:r>
      <w:r w:rsidR="009C4BD0" w:rsidRPr="002901B3">
        <w:rPr>
          <w:b/>
          <w:bCs/>
        </w:rPr>
        <w:t xml:space="preserve"> 1ª SEMANA</w:t>
      </w:r>
      <w:bookmarkEnd w:id="6"/>
    </w:p>
    <w:p w14:paraId="3C04EB2D" w14:textId="0F63AA18" w:rsidR="00151BAF" w:rsidRDefault="000E03C0" w:rsidP="00151BAF">
      <w:r>
        <w:rPr>
          <w:noProof/>
        </w:rPr>
        <w:drawing>
          <wp:inline distT="0" distB="0" distL="0" distR="0" wp14:anchorId="5D8E9134" wp14:editId="668820EA">
            <wp:extent cx="6479540" cy="6645910"/>
            <wp:effectExtent l="0" t="0" r="0" b="2540"/>
            <wp:docPr id="34" name="Imagem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6645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812292" w14:textId="291A8979" w:rsidR="000E03C0" w:rsidRDefault="000E03C0" w:rsidP="00151BAF"/>
    <w:p w14:paraId="7A18ABAA" w14:textId="178EA74D" w:rsidR="000E03C0" w:rsidRDefault="000E03C0" w:rsidP="00151BAF">
      <w:r>
        <w:rPr>
          <w:noProof/>
        </w:rPr>
        <w:drawing>
          <wp:inline distT="0" distB="0" distL="0" distR="0" wp14:anchorId="0E5BF6C8" wp14:editId="583F82ED">
            <wp:extent cx="6479540" cy="1255395"/>
            <wp:effectExtent l="0" t="0" r="0" b="1905"/>
            <wp:docPr id="35" name="Imagem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1255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B4E959" w14:textId="12F951E3" w:rsidR="000E03C0" w:rsidRDefault="000E03C0" w:rsidP="00151BAF"/>
    <w:p w14:paraId="01C7283E" w14:textId="505F7D88" w:rsidR="000E03C0" w:rsidRDefault="000E03C0" w:rsidP="00151BAF"/>
    <w:p w14:paraId="7A5FAE49" w14:textId="43AE1C3B" w:rsidR="000E03C0" w:rsidRDefault="000E03C0" w:rsidP="00151BAF"/>
    <w:p w14:paraId="097DEB10" w14:textId="3EAF804E" w:rsidR="000E03C0" w:rsidRDefault="000E03C0" w:rsidP="00151BAF"/>
    <w:p w14:paraId="6DDA12B7" w14:textId="620CE346" w:rsidR="000E03C0" w:rsidRDefault="000E03C0" w:rsidP="00151BAF"/>
    <w:p w14:paraId="2377EABE" w14:textId="4A754D98" w:rsidR="000E03C0" w:rsidRDefault="000E03C0" w:rsidP="00151BAF"/>
    <w:p w14:paraId="112EA081" w14:textId="44D03800" w:rsidR="000E03C0" w:rsidRDefault="000E03C0" w:rsidP="00151BAF"/>
    <w:p w14:paraId="03012841" w14:textId="51182BDF" w:rsidR="000E03C0" w:rsidRDefault="000E03C0" w:rsidP="00151BAF">
      <w:r>
        <w:rPr>
          <w:noProof/>
        </w:rPr>
        <w:lastRenderedPageBreak/>
        <w:drawing>
          <wp:inline distT="0" distB="0" distL="0" distR="0" wp14:anchorId="6D37AFA0" wp14:editId="06BB0E17">
            <wp:extent cx="6479540" cy="5763260"/>
            <wp:effectExtent l="0" t="0" r="0" b="8890"/>
            <wp:docPr id="36" name="Imagem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5763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57F5FA" w14:textId="568A6D98" w:rsidR="000E03C0" w:rsidRDefault="000E03C0" w:rsidP="00151BAF">
      <w:r>
        <w:rPr>
          <w:noProof/>
        </w:rPr>
        <w:drawing>
          <wp:inline distT="0" distB="0" distL="0" distR="0" wp14:anchorId="7EC523DD" wp14:editId="00C311B1">
            <wp:extent cx="6479540" cy="3637280"/>
            <wp:effectExtent l="0" t="0" r="0" b="1270"/>
            <wp:docPr id="37" name="Imagem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637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9B4633" w14:textId="362EF6BF" w:rsidR="000E03C0" w:rsidRDefault="000E03C0" w:rsidP="00151BAF"/>
    <w:p w14:paraId="42BCC731" w14:textId="3EC8C027" w:rsidR="000E03C0" w:rsidRDefault="000E03C0" w:rsidP="00151BAF">
      <w:r>
        <w:rPr>
          <w:noProof/>
        </w:rPr>
        <w:lastRenderedPageBreak/>
        <w:drawing>
          <wp:inline distT="0" distB="0" distL="0" distR="0" wp14:anchorId="70832755" wp14:editId="043D4D3D">
            <wp:extent cx="6479540" cy="5064760"/>
            <wp:effectExtent l="0" t="0" r="0" b="2540"/>
            <wp:docPr id="38" name="Imagem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5064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806B57" w14:textId="65839950" w:rsidR="000E03C0" w:rsidRDefault="000E03C0" w:rsidP="00151BAF">
      <w:r>
        <w:rPr>
          <w:noProof/>
        </w:rPr>
        <w:drawing>
          <wp:inline distT="0" distB="0" distL="0" distR="0" wp14:anchorId="049D70DA" wp14:editId="653ACBFF">
            <wp:extent cx="6479540" cy="3764280"/>
            <wp:effectExtent l="0" t="0" r="0" b="7620"/>
            <wp:docPr id="40" name="Imagem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764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BEFE02" w14:textId="77777777" w:rsidR="00151BAF" w:rsidRDefault="00151BAF" w:rsidP="00151BAF"/>
    <w:p w14:paraId="71235257" w14:textId="77777777" w:rsidR="00151BAF" w:rsidRDefault="00151BAF" w:rsidP="00151BAF"/>
    <w:p w14:paraId="731AB59C" w14:textId="77777777" w:rsidR="00151BAF" w:rsidRDefault="00151BAF" w:rsidP="00151BAF"/>
    <w:p w14:paraId="62B611FD" w14:textId="77777777" w:rsidR="00151BAF" w:rsidRDefault="00151BAF" w:rsidP="00151BAF"/>
    <w:p w14:paraId="7DDCFB89" w14:textId="77777777" w:rsidR="00151BAF" w:rsidRDefault="00151BAF" w:rsidP="00151BAF"/>
    <w:p w14:paraId="21AAB4CD" w14:textId="63FB6668" w:rsidR="00151BAF" w:rsidRDefault="000E03C0" w:rsidP="00151BAF">
      <w:r>
        <w:rPr>
          <w:noProof/>
        </w:rPr>
        <w:drawing>
          <wp:inline distT="0" distB="0" distL="0" distR="0" wp14:anchorId="26E807CD" wp14:editId="416893D0">
            <wp:extent cx="6479540" cy="4801870"/>
            <wp:effectExtent l="0" t="0" r="0" b="0"/>
            <wp:docPr id="41" name="Imagem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801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948770" w14:textId="5CE8E88B" w:rsidR="000E03C0" w:rsidRDefault="000E03C0" w:rsidP="00151BAF">
      <w:r>
        <w:rPr>
          <w:noProof/>
        </w:rPr>
        <w:drawing>
          <wp:inline distT="0" distB="0" distL="0" distR="0" wp14:anchorId="6E2E0D43" wp14:editId="6B3DF61C">
            <wp:extent cx="6479540" cy="3649980"/>
            <wp:effectExtent l="0" t="0" r="0" b="7620"/>
            <wp:docPr id="42" name="Imagem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649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E6E408" w14:textId="77777777" w:rsidR="00151BAF" w:rsidRDefault="00151BAF" w:rsidP="00151BAF"/>
    <w:p w14:paraId="30C6CC4B" w14:textId="77777777" w:rsidR="00151BAF" w:rsidRDefault="00151BAF" w:rsidP="00151BAF"/>
    <w:p w14:paraId="5598145D" w14:textId="77777777" w:rsidR="00151BAF" w:rsidRDefault="00151BAF" w:rsidP="00151BAF"/>
    <w:p w14:paraId="465219B0" w14:textId="77777777" w:rsidR="00151BAF" w:rsidRDefault="00151BAF" w:rsidP="00151BAF"/>
    <w:p w14:paraId="56B04FF9" w14:textId="77777777" w:rsidR="00151BAF" w:rsidRDefault="00151BAF" w:rsidP="00151BAF"/>
    <w:p w14:paraId="44F8F7E5" w14:textId="77777777" w:rsidR="00151BAF" w:rsidRDefault="00151BAF" w:rsidP="00151BAF"/>
    <w:p w14:paraId="5230DB80" w14:textId="77777777" w:rsidR="009C4BD0" w:rsidRDefault="001F4511" w:rsidP="002901B3">
      <w:pPr>
        <w:pStyle w:val="Ttulo1"/>
        <w:rPr>
          <w:b/>
          <w:bCs/>
        </w:rPr>
      </w:pPr>
      <w:bookmarkStart w:id="7" w:name="_Toc70922661"/>
      <w:r w:rsidRPr="002901B3">
        <w:rPr>
          <w:b/>
          <w:bCs/>
        </w:rPr>
        <w:t xml:space="preserve">MATEMÁTICA </w:t>
      </w:r>
      <w:r w:rsidR="009C4BD0" w:rsidRPr="002901B3">
        <w:rPr>
          <w:b/>
          <w:bCs/>
        </w:rPr>
        <w:t>2ª SEMANA</w:t>
      </w:r>
      <w:bookmarkEnd w:id="7"/>
    </w:p>
    <w:p w14:paraId="37619458" w14:textId="77777777" w:rsidR="00151BAF" w:rsidRDefault="00151BAF" w:rsidP="00151BAF"/>
    <w:p w14:paraId="3584BB74" w14:textId="69EA095F" w:rsidR="00151BAF" w:rsidRDefault="002E43AA" w:rsidP="00151BAF">
      <w:r>
        <w:rPr>
          <w:noProof/>
        </w:rPr>
        <w:drawing>
          <wp:inline distT="0" distB="0" distL="0" distR="0" wp14:anchorId="7EF1004D" wp14:editId="29562C30">
            <wp:extent cx="6479540" cy="1442085"/>
            <wp:effectExtent l="0" t="0" r="0" b="5715"/>
            <wp:docPr id="43" name="Imagem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1442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767CD8" w14:textId="6CF5F36F" w:rsidR="002E43AA" w:rsidRDefault="002E43AA" w:rsidP="00151BAF">
      <w:r>
        <w:rPr>
          <w:noProof/>
        </w:rPr>
        <w:drawing>
          <wp:inline distT="0" distB="0" distL="0" distR="0" wp14:anchorId="2E7B1B4D" wp14:editId="3DCFEE4E">
            <wp:extent cx="6479540" cy="3540125"/>
            <wp:effectExtent l="0" t="0" r="0" b="3175"/>
            <wp:docPr id="44" name="Imagem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54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88E602" w14:textId="7893668B" w:rsidR="002E43AA" w:rsidRDefault="002E43AA" w:rsidP="00151BAF">
      <w:r>
        <w:rPr>
          <w:noProof/>
        </w:rPr>
        <w:drawing>
          <wp:inline distT="0" distB="0" distL="0" distR="0" wp14:anchorId="6F472B0D" wp14:editId="04958EC9">
            <wp:extent cx="6479540" cy="3616960"/>
            <wp:effectExtent l="0" t="0" r="0" b="2540"/>
            <wp:docPr id="45" name="Imagem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616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D1E52C" w14:textId="29802B03" w:rsidR="002E43AA" w:rsidRDefault="002E43AA" w:rsidP="00151BAF"/>
    <w:p w14:paraId="34FEE8A2" w14:textId="013755E0" w:rsidR="002E43AA" w:rsidRDefault="002E43AA" w:rsidP="00151BAF">
      <w:r>
        <w:rPr>
          <w:noProof/>
        </w:rPr>
        <w:lastRenderedPageBreak/>
        <w:drawing>
          <wp:inline distT="0" distB="0" distL="0" distR="0" wp14:anchorId="42E61CDC" wp14:editId="59B67F74">
            <wp:extent cx="6479540" cy="8427720"/>
            <wp:effectExtent l="0" t="0" r="0" b="0"/>
            <wp:docPr id="46" name="Imagem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8427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180F8E" w14:textId="77777777" w:rsidR="00151BAF" w:rsidRDefault="00151BAF" w:rsidP="00151BAF"/>
    <w:p w14:paraId="7619A030" w14:textId="77777777" w:rsidR="00151BAF" w:rsidRDefault="00151BAF" w:rsidP="00151BAF"/>
    <w:p w14:paraId="502336F7" w14:textId="77777777" w:rsidR="00151BAF" w:rsidRDefault="00151BAF" w:rsidP="00151BAF"/>
    <w:p w14:paraId="7200805D" w14:textId="77777777" w:rsidR="00151BAF" w:rsidRDefault="00151BAF" w:rsidP="00151BAF"/>
    <w:p w14:paraId="18495970" w14:textId="77777777" w:rsidR="004834AD" w:rsidRDefault="004834AD" w:rsidP="00151BAF"/>
    <w:p w14:paraId="50F8D5A9" w14:textId="77777777" w:rsidR="004834AD" w:rsidRDefault="004834AD" w:rsidP="00151BAF"/>
    <w:p w14:paraId="7529822B" w14:textId="473DFCCF" w:rsidR="004834AD" w:rsidRDefault="002E43AA" w:rsidP="00151BAF">
      <w:r>
        <w:rPr>
          <w:noProof/>
        </w:rPr>
        <w:lastRenderedPageBreak/>
        <w:drawing>
          <wp:inline distT="0" distB="0" distL="0" distR="0" wp14:anchorId="30187801" wp14:editId="766576F1">
            <wp:extent cx="6479540" cy="8933180"/>
            <wp:effectExtent l="0" t="0" r="0" b="1270"/>
            <wp:docPr id="47" name="Imagem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8933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739A4A" w14:textId="77777777" w:rsidR="004834AD" w:rsidRDefault="004834AD" w:rsidP="00151BAF"/>
    <w:p w14:paraId="71F2EDA9" w14:textId="77777777" w:rsidR="004834AD" w:rsidRDefault="004834AD" w:rsidP="00151BAF"/>
    <w:p w14:paraId="0F945200" w14:textId="77777777" w:rsidR="004834AD" w:rsidRDefault="004834AD" w:rsidP="00151BAF"/>
    <w:p w14:paraId="31A21D0A" w14:textId="001296AE" w:rsidR="009C4BD0" w:rsidRDefault="006E38A9" w:rsidP="002901B3">
      <w:pPr>
        <w:pStyle w:val="Ttulo1"/>
        <w:rPr>
          <w:b/>
          <w:bCs/>
        </w:rPr>
      </w:pPr>
      <w:bookmarkStart w:id="8" w:name="_Toc70922662"/>
      <w:r w:rsidRPr="002901B3">
        <w:rPr>
          <w:b/>
          <w:bCs/>
        </w:rPr>
        <w:lastRenderedPageBreak/>
        <w:t>MATEMÁTICA</w:t>
      </w:r>
      <w:r w:rsidR="009C4BD0" w:rsidRPr="002901B3">
        <w:rPr>
          <w:b/>
          <w:bCs/>
        </w:rPr>
        <w:t xml:space="preserve"> 3ª SEMANA</w:t>
      </w:r>
      <w:bookmarkEnd w:id="8"/>
    </w:p>
    <w:p w14:paraId="642B3FE4" w14:textId="7E6E0508" w:rsidR="002E43AA" w:rsidRDefault="002E43AA" w:rsidP="002E43AA">
      <w:r>
        <w:rPr>
          <w:noProof/>
        </w:rPr>
        <w:drawing>
          <wp:inline distT="0" distB="0" distL="0" distR="0" wp14:anchorId="13DD5FEF" wp14:editId="7B68CC2E">
            <wp:extent cx="6479540" cy="1134745"/>
            <wp:effectExtent l="0" t="0" r="0" b="8255"/>
            <wp:docPr id="48" name="Imagem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1134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840ED4" w14:textId="35920AF4" w:rsidR="00012948" w:rsidRDefault="002E43AA" w:rsidP="00012948">
      <w:pPr>
        <w:jc w:val="both"/>
        <w:rPr>
          <w:rFonts w:cs="Arial"/>
          <w:color w:val="242021"/>
          <w:sz w:val="28"/>
          <w:szCs w:val="28"/>
        </w:rPr>
      </w:pPr>
      <w:r w:rsidRPr="00012948">
        <w:rPr>
          <w:rFonts w:cs="Arial"/>
          <w:b/>
          <w:bCs/>
          <w:color w:val="242021"/>
          <w:sz w:val="28"/>
          <w:szCs w:val="28"/>
        </w:rPr>
        <w:t>APRESENTAÇÃO:</w:t>
      </w:r>
      <w:r w:rsidRPr="00012948">
        <w:rPr>
          <w:rFonts w:cs="Arial"/>
          <w:b/>
          <w:bCs/>
          <w:color w:val="242021"/>
          <w:sz w:val="28"/>
          <w:szCs w:val="28"/>
        </w:rPr>
        <w:br/>
      </w:r>
      <w:r w:rsidRPr="00012948">
        <w:rPr>
          <w:rFonts w:cs="Arial"/>
          <w:color w:val="242021"/>
          <w:sz w:val="28"/>
          <w:szCs w:val="28"/>
        </w:rPr>
        <w:t>Existem várias formas de se organizar informações, como por exemplo em gráficos e</w:t>
      </w:r>
      <w:r w:rsidR="00012948">
        <w:rPr>
          <w:rFonts w:cs="Arial"/>
          <w:color w:val="242021"/>
          <w:sz w:val="28"/>
          <w:szCs w:val="28"/>
        </w:rPr>
        <w:t xml:space="preserve"> </w:t>
      </w:r>
      <w:r w:rsidRPr="00012948">
        <w:rPr>
          <w:rFonts w:cs="Arial"/>
          <w:color w:val="242021"/>
          <w:sz w:val="28"/>
          <w:szCs w:val="28"/>
        </w:rPr>
        <w:t>tabelas.</w:t>
      </w:r>
      <w:r w:rsidR="00012948">
        <w:rPr>
          <w:rFonts w:cs="Arial"/>
          <w:color w:val="242021"/>
          <w:sz w:val="28"/>
          <w:szCs w:val="28"/>
        </w:rPr>
        <w:t xml:space="preserve"> </w:t>
      </w:r>
      <w:r w:rsidRPr="00012948">
        <w:rPr>
          <w:rFonts w:cs="Arial"/>
          <w:color w:val="242021"/>
          <w:sz w:val="28"/>
          <w:szCs w:val="28"/>
        </w:rPr>
        <w:t>Um gráfico ou uma tabela são formas de organizar dados e valores numéricos.</w:t>
      </w:r>
      <w:r w:rsidRPr="00012948">
        <w:rPr>
          <w:rFonts w:cs="Arial"/>
          <w:color w:val="242021"/>
          <w:sz w:val="28"/>
          <w:szCs w:val="28"/>
        </w:rPr>
        <w:br/>
        <w:t>Uma tabela deve conter os seguintes elementos essenciais:</w:t>
      </w:r>
      <w:r w:rsidR="00012948">
        <w:rPr>
          <w:rFonts w:cs="Arial"/>
          <w:color w:val="242021"/>
          <w:sz w:val="28"/>
          <w:szCs w:val="28"/>
        </w:rPr>
        <w:t xml:space="preserve"> </w:t>
      </w:r>
    </w:p>
    <w:p w14:paraId="475518D2" w14:textId="77777777" w:rsidR="00012948" w:rsidRDefault="002E43AA" w:rsidP="00012948">
      <w:pPr>
        <w:jc w:val="both"/>
        <w:rPr>
          <w:rFonts w:cs="Arial"/>
          <w:color w:val="242021"/>
          <w:sz w:val="28"/>
          <w:szCs w:val="28"/>
        </w:rPr>
      </w:pPr>
      <w:r w:rsidRPr="00012948">
        <w:rPr>
          <w:rFonts w:cs="Arial"/>
          <w:color w:val="242021"/>
          <w:sz w:val="28"/>
          <w:szCs w:val="28"/>
        </w:rPr>
        <w:t xml:space="preserve">- </w:t>
      </w:r>
      <w:r w:rsidRPr="00012948">
        <w:rPr>
          <w:rFonts w:cs="Arial"/>
          <w:b/>
          <w:bCs/>
          <w:color w:val="242021"/>
          <w:sz w:val="28"/>
          <w:szCs w:val="28"/>
        </w:rPr>
        <w:t>Título:</w:t>
      </w:r>
      <w:r w:rsidRPr="00012948">
        <w:rPr>
          <w:rFonts w:cs="Arial"/>
          <w:color w:val="242021"/>
          <w:sz w:val="28"/>
          <w:szCs w:val="28"/>
        </w:rPr>
        <w:t xml:space="preserve"> informa o conteúdo do corpo da tabela, de maneira completa, concisa e indicando a natureza do fato estudado;</w:t>
      </w:r>
    </w:p>
    <w:p w14:paraId="3AA2A84F" w14:textId="77777777" w:rsidR="00012948" w:rsidRDefault="002E43AA" w:rsidP="00012948">
      <w:pPr>
        <w:jc w:val="both"/>
        <w:rPr>
          <w:rFonts w:cs="Arial"/>
          <w:color w:val="242021"/>
          <w:sz w:val="28"/>
          <w:szCs w:val="28"/>
        </w:rPr>
      </w:pPr>
      <w:r w:rsidRPr="00012948">
        <w:rPr>
          <w:rFonts w:cs="Arial"/>
          <w:color w:val="242021"/>
          <w:sz w:val="28"/>
          <w:szCs w:val="28"/>
        </w:rPr>
        <w:t xml:space="preserve">- </w:t>
      </w:r>
      <w:r w:rsidRPr="00012948">
        <w:rPr>
          <w:rFonts w:cs="Arial"/>
          <w:b/>
          <w:bCs/>
          <w:color w:val="242021"/>
          <w:sz w:val="28"/>
          <w:szCs w:val="28"/>
        </w:rPr>
        <w:t>Corpo:</w:t>
      </w:r>
      <w:r w:rsidRPr="00012948">
        <w:rPr>
          <w:rFonts w:cs="Arial"/>
          <w:color w:val="242021"/>
          <w:sz w:val="28"/>
          <w:szCs w:val="28"/>
        </w:rPr>
        <w:t xml:space="preserve"> é o conjunto de linhas e colunas que contêm as séries verticais e horizontais de informação;</w:t>
      </w:r>
    </w:p>
    <w:p w14:paraId="5DC3FBB7" w14:textId="0D1FAC7A" w:rsidR="002E43AA" w:rsidRPr="002E43AA" w:rsidRDefault="002E43AA" w:rsidP="00012948">
      <w:pPr>
        <w:jc w:val="both"/>
      </w:pPr>
      <w:r w:rsidRPr="00012948">
        <w:rPr>
          <w:rFonts w:cs="Arial"/>
          <w:color w:val="242021"/>
          <w:sz w:val="28"/>
          <w:szCs w:val="28"/>
        </w:rPr>
        <w:t xml:space="preserve">- </w:t>
      </w:r>
      <w:r w:rsidRPr="00012948">
        <w:rPr>
          <w:rFonts w:cs="Arial"/>
          <w:b/>
          <w:bCs/>
          <w:color w:val="242021"/>
          <w:sz w:val="28"/>
          <w:szCs w:val="28"/>
        </w:rPr>
        <w:t>Fonte:</w:t>
      </w:r>
      <w:r w:rsidRPr="00012948">
        <w:rPr>
          <w:rFonts w:cs="Arial"/>
          <w:color w:val="242021"/>
          <w:sz w:val="28"/>
          <w:szCs w:val="28"/>
        </w:rPr>
        <w:t xml:space="preserve"> é o indicativo, no rodapé da tabela, da entidade responsável pela informação</w:t>
      </w:r>
      <w:r w:rsidRPr="002E43AA">
        <w:rPr>
          <w:rFonts w:ascii="Barlow-Regular" w:hAnsi="Barlow-Regular"/>
          <w:color w:val="242021"/>
          <w:sz w:val="28"/>
          <w:szCs w:val="28"/>
        </w:rPr>
        <w:t>.</w:t>
      </w:r>
    </w:p>
    <w:p w14:paraId="2AF7D0D0" w14:textId="3EBB10D3" w:rsidR="002E43AA" w:rsidRDefault="002E43AA" w:rsidP="002E43AA"/>
    <w:p w14:paraId="298154DB" w14:textId="20FE7DB9" w:rsidR="00012948" w:rsidRDefault="00012948" w:rsidP="002E43AA">
      <w:r>
        <w:rPr>
          <w:noProof/>
        </w:rPr>
        <w:drawing>
          <wp:inline distT="0" distB="0" distL="0" distR="0" wp14:anchorId="2E31BF1F" wp14:editId="6BE73C3A">
            <wp:extent cx="6479540" cy="5413375"/>
            <wp:effectExtent l="0" t="0" r="0" b="0"/>
            <wp:docPr id="49" name="Imagem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541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29F766" w14:textId="718FBF9D" w:rsidR="00012948" w:rsidRDefault="00012948" w:rsidP="002E43AA"/>
    <w:p w14:paraId="32B6E7FE" w14:textId="2DEEBBCA" w:rsidR="00012948" w:rsidRDefault="00012948" w:rsidP="002E43AA"/>
    <w:p w14:paraId="3AA6F6EB" w14:textId="52073B9C" w:rsidR="00012948" w:rsidRDefault="00012948" w:rsidP="002E43AA">
      <w:r>
        <w:rPr>
          <w:noProof/>
        </w:rPr>
        <w:lastRenderedPageBreak/>
        <w:drawing>
          <wp:inline distT="0" distB="0" distL="0" distR="0" wp14:anchorId="32B5F990" wp14:editId="6AD6EB21">
            <wp:extent cx="6479540" cy="4382770"/>
            <wp:effectExtent l="0" t="0" r="0" b="0"/>
            <wp:docPr id="50" name="Imagem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382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86BBCA" w14:textId="3E328177" w:rsidR="00012948" w:rsidRDefault="00012948" w:rsidP="002E43AA"/>
    <w:p w14:paraId="329D7CEF" w14:textId="7DA2F3D4" w:rsidR="00012948" w:rsidRDefault="00012948" w:rsidP="002E43AA">
      <w:r>
        <w:rPr>
          <w:noProof/>
        </w:rPr>
        <w:drawing>
          <wp:inline distT="0" distB="0" distL="0" distR="0" wp14:anchorId="456298FB" wp14:editId="2083DC30">
            <wp:extent cx="6479540" cy="4507865"/>
            <wp:effectExtent l="0" t="0" r="0" b="6985"/>
            <wp:docPr id="51" name="Imagem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507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70F669" w14:textId="5FFB69EE" w:rsidR="00012948" w:rsidRDefault="00012948" w:rsidP="002E43AA"/>
    <w:p w14:paraId="4B1BA747" w14:textId="7EED2422" w:rsidR="00012948" w:rsidRDefault="00012948" w:rsidP="002E43AA"/>
    <w:p w14:paraId="6A902848" w14:textId="37663CC8" w:rsidR="00012948" w:rsidRDefault="00012948" w:rsidP="002E43AA"/>
    <w:p w14:paraId="68368A56" w14:textId="46A724BF" w:rsidR="00012948" w:rsidRPr="002E43AA" w:rsidRDefault="00012948" w:rsidP="002E43AA">
      <w:r>
        <w:rPr>
          <w:noProof/>
        </w:rPr>
        <w:lastRenderedPageBreak/>
        <w:drawing>
          <wp:inline distT="0" distB="0" distL="0" distR="0" wp14:anchorId="15399D1D" wp14:editId="64FDA3A7">
            <wp:extent cx="6479540" cy="8001000"/>
            <wp:effectExtent l="0" t="0" r="0" b="0"/>
            <wp:docPr id="52" name="Imagem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800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40C8D9" w14:textId="77777777" w:rsidR="004834AD" w:rsidRDefault="004834AD" w:rsidP="004834AD"/>
    <w:p w14:paraId="5765F9DB" w14:textId="77777777" w:rsidR="004834AD" w:rsidRDefault="004834AD" w:rsidP="004834AD"/>
    <w:p w14:paraId="7E2F3C44" w14:textId="77777777" w:rsidR="004834AD" w:rsidRDefault="004834AD" w:rsidP="004834AD"/>
    <w:p w14:paraId="75280A9D" w14:textId="77777777" w:rsidR="004834AD" w:rsidRDefault="004834AD" w:rsidP="004834AD"/>
    <w:p w14:paraId="1C2C2A70" w14:textId="77777777" w:rsidR="004834AD" w:rsidRDefault="004834AD" w:rsidP="004834AD"/>
    <w:p w14:paraId="6564D8D6" w14:textId="77777777" w:rsidR="004834AD" w:rsidRDefault="004834AD" w:rsidP="004834AD"/>
    <w:p w14:paraId="68DF74E3" w14:textId="77777777" w:rsidR="004834AD" w:rsidRDefault="004834AD" w:rsidP="004834AD"/>
    <w:p w14:paraId="5F941EED" w14:textId="77777777" w:rsidR="004834AD" w:rsidRDefault="004834AD" w:rsidP="004834AD"/>
    <w:p w14:paraId="50734A9B" w14:textId="77777777" w:rsidR="004834AD" w:rsidRDefault="004834AD" w:rsidP="004834AD"/>
    <w:p w14:paraId="7201F459" w14:textId="415617ED" w:rsidR="004834AD" w:rsidRDefault="00012948" w:rsidP="004834AD">
      <w:r>
        <w:rPr>
          <w:noProof/>
        </w:rPr>
        <w:lastRenderedPageBreak/>
        <w:drawing>
          <wp:inline distT="0" distB="0" distL="0" distR="0" wp14:anchorId="1EE0B15F" wp14:editId="6B0BE21F">
            <wp:extent cx="6584315" cy="9029700"/>
            <wp:effectExtent l="0" t="0" r="6985" b="0"/>
            <wp:docPr id="53" name="Imagem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6586555" cy="90327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07E494" w14:textId="77777777" w:rsidR="004834AD" w:rsidRDefault="004834AD" w:rsidP="004834AD"/>
    <w:p w14:paraId="1AC29136" w14:textId="77777777" w:rsidR="004834AD" w:rsidRDefault="004834AD" w:rsidP="004834AD"/>
    <w:p w14:paraId="3549734C" w14:textId="77777777" w:rsidR="004834AD" w:rsidRDefault="004834AD" w:rsidP="004834AD"/>
    <w:p w14:paraId="5DD90AAA" w14:textId="73AB86B9" w:rsidR="0004276D" w:rsidRDefault="006E38A9" w:rsidP="00EC6D23">
      <w:pPr>
        <w:pStyle w:val="Ttulo1"/>
        <w:rPr>
          <w:b/>
          <w:bCs/>
        </w:rPr>
      </w:pPr>
      <w:bookmarkStart w:id="9" w:name="_Toc70922663"/>
      <w:r w:rsidRPr="002901B3">
        <w:rPr>
          <w:b/>
          <w:bCs/>
        </w:rPr>
        <w:lastRenderedPageBreak/>
        <w:t xml:space="preserve">MATEMÁTICA </w:t>
      </w:r>
      <w:r w:rsidR="009C4BD0" w:rsidRPr="002901B3">
        <w:rPr>
          <w:b/>
          <w:bCs/>
        </w:rPr>
        <w:t>4ª SEMANA</w:t>
      </w:r>
      <w:bookmarkEnd w:id="9"/>
    </w:p>
    <w:p w14:paraId="165C5F52" w14:textId="5E09CDB9" w:rsidR="005B7AC7" w:rsidRDefault="005B7AC7" w:rsidP="005B7AC7">
      <w:r>
        <w:rPr>
          <w:noProof/>
        </w:rPr>
        <w:drawing>
          <wp:inline distT="0" distB="0" distL="0" distR="0" wp14:anchorId="645BF98F" wp14:editId="40895CCA">
            <wp:extent cx="6038850" cy="1043956"/>
            <wp:effectExtent l="0" t="0" r="0" b="3810"/>
            <wp:docPr id="54" name="Imagem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6054926" cy="1046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261138" w14:textId="2C810910" w:rsidR="005B7AC7" w:rsidRDefault="005B7AC7" w:rsidP="005B7AC7">
      <w:r>
        <w:rPr>
          <w:noProof/>
        </w:rPr>
        <w:drawing>
          <wp:inline distT="0" distB="0" distL="0" distR="0" wp14:anchorId="78B82EC3" wp14:editId="051D9B10">
            <wp:extent cx="6400800" cy="7239000"/>
            <wp:effectExtent l="0" t="0" r="0" b="0"/>
            <wp:docPr id="55" name="Imagem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6402704" cy="72411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456EEB" w14:textId="5CA0D307" w:rsidR="005B7AC7" w:rsidRDefault="005B7AC7" w:rsidP="005B7AC7"/>
    <w:p w14:paraId="20CC9CBF" w14:textId="6C3D175C" w:rsidR="005B7AC7" w:rsidRDefault="005B7AC7" w:rsidP="005B7AC7">
      <w:r>
        <w:rPr>
          <w:noProof/>
        </w:rPr>
        <w:drawing>
          <wp:inline distT="0" distB="0" distL="0" distR="0" wp14:anchorId="7EB622E6" wp14:editId="2C65C2C6">
            <wp:extent cx="5650865" cy="902123"/>
            <wp:effectExtent l="0" t="0" r="0" b="0"/>
            <wp:docPr id="56" name="Imagem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5663079" cy="9040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51B468" w14:textId="59DCAED7" w:rsidR="005B7AC7" w:rsidRDefault="005B7AC7" w:rsidP="005B7AC7"/>
    <w:p w14:paraId="7EFDEE3F" w14:textId="368DEAD1" w:rsidR="005B7AC7" w:rsidRPr="005B7AC7" w:rsidRDefault="005B7AC7" w:rsidP="005B7AC7">
      <w:r>
        <w:rPr>
          <w:noProof/>
        </w:rPr>
        <w:drawing>
          <wp:inline distT="0" distB="0" distL="0" distR="0" wp14:anchorId="7D7618C8" wp14:editId="2B10C833">
            <wp:extent cx="6479540" cy="6057900"/>
            <wp:effectExtent l="0" t="0" r="0" b="0"/>
            <wp:docPr id="57" name="Imagem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6057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7B16B6" w14:textId="031A9264" w:rsidR="0004276D" w:rsidRDefault="005B7AC7" w:rsidP="0004276D">
      <w:pPr>
        <w:spacing w:line="360" w:lineRule="auto"/>
      </w:pPr>
      <w:r>
        <w:rPr>
          <w:noProof/>
        </w:rPr>
        <w:drawing>
          <wp:inline distT="0" distB="0" distL="0" distR="0" wp14:anchorId="43AE3BEA" wp14:editId="088F78D1">
            <wp:extent cx="6479540" cy="3035300"/>
            <wp:effectExtent l="0" t="0" r="0" b="0"/>
            <wp:docPr id="58" name="Imagem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03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6EBD1A" w14:textId="1BDA0DD8" w:rsidR="005B7AC7" w:rsidRDefault="005B7AC7" w:rsidP="0004276D">
      <w:pPr>
        <w:spacing w:line="360" w:lineRule="auto"/>
      </w:pPr>
    </w:p>
    <w:p w14:paraId="1751E28D" w14:textId="06E21291" w:rsidR="005B7AC7" w:rsidRDefault="005B7AC7" w:rsidP="0004276D">
      <w:pPr>
        <w:spacing w:line="360" w:lineRule="auto"/>
      </w:pPr>
      <w:r>
        <w:rPr>
          <w:noProof/>
        </w:rPr>
        <w:lastRenderedPageBreak/>
        <w:drawing>
          <wp:inline distT="0" distB="0" distL="0" distR="0" wp14:anchorId="4F7CF8BF" wp14:editId="41DAEDD0">
            <wp:extent cx="6479540" cy="8876665"/>
            <wp:effectExtent l="0" t="0" r="0" b="635"/>
            <wp:docPr id="59" name="Imagem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8876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EEFB86" w14:textId="6CEA7337" w:rsidR="005B7AC7" w:rsidRDefault="005B7AC7" w:rsidP="0004276D">
      <w:pPr>
        <w:spacing w:line="360" w:lineRule="auto"/>
      </w:pPr>
    </w:p>
    <w:p w14:paraId="7952F7C4" w14:textId="3C3CD92B" w:rsidR="005B7AC7" w:rsidRDefault="005B7AC7" w:rsidP="0004276D">
      <w:pPr>
        <w:spacing w:line="360" w:lineRule="auto"/>
      </w:pPr>
    </w:p>
    <w:p w14:paraId="0F234718" w14:textId="77777777" w:rsidR="00F927FB" w:rsidRDefault="00F927FB" w:rsidP="00F927FB">
      <w:pPr>
        <w:pStyle w:val="Ttulo1"/>
        <w:rPr>
          <w:b/>
          <w:bCs/>
        </w:rPr>
      </w:pPr>
      <w:bookmarkStart w:id="10" w:name="_Toc70922664"/>
      <w:r w:rsidRPr="002901B3">
        <w:rPr>
          <w:b/>
          <w:bCs/>
        </w:rPr>
        <w:lastRenderedPageBreak/>
        <w:t xml:space="preserve">MATEMÁTICA </w:t>
      </w:r>
      <w:r>
        <w:rPr>
          <w:b/>
          <w:bCs/>
        </w:rPr>
        <w:t>5</w:t>
      </w:r>
      <w:r w:rsidRPr="002901B3">
        <w:rPr>
          <w:b/>
          <w:bCs/>
        </w:rPr>
        <w:t>ª SEMANA</w:t>
      </w:r>
      <w:bookmarkEnd w:id="10"/>
    </w:p>
    <w:p w14:paraId="576B2AAD" w14:textId="44D11BE2" w:rsidR="0018663F" w:rsidRDefault="00414287" w:rsidP="0004276D">
      <w:r>
        <w:rPr>
          <w:noProof/>
        </w:rPr>
        <w:drawing>
          <wp:inline distT="0" distB="0" distL="0" distR="0" wp14:anchorId="25BCAF95" wp14:editId="33970CC1">
            <wp:extent cx="6479540" cy="3563620"/>
            <wp:effectExtent l="0" t="0" r="0" b="0"/>
            <wp:docPr id="60" name="Imagem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563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2789CA" w14:textId="0A113201" w:rsidR="00414287" w:rsidRDefault="00414287" w:rsidP="0004276D">
      <w:r>
        <w:rPr>
          <w:noProof/>
        </w:rPr>
        <w:drawing>
          <wp:inline distT="0" distB="0" distL="0" distR="0" wp14:anchorId="50869857" wp14:editId="464CC43D">
            <wp:extent cx="6479540" cy="4831715"/>
            <wp:effectExtent l="0" t="0" r="0" b="6985"/>
            <wp:docPr id="61" name="Imagem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831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B7FBAC" w14:textId="4BFF3F01" w:rsidR="00414287" w:rsidRDefault="00414287" w:rsidP="0004276D"/>
    <w:p w14:paraId="1A20EA40" w14:textId="7BC74767" w:rsidR="00414287" w:rsidRDefault="00414287" w:rsidP="0004276D"/>
    <w:p w14:paraId="270B366D" w14:textId="7433BEBF" w:rsidR="00414287" w:rsidRDefault="00414287" w:rsidP="0004276D"/>
    <w:p w14:paraId="0029ACB6" w14:textId="59D37764" w:rsidR="00414287" w:rsidRDefault="00414287" w:rsidP="0004276D"/>
    <w:p w14:paraId="209816CA" w14:textId="05AF14FC" w:rsidR="00414287" w:rsidRDefault="00414287" w:rsidP="0004276D"/>
    <w:p w14:paraId="28C4B39B" w14:textId="6AFEE4B0" w:rsidR="00414287" w:rsidRDefault="00414287" w:rsidP="0004276D">
      <w:r>
        <w:rPr>
          <w:noProof/>
        </w:rPr>
        <w:lastRenderedPageBreak/>
        <w:drawing>
          <wp:inline distT="0" distB="0" distL="0" distR="0" wp14:anchorId="06301E10" wp14:editId="4579C171">
            <wp:extent cx="6479540" cy="3822700"/>
            <wp:effectExtent l="0" t="0" r="0" b="6350"/>
            <wp:docPr id="62" name="Imagem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82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982F92" w14:textId="181288DB" w:rsidR="00414287" w:rsidRDefault="00414287" w:rsidP="0004276D">
      <w:r>
        <w:rPr>
          <w:noProof/>
        </w:rPr>
        <w:drawing>
          <wp:inline distT="0" distB="0" distL="0" distR="0" wp14:anchorId="2188A6D4" wp14:editId="007B5FB0">
            <wp:extent cx="6479540" cy="3877310"/>
            <wp:effectExtent l="0" t="0" r="0" b="8890"/>
            <wp:docPr id="63" name="Imagem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877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18E997" w14:textId="7D094621" w:rsidR="00414287" w:rsidRDefault="00414287" w:rsidP="0004276D"/>
    <w:p w14:paraId="67D454B9" w14:textId="57C33D69" w:rsidR="00414287" w:rsidRDefault="00414287" w:rsidP="0004276D"/>
    <w:p w14:paraId="7817B6D0" w14:textId="40CD4951" w:rsidR="00414287" w:rsidRDefault="00414287" w:rsidP="0004276D"/>
    <w:p w14:paraId="1E8276BA" w14:textId="0E11904B" w:rsidR="00414287" w:rsidRDefault="00414287" w:rsidP="0004276D"/>
    <w:p w14:paraId="52D9551A" w14:textId="76A2A7B3" w:rsidR="00414287" w:rsidRDefault="00414287" w:rsidP="0004276D"/>
    <w:p w14:paraId="59087563" w14:textId="348C3E71" w:rsidR="00414287" w:rsidRDefault="00414287" w:rsidP="0004276D"/>
    <w:p w14:paraId="034448F9" w14:textId="6DB03CB7" w:rsidR="00414287" w:rsidRDefault="00414287" w:rsidP="0004276D"/>
    <w:p w14:paraId="1D162488" w14:textId="75843D1C" w:rsidR="00414287" w:rsidRDefault="00414287" w:rsidP="0004276D"/>
    <w:p w14:paraId="6D2954DA" w14:textId="65A92ECC" w:rsidR="00414287" w:rsidRDefault="00414287" w:rsidP="0004276D"/>
    <w:p w14:paraId="26752ED7" w14:textId="7892A2B4" w:rsidR="00414287" w:rsidRDefault="00414287" w:rsidP="0004276D"/>
    <w:p w14:paraId="2C78C0DD" w14:textId="2F8BA04C" w:rsidR="00414287" w:rsidRDefault="00414287" w:rsidP="0004276D"/>
    <w:p w14:paraId="1A915E6D" w14:textId="5438E894" w:rsidR="00414287" w:rsidRDefault="00414287" w:rsidP="0004276D">
      <w:r>
        <w:rPr>
          <w:noProof/>
        </w:rPr>
        <w:drawing>
          <wp:inline distT="0" distB="0" distL="0" distR="0" wp14:anchorId="768B8F07" wp14:editId="46916E15">
            <wp:extent cx="6479540" cy="4676140"/>
            <wp:effectExtent l="0" t="0" r="0" b="0"/>
            <wp:docPr id="64" name="Imagem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676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3F6483" w14:textId="3CC627C8" w:rsidR="00414287" w:rsidRDefault="00414287" w:rsidP="0004276D">
      <w:r>
        <w:rPr>
          <w:noProof/>
        </w:rPr>
        <w:drawing>
          <wp:inline distT="0" distB="0" distL="0" distR="0" wp14:anchorId="03238A7E" wp14:editId="6EEAB246">
            <wp:extent cx="6479540" cy="1897380"/>
            <wp:effectExtent l="0" t="0" r="0" b="7620"/>
            <wp:docPr id="65" name="Imagem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1897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F10358" w14:textId="4F75DB08" w:rsidR="00414287" w:rsidRDefault="00414287" w:rsidP="0004276D"/>
    <w:p w14:paraId="7760B452" w14:textId="53F295A4" w:rsidR="00414287" w:rsidRDefault="00414287" w:rsidP="0004276D"/>
    <w:p w14:paraId="1C638521" w14:textId="30F70095" w:rsidR="00414287" w:rsidRDefault="00414287" w:rsidP="0004276D"/>
    <w:p w14:paraId="0EDE1372" w14:textId="789CC28B" w:rsidR="00414287" w:rsidRDefault="00414287" w:rsidP="0004276D"/>
    <w:p w14:paraId="30E04F4D" w14:textId="284EF9BE" w:rsidR="00414287" w:rsidRDefault="00414287" w:rsidP="0004276D"/>
    <w:p w14:paraId="78CFAD69" w14:textId="523C889C" w:rsidR="00414287" w:rsidRDefault="00414287" w:rsidP="0004276D"/>
    <w:p w14:paraId="77519F10" w14:textId="11501337" w:rsidR="00414287" w:rsidRDefault="00414287" w:rsidP="0004276D"/>
    <w:p w14:paraId="47FDD5C2" w14:textId="6FFE56D4" w:rsidR="00414287" w:rsidRDefault="00414287" w:rsidP="0004276D"/>
    <w:p w14:paraId="0B55FDAD" w14:textId="7CF196A8" w:rsidR="00414287" w:rsidRDefault="00414287" w:rsidP="0004276D"/>
    <w:p w14:paraId="5B2DAFCE" w14:textId="02BE4695" w:rsidR="00414287" w:rsidRDefault="00414287" w:rsidP="0004276D"/>
    <w:p w14:paraId="58A68650" w14:textId="077B9026" w:rsidR="00414287" w:rsidRDefault="00414287" w:rsidP="0004276D"/>
    <w:p w14:paraId="2A55A732" w14:textId="32FBF524" w:rsidR="00414287" w:rsidRDefault="00414287" w:rsidP="0004276D"/>
    <w:p w14:paraId="06F846F7" w14:textId="7DC71FE2" w:rsidR="00414287" w:rsidRDefault="00414287" w:rsidP="0004276D"/>
    <w:p w14:paraId="5B1F1D1B" w14:textId="53AC8653" w:rsidR="00414287" w:rsidRDefault="00414287" w:rsidP="0004276D"/>
    <w:p w14:paraId="1CA9FF1D" w14:textId="77777777" w:rsidR="00414287" w:rsidRDefault="00414287" w:rsidP="0004276D"/>
    <w:p w14:paraId="45510936" w14:textId="77777777" w:rsidR="0018663F" w:rsidRDefault="0018663F" w:rsidP="0004276D"/>
    <w:p w14:paraId="051B344D" w14:textId="77777777" w:rsidR="00F927FB" w:rsidRDefault="00F927FB" w:rsidP="00F927FB">
      <w:pPr>
        <w:pStyle w:val="Ttulo1"/>
        <w:rPr>
          <w:b/>
          <w:bCs/>
        </w:rPr>
      </w:pPr>
      <w:bookmarkStart w:id="11" w:name="_Toc70922665"/>
      <w:r w:rsidRPr="002901B3">
        <w:rPr>
          <w:b/>
          <w:bCs/>
        </w:rPr>
        <w:lastRenderedPageBreak/>
        <w:t xml:space="preserve">MATEMÁTICA </w:t>
      </w:r>
      <w:r>
        <w:rPr>
          <w:b/>
          <w:bCs/>
        </w:rPr>
        <w:t>6</w:t>
      </w:r>
      <w:r w:rsidRPr="002901B3">
        <w:rPr>
          <w:b/>
          <w:bCs/>
        </w:rPr>
        <w:t>ª SEMANA</w:t>
      </w:r>
      <w:bookmarkEnd w:id="11"/>
    </w:p>
    <w:p w14:paraId="7FB21874" w14:textId="77777777" w:rsidR="006B34FA" w:rsidRDefault="006B34FA" w:rsidP="0076501D"/>
    <w:p w14:paraId="6E6119F7" w14:textId="210D13F6" w:rsidR="006B34FA" w:rsidRDefault="00414287" w:rsidP="0076501D">
      <w:r>
        <w:rPr>
          <w:noProof/>
        </w:rPr>
        <w:drawing>
          <wp:inline distT="0" distB="0" distL="0" distR="0" wp14:anchorId="1B58FCBD" wp14:editId="0D4EBF49">
            <wp:extent cx="6479540" cy="2119630"/>
            <wp:effectExtent l="0" t="0" r="0" b="0"/>
            <wp:docPr id="66" name="Imagem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2119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C37FF0" w14:textId="1BD928B8" w:rsidR="00414287" w:rsidRDefault="00414287" w:rsidP="0076501D"/>
    <w:p w14:paraId="74FBE9E4" w14:textId="1B4D80C4" w:rsidR="00414287" w:rsidRDefault="00414287" w:rsidP="0076501D">
      <w:r>
        <w:rPr>
          <w:noProof/>
        </w:rPr>
        <w:drawing>
          <wp:inline distT="0" distB="0" distL="0" distR="0" wp14:anchorId="6879886E" wp14:editId="093397A6">
            <wp:extent cx="6479540" cy="4451350"/>
            <wp:effectExtent l="0" t="0" r="0" b="6350"/>
            <wp:docPr id="67" name="Imagem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451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51A14B" w14:textId="75351DB4" w:rsidR="00414287" w:rsidRDefault="00414287" w:rsidP="0076501D"/>
    <w:p w14:paraId="11C17EDA" w14:textId="2B351F4D" w:rsidR="00414287" w:rsidRDefault="00414287" w:rsidP="0076501D">
      <w:r>
        <w:rPr>
          <w:noProof/>
        </w:rPr>
        <w:drawing>
          <wp:inline distT="0" distB="0" distL="0" distR="0" wp14:anchorId="2FFE9534" wp14:editId="313DEE56">
            <wp:extent cx="6479540" cy="2064385"/>
            <wp:effectExtent l="0" t="0" r="0" b="0"/>
            <wp:docPr id="68" name="Imagem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2064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2E1471" w14:textId="77777777" w:rsidR="006B34FA" w:rsidRDefault="006B34FA" w:rsidP="0076501D"/>
    <w:p w14:paraId="68D2E254" w14:textId="77777777" w:rsidR="006B34FA" w:rsidRDefault="006B34FA" w:rsidP="0076501D"/>
    <w:p w14:paraId="7D41A1F4" w14:textId="6E617520" w:rsidR="006B34FA" w:rsidRDefault="00414287" w:rsidP="0076501D">
      <w:r>
        <w:rPr>
          <w:noProof/>
        </w:rPr>
        <w:drawing>
          <wp:inline distT="0" distB="0" distL="0" distR="0" wp14:anchorId="5F7777E8" wp14:editId="3E8E2656">
            <wp:extent cx="6479540" cy="2008505"/>
            <wp:effectExtent l="0" t="0" r="0" b="0"/>
            <wp:docPr id="69" name="Imagem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2008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D73C32" w14:textId="7B2D0F78" w:rsidR="00414287" w:rsidRDefault="00414287" w:rsidP="0076501D"/>
    <w:p w14:paraId="0AB76F79" w14:textId="2C0A072C" w:rsidR="00414287" w:rsidRDefault="00414287" w:rsidP="0076501D">
      <w:r>
        <w:rPr>
          <w:noProof/>
        </w:rPr>
        <w:drawing>
          <wp:inline distT="0" distB="0" distL="0" distR="0" wp14:anchorId="47EC56B1" wp14:editId="35417A9F">
            <wp:extent cx="6479540" cy="5734685"/>
            <wp:effectExtent l="0" t="0" r="0" b="0"/>
            <wp:docPr id="70" name="Imagem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5734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C1DB8F" w14:textId="5F572B20" w:rsidR="00414287" w:rsidRDefault="00414287" w:rsidP="0076501D"/>
    <w:p w14:paraId="2E1E662F" w14:textId="307B852C" w:rsidR="00414287" w:rsidRDefault="00414287" w:rsidP="0076501D"/>
    <w:p w14:paraId="0DB0A8E7" w14:textId="359A7B91" w:rsidR="00414287" w:rsidRDefault="00414287" w:rsidP="0076501D"/>
    <w:p w14:paraId="02832C4B" w14:textId="46DFA553" w:rsidR="00414287" w:rsidRDefault="00414287" w:rsidP="0076501D"/>
    <w:p w14:paraId="0CD63560" w14:textId="0471535C" w:rsidR="00414287" w:rsidRDefault="00414287" w:rsidP="0076501D"/>
    <w:p w14:paraId="0A979165" w14:textId="331FBD29" w:rsidR="00414287" w:rsidRDefault="00414287" w:rsidP="0076501D"/>
    <w:p w14:paraId="63A89B25" w14:textId="7162C034" w:rsidR="00414287" w:rsidRDefault="00414287" w:rsidP="0076501D"/>
    <w:p w14:paraId="74748D30" w14:textId="3888C282" w:rsidR="00414287" w:rsidRDefault="00414287" w:rsidP="0076501D"/>
    <w:p w14:paraId="719ACDB7" w14:textId="40EBCD05" w:rsidR="00414287" w:rsidRDefault="006F2924" w:rsidP="0076501D">
      <w:r>
        <w:rPr>
          <w:noProof/>
        </w:rPr>
        <w:lastRenderedPageBreak/>
        <w:drawing>
          <wp:inline distT="0" distB="0" distL="0" distR="0" wp14:anchorId="4C2E7D76" wp14:editId="6D0B2DA6">
            <wp:extent cx="6479540" cy="2838450"/>
            <wp:effectExtent l="0" t="0" r="0" b="0"/>
            <wp:docPr id="71" name="Imagem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2838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251727" w14:textId="48D4A51F" w:rsidR="006F2924" w:rsidRDefault="006F2924" w:rsidP="0076501D"/>
    <w:p w14:paraId="20CF7BDE" w14:textId="6FD47D0C" w:rsidR="006F2924" w:rsidRDefault="006F2924" w:rsidP="0076501D">
      <w:r>
        <w:rPr>
          <w:noProof/>
        </w:rPr>
        <w:drawing>
          <wp:inline distT="0" distB="0" distL="0" distR="0" wp14:anchorId="71AE041A" wp14:editId="6DF87605">
            <wp:extent cx="6479540" cy="862330"/>
            <wp:effectExtent l="0" t="0" r="0" b="0"/>
            <wp:docPr id="73" name="Imagem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862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CE3077" w14:textId="4FCE145F" w:rsidR="006F2924" w:rsidRDefault="006F2924" w:rsidP="0076501D"/>
    <w:p w14:paraId="2FF05D0D" w14:textId="7155BE4F" w:rsidR="006F2924" w:rsidRDefault="006F2924" w:rsidP="0076501D">
      <w:r>
        <w:rPr>
          <w:noProof/>
        </w:rPr>
        <w:drawing>
          <wp:inline distT="0" distB="0" distL="0" distR="0" wp14:anchorId="7C035FC7" wp14:editId="4987946C">
            <wp:extent cx="6479540" cy="4080510"/>
            <wp:effectExtent l="0" t="0" r="0" b="0"/>
            <wp:docPr id="74" name="Imagem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080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72DD0E" w14:textId="50A2D37D" w:rsidR="006F2924" w:rsidRDefault="006F2924" w:rsidP="0076501D"/>
    <w:p w14:paraId="11984625" w14:textId="7951C39D" w:rsidR="006F2924" w:rsidRDefault="006F2924" w:rsidP="0076501D"/>
    <w:p w14:paraId="50CA4BA8" w14:textId="4860728C" w:rsidR="006F2924" w:rsidRDefault="006F2924" w:rsidP="0076501D"/>
    <w:p w14:paraId="371735EF" w14:textId="2245A560" w:rsidR="006F2924" w:rsidRDefault="006F2924" w:rsidP="0076501D"/>
    <w:p w14:paraId="64E615A9" w14:textId="41878716" w:rsidR="006F2924" w:rsidRDefault="006F2924" w:rsidP="0076501D"/>
    <w:p w14:paraId="075634A8" w14:textId="34C5921A" w:rsidR="006F2924" w:rsidRDefault="006F2924" w:rsidP="0076501D"/>
    <w:p w14:paraId="1A82C76A" w14:textId="08B35CF6" w:rsidR="006F2924" w:rsidRDefault="006F2924" w:rsidP="0076501D"/>
    <w:p w14:paraId="6401FA12" w14:textId="63C05451" w:rsidR="006F2924" w:rsidRDefault="006F2924" w:rsidP="0076501D"/>
    <w:p w14:paraId="646F8263" w14:textId="55DC94F8" w:rsidR="006F2924" w:rsidRDefault="006F2924" w:rsidP="0076501D"/>
    <w:p w14:paraId="0A4BD1C1" w14:textId="23462F33" w:rsidR="006F2924" w:rsidRDefault="006F2924" w:rsidP="0076501D">
      <w:r>
        <w:rPr>
          <w:noProof/>
        </w:rPr>
        <w:drawing>
          <wp:inline distT="0" distB="0" distL="0" distR="0" wp14:anchorId="46FCCA20" wp14:editId="3EA6E258">
            <wp:extent cx="6479540" cy="1903095"/>
            <wp:effectExtent l="0" t="0" r="0" b="1905"/>
            <wp:docPr id="75" name="Imagem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1903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8D7A36" w14:textId="4E3DB54B" w:rsidR="006F2924" w:rsidRDefault="006F2924" w:rsidP="0076501D">
      <w:r>
        <w:rPr>
          <w:noProof/>
        </w:rPr>
        <w:drawing>
          <wp:inline distT="0" distB="0" distL="0" distR="0" wp14:anchorId="3060EFB0" wp14:editId="5EC78155">
            <wp:extent cx="6479540" cy="7286625"/>
            <wp:effectExtent l="0" t="0" r="0" b="9525"/>
            <wp:docPr id="76" name="Imagem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7286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EF0DFE" w14:textId="77777777" w:rsidR="006E38A9" w:rsidRDefault="006E38A9" w:rsidP="002901B3">
      <w:pPr>
        <w:pStyle w:val="Ttulo1"/>
        <w:rPr>
          <w:b/>
          <w:bCs/>
        </w:rPr>
      </w:pPr>
      <w:bookmarkStart w:id="12" w:name="_Toc70922666"/>
      <w:r w:rsidRPr="002901B3">
        <w:rPr>
          <w:b/>
          <w:bCs/>
        </w:rPr>
        <w:lastRenderedPageBreak/>
        <w:t>CIÊNCIA</w:t>
      </w:r>
      <w:r w:rsidR="0075467E" w:rsidRPr="002901B3">
        <w:rPr>
          <w:b/>
          <w:bCs/>
        </w:rPr>
        <w:t>S</w:t>
      </w:r>
      <w:r w:rsidRPr="002901B3">
        <w:rPr>
          <w:b/>
          <w:bCs/>
        </w:rPr>
        <w:t xml:space="preserve"> 1ª SEMANA</w:t>
      </w:r>
      <w:bookmarkEnd w:id="12"/>
    </w:p>
    <w:p w14:paraId="42F8A8F5" w14:textId="77777777" w:rsidR="006B34FA" w:rsidRDefault="006B34FA" w:rsidP="006B34FA"/>
    <w:p w14:paraId="5876971E" w14:textId="023214C8" w:rsidR="008F5C8C" w:rsidRDefault="00542425" w:rsidP="006B34FA">
      <w:r>
        <w:rPr>
          <w:noProof/>
        </w:rPr>
        <w:drawing>
          <wp:inline distT="0" distB="0" distL="0" distR="0" wp14:anchorId="7547FDEE" wp14:editId="5E52FC02">
            <wp:extent cx="6029325" cy="1183068"/>
            <wp:effectExtent l="0" t="0" r="0" b="0"/>
            <wp:docPr id="77" name="Imagem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6039987" cy="118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53FA8C" w14:textId="3AD63602" w:rsidR="00542425" w:rsidRDefault="00542425" w:rsidP="006B34FA">
      <w:r>
        <w:rPr>
          <w:noProof/>
        </w:rPr>
        <w:drawing>
          <wp:inline distT="0" distB="0" distL="0" distR="0" wp14:anchorId="46CEDBE7" wp14:editId="0DD250AC">
            <wp:extent cx="6143625" cy="3200400"/>
            <wp:effectExtent l="0" t="0" r="9525" b="0"/>
            <wp:docPr id="78" name="Imagem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6143625" cy="320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E2B6DB" w14:textId="6E375906" w:rsidR="00542425" w:rsidRDefault="00542425" w:rsidP="006B34FA">
      <w:r>
        <w:rPr>
          <w:noProof/>
        </w:rPr>
        <w:drawing>
          <wp:inline distT="0" distB="0" distL="0" distR="0" wp14:anchorId="3C52D3EF" wp14:editId="411C1AA7">
            <wp:extent cx="6479540" cy="4686300"/>
            <wp:effectExtent l="0" t="0" r="0" b="0"/>
            <wp:docPr id="79" name="Imagem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68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5F2BA5" w14:textId="4ADD7D38" w:rsidR="00542425" w:rsidRDefault="00542425" w:rsidP="006B34FA">
      <w:r>
        <w:rPr>
          <w:noProof/>
        </w:rPr>
        <w:lastRenderedPageBreak/>
        <w:drawing>
          <wp:inline distT="0" distB="0" distL="0" distR="0" wp14:anchorId="50E6BAC1" wp14:editId="692851F8">
            <wp:extent cx="6479540" cy="6009640"/>
            <wp:effectExtent l="0" t="0" r="0" b="0"/>
            <wp:docPr id="80" name="Imagem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6009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19BD4A" w14:textId="1E41E2ED" w:rsidR="00542425" w:rsidRDefault="00542425" w:rsidP="006B34FA"/>
    <w:p w14:paraId="60AB58EA" w14:textId="287EF967" w:rsidR="00542425" w:rsidRDefault="00542425" w:rsidP="006B34FA"/>
    <w:p w14:paraId="2A32A994" w14:textId="74A05F57" w:rsidR="00542425" w:rsidRDefault="00542425" w:rsidP="006B34FA"/>
    <w:p w14:paraId="47767EDF" w14:textId="27EE0B01" w:rsidR="00542425" w:rsidRDefault="00542425" w:rsidP="006B34FA"/>
    <w:p w14:paraId="7228DE9B" w14:textId="24F0D7D2" w:rsidR="00542425" w:rsidRDefault="00542425" w:rsidP="006B34FA"/>
    <w:p w14:paraId="46946257" w14:textId="458D6F48" w:rsidR="00542425" w:rsidRDefault="00542425" w:rsidP="006B34FA"/>
    <w:p w14:paraId="5DF30887" w14:textId="4F9B080C" w:rsidR="00542425" w:rsidRDefault="00542425" w:rsidP="006B34FA"/>
    <w:p w14:paraId="09908882" w14:textId="08D19608" w:rsidR="00542425" w:rsidRDefault="00542425" w:rsidP="006B34FA"/>
    <w:p w14:paraId="6B756A39" w14:textId="12790B30" w:rsidR="00542425" w:rsidRDefault="00542425" w:rsidP="006B34FA"/>
    <w:p w14:paraId="48AEFB4A" w14:textId="7BEB3154" w:rsidR="00542425" w:rsidRDefault="00542425" w:rsidP="006B34FA"/>
    <w:p w14:paraId="08D04F7E" w14:textId="3A863E82" w:rsidR="00542425" w:rsidRDefault="00542425" w:rsidP="006B34FA"/>
    <w:p w14:paraId="4B18E1BC" w14:textId="1498C157" w:rsidR="00542425" w:rsidRDefault="00542425" w:rsidP="006B34FA"/>
    <w:p w14:paraId="433DEA7E" w14:textId="3959ACFB" w:rsidR="00542425" w:rsidRDefault="00542425" w:rsidP="006B34FA"/>
    <w:p w14:paraId="404DDE6B" w14:textId="77777777" w:rsidR="00542425" w:rsidRDefault="00542425" w:rsidP="006B34FA"/>
    <w:p w14:paraId="58904B1D" w14:textId="77777777" w:rsidR="008F5C8C" w:rsidRDefault="008F5C8C" w:rsidP="006B34FA"/>
    <w:p w14:paraId="329E82FC" w14:textId="77777777" w:rsidR="008F5C8C" w:rsidRDefault="008F5C8C" w:rsidP="006B34FA"/>
    <w:p w14:paraId="0613C329" w14:textId="77777777" w:rsidR="008F5C8C" w:rsidRDefault="008F5C8C" w:rsidP="006B34FA"/>
    <w:p w14:paraId="3F32A58E" w14:textId="77777777" w:rsidR="008F5C8C" w:rsidRDefault="008F5C8C" w:rsidP="006B34FA"/>
    <w:p w14:paraId="15061221" w14:textId="77777777" w:rsidR="008F5C8C" w:rsidRDefault="008F5C8C" w:rsidP="006B34FA"/>
    <w:p w14:paraId="24F231CA" w14:textId="77777777" w:rsidR="006E38A9" w:rsidRDefault="0075467E" w:rsidP="002901B3">
      <w:pPr>
        <w:pStyle w:val="Ttulo1"/>
        <w:rPr>
          <w:b/>
          <w:bCs/>
        </w:rPr>
      </w:pPr>
      <w:bookmarkStart w:id="13" w:name="_Toc70922667"/>
      <w:r w:rsidRPr="002901B3">
        <w:rPr>
          <w:b/>
          <w:bCs/>
        </w:rPr>
        <w:lastRenderedPageBreak/>
        <w:t xml:space="preserve">CIÊNCIAS </w:t>
      </w:r>
      <w:r w:rsidR="006E38A9" w:rsidRPr="002901B3">
        <w:rPr>
          <w:b/>
          <w:bCs/>
        </w:rPr>
        <w:t>2ª SEMANA</w:t>
      </w:r>
      <w:bookmarkEnd w:id="13"/>
    </w:p>
    <w:p w14:paraId="7A6CD5E4" w14:textId="6C56AE6E" w:rsidR="008F5C8C" w:rsidRDefault="00542425" w:rsidP="008F5C8C">
      <w:r>
        <w:rPr>
          <w:noProof/>
        </w:rPr>
        <w:drawing>
          <wp:inline distT="0" distB="0" distL="0" distR="0" wp14:anchorId="33B20D9C" wp14:editId="5B51CDF2">
            <wp:extent cx="6479540" cy="4889500"/>
            <wp:effectExtent l="0" t="0" r="0" b="6350"/>
            <wp:docPr id="81" name="Imagem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88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6E92EB" w14:textId="430207F3" w:rsidR="00542425" w:rsidRDefault="00542425" w:rsidP="008F5C8C">
      <w:r>
        <w:rPr>
          <w:noProof/>
        </w:rPr>
        <w:drawing>
          <wp:inline distT="0" distB="0" distL="0" distR="0" wp14:anchorId="4843797A" wp14:editId="2CD002A4">
            <wp:extent cx="6479540" cy="1917065"/>
            <wp:effectExtent l="0" t="0" r="0" b="6985"/>
            <wp:docPr id="82" name="Imagem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1917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F7BBDC" w14:textId="2941426F" w:rsidR="00542425" w:rsidRDefault="00542425" w:rsidP="008F5C8C"/>
    <w:p w14:paraId="479E70C5" w14:textId="59393474" w:rsidR="00542425" w:rsidRDefault="00542425" w:rsidP="008F5C8C">
      <w:r>
        <w:rPr>
          <w:noProof/>
        </w:rPr>
        <w:drawing>
          <wp:inline distT="0" distB="0" distL="0" distR="0" wp14:anchorId="3AC44C53" wp14:editId="392EF351">
            <wp:extent cx="6479540" cy="2117090"/>
            <wp:effectExtent l="0" t="0" r="0" b="0"/>
            <wp:docPr id="83" name="Imagem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2117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9E31AB" w14:textId="06E30F06" w:rsidR="00542425" w:rsidRDefault="00542425" w:rsidP="008F5C8C"/>
    <w:p w14:paraId="4FC41D7A" w14:textId="70AD845B" w:rsidR="00542425" w:rsidRDefault="00542425" w:rsidP="008F5C8C">
      <w:r>
        <w:rPr>
          <w:noProof/>
        </w:rPr>
        <w:lastRenderedPageBreak/>
        <w:drawing>
          <wp:inline distT="0" distB="0" distL="0" distR="0" wp14:anchorId="27683ACE" wp14:editId="21202123">
            <wp:extent cx="6479540" cy="4695825"/>
            <wp:effectExtent l="0" t="0" r="0" b="9525"/>
            <wp:docPr id="84" name="Imagem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69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BB77B7" w14:textId="7E846681" w:rsidR="00D948BE" w:rsidRDefault="00D948BE" w:rsidP="008F5C8C">
      <w:r>
        <w:rPr>
          <w:noProof/>
        </w:rPr>
        <w:drawing>
          <wp:inline distT="0" distB="0" distL="0" distR="0" wp14:anchorId="16140026" wp14:editId="15412064">
            <wp:extent cx="6479540" cy="2407920"/>
            <wp:effectExtent l="0" t="0" r="0" b="0"/>
            <wp:docPr id="85" name="Imagem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2407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5D5C53" w14:textId="68CE9F92" w:rsidR="00D948BE" w:rsidRDefault="00D948BE" w:rsidP="008F5C8C"/>
    <w:p w14:paraId="59CC9089" w14:textId="17D1B236" w:rsidR="00D948BE" w:rsidRDefault="00D948BE" w:rsidP="008F5C8C"/>
    <w:p w14:paraId="62AE7E4F" w14:textId="77777777" w:rsidR="00D948BE" w:rsidRDefault="00D948BE" w:rsidP="008F5C8C"/>
    <w:p w14:paraId="3C567EEB" w14:textId="77777777" w:rsidR="008F5C8C" w:rsidRDefault="008F5C8C" w:rsidP="008F5C8C"/>
    <w:p w14:paraId="5D4FD735" w14:textId="77777777" w:rsidR="008F5C8C" w:rsidRDefault="008F5C8C" w:rsidP="008F5C8C"/>
    <w:p w14:paraId="5B00044A" w14:textId="77777777" w:rsidR="008F5C8C" w:rsidRDefault="008F5C8C" w:rsidP="008F5C8C"/>
    <w:p w14:paraId="2AB16446" w14:textId="77777777" w:rsidR="008F5C8C" w:rsidRDefault="008F5C8C" w:rsidP="008F5C8C"/>
    <w:p w14:paraId="72609FA7" w14:textId="77777777" w:rsidR="003E240E" w:rsidRDefault="003E240E" w:rsidP="008F5C8C"/>
    <w:p w14:paraId="7FD9BBC8" w14:textId="77777777" w:rsidR="003E240E" w:rsidRDefault="003E240E" w:rsidP="008F5C8C"/>
    <w:p w14:paraId="5F05DA12" w14:textId="77777777" w:rsidR="003E240E" w:rsidRDefault="003E240E" w:rsidP="008F5C8C"/>
    <w:p w14:paraId="7E8BCC76" w14:textId="77777777" w:rsidR="003E240E" w:rsidRDefault="003E240E" w:rsidP="008F5C8C"/>
    <w:p w14:paraId="542FC899" w14:textId="77777777" w:rsidR="003E240E" w:rsidRDefault="003E240E" w:rsidP="008F5C8C"/>
    <w:p w14:paraId="482F67A1" w14:textId="77777777" w:rsidR="006E38A9" w:rsidRDefault="0075467E" w:rsidP="002901B3">
      <w:pPr>
        <w:pStyle w:val="Ttulo1"/>
        <w:rPr>
          <w:b/>
          <w:bCs/>
        </w:rPr>
      </w:pPr>
      <w:bookmarkStart w:id="14" w:name="_Toc70922668"/>
      <w:r w:rsidRPr="002901B3">
        <w:rPr>
          <w:b/>
          <w:bCs/>
        </w:rPr>
        <w:lastRenderedPageBreak/>
        <w:t xml:space="preserve">CIÊNCIAS </w:t>
      </w:r>
      <w:r w:rsidR="006E38A9" w:rsidRPr="002901B3">
        <w:rPr>
          <w:b/>
          <w:bCs/>
        </w:rPr>
        <w:t>3ª SEMANA</w:t>
      </w:r>
      <w:bookmarkEnd w:id="14"/>
    </w:p>
    <w:p w14:paraId="5DA7615B" w14:textId="7685AC9E" w:rsidR="003E240E" w:rsidRDefault="00D948BE" w:rsidP="003E240E">
      <w:r>
        <w:rPr>
          <w:noProof/>
        </w:rPr>
        <w:drawing>
          <wp:inline distT="0" distB="0" distL="0" distR="0" wp14:anchorId="6793C485" wp14:editId="03307F06">
            <wp:extent cx="6479540" cy="4627245"/>
            <wp:effectExtent l="0" t="0" r="0" b="1905"/>
            <wp:docPr id="86" name="Imagem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627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3C2663" w14:textId="6E3A578B" w:rsidR="00D948BE" w:rsidRDefault="00D948BE" w:rsidP="003E240E">
      <w:r>
        <w:rPr>
          <w:noProof/>
        </w:rPr>
        <w:drawing>
          <wp:inline distT="0" distB="0" distL="0" distR="0" wp14:anchorId="78908E05" wp14:editId="206217DE">
            <wp:extent cx="6479540" cy="4162425"/>
            <wp:effectExtent l="0" t="0" r="0" b="9525"/>
            <wp:docPr id="87" name="Imagem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16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3D5CAB" w14:textId="110432F4" w:rsidR="00D948BE" w:rsidRDefault="00D948BE" w:rsidP="003E240E"/>
    <w:p w14:paraId="69236F50" w14:textId="0F724481" w:rsidR="00D948BE" w:rsidRDefault="00D948BE" w:rsidP="003E240E"/>
    <w:p w14:paraId="2DBAC6AE" w14:textId="7164D56D" w:rsidR="00D948BE" w:rsidRDefault="00D948BE" w:rsidP="003E240E"/>
    <w:p w14:paraId="445CBD18" w14:textId="718CC164" w:rsidR="00D948BE" w:rsidRDefault="00D948BE" w:rsidP="003E240E">
      <w:r>
        <w:rPr>
          <w:noProof/>
        </w:rPr>
        <w:lastRenderedPageBreak/>
        <w:drawing>
          <wp:inline distT="0" distB="0" distL="0" distR="0" wp14:anchorId="7D9BDCE8" wp14:editId="1F9350BA">
            <wp:extent cx="6479540" cy="4532630"/>
            <wp:effectExtent l="0" t="0" r="0" b="1270"/>
            <wp:docPr id="88" name="Imagem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532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E400A8" w14:textId="1029FFD5" w:rsidR="00D948BE" w:rsidRDefault="00D948BE" w:rsidP="003E240E">
      <w:r>
        <w:rPr>
          <w:noProof/>
        </w:rPr>
        <w:drawing>
          <wp:inline distT="0" distB="0" distL="0" distR="0" wp14:anchorId="36485291" wp14:editId="203DC927">
            <wp:extent cx="6479540" cy="2803525"/>
            <wp:effectExtent l="0" t="0" r="0" b="0"/>
            <wp:docPr id="89" name="Imagem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280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4EC00A" w14:textId="77777777" w:rsidR="003E240E" w:rsidRDefault="003E240E" w:rsidP="003E240E"/>
    <w:p w14:paraId="5D2A339F" w14:textId="77777777" w:rsidR="003E240E" w:rsidRDefault="003E240E" w:rsidP="003E240E"/>
    <w:p w14:paraId="370B3B7F" w14:textId="77777777" w:rsidR="003E240E" w:rsidRDefault="003E240E" w:rsidP="003E240E"/>
    <w:p w14:paraId="44F63DB8" w14:textId="77777777" w:rsidR="003E240E" w:rsidRDefault="003E240E" w:rsidP="003E240E"/>
    <w:p w14:paraId="35AA99BB" w14:textId="77777777" w:rsidR="003E240E" w:rsidRDefault="003E240E" w:rsidP="003E240E"/>
    <w:p w14:paraId="6CD86543" w14:textId="77777777" w:rsidR="003E240E" w:rsidRDefault="003E240E" w:rsidP="003E240E"/>
    <w:p w14:paraId="44B19C5F" w14:textId="77777777" w:rsidR="003E240E" w:rsidRDefault="003E240E" w:rsidP="003E240E"/>
    <w:p w14:paraId="6CC8CB0A" w14:textId="77777777" w:rsidR="003E240E" w:rsidRDefault="003E240E" w:rsidP="003E240E"/>
    <w:p w14:paraId="6E22395D" w14:textId="77777777" w:rsidR="003E240E" w:rsidRDefault="003E240E" w:rsidP="003E240E"/>
    <w:p w14:paraId="31FF9302" w14:textId="77777777" w:rsidR="003E240E" w:rsidRDefault="003E240E" w:rsidP="003E240E"/>
    <w:p w14:paraId="34B76EB2" w14:textId="77777777" w:rsidR="003E240E" w:rsidRDefault="003E240E" w:rsidP="003E240E"/>
    <w:p w14:paraId="7C1E7AA0" w14:textId="77777777" w:rsidR="003E240E" w:rsidRDefault="003E240E" w:rsidP="003E240E"/>
    <w:p w14:paraId="385355C5" w14:textId="77777777" w:rsidR="003E240E" w:rsidRDefault="003E240E" w:rsidP="003E240E"/>
    <w:p w14:paraId="6C42E6B3" w14:textId="7D5AAB17" w:rsidR="006E38A9" w:rsidRDefault="0075467E" w:rsidP="002901B3">
      <w:pPr>
        <w:pStyle w:val="Ttulo1"/>
        <w:rPr>
          <w:b/>
          <w:bCs/>
        </w:rPr>
      </w:pPr>
      <w:bookmarkStart w:id="15" w:name="_Toc70922669"/>
      <w:r w:rsidRPr="002901B3">
        <w:rPr>
          <w:b/>
          <w:bCs/>
        </w:rPr>
        <w:lastRenderedPageBreak/>
        <w:t>CIÊNCIAS</w:t>
      </w:r>
      <w:r w:rsidR="006E38A9" w:rsidRPr="002901B3">
        <w:rPr>
          <w:b/>
          <w:bCs/>
        </w:rPr>
        <w:t xml:space="preserve"> 4ª SEMANA</w:t>
      </w:r>
      <w:bookmarkEnd w:id="15"/>
    </w:p>
    <w:p w14:paraId="1A628DF7" w14:textId="3085A43F" w:rsidR="00D948BE" w:rsidRDefault="00D948BE" w:rsidP="00D948BE">
      <w:r>
        <w:rPr>
          <w:noProof/>
        </w:rPr>
        <w:drawing>
          <wp:inline distT="0" distB="0" distL="0" distR="0" wp14:anchorId="35FFAF0A" wp14:editId="24FD9D3B">
            <wp:extent cx="6479540" cy="5591175"/>
            <wp:effectExtent l="0" t="0" r="0" b="9525"/>
            <wp:docPr id="90" name="Imagem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559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FAC720" w14:textId="3A17F951" w:rsidR="00D948BE" w:rsidRDefault="00D948BE" w:rsidP="00D948BE"/>
    <w:p w14:paraId="44C46BAC" w14:textId="0CDA5876" w:rsidR="00D948BE" w:rsidRDefault="00D948BE" w:rsidP="00D948BE">
      <w:r>
        <w:rPr>
          <w:noProof/>
        </w:rPr>
        <w:drawing>
          <wp:inline distT="0" distB="0" distL="0" distR="0" wp14:anchorId="5C542F42" wp14:editId="772CCDA6">
            <wp:extent cx="6479540" cy="2631440"/>
            <wp:effectExtent l="0" t="0" r="0" b="0"/>
            <wp:docPr id="91" name="Imagem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2631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8063C9" w14:textId="06A458E9" w:rsidR="00D948BE" w:rsidRDefault="00D948BE" w:rsidP="00D948BE"/>
    <w:p w14:paraId="69F39093" w14:textId="70B53333" w:rsidR="00D948BE" w:rsidRDefault="00D948BE" w:rsidP="00D948BE"/>
    <w:p w14:paraId="727A15B3" w14:textId="78805C66" w:rsidR="00D948BE" w:rsidRDefault="00D948BE" w:rsidP="00D948BE"/>
    <w:p w14:paraId="6F65A2F9" w14:textId="3FB82E2D" w:rsidR="00D948BE" w:rsidRDefault="00D948BE" w:rsidP="00D948BE"/>
    <w:p w14:paraId="17D04BA4" w14:textId="4BC19BA5" w:rsidR="00D948BE" w:rsidRDefault="00D948BE" w:rsidP="00D948BE"/>
    <w:p w14:paraId="5D7CD97D" w14:textId="1080A252" w:rsidR="00D948BE" w:rsidRDefault="00D948BE" w:rsidP="00D948BE">
      <w:r>
        <w:rPr>
          <w:noProof/>
        </w:rPr>
        <w:lastRenderedPageBreak/>
        <w:drawing>
          <wp:inline distT="0" distB="0" distL="0" distR="0" wp14:anchorId="2F1B406B" wp14:editId="1D1A2EC3">
            <wp:extent cx="6479540" cy="5542280"/>
            <wp:effectExtent l="0" t="0" r="0" b="1270"/>
            <wp:docPr id="92" name="Imagem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5542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DFCF19" w14:textId="2DE44F1A" w:rsidR="00D948BE" w:rsidRDefault="00D948BE" w:rsidP="00D948BE">
      <w:r>
        <w:rPr>
          <w:noProof/>
        </w:rPr>
        <w:drawing>
          <wp:inline distT="0" distB="0" distL="0" distR="0" wp14:anchorId="3810E795" wp14:editId="38D1FE66">
            <wp:extent cx="6479540" cy="2753360"/>
            <wp:effectExtent l="0" t="0" r="0" b="8890"/>
            <wp:docPr id="93" name="Imagem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2753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BB7236" w14:textId="37FE2ED3" w:rsidR="00472702" w:rsidRDefault="00472702" w:rsidP="00D948BE"/>
    <w:p w14:paraId="2D5723EE" w14:textId="13CD3531" w:rsidR="00472702" w:rsidRDefault="00472702" w:rsidP="00D948BE"/>
    <w:p w14:paraId="427E4AEE" w14:textId="45638D57" w:rsidR="00472702" w:rsidRDefault="00472702" w:rsidP="00D948BE"/>
    <w:p w14:paraId="17321807" w14:textId="77777777" w:rsidR="00472702" w:rsidRDefault="00472702" w:rsidP="00D948BE"/>
    <w:p w14:paraId="705F6D89" w14:textId="77777777" w:rsidR="00472702" w:rsidRPr="00D948BE" w:rsidRDefault="00472702" w:rsidP="00D948BE"/>
    <w:p w14:paraId="5D995F6E" w14:textId="0351CFD6" w:rsidR="00F927FB" w:rsidRDefault="00F927FB" w:rsidP="00F927FB">
      <w:pPr>
        <w:pStyle w:val="Ttulo1"/>
        <w:rPr>
          <w:b/>
          <w:bCs/>
        </w:rPr>
      </w:pPr>
      <w:bookmarkStart w:id="16" w:name="_Toc70922670"/>
      <w:r w:rsidRPr="002901B3">
        <w:rPr>
          <w:b/>
          <w:bCs/>
        </w:rPr>
        <w:lastRenderedPageBreak/>
        <w:t xml:space="preserve">CIÊNCIAS </w:t>
      </w:r>
      <w:r>
        <w:rPr>
          <w:b/>
          <w:bCs/>
        </w:rPr>
        <w:t>5</w:t>
      </w:r>
      <w:r w:rsidRPr="002901B3">
        <w:rPr>
          <w:b/>
          <w:bCs/>
        </w:rPr>
        <w:t>ª SEMANA</w:t>
      </w:r>
      <w:bookmarkEnd w:id="16"/>
    </w:p>
    <w:p w14:paraId="749F069A" w14:textId="60A79588" w:rsidR="00472702" w:rsidRDefault="00472702" w:rsidP="00472702">
      <w:r>
        <w:rPr>
          <w:noProof/>
        </w:rPr>
        <w:drawing>
          <wp:inline distT="0" distB="0" distL="0" distR="0" wp14:anchorId="5F3DF1C8" wp14:editId="37555B98">
            <wp:extent cx="6479540" cy="4932680"/>
            <wp:effectExtent l="0" t="0" r="0" b="1270"/>
            <wp:docPr id="94" name="Imagem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932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206EE8" w14:textId="167AA373" w:rsidR="00472702" w:rsidRDefault="00472702" w:rsidP="00472702">
      <w:r>
        <w:rPr>
          <w:noProof/>
        </w:rPr>
        <w:drawing>
          <wp:inline distT="0" distB="0" distL="0" distR="0" wp14:anchorId="53D87DBA" wp14:editId="76899088">
            <wp:extent cx="6479540" cy="3590925"/>
            <wp:effectExtent l="0" t="0" r="0" b="9525"/>
            <wp:docPr id="95" name="Imagem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8"/>
                    <a:srcRect b="29622"/>
                    <a:stretch/>
                  </pic:blipFill>
                  <pic:spPr bwMode="auto">
                    <a:xfrm>
                      <a:off x="0" y="0"/>
                      <a:ext cx="6479540" cy="35909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9DD37EF" w14:textId="4A37FB4A" w:rsidR="00472702" w:rsidRDefault="00472702" w:rsidP="00472702">
      <w:r>
        <w:rPr>
          <w:noProof/>
        </w:rPr>
        <w:lastRenderedPageBreak/>
        <w:drawing>
          <wp:inline distT="0" distB="0" distL="0" distR="0" wp14:anchorId="600F8E44" wp14:editId="2E42E986">
            <wp:extent cx="6324600" cy="4419600"/>
            <wp:effectExtent l="0" t="0" r="0" b="0"/>
            <wp:docPr id="96" name="Imagem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6324600" cy="441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3B8C48" w14:textId="66D0A66E" w:rsidR="00472702" w:rsidRDefault="00472702" w:rsidP="00472702">
      <w:r>
        <w:rPr>
          <w:noProof/>
        </w:rPr>
        <w:drawing>
          <wp:inline distT="0" distB="0" distL="0" distR="0" wp14:anchorId="09DB1BFD" wp14:editId="19D6F70E">
            <wp:extent cx="6479540" cy="4124325"/>
            <wp:effectExtent l="0" t="0" r="0" b="9525"/>
            <wp:docPr id="97" name="Imagem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0"/>
                    <a:srcRect b="19815"/>
                    <a:stretch/>
                  </pic:blipFill>
                  <pic:spPr bwMode="auto">
                    <a:xfrm>
                      <a:off x="0" y="0"/>
                      <a:ext cx="6479540" cy="41243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D8DBBB3" w14:textId="5BFB673B" w:rsidR="00A3717C" w:rsidRDefault="00A3717C" w:rsidP="00472702"/>
    <w:p w14:paraId="56B42C88" w14:textId="287B196E" w:rsidR="00A3717C" w:rsidRDefault="00A3717C" w:rsidP="00472702">
      <w:r w:rsidRPr="00A3717C">
        <w:rPr>
          <w:rFonts w:ascii="Barlow-Regular" w:hAnsi="Barlow-Regular"/>
          <w:color w:val="242021"/>
          <w:sz w:val="28"/>
          <w:szCs w:val="28"/>
        </w:rPr>
        <w:t>a) Os sapos são anfíbios, portanto, não apresentam nenhuma cobertura no corpo</w:t>
      </w:r>
      <w:r w:rsidRPr="00A3717C">
        <w:rPr>
          <w:rFonts w:ascii="Barlow-Regular" w:hAnsi="Barlow-Regular"/>
          <w:color w:val="242021"/>
          <w:sz w:val="28"/>
          <w:szCs w:val="28"/>
        </w:rPr>
        <w:br/>
        <w:t>assim como __________________</w:t>
      </w:r>
      <w:r>
        <w:rPr>
          <w:rFonts w:ascii="Barlow-Regular" w:hAnsi="Barlow-Regular"/>
          <w:color w:val="242021"/>
          <w:sz w:val="28"/>
          <w:szCs w:val="28"/>
        </w:rPr>
        <w:t>______________________________</w:t>
      </w:r>
      <w:r w:rsidRPr="00A3717C">
        <w:rPr>
          <w:rFonts w:ascii="Barlow-Regular" w:hAnsi="Barlow-Regular"/>
          <w:color w:val="242021"/>
          <w:sz w:val="28"/>
          <w:szCs w:val="28"/>
        </w:rPr>
        <w:t>_____________________________</w:t>
      </w:r>
      <w:r w:rsidRPr="00A3717C">
        <w:rPr>
          <w:rFonts w:ascii="Barlow-Regular" w:hAnsi="Barlow-Regular"/>
          <w:color w:val="242021"/>
          <w:sz w:val="28"/>
          <w:szCs w:val="28"/>
        </w:rPr>
        <w:br/>
        <w:t>____________________________________________ e _________</w:t>
      </w:r>
      <w:r>
        <w:rPr>
          <w:rFonts w:ascii="Barlow-Regular" w:hAnsi="Barlow-Regular"/>
          <w:color w:val="242021"/>
          <w:sz w:val="28"/>
          <w:szCs w:val="28"/>
        </w:rPr>
        <w:t>____________________</w:t>
      </w:r>
      <w:r w:rsidRPr="00A3717C">
        <w:rPr>
          <w:rFonts w:ascii="Barlow-Regular" w:hAnsi="Barlow-Regular"/>
          <w:color w:val="242021"/>
          <w:sz w:val="28"/>
          <w:szCs w:val="28"/>
        </w:rPr>
        <w:t>_______________</w:t>
      </w:r>
      <w:r w:rsidRPr="00A3717C">
        <w:rPr>
          <w:rFonts w:ascii="Barlow-Regular" w:hAnsi="Barlow-Regular"/>
          <w:color w:val="242021"/>
          <w:sz w:val="28"/>
          <w:szCs w:val="28"/>
        </w:rPr>
        <w:br/>
        <w:t>___________________________________________________</w:t>
      </w:r>
      <w:r>
        <w:rPr>
          <w:rFonts w:ascii="Barlow-Regular" w:hAnsi="Barlow-Regular"/>
          <w:color w:val="242021"/>
          <w:sz w:val="28"/>
          <w:szCs w:val="28"/>
        </w:rPr>
        <w:t>________________</w:t>
      </w:r>
      <w:r w:rsidRPr="00A3717C">
        <w:rPr>
          <w:rFonts w:ascii="Barlow-Regular" w:hAnsi="Barlow-Regular"/>
          <w:color w:val="242021"/>
          <w:sz w:val="28"/>
          <w:szCs w:val="28"/>
        </w:rPr>
        <w:t>____________.</w:t>
      </w:r>
    </w:p>
    <w:p w14:paraId="5208301C" w14:textId="1F2A74F8" w:rsidR="00A3717C" w:rsidRDefault="00A3717C" w:rsidP="00472702"/>
    <w:p w14:paraId="47578C99" w14:textId="77777777" w:rsidR="00A3717C" w:rsidRDefault="00A3717C" w:rsidP="00472702"/>
    <w:p w14:paraId="61771C39" w14:textId="77777777" w:rsidR="00DB0416" w:rsidRDefault="0095472F" w:rsidP="00A3717C">
      <w:pPr>
        <w:spacing w:line="360" w:lineRule="auto"/>
        <w:rPr>
          <w:rFonts w:cs="Arial"/>
          <w:color w:val="242021"/>
          <w:sz w:val="28"/>
          <w:szCs w:val="28"/>
        </w:rPr>
      </w:pPr>
      <w:r w:rsidRPr="00DB0416">
        <w:rPr>
          <w:rFonts w:cs="Arial"/>
          <w:color w:val="242021"/>
          <w:sz w:val="28"/>
          <w:szCs w:val="28"/>
        </w:rPr>
        <w:t>b) Os baiacus são peixes e, portanto, apresentam o corpo coberto por escamas assim como _________________________________________________</w:t>
      </w:r>
    </w:p>
    <w:p w14:paraId="7CF24E5C" w14:textId="76B511C2" w:rsidR="00DB0416" w:rsidRDefault="0095472F" w:rsidP="00A3717C">
      <w:pPr>
        <w:spacing w:line="360" w:lineRule="auto"/>
        <w:rPr>
          <w:rFonts w:cs="Arial"/>
          <w:color w:val="242021"/>
          <w:sz w:val="28"/>
          <w:szCs w:val="28"/>
        </w:rPr>
      </w:pPr>
      <w:r w:rsidRPr="00DB0416">
        <w:rPr>
          <w:rFonts w:cs="Arial"/>
          <w:color w:val="242021"/>
          <w:sz w:val="28"/>
          <w:szCs w:val="28"/>
        </w:rPr>
        <w:t>_____________________</w:t>
      </w:r>
      <w:r w:rsidR="00DB0416" w:rsidRPr="00DB0416">
        <w:rPr>
          <w:rFonts w:cs="Arial"/>
          <w:color w:val="242021"/>
          <w:sz w:val="28"/>
          <w:szCs w:val="28"/>
        </w:rPr>
        <w:t>_______</w:t>
      </w:r>
      <w:r w:rsidRPr="00DB0416">
        <w:rPr>
          <w:rFonts w:cs="Arial"/>
          <w:color w:val="242021"/>
          <w:sz w:val="28"/>
          <w:szCs w:val="28"/>
        </w:rPr>
        <w:t>___________________________________</w:t>
      </w:r>
    </w:p>
    <w:p w14:paraId="5B771369" w14:textId="1B7746E0" w:rsidR="00DB0416" w:rsidRPr="00DB0416" w:rsidRDefault="0095472F" w:rsidP="00A3717C">
      <w:pPr>
        <w:spacing w:line="360" w:lineRule="auto"/>
        <w:rPr>
          <w:rFonts w:cs="Arial"/>
          <w:color w:val="242021"/>
          <w:sz w:val="28"/>
          <w:szCs w:val="28"/>
        </w:rPr>
      </w:pPr>
      <w:r w:rsidRPr="00DB0416">
        <w:rPr>
          <w:rFonts w:cs="Arial"/>
          <w:color w:val="242021"/>
          <w:sz w:val="28"/>
          <w:szCs w:val="28"/>
        </w:rPr>
        <w:t>____________________________________________________</w:t>
      </w:r>
      <w:r w:rsidR="00DB0416" w:rsidRPr="00DB0416">
        <w:rPr>
          <w:rFonts w:cs="Arial"/>
          <w:color w:val="242021"/>
          <w:sz w:val="28"/>
          <w:szCs w:val="28"/>
        </w:rPr>
        <w:t>_____________</w:t>
      </w:r>
    </w:p>
    <w:p w14:paraId="19D2A71C" w14:textId="77777777" w:rsidR="00DB0416" w:rsidRDefault="0095472F" w:rsidP="00A3717C">
      <w:pPr>
        <w:spacing w:line="360" w:lineRule="auto"/>
        <w:rPr>
          <w:rFonts w:cs="Arial"/>
          <w:color w:val="242021"/>
          <w:sz w:val="28"/>
          <w:szCs w:val="28"/>
        </w:rPr>
      </w:pPr>
      <w:r w:rsidRPr="00DB0416">
        <w:rPr>
          <w:rFonts w:cs="Arial"/>
          <w:color w:val="242021"/>
          <w:sz w:val="28"/>
          <w:szCs w:val="28"/>
        </w:rPr>
        <w:t>e ______________________________________________________________.</w:t>
      </w:r>
      <w:r w:rsidRPr="00DB0416">
        <w:rPr>
          <w:rFonts w:cs="Arial"/>
          <w:color w:val="242021"/>
          <w:sz w:val="28"/>
          <w:szCs w:val="28"/>
        </w:rPr>
        <w:br/>
      </w:r>
    </w:p>
    <w:p w14:paraId="6163EFE8" w14:textId="77777777" w:rsidR="0032636D" w:rsidRDefault="0095472F" w:rsidP="00A3717C">
      <w:pPr>
        <w:spacing w:line="360" w:lineRule="auto"/>
        <w:rPr>
          <w:rFonts w:cs="Arial"/>
          <w:color w:val="242021"/>
          <w:sz w:val="28"/>
          <w:szCs w:val="28"/>
        </w:rPr>
      </w:pPr>
      <w:r w:rsidRPr="00DB0416">
        <w:rPr>
          <w:rFonts w:cs="Arial"/>
          <w:color w:val="242021"/>
          <w:sz w:val="28"/>
          <w:szCs w:val="28"/>
        </w:rPr>
        <w:t>c) As cobras são répteis e, portanto, apresentam o corpo coberto por placas dérmicas assim como</w:t>
      </w:r>
      <w:r w:rsidR="00DB0416" w:rsidRPr="00DB0416">
        <w:rPr>
          <w:rFonts w:cs="Arial"/>
          <w:color w:val="242021"/>
          <w:sz w:val="28"/>
          <w:szCs w:val="28"/>
        </w:rPr>
        <w:t xml:space="preserve"> _______________________________</w:t>
      </w:r>
    </w:p>
    <w:p w14:paraId="152FA860" w14:textId="34423956" w:rsidR="00DB0416" w:rsidRPr="00DB0416" w:rsidRDefault="00DB0416" w:rsidP="00A3717C">
      <w:pPr>
        <w:spacing w:line="360" w:lineRule="auto"/>
        <w:rPr>
          <w:rFonts w:cs="Arial"/>
          <w:color w:val="242021"/>
          <w:sz w:val="28"/>
          <w:szCs w:val="28"/>
        </w:rPr>
      </w:pPr>
      <w:r w:rsidRPr="00DB0416">
        <w:rPr>
          <w:rFonts w:cs="Arial"/>
          <w:color w:val="242021"/>
          <w:sz w:val="28"/>
          <w:szCs w:val="28"/>
        </w:rPr>
        <w:t>______________________________________________________________________________________________________________________</w:t>
      </w:r>
    </w:p>
    <w:p w14:paraId="34B16DA9" w14:textId="77777777" w:rsidR="0032636D" w:rsidRDefault="00DB0416" w:rsidP="00A3717C">
      <w:pPr>
        <w:spacing w:line="360" w:lineRule="auto"/>
        <w:rPr>
          <w:rFonts w:cs="Arial"/>
          <w:color w:val="242021"/>
          <w:sz w:val="28"/>
          <w:szCs w:val="28"/>
        </w:rPr>
      </w:pPr>
      <w:r w:rsidRPr="00DB0416">
        <w:rPr>
          <w:rFonts w:cs="Arial"/>
          <w:color w:val="242021"/>
          <w:sz w:val="28"/>
          <w:szCs w:val="28"/>
        </w:rPr>
        <w:t>e ______________________________________________________________.</w:t>
      </w:r>
    </w:p>
    <w:p w14:paraId="32676703" w14:textId="36D9C9C2" w:rsidR="00DB0416" w:rsidRPr="00DB0416" w:rsidRDefault="0095472F" w:rsidP="00A3717C">
      <w:pPr>
        <w:spacing w:line="360" w:lineRule="auto"/>
        <w:rPr>
          <w:rFonts w:cs="Arial"/>
          <w:color w:val="242021"/>
          <w:sz w:val="28"/>
          <w:szCs w:val="28"/>
        </w:rPr>
      </w:pPr>
      <w:r w:rsidRPr="00DB0416">
        <w:rPr>
          <w:rFonts w:cs="Arial"/>
          <w:color w:val="242021"/>
          <w:sz w:val="28"/>
          <w:szCs w:val="28"/>
        </w:rPr>
        <w:br/>
        <w:t>d) As galinhas são aves e, portanto, apresentam o corpo coberto por penas assim</w:t>
      </w:r>
      <w:r w:rsidRPr="00DB0416">
        <w:rPr>
          <w:rFonts w:cs="Arial"/>
          <w:color w:val="242021"/>
          <w:sz w:val="28"/>
          <w:szCs w:val="28"/>
        </w:rPr>
        <w:br/>
        <w:t xml:space="preserve">como </w:t>
      </w:r>
      <w:r w:rsidR="0032636D" w:rsidRPr="00DB0416">
        <w:rPr>
          <w:rFonts w:cs="Arial"/>
          <w:color w:val="242021"/>
          <w:sz w:val="28"/>
          <w:szCs w:val="28"/>
        </w:rPr>
        <w:t>________________________________________________________ _________________________________________________________________</w:t>
      </w:r>
      <w:r w:rsidR="0032636D">
        <w:rPr>
          <w:rFonts w:cs="Arial"/>
          <w:color w:val="242021"/>
          <w:sz w:val="28"/>
          <w:szCs w:val="28"/>
        </w:rPr>
        <w:t>e</w:t>
      </w:r>
      <w:r w:rsidR="0032636D" w:rsidRPr="00DB0416">
        <w:rPr>
          <w:rFonts w:cs="Arial"/>
          <w:color w:val="242021"/>
          <w:sz w:val="28"/>
          <w:szCs w:val="28"/>
        </w:rPr>
        <w:t>______________</w:t>
      </w:r>
      <w:r w:rsidR="00DB0416" w:rsidRPr="00DB0416">
        <w:rPr>
          <w:rFonts w:cs="Arial"/>
          <w:color w:val="242021"/>
          <w:sz w:val="28"/>
          <w:szCs w:val="28"/>
        </w:rPr>
        <w:t>________________________________________________.</w:t>
      </w:r>
    </w:p>
    <w:p w14:paraId="29491100" w14:textId="77777777" w:rsidR="00DB0416" w:rsidRPr="00DB0416" w:rsidRDefault="00DB0416" w:rsidP="00A3717C">
      <w:pPr>
        <w:spacing w:line="360" w:lineRule="auto"/>
        <w:rPr>
          <w:rFonts w:cs="Arial"/>
          <w:color w:val="242021"/>
          <w:sz w:val="28"/>
          <w:szCs w:val="28"/>
        </w:rPr>
      </w:pPr>
    </w:p>
    <w:p w14:paraId="27D57D4E" w14:textId="77777777" w:rsidR="00A3717C" w:rsidRDefault="0095472F" w:rsidP="00A3717C">
      <w:pPr>
        <w:spacing w:line="360" w:lineRule="auto"/>
        <w:rPr>
          <w:rFonts w:cs="Arial"/>
          <w:color w:val="242021"/>
          <w:sz w:val="28"/>
          <w:szCs w:val="28"/>
        </w:rPr>
      </w:pPr>
      <w:r w:rsidRPr="00DB0416">
        <w:rPr>
          <w:rFonts w:cs="Arial"/>
          <w:color w:val="242021"/>
          <w:sz w:val="28"/>
          <w:szCs w:val="28"/>
        </w:rPr>
        <w:t>e) A vaca é um mamífero e, portanto, produz leite para amamentar seu filhote assim</w:t>
      </w:r>
      <w:r w:rsidR="0032636D">
        <w:rPr>
          <w:rFonts w:cs="Arial"/>
          <w:color w:val="242021"/>
          <w:sz w:val="28"/>
          <w:szCs w:val="28"/>
        </w:rPr>
        <w:t xml:space="preserve"> </w:t>
      </w:r>
      <w:r w:rsidRPr="00DB0416">
        <w:rPr>
          <w:rFonts w:cs="Arial"/>
          <w:color w:val="242021"/>
          <w:sz w:val="28"/>
          <w:szCs w:val="28"/>
        </w:rPr>
        <w:t xml:space="preserve">como </w:t>
      </w:r>
      <w:r w:rsidR="0032636D" w:rsidRPr="00DB0416">
        <w:rPr>
          <w:rFonts w:cs="Arial"/>
          <w:color w:val="242021"/>
          <w:sz w:val="28"/>
          <w:szCs w:val="28"/>
        </w:rPr>
        <w:t>_______________________________________________________</w:t>
      </w:r>
    </w:p>
    <w:p w14:paraId="0BAC47EC" w14:textId="3C7EECBF" w:rsidR="0032636D" w:rsidRPr="00DB0416" w:rsidRDefault="0032636D" w:rsidP="00A3717C">
      <w:pPr>
        <w:spacing w:line="360" w:lineRule="auto"/>
        <w:rPr>
          <w:rFonts w:cs="Arial"/>
          <w:color w:val="242021"/>
          <w:sz w:val="28"/>
          <w:szCs w:val="28"/>
        </w:rPr>
      </w:pPr>
      <w:r w:rsidRPr="00DB0416">
        <w:rPr>
          <w:rFonts w:cs="Arial"/>
          <w:color w:val="242021"/>
          <w:sz w:val="28"/>
          <w:szCs w:val="28"/>
        </w:rPr>
        <w:t>__________________________________________________________________________________________________________________________________</w:t>
      </w:r>
    </w:p>
    <w:p w14:paraId="1EB95EFB" w14:textId="158B46B0" w:rsidR="0095472F" w:rsidRDefault="00A3717C" w:rsidP="00A3717C">
      <w:pPr>
        <w:spacing w:line="360" w:lineRule="auto"/>
        <w:rPr>
          <w:rFonts w:cs="Arial"/>
          <w:color w:val="242021"/>
          <w:sz w:val="28"/>
          <w:szCs w:val="28"/>
        </w:rPr>
      </w:pPr>
      <w:r>
        <w:rPr>
          <w:rFonts w:cs="Arial"/>
          <w:color w:val="242021"/>
          <w:sz w:val="28"/>
          <w:szCs w:val="28"/>
        </w:rPr>
        <w:t>e ______________________________________________________________</w:t>
      </w:r>
    </w:p>
    <w:p w14:paraId="1B238A7B" w14:textId="3D846188" w:rsidR="00A3717C" w:rsidRDefault="00A3717C" w:rsidP="00A3717C">
      <w:pPr>
        <w:spacing w:line="360" w:lineRule="auto"/>
        <w:rPr>
          <w:rFonts w:cs="Arial"/>
          <w:color w:val="242021"/>
          <w:sz w:val="28"/>
          <w:szCs w:val="28"/>
        </w:rPr>
      </w:pPr>
    </w:p>
    <w:p w14:paraId="1A9E77E0" w14:textId="28A63BD2" w:rsidR="00A3717C" w:rsidRDefault="00A3717C" w:rsidP="00A3717C">
      <w:pPr>
        <w:spacing w:line="360" w:lineRule="auto"/>
        <w:rPr>
          <w:rFonts w:cs="Arial"/>
          <w:color w:val="242021"/>
          <w:sz w:val="28"/>
          <w:szCs w:val="28"/>
        </w:rPr>
      </w:pPr>
    </w:p>
    <w:p w14:paraId="0C519E4A" w14:textId="2F3D1AF6" w:rsidR="00A3717C" w:rsidRDefault="00A3717C" w:rsidP="00A3717C">
      <w:pPr>
        <w:spacing w:line="360" w:lineRule="auto"/>
        <w:rPr>
          <w:rFonts w:cs="Arial"/>
          <w:color w:val="242021"/>
          <w:sz w:val="28"/>
          <w:szCs w:val="28"/>
        </w:rPr>
      </w:pPr>
    </w:p>
    <w:p w14:paraId="56400F0E" w14:textId="19451ADF" w:rsidR="00A3717C" w:rsidRDefault="00A3717C" w:rsidP="00A3717C">
      <w:pPr>
        <w:spacing w:line="360" w:lineRule="auto"/>
        <w:rPr>
          <w:rFonts w:cs="Arial"/>
          <w:color w:val="242021"/>
          <w:sz w:val="28"/>
          <w:szCs w:val="28"/>
        </w:rPr>
      </w:pPr>
    </w:p>
    <w:p w14:paraId="0B24AA31" w14:textId="7D0C2B96" w:rsidR="00A3717C" w:rsidRDefault="00A3717C" w:rsidP="00A3717C">
      <w:pPr>
        <w:spacing w:line="360" w:lineRule="auto"/>
        <w:rPr>
          <w:rFonts w:cs="Arial"/>
          <w:color w:val="242021"/>
          <w:sz w:val="28"/>
          <w:szCs w:val="28"/>
        </w:rPr>
      </w:pPr>
    </w:p>
    <w:p w14:paraId="56F11F50" w14:textId="3E941F37" w:rsidR="00A3717C" w:rsidRDefault="00A3717C" w:rsidP="00A3717C">
      <w:pPr>
        <w:spacing w:line="360" w:lineRule="auto"/>
        <w:rPr>
          <w:rFonts w:cs="Arial"/>
          <w:color w:val="242021"/>
          <w:sz w:val="28"/>
          <w:szCs w:val="28"/>
        </w:rPr>
      </w:pPr>
    </w:p>
    <w:p w14:paraId="537E5FD7" w14:textId="77777777" w:rsidR="00A3717C" w:rsidRPr="00DB0416" w:rsidRDefault="00A3717C" w:rsidP="00A3717C">
      <w:pPr>
        <w:spacing w:line="360" w:lineRule="auto"/>
        <w:rPr>
          <w:rFonts w:cs="Arial"/>
        </w:rPr>
      </w:pPr>
    </w:p>
    <w:p w14:paraId="5FEEE948" w14:textId="77777777" w:rsidR="00F927FB" w:rsidRPr="002901B3" w:rsidRDefault="00F927FB" w:rsidP="00F927FB">
      <w:pPr>
        <w:pStyle w:val="Ttulo1"/>
        <w:rPr>
          <w:b/>
          <w:bCs/>
        </w:rPr>
      </w:pPr>
      <w:bookmarkStart w:id="17" w:name="_Toc70922671"/>
      <w:r w:rsidRPr="002901B3">
        <w:rPr>
          <w:b/>
          <w:bCs/>
        </w:rPr>
        <w:lastRenderedPageBreak/>
        <w:t xml:space="preserve">CIÊNCIAS </w:t>
      </w:r>
      <w:r>
        <w:rPr>
          <w:b/>
          <w:bCs/>
        </w:rPr>
        <w:t>6</w:t>
      </w:r>
      <w:r w:rsidRPr="002901B3">
        <w:rPr>
          <w:b/>
          <w:bCs/>
        </w:rPr>
        <w:t>ª SEMANA</w:t>
      </w:r>
      <w:bookmarkEnd w:id="17"/>
    </w:p>
    <w:p w14:paraId="6B7865B1" w14:textId="7B36DB6B" w:rsidR="00F927FB" w:rsidRDefault="00A3717C" w:rsidP="00F927FB">
      <w:r>
        <w:rPr>
          <w:noProof/>
        </w:rPr>
        <w:drawing>
          <wp:inline distT="0" distB="0" distL="0" distR="0" wp14:anchorId="3E9A1D3D" wp14:editId="2A182457">
            <wp:extent cx="6479540" cy="4544060"/>
            <wp:effectExtent l="0" t="0" r="0" b="8890"/>
            <wp:docPr id="98" name="Imagem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544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8C9275" w14:textId="7E08A3C3" w:rsidR="00A3717C" w:rsidRDefault="00A3717C" w:rsidP="00F927FB"/>
    <w:p w14:paraId="2C7F7AD5" w14:textId="690D62C3" w:rsidR="00A3717C" w:rsidRDefault="008E2F51" w:rsidP="00F927FB">
      <w:r>
        <w:rPr>
          <w:noProof/>
        </w:rPr>
        <w:drawing>
          <wp:inline distT="0" distB="0" distL="0" distR="0" wp14:anchorId="4E7EC3B1" wp14:editId="315A1CBE">
            <wp:extent cx="6479540" cy="4512310"/>
            <wp:effectExtent l="0" t="0" r="0" b="2540"/>
            <wp:docPr id="99" name="Imagem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2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512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92C674" w14:textId="536C7FEB" w:rsidR="008E2F51" w:rsidRDefault="008E2F51" w:rsidP="00F927FB">
      <w:r>
        <w:rPr>
          <w:noProof/>
        </w:rPr>
        <w:lastRenderedPageBreak/>
        <w:drawing>
          <wp:inline distT="0" distB="0" distL="0" distR="0" wp14:anchorId="1EDC1413" wp14:editId="019F32CC">
            <wp:extent cx="6479540" cy="4211955"/>
            <wp:effectExtent l="0" t="0" r="0" b="0"/>
            <wp:docPr id="100" name="Imagem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3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211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7442FA" w14:textId="48593372" w:rsidR="008E2F51" w:rsidRDefault="008E2F51" w:rsidP="00F927FB"/>
    <w:p w14:paraId="211770C9" w14:textId="62D57411" w:rsidR="008E2F51" w:rsidRDefault="008E2F51" w:rsidP="00F927FB"/>
    <w:p w14:paraId="31D296D4" w14:textId="7062A059" w:rsidR="008E2F51" w:rsidRDefault="008E2F51" w:rsidP="00F927FB"/>
    <w:p w14:paraId="12AE7411" w14:textId="0ED2115F" w:rsidR="008E2F51" w:rsidRDefault="008E2F51" w:rsidP="00F927FB"/>
    <w:p w14:paraId="2BF110C7" w14:textId="3778637E" w:rsidR="008E2F51" w:rsidRDefault="008E2F51" w:rsidP="00F927FB"/>
    <w:p w14:paraId="208DA31B" w14:textId="152E86D9" w:rsidR="008E2F51" w:rsidRDefault="008E2F51" w:rsidP="00F927FB"/>
    <w:p w14:paraId="34F7E63C" w14:textId="0EC322F2" w:rsidR="008E2F51" w:rsidRDefault="008E2F51" w:rsidP="00F927FB"/>
    <w:p w14:paraId="6F2046D3" w14:textId="35CBA5D6" w:rsidR="008E2F51" w:rsidRDefault="008E2F51" w:rsidP="00F927FB"/>
    <w:p w14:paraId="60A5C833" w14:textId="1778BB5C" w:rsidR="008E2F51" w:rsidRDefault="008E2F51" w:rsidP="00F927FB"/>
    <w:p w14:paraId="0DB882FB" w14:textId="5D75859E" w:rsidR="008E2F51" w:rsidRDefault="008E2F51" w:rsidP="00F927FB"/>
    <w:p w14:paraId="0093ED12" w14:textId="052640A1" w:rsidR="008E2F51" w:rsidRDefault="008E2F51" w:rsidP="00F927FB"/>
    <w:p w14:paraId="278A104B" w14:textId="62723D7D" w:rsidR="008E2F51" w:rsidRDefault="008E2F51" w:rsidP="00F927FB"/>
    <w:p w14:paraId="53ADC358" w14:textId="643940A3" w:rsidR="008E2F51" w:rsidRDefault="008E2F51" w:rsidP="00F927FB"/>
    <w:p w14:paraId="0371960B" w14:textId="2510776E" w:rsidR="008E2F51" w:rsidRDefault="008E2F51" w:rsidP="00F927FB"/>
    <w:p w14:paraId="03C274EE" w14:textId="142CAC2E" w:rsidR="008E2F51" w:rsidRDefault="008E2F51" w:rsidP="00F927FB"/>
    <w:p w14:paraId="10D60BCC" w14:textId="5C4E09E7" w:rsidR="008E2F51" w:rsidRDefault="008E2F51" w:rsidP="00F927FB"/>
    <w:p w14:paraId="38DEC06E" w14:textId="437FD553" w:rsidR="008E2F51" w:rsidRDefault="008E2F51" w:rsidP="00F927FB"/>
    <w:p w14:paraId="1A27B02A" w14:textId="1175A0B4" w:rsidR="008E2F51" w:rsidRDefault="008E2F51" w:rsidP="00F927FB"/>
    <w:p w14:paraId="68A2E644" w14:textId="3270E0AD" w:rsidR="008E2F51" w:rsidRDefault="008E2F51" w:rsidP="00F927FB"/>
    <w:p w14:paraId="2F681408" w14:textId="0F457A8D" w:rsidR="008E2F51" w:rsidRDefault="008E2F51" w:rsidP="00F927FB"/>
    <w:p w14:paraId="777B3994" w14:textId="6A7E87EF" w:rsidR="008E2F51" w:rsidRDefault="008E2F51" w:rsidP="00F927FB"/>
    <w:p w14:paraId="1331C0C1" w14:textId="274EF602" w:rsidR="008E2F51" w:rsidRDefault="008E2F51" w:rsidP="00F927FB"/>
    <w:p w14:paraId="1B4066F9" w14:textId="3EC45A57" w:rsidR="008E2F51" w:rsidRDefault="008E2F51" w:rsidP="00F927FB"/>
    <w:p w14:paraId="0DCA9167" w14:textId="32C04BE1" w:rsidR="008E2F51" w:rsidRDefault="008E2F51" w:rsidP="00F927FB"/>
    <w:p w14:paraId="162BC0D8" w14:textId="255E23E9" w:rsidR="008E2F51" w:rsidRDefault="008E2F51" w:rsidP="00F927FB"/>
    <w:p w14:paraId="2794780A" w14:textId="1C0A1BB3" w:rsidR="008E2F51" w:rsidRDefault="008E2F51" w:rsidP="00F927FB"/>
    <w:p w14:paraId="4AD54FF5" w14:textId="08688032" w:rsidR="008E2F51" w:rsidRDefault="008E2F51" w:rsidP="00F927FB"/>
    <w:p w14:paraId="2C0AA295" w14:textId="77777777" w:rsidR="008E2F51" w:rsidRPr="00F927FB" w:rsidRDefault="008E2F51" w:rsidP="00F927FB"/>
    <w:p w14:paraId="04E21EC8" w14:textId="106BDB0D" w:rsidR="00C8753D" w:rsidRDefault="00C8753D" w:rsidP="002901B3">
      <w:pPr>
        <w:pStyle w:val="Ttulo1"/>
        <w:rPr>
          <w:b/>
          <w:bCs/>
        </w:rPr>
      </w:pPr>
      <w:bookmarkStart w:id="18" w:name="_Toc70922672"/>
      <w:r w:rsidRPr="002901B3">
        <w:rPr>
          <w:b/>
          <w:bCs/>
        </w:rPr>
        <w:lastRenderedPageBreak/>
        <w:t>GEOGRAFIA 1ª SEMANA</w:t>
      </w:r>
      <w:bookmarkEnd w:id="18"/>
    </w:p>
    <w:p w14:paraId="14BF3880" w14:textId="1E1FD16F" w:rsidR="008E2F51" w:rsidRDefault="008E2F51" w:rsidP="008E2F51">
      <w:r>
        <w:rPr>
          <w:noProof/>
        </w:rPr>
        <w:drawing>
          <wp:inline distT="0" distB="0" distL="0" distR="0" wp14:anchorId="5D577ED2" wp14:editId="4CF5DF63">
            <wp:extent cx="6479540" cy="2308860"/>
            <wp:effectExtent l="0" t="0" r="0" b="0"/>
            <wp:docPr id="101" name="Imagem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4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2308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B251A3" w14:textId="0F87B4FB" w:rsidR="008E2F51" w:rsidRDefault="008E2F51" w:rsidP="008E2F51">
      <w:r>
        <w:rPr>
          <w:noProof/>
        </w:rPr>
        <w:drawing>
          <wp:inline distT="0" distB="0" distL="0" distR="0" wp14:anchorId="227BEC15" wp14:editId="03A9D477">
            <wp:extent cx="6479540" cy="4893310"/>
            <wp:effectExtent l="0" t="0" r="0" b="2540"/>
            <wp:docPr id="102" name="Imagem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5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893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384511E" wp14:editId="152B44F3">
            <wp:extent cx="6479540" cy="2117725"/>
            <wp:effectExtent l="0" t="0" r="0" b="0"/>
            <wp:docPr id="103" name="Imagem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6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211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36B6C1" w14:textId="1B4ACE87" w:rsidR="008E2F51" w:rsidRDefault="008E2F51" w:rsidP="008E2F51">
      <w:r>
        <w:rPr>
          <w:noProof/>
        </w:rPr>
        <w:lastRenderedPageBreak/>
        <w:drawing>
          <wp:inline distT="0" distB="0" distL="0" distR="0" wp14:anchorId="07B4CC94" wp14:editId="64AEA708">
            <wp:extent cx="6479540" cy="8659495"/>
            <wp:effectExtent l="0" t="0" r="0" b="8255"/>
            <wp:docPr id="104" name="Imagem 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7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8659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E1C4BF" w14:textId="5CB9C863" w:rsidR="008E2F51" w:rsidRDefault="008E2F51" w:rsidP="008E2F51"/>
    <w:p w14:paraId="5E4958DA" w14:textId="2F2B4577" w:rsidR="008E2F51" w:rsidRDefault="008E2F51" w:rsidP="008E2F51"/>
    <w:p w14:paraId="2A14A70C" w14:textId="37E8684E" w:rsidR="008E2F51" w:rsidRDefault="008E2F51" w:rsidP="008E2F51"/>
    <w:p w14:paraId="69F63E18" w14:textId="3B630823" w:rsidR="008E2F51" w:rsidRDefault="008E2F51" w:rsidP="008E2F51"/>
    <w:p w14:paraId="613C098B" w14:textId="4597C6B5" w:rsidR="008E2F51" w:rsidRDefault="008E2F51" w:rsidP="008E2F51"/>
    <w:p w14:paraId="6AAED8E8" w14:textId="6A6524B6" w:rsidR="008E2F51" w:rsidRDefault="008E2F51" w:rsidP="008E2F51">
      <w:r>
        <w:rPr>
          <w:noProof/>
        </w:rPr>
        <w:lastRenderedPageBreak/>
        <w:drawing>
          <wp:inline distT="0" distB="0" distL="0" distR="0" wp14:anchorId="7585D222" wp14:editId="27EA810A">
            <wp:extent cx="6479540" cy="8649335"/>
            <wp:effectExtent l="0" t="0" r="0" b="0"/>
            <wp:docPr id="105" name="Imagem 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8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8649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3E5047" w14:textId="69A26531" w:rsidR="008E2F51" w:rsidRDefault="008E2F51" w:rsidP="008E2F51"/>
    <w:p w14:paraId="1611045C" w14:textId="3EE2C40C" w:rsidR="008E2F51" w:rsidRDefault="008E2F51" w:rsidP="008E2F51"/>
    <w:p w14:paraId="1C87E6A4" w14:textId="66D15841" w:rsidR="008E2F51" w:rsidRDefault="008E2F51" w:rsidP="008E2F51"/>
    <w:p w14:paraId="08339E97" w14:textId="0E14F1D4" w:rsidR="008E2F51" w:rsidRDefault="008E2F51" w:rsidP="008E2F51"/>
    <w:p w14:paraId="548E08F0" w14:textId="77CE3063" w:rsidR="008E2F51" w:rsidRDefault="008E2F51" w:rsidP="008E2F51"/>
    <w:p w14:paraId="71C38C49" w14:textId="4E34140D" w:rsidR="00C8753D" w:rsidRDefault="00040625" w:rsidP="002901B3">
      <w:pPr>
        <w:pStyle w:val="Ttulo1"/>
        <w:rPr>
          <w:b/>
          <w:bCs/>
        </w:rPr>
      </w:pPr>
      <w:bookmarkStart w:id="19" w:name="_Toc70922673"/>
      <w:r w:rsidRPr="002901B3">
        <w:rPr>
          <w:b/>
          <w:bCs/>
        </w:rPr>
        <w:lastRenderedPageBreak/>
        <w:t>GEOGRAFIA</w:t>
      </w:r>
      <w:r w:rsidR="00C8753D" w:rsidRPr="002901B3">
        <w:rPr>
          <w:b/>
          <w:bCs/>
        </w:rPr>
        <w:t xml:space="preserve"> 2ª SEMANA</w:t>
      </w:r>
      <w:bookmarkEnd w:id="19"/>
    </w:p>
    <w:p w14:paraId="3EF22218" w14:textId="41CDF1BD" w:rsidR="009B1A72" w:rsidRDefault="009B1A72" w:rsidP="009B1A72">
      <w:r>
        <w:rPr>
          <w:noProof/>
        </w:rPr>
        <w:drawing>
          <wp:inline distT="0" distB="0" distL="0" distR="0" wp14:anchorId="043DA1A6" wp14:editId="6183875A">
            <wp:extent cx="6153150" cy="4724400"/>
            <wp:effectExtent l="0" t="0" r="0" b="0"/>
            <wp:docPr id="106" name="Imagem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9"/>
                    <a:stretch>
                      <a:fillRect/>
                    </a:stretch>
                  </pic:blipFill>
                  <pic:spPr>
                    <a:xfrm>
                      <a:off x="0" y="0"/>
                      <a:ext cx="6153150" cy="472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BFC6FD" w14:textId="6EF3115C" w:rsidR="00841664" w:rsidRDefault="00841664" w:rsidP="009B1A72">
      <w:r>
        <w:rPr>
          <w:noProof/>
        </w:rPr>
        <w:drawing>
          <wp:inline distT="0" distB="0" distL="0" distR="0" wp14:anchorId="503636E5" wp14:editId="66FBFCCD">
            <wp:extent cx="6479540" cy="908050"/>
            <wp:effectExtent l="0" t="0" r="0" b="6350"/>
            <wp:docPr id="108" name="Imagem 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0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908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DEDEAC8" wp14:editId="03357D5A">
            <wp:extent cx="6257925" cy="3495675"/>
            <wp:effectExtent l="0" t="0" r="9525" b="9525"/>
            <wp:docPr id="109" name="Imagem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1"/>
                    <a:stretch>
                      <a:fillRect/>
                    </a:stretch>
                  </pic:blipFill>
                  <pic:spPr>
                    <a:xfrm>
                      <a:off x="0" y="0"/>
                      <a:ext cx="6257925" cy="3495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409437" w14:textId="4F62C3A9" w:rsidR="009B1A72" w:rsidRDefault="009B1A72" w:rsidP="009B1A72"/>
    <w:p w14:paraId="1AF8F999" w14:textId="18639334" w:rsidR="0031503C" w:rsidRDefault="0031503C" w:rsidP="009B1A72">
      <w:r>
        <w:rPr>
          <w:noProof/>
        </w:rPr>
        <w:lastRenderedPageBreak/>
        <w:drawing>
          <wp:inline distT="0" distB="0" distL="0" distR="0" wp14:anchorId="74F27C71" wp14:editId="4945DE07">
            <wp:extent cx="6479540" cy="3420110"/>
            <wp:effectExtent l="0" t="0" r="0" b="8890"/>
            <wp:docPr id="110" name="Imagem 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2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420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12F181" w14:textId="7834908E" w:rsidR="0031503C" w:rsidRDefault="0031503C" w:rsidP="009B1A72">
      <w:r>
        <w:rPr>
          <w:noProof/>
        </w:rPr>
        <w:drawing>
          <wp:inline distT="0" distB="0" distL="0" distR="0" wp14:anchorId="07A4109A" wp14:editId="542A5CBD">
            <wp:extent cx="6479540" cy="2299335"/>
            <wp:effectExtent l="0" t="0" r="0" b="5715"/>
            <wp:docPr id="111" name="Imagem 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3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2299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9A85E2" w14:textId="72B36F6B" w:rsidR="0031503C" w:rsidRDefault="0031503C" w:rsidP="009B1A72"/>
    <w:p w14:paraId="68C65C5F" w14:textId="1D1C8AAD" w:rsidR="0031503C" w:rsidRDefault="0031503C" w:rsidP="009B1A72"/>
    <w:p w14:paraId="6B00CCE3" w14:textId="6475EBAE" w:rsidR="0031503C" w:rsidRDefault="0031503C" w:rsidP="009B1A72"/>
    <w:p w14:paraId="1ADF6262" w14:textId="71803C47" w:rsidR="0031503C" w:rsidRDefault="0031503C" w:rsidP="009B1A72"/>
    <w:p w14:paraId="5F955445" w14:textId="60BF2272" w:rsidR="0031503C" w:rsidRDefault="0031503C" w:rsidP="009B1A72"/>
    <w:p w14:paraId="1F99608F" w14:textId="23AEE0EF" w:rsidR="0031503C" w:rsidRDefault="0031503C" w:rsidP="009B1A72"/>
    <w:p w14:paraId="06F7E787" w14:textId="78A951D2" w:rsidR="0031503C" w:rsidRDefault="0031503C" w:rsidP="009B1A72"/>
    <w:p w14:paraId="12B4D96E" w14:textId="5F688A32" w:rsidR="0031503C" w:rsidRDefault="0031503C" w:rsidP="009B1A72"/>
    <w:p w14:paraId="488A8A90" w14:textId="63E6A26E" w:rsidR="0031503C" w:rsidRDefault="0031503C" w:rsidP="009B1A72"/>
    <w:p w14:paraId="21F23D10" w14:textId="7EFAC67D" w:rsidR="0031503C" w:rsidRDefault="0031503C" w:rsidP="009B1A72"/>
    <w:p w14:paraId="759DB85F" w14:textId="00E7CB7D" w:rsidR="0031503C" w:rsidRDefault="0031503C" w:rsidP="009B1A72"/>
    <w:p w14:paraId="57761875" w14:textId="27E4AB42" w:rsidR="0031503C" w:rsidRDefault="0031503C" w:rsidP="009B1A72"/>
    <w:p w14:paraId="0A8AC7C4" w14:textId="34E5CAB5" w:rsidR="0031503C" w:rsidRDefault="0031503C" w:rsidP="009B1A72"/>
    <w:p w14:paraId="6E9E45B6" w14:textId="12160A1B" w:rsidR="0031503C" w:rsidRDefault="0031503C" w:rsidP="009B1A72"/>
    <w:p w14:paraId="728E69D3" w14:textId="621CE124" w:rsidR="0031503C" w:rsidRDefault="0031503C" w:rsidP="009B1A72"/>
    <w:p w14:paraId="08F6025E" w14:textId="308FAD10" w:rsidR="0031503C" w:rsidRDefault="0031503C" w:rsidP="009B1A72"/>
    <w:p w14:paraId="12EF0E8A" w14:textId="51F1F705" w:rsidR="0031503C" w:rsidRDefault="0031503C" w:rsidP="009B1A72"/>
    <w:p w14:paraId="4A9E6C1C" w14:textId="2C2E3259" w:rsidR="0031503C" w:rsidRDefault="0031503C" w:rsidP="009B1A72"/>
    <w:p w14:paraId="034E565B" w14:textId="57377B32" w:rsidR="0031503C" w:rsidRDefault="0031503C" w:rsidP="009B1A72"/>
    <w:p w14:paraId="067E110C" w14:textId="77777777" w:rsidR="0031503C" w:rsidRPr="009B1A72" w:rsidRDefault="0031503C" w:rsidP="009B1A72"/>
    <w:p w14:paraId="75E9BE1C" w14:textId="6881E3A3" w:rsidR="00C8753D" w:rsidRDefault="00040625" w:rsidP="002901B3">
      <w:pPr>
        <w:pStyle w:val="Ttulo1"/>
        <w:rPr>
          <w:b/>
          <w:bCs/>
        </w:rPr>
      </w:pPr>
      <w:bookmarkStart w:id="20" w:name="_Toc70922674"/>
      <w:r w:rsidRPr="002901B3">
        <w:rPr>
          <w:b/>
          <w:bCs/>
        </w:rPr>
        <w:lastRenderedPageBreak/>
        <w:t>GEOGRAFIA</w:t>
      </w:r>
      <w:r w:rsidR="00C8753D" w:rsidRPr="002901B3">
        <w:rPr>
          <w:b/>
          <w:bCs/>
        </w:rPr>
        <w:t xml:space="preserve"> 3ª SEMANA</w:t>
      </w:r>
      <w:bookmarkEnd w:id="20"/>
    </w:p>
    <w:p w14:paraId="5A06CCF7" w14:textId="66235C40" w:rsidR="0031503C" w:rsidRDefault="00A156F5" w:rsidP="0031503C">
      <w:r>
        <w:rPr>
          <w:noProof/>
        </w:rPr>
        <w:drawing>
          <wp:inline distT="0" distB="0" distL="0" distR="0" wp14:anchorId="7914E314" wp14:editId="65D98DD7">
            <wp:extent cx="6479540" cy="3957320"/>
            <wp:effectExtent l="0" t="0" r="0" b="5080"/>
            <wp:docPr id="112" name="Imagem 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4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957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96F9B5" w14:textId="2CA3BFA1" w:rsidR="00A156F5" w:rsidRDefault="00A156F5" w:rsidP="0031503C">
      <w:r>
        <w:rPr>
          <w:noProof/>
        </w:rPr>
        <w:drawing>
          <wp:inline distT="0" distB="0" distL="0" distR="0" wp14:anchorId="4F9C3DB8" wp14:editId="67E598B7">
            <wp:extent cx="6353175" cy="4029075"/>
            <wp:effectExtent l="0" t="0" r="9525" b="9525"/>
            <wp:docPr id="113" name="Imagem 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5"/>
                    <a:stretch>
                      <a:fillRect/>
                    </a:stretch>
                  </pic:blipFill>
                  <pic:spPr>
                    <a:xfrm>
                      <a:off x="0" y="0"/>
                      <a:ext cx="6353175" cy="402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FB3CE3" w14:textId="6E209445" w:rsidR="00A156F5" w:rsidRDefault="00A156F5" w:rsidP="0031503C">
      <w:r>
        <w:rPr>
          <w:noProof/>
        </w:rPr>
        <w:drawing>
          <wp:inline distT="0" distB="0" distL="0" distR="0" wp14:anchorId="4C687464" wp14:editId="4A6C73F6">
            <wp:extent cx="6479540" cy="1282065"/>
            <wp:effectExtent l="0" t="0" r="0" b="0"/>
            <wp:docPr id="114" name="Imagem 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6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1282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E51B91" w14:textId="386C6A14" w:rsidR="00A156F5" w:rsidRDefault="00A156F5" w:rsidP="0031503C">
      <w:r>
        <w:rPr>
          <w:noProof/>
        </w:rPr>
        <w:lastRenderedPageBreak/>
        <w:drawing>
          <wp:inline distT="0" distB="0" distL="0" distR="0" wp14:anchorId="3582B4FF" wp14:editId="67C1F5FD">
            <wp:extent cx="6479540" cy="535940"/>
            <wp:effectExtent l="0" t="0" r="0" b="0"/>
            <wp:docPr id="116" name="Imagem 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7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535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2E57E2" w14:textId="783AEA30" w:rsidR="00EA32BA" w:rsidRDefault="00EA32BA" w:rsidP="0031503C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7372C9A" wp14:editId="24073763">
                <wp:simplePos x="0" y="0"/>
                <wp:positionH relativeFrom="column">
                  <wp:posOffset>2540</wp:posOffset>
                </wp:positionH>
                <wp:positionV relativeFrom="paragraph">
                  <wp:posOffset>66040</wp:posOffset>
                </wp:positionV>
                <wp:extent cx="6334125" cy="3371850"/>
                <wp:effectExtent l="0" t="0" r="28575" b="19050"/>
                <wp:wrapNone/>
                <wp:docPr id="119" name="Retângulo 1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34125" cy="33718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2207898" id="Retângulo 119" o:spid="_x0000_s1026" style="position:absolute;margin-left:.2pt;margin-top:5.2pt;width:498.75pt;height:265.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" filled="f" strokecolor="black [3213]" strokeweight="1pt"/>
            </w:pict>
          </mc:Fallback>
        </mc:AlternateContent>
      </w:r>
    </w:p>
    <w:p w14:paraId="1AB05FF4" w14:textId="7B5DC3E4" w:rsidR="00EA32BA" w:rsidRDefault="00EA32BA" w:rsidP="0031503C"/>
    <w:p w14:paraId="57310121" w14:textId="0E054035" w:rsidR="00EA32BA" w:rsidRDefault="00EA32BA" w:rsidP="0031503C"/>
    <w:p w14:paraId="7A7CF656" w14:textId="27032D37" w:rsidR="00EA32BA" w:rsidRDefault="00EA32BA" w:rsidP="0031503C"/>
    <w:p w14:paraId="3FEA6714" w14:textId="1E814AC7" w:rsidR="00EA32BA" w:rsidRDefault="00EA32BA" w:rsidP="0031503C"/>
    <w:p w14:paraId="611E65F8" w14:textId="663AC557" w:rsidR="00EA32BA" w:rsidRDefault="00EA32BA" w:rsidP="0031503C"/>
    <w:p w14:paraId="77B18A2C" w14:textId="710EA594" w:rsidR="00EA32BA" w:rsidRDefault="00EA32BA" w:rsidP="0031503C"/>
    <w:p w14:paraId="59F318AC" w14:textId="5E066CB4" w:rsidR="00EA32BA" w:rsidRDefault="00EA32BA" w:rsidP="0031503C"/>
    <w:p w14:paraId="378516A6" w14:textId="07C2AF4E" w:rsidR="00EA32BA" w:rsidRDefault="00EA32BA" w:rsidP="0031503C"/>
    <w:p w14:paraId="52CC045F" w14:textId="77D0A3D3" w:rsidR="00EA32BA" w:rsidRDefault="00EA32BA" w:rsidP="0031503C"/>
    <w:p w14:paraId="1A29C466" w14:textId="4F604283" w:rsidR="00EA32BA" w:rsidRDefault="00EA32BA" w:rsidP="0031503C"/>
    <w:p w14:paraId="3AE4840A" w14:textId="6BAA5569" w:rsidR="00EA32BA" w:rsidRDefault="00EA32BA" w:rsidP="0031503C"/>
    <w:p w14:paraId="009B9EED" w14:textId="6D2C8E49" w:rsidR="00EA32BA" w:rsidRDefault="00EA32BA" w:rsidP="0031503C"/>
    <w:p w14:paraId="615B7C75" w14:textId="77777777" w:rsidR="00EA32BA" w:rsidRDefault="00EA32BA" w:rsidP="0031503C"/>
    <w:p w14:paraId="7F318C4F" w14:textId="0FE428A9" w:rsidR="00A156F5" w:rsidRDefault="00A156F5" w:rsidP="0031503C">
      <w:pPr>
        <w:rPr>
          <w:noProof/>
        </w:rPr>
      </w:pPr>
    </w:p>
    <w:p w14:paraId="3EF88F2C" w14:textId="2CD9A717" w:rsidR="00EA32BA" w:rsidRDefault="00EA32BA" w:rsidP="0031503C">
      <w:pPr>
        <w:rPr>
          <w:noProof/>
        </w:rPr>
      </w:pPr>
    </w:p>
    <w:p w14:paraId="58A0093B" w14:textId="0B296A65" w:rsidR="00EA32BA" w:rsidRDefault="00EA32BA" w:rsidP="0031503C">
      <w:pPr>
        <w:rPr>
          <w:noProof/>
        </w:rPr>
      </w:pPr>
    </w:p>
    <w:p w14:paraId="4EE35DDC" w14:textId="0288CA5E" w:rsidR="00EA32BA" w:rsidRDefault="00EA32BA" w:rsidP="0031503C">
      <w:pPr>
        <w:rPr>
          <w:noProof/>
        </w:rPr>
      </w:pPr>
    </w:p>
    <w:p w14:paraId="54C82BC6" w14:textId="1E442A8B" w:rsidR="00EA32BA" w:rsidRDefault="00EA32BA" w:rsidP="0031503C">
      <w:pPr>
        <w:rPr>
          <w:noProof/>
        </w:rPr>
      </w:pPr>
    </w:p>
    <w:p w14:paraId="3820D849" w14:textId="77777777" w:rsidR="00EA32BA" w:rsidRDefault="00EA32BA" w:rsidP="0031503C">
      <w:pPr>
        <w:rPr>
          <w:noProof/>
        </w:rPr>
      </w:pPr>
    </w:p>
    <w:p w14:paraId="1B0886D9" w14:textId="3BF30417" w:rsidR="00EA32BA" w:rsidRDefault="00EA32BA" w:rsidP="0031503C">
      <w:pPr>
        <w:rPr>
          <w:noProof/>
        </w:rPr>
      </w:pPr>
    </w:p>
    <w:p w14:paraId="74F0B819" w14:textId="5235E05A" w:rsidR="00EA32BA" w:rsidRDefault="00EA32BA" w:rsidP="0031503C">
      <w:pPr>
        <w:rPr>
          <w:noProof/>
        </w:rPr>
      </w:pPr>
      <w:r>
        <w:rPr>
          <w:noProof/>
        </w:rPr>
        <w:drawing>
          <wp:inline distT="0" distB="0" distL="0" distR="0" wp14:anchorId="77ECADB1" wp14:editId="25832E02">
            <wp:extent cx="6479540" cy="3852545"/>
            <wp:effectExtent l="0" t="0" r="0" b="0"/>
            <wp:docPr id="118" name="Imagem 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8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852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274D72" w14:textId="3E2EF1A0" w:rsidR="00EA32BA" w:rsidRDefault="00EA32BA" w:rsidP="0031503C">
      <w:pPr>
        <w:rPr>
          <w:noProof/>
        </w:rPr>
      </w:pPr>
    </w:p>
    <w:p w14:paraId="29F86204" w14:textId="61897B43" w:rsidR="00EA32BA" w:rsidRDefault="00EA32BA" w:rsidP="0031503C">
      <w:pPr>
        <w:rPr>
          <w:noProof/>
        </w:rPr>
      </w:pPr>
    </w:p>
    <w:p w14:paraId="724AA083" w14:textId="1697CF98" w:rsidR="00EA32BA" w:rsidRDefault="00EA32BA" w:rsidP="0031503C">
      <w:pPr>
        <w:rPr>
          <w:noProof/>
        </w:rPr>
      </w:pPr>
    </w:p>
    <w:p w14:paraId="5903B8EF" w14:textId="21D0AB14" w:rsidR="00EA32BA" w:rsidRDefault="00EA32BA" w:rsidP="0031503C">
      <w:pPr>
        <w:rPr>
          <w:noProof/>
        </w:rPr>
      </w:pPr>
    </w:p>
    <w:p w14:paraId="5D3FDA5B" w14:textId="472ACBA1" w:rsidR="00EA32BA" w:rsidRDefault="00EA32BA" w:rsidP="0031503C">
      <w:pPr>
        <w:rPr>
          <w:noProof/>
        </w:rPr>
      </w:pPr>
    </w:p>
    <w:p w14:paraId="4FD2BC40" w14:textId="36F0B226" w:rsidR="00EA32BA" w:rsidRDefault="00EA32BA" w:rsidP="0031503C">
      <w:pPr>
        <w:rPr>
          <w:noProof/>
        </w:rPr>
      </w:pPr>
    </w:p>
    <w:p w14:paraId="4AEF37AB" w14:textId="7ACDA54B" w:rsidR="00EA32BA" w:rsidRDefault="00EA32BA" w:rsidP="0031503C">
      <w:pPr>
        <w:rPr>
          <w:noProof/>
        </w:rPr>
      </w:pPr>
    </w:p>
    <w:p w14:paraId="3E4B345E" w14:textId="57D18FA5" w:rsidR="00EA32BA" w:rsidRDefault="00EA32BA" w:rsidP="0031503C">
      <w:pPr>
        <w:rPr>
          <w:noProof/>
        </w:rPr>
      </w:pPr>
    </w:p>
    <w:p w14:paraId="1D809625" w14:textId="6DF05712" w:rsidR="00EA32BA" w:rsidRDefault="00EA32BA" w:rsidP="0031503C">
      <w:pPr>
        <w:rPr>
          <w:noProof/>
        </w:rPr>
      </w:pPr>
    </w:p>
    <w:p w14:paraId="384946A0" w14:textId="7AEC5162" w:rsidR="00EA32BA" w:rsidRDefault="00EA32BA" w:rsidP="0031503C">
      <w:pPr>
        <w:rPr>
          <w:noProof/>
        </w:rPr>
      </w:pPr>
      <w:r>
        <w:rPr>
          <w:noProof/>
        </w:rPr>
        <w:drawing>
          <wp:inline distT="0" distB="0" distL="0" distR="0" wp14:anchorId="1F2A06DC" wp14:editId="1A036542">
            <wp:extent cx="6479540" cy="4672330"/>
            <wp:effectExtent l="0" t="0" r="0" b="0"/>
            <wp:docPr id="120" name="Imagem 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9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672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FB1383" w14:textId="79286C9E" w:rsidR="00326E7D" w:rsidRDefault="00326E7D" w:rsidP="0031503C">
      <w:pPr>
        <w:rPr>
          <w:noProof/>
        </w:rPr>
      </w:pPr>
    </w:p>
    <w:p w14:paraId="1EDBD60C" w14:textId="72AF4C85" w:rsidR="00326E7D" w:rsidRDefault="00326E7D" w:rsidP="0031503C">
      <w:pPr>
        <w:rPr>
          <w:noProof/>
        </w:rPr>
      </w:pPr>
    </w:p>
    <w:p w14:paraId="4A177311" w14:textId="00A62A9F" w:rsidR="00326E7D" w:rsidRDefault="00326E7D" w:rsidP="0031503C">
      <w:pPr>
        <w:rPr>
          <w:noProof/>
        </w:rPr>
      </w:pPr>
    </w:p>
    <w:p w14:paraId="01BDC844" w14:textId="68B89C83" w:rsidR="00326E7D" w:rsidRDefault="00326E7D" w:rsidP="0031503C">
      <w:pPr>
        <w:rPr>
          <w:noProof/>
        </w:rPr>
      </w:pPr>
    </w:p>
    <w:p w14:paraId="0D5941B1" w14:textId="3439E457" w:rsidR="00326E7D" w:rsidRDefault="00326E7D" w:rsidP="0031503C">
      <w:pPr>
        <w:rPr>
          <w:noProof/>
        </w:rPr>
      </w:pPr>
    </w:p>
    <w:p w14:paraId="2BF9AA8F" w14:textId="2410F855" w:rsidR="00326E7D" w:rsidRDefault="00326E7D" w:rsidP="0031503C">
      <w:pPr>
        <w:rPr>
          <w:noProof/>
        </w:rPr>
      </w:pPr>
    </w:p>
    <w:p w14:paraId="3A139A30" w14:textId="1D0EFDF4" w:rsidR="00326E7D" w:rsidRDefault="00326E7D" w:rsidP="0031503C">
      <w:pPr>
        <w:rPr>
          <w:noProof/>
        </w:rPr>
      </w:pPr>
    </w:p>
    <w:p w14:paraId="63313D4D" w14:textId="73098DA2" w:rsidR="00326E7D" w:rsidRDefault="00326E7D" w:rsidP="0031503C">
      <w:pPr>
        <w:rPr>
          <w:noProof/>
        </w:rPr>
      </w:pPr>
    </w:p>
    <w:p w14:paraId="508B77D0" w14:textId="11803910" w:rsidR="00326E7D" w:rsidRDefault="00326E7D" w:rsidP="0031503C">
      <w:pPr>
        <w:rPr>
          <w:noProof/>
        </w:rPr>
      </w:pPr>
    </w:p>
    <w:p w14:paraId="7F19CDC3" w14:textId="1BF79F76" w:rsidR="00326E7D" w:rsidRDefault="00326E7D" w:rsidP="0031503C">
      <w:pPr>
        <w:rPr>
          <w:noProof/>
        </w:rPr>
      </w:pPr>
    </w:p>
    <w:p w14:paraId="05AD41D2" w14:textId="62C2C17F" w:rsidR="00326E7D" w:rsidRDefault="00326E7D" w:rsidP="0031503C">
      <w:pPr>
        <w:rPr>
          <w:noProof/>
        </w:rPr>
      </w:pPr>
    </w:p>
    <w:p w14:paraId="6486056B" w14:textId="048AC360" w:rsidR="00326E7D" w:rsidRDefault="00326E7D" w:rsidP="0031503C">
      <w:pPr>
        <w:rPr>
          <w:noProof/>
        </w:rPr>
      </w:pPr>
    </w:p>
    <w:p w14:paraId="5A75E3C2" w14:textId="77AF77EB" w:rsidR="00326E7D" w:rsidRDefault="00326E7D" w:rsidP="0031503C">
      <w:pPr>
        <w:rPr>
          <w:noProof/>
        </w:rPr>
      </w:pPr>
    </w:p>
    <w:p w14:paraId="21986889" w14:textId="77777777" w:rsidR="00326E7D" w:rsidRDefault="00326E7D" w:rsidP="0031503C">
      <w:pPr>
        <w:rPr>
          <w:noProof/>
        </w:rPr>
      </w:pPr>
    </w:p>
    <w:p w14:paraId="038A0C95" w14:textId="07F46D22" w:rsidR="00EA32BA" w:rsidRDefault="00EA32BA" w:rsidP="0031503C">
      <w:pPr>
        <w:rPr>
          <w:noProof/>
        </w:rPr>
      </w:pPr>
    </w:p>
    <w:p w14:paraId="470B5F82" w14:textId="40BD9558" w:rsidR="00EA32BA" w:rsidRDefault="00EA32BA" w:rsidP="0031503C">
      <w:pPr>
        <w:rPr>
          <w:noProof/>
        </w:rPr>
      </w:pPr>
    </w:p>
    <w:p w14:paraId="44173094" w14:textId="3EA3E942" w:rsidR="00EA32BA" w:rsidRDefault="00EA32BA" w:rsidP="0031503C">
      <w:pPr>
        <w:rPr>
          <w:noProof/>
        </w:rPr>
      </w:pPr>
    </w:p>
    <w:p w14:paraId="3138521C" w14:textId="38439477" w:rsidR="00EA32BA" w:rsidRDefault="00EA32BA" w:rsidP="0031503C">
      <w:pPr>
        <w:rPr>
          <w:noProof/>
        </w:rPr>
      </w:pPr>
    </w:p>
    <w:p w14:paraId="13A3770B" w14:textId="48E725B3" w:rsidR="00EA32BA" w:rsidRDefault="00EA32BA" w:rsidP="0031503C">
      <w:pPr>
        <w:rPr>
          <w:noProof/>
        </w:rPr>
      </w:pPr>
    </w:p>
    <w:p w14:paraId="669E2090" w14:textId="5B4E883C" w:rsidR="00EA32BA" w:rsidRDefault="00EA32BA" w:rsidP="0031503C">
      <w:pPr>
        <w:rPr>
          <w:noProof/>
        </w:rPr>
      </w:pPr>
    </w:p>
    <w:p w14:paraId="6ECD4C39" w14:textId="1B5A3398" w:rsidR="00EA32BA" w:rsidRDefault="00EA32BA" w:rsidP="0031503C">
      <w:pPr>
        <w:rPr>
          <w:noProof/>
        </w:rPr>
      </w:pPr>
    </w:p>
    <w:p w14:paraId="6E7A018B" w14:textId="1F27BF32" w:rsidR="00EA32BA" w:rsidRDefault="00EA32BA" w:rsidP="0031503C"/>
    <w:p w14:paraId="52DE9277" w14:textId="2C2D2CED" w:rsidR="00326E7D" w:rsidRDefault="00326E7D" w:rsidP="0031503C"/>
    <w:p w14:paraId="5C213EE3" w14:textId="77777777" w:rsidR="00326E7D" w:rsidRPr="0031503C" w:rsidRDefault="00326E7D" w:rsidP="0031503C"/>
    <w:p w14:paraId="232F2019" w14:textId="6EEF147A" w:rsidR="00C8753D" w:rsidRDefault="00040625" w:rsidP="002901B3">
      <w:pPr>
        <w:pStyle w:val="Ttulo1"/>
        <w:rPr>
          <w:b/>
          <w:bCs/>
        </w:rPr>
      </w:pPr>
      <w:bookmarkStart w:id="21" w:name="_Toc70922675"/>
      <w:r w:rsidRPr="002901B3">
        <w:rPr>
          <w:b/>
          <w:bCs/>
        </w:rPr>
        <w:lastRenderedPageBreak/>
        <w:t>GEOGRAFIA</w:t>
      </w:r>
      <w:r w:rsidR="00C8753D" w:rsidRPr="002901B3">
        <w:rPr>
          <w:b/>
          <w:bCs/>
        </w:rPr>
        <w:t xml:space="preserve"> 4ª SEMANA</w:t>
      </w:r>
      <w:bookmarkEnd w:id="21"/>
    </w:p>
    <w:p w14:paraId="64F17BD0" w14:textId="6E5BBF2B" w:rsidR="00326E7D" w:rsidRDefault="00326E7D" w:rsidP="00326E7D">
      <w:r>
        <w:rPr>
          <w:noProof/>
        </w:rPr>
        <w:drawing>
          <wp:inline distT="0" distB="0" distL="0" distR="0" wp14:anchorId="6AFBE6FF" wp14:editId="7C268F7E">
            <wp:extent cx="6479540" cy="3149600"/>
            <wp:effectExtent l="0" t="0" r="0" b="0"/>
            <wp:docPr id="121" name="Imagem 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0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14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C1D220" w14:textId="6EB85BA4" w:rsidR="00326E7D" w:rsidRDefault="00326E7D" w:rsidP="00326E7D">
      <w:r>
        <w:rPr>
          <w:noProof/>
        </w:rPr>
        <w:drawing>
          <wp:inline distT="0" distB="0" distL="0" distR="0" wp14:anchorId="0121653A" wp14:editId="4FE7125D">
            <wp:extent cx="6479540" cy="5878830"/>
            <wp:effectExtent l="0" t="0" r="0" b="7620"/>
            <wp:docPr id="122" name="Imagem 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1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5878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A084F6" w14:textId="78352752" w:rsidR="00326E7D" w:rsidRDefault="00326E7D" w:rsidP="00326E7D"/>
    <w:p w14:paraId="04456762" w14:textId="7DB5806C" w:rsidR="00326E7D" w:rsidRDefault="00326E7D">
      <w:r>
        <w:rPr>
          <w:noProof/>
        </w:rPr>
        <w:lastRenderedPageBreak/>
        <w:drawing>
          <wp:inline distT="0" distB="0" distL="0" distR="0" wp14:anchorId="477BEF4D" wp14:editId="5F7B8617">
            <wp:extent cx="6479540" cy="6015990"/>
            <wp:effectExtent l="0" t="0" r="0" b="3810"/>
            <wp:docPr id="123" name="Imagem 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2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6015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16F4FF6" wp14:editId="78D840DC">
            <wp:extent cx="6479540" cy="2773680"/>
            <wp:effectExtent l="0" t="0" r="0" b="7620"/>
            <wp:docPr id="125" name="Imagem 1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3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2773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0CB61B" w14:textId="203638B8" w:rsidR="00326E7D" w:rsidRDefault="00326E7D"/>
    <w:p w14:paraId="5B2AB625" w14:textId="109A9857" w:rsidR="00326E7D" w:rsidRDefault="00326E7D"/>
    <w:p w14:paraId="15D2EE7E" w14:textId="581403AE" w:rsidR="00326E7D" w:rsidRDefault="00326E7D"/>
    <w:p w14:paraId="12DE14FD" w14:textId="6CD7DB2A" w:rsidR="00326E7D" w:rsidRDefault="00326E7D"/>
    <w:p w14:paraId="2FFFCF5F" w14:textId="2F0502B6" w:rsidR="00326E7D" w:rsidRDefault="00326E7D">
      <w:r>
        <w:rPr>
          <w:noProof/>
        </w:rPr>
        <w:lastRenderedPageBreak/>
        <w:drawing>
          <wp:inline distT="0" distB="0" distL="0" distR="0" wp14:anchorId="6E45DEE6" wp14:editId="655EEB5D">
            <wp:extent cx="6479540" cy="5750560"/>
            <wp:effectExtent l="0" t="0" r="0" b="2540"/>
            <wp:docPr id="126" name="Imagem 1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4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5750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6F3CE4" w14:textId="05783E6F" w:rsidR="00326E7D" w:rsidRDefault="00326E7D" w:rsidP="00326E7D"/>
    <w:p w14:paraId="70FFCE29" w14:textId="2094F0AF" w:rsidR="00326E7D" w:rsidRDefault="00326E7D" w:rsidP="00326E7D"/>
    <w:p w14:paraId="0CE231BC" w14:textId="59476CD1" w:rsidR="00326E7D" w:rsidRDefault="00326E7D" w:rsidP="00326E7D"/>
    <w:p w14:paraId="24267328" w14:textId="37DA0153" w:rsidR="00326E7D" w:rsidRDefault="00326E7D" w:rsidP="00326E7D"/>
    <w:p w14:paraId="4171A1AC" w14:textId="090BB02B" w:rsidR="00326E7D" w:rsidRDefault="00326E7D" w:rsidP="00326E7D"/>
    <w:p w14:paraId="20721ADE" w14:textId="26724CB4" w:rsidR="00326E7D" w:rsidRDefault="00326E7D" w:rsidP="00326E7D"/>
    <w:p w14:paraId="09F55E99" w14:textId="5C51F2BD" w:rsidR="00326E7D" w:rsidRDefault="00326E7D" w:rsidP="00326E7D"/>
    <w:p w14:paraId="4EDA16F3" w14:textId="614D8D51" w:rsidR="00326E7D" w:rsidRDefault="00326E7D" w:rsidP="00326E7D"/>
    <w:p w14:paraId="77333969" w14:textId="21239373" w:rsidR="00326E7D" w:rsidRDefault="00326E7D" w:rsidP="00326E7D"/>
    <w:p w14:paraId="6CDC64B6" w14:textId="39FC09E0" w:rsidR="00326E7D" w:rsidRDefault="00326E7D" w:rsidP="00326E7D"/>
    <w:p w14:paraId="1513A8E0" w14:textId="2F58F0CE" w:rsidR="00326E7D" w:rsidRDefault="00326E7D" w:rsidP="00326E7D"/>
    <w:p w14:paraId="021ADA71" w14:textId="566E7F75" w:rsidR="00326E7D" w:rsidRDefault="00326E7D" w:rsidP="00326E7D"/>
    <w:p w14:paraId="681C7F32" w14:textId="1FFEE5B2" w:rsidR="00326E7D" w:rsidRDefault="00326E7D" w:rsidP="00326E7D"/>
    <w:p w14:paraId="10BE974A" w14:textId="6A67E201" w:rsidR="00326E7D" w:rsidRDefault="00326E7D" w:rsidP="00326E7D"/>
    <w:p w14:paraId="2E56254B" w14:textId="734EBC9F" w:rsidR="00326E7D" w:rsidRDefault="00326E7D" w:rsidP="00326E7D"/>
    <w:p w14:paraId="2EA721C4" w14:textId="7A6CC22E" w:rsidR="00326E7D" w:rsidRDefault="00326E7D" w:rsidP="00326E7D"/>
    <w:p w14:paraId="39624969" w14:textId="4F8FFBFA" w:rsidR="00326E7D" w:rsidRDefault="00326E7D" w:rsidP="00326E7D"/>
    <w:p w14:paraId="61C27ED5" w14:textId="22351425" w:rsidR="00326E7D" w:rsidRDefault="00326E7D" w:rsidP="00326E7D"/>
    <w:p w14:paraId="69529858" w14:textId="77777777" w:rsidR="00326E7D" w:rsidRPr="00326E7D" w:rsidRDefault="00326E7D" w:rsidP="00326E7D"/>
    <w:p w14:paraId="61EF3686" w14:textId="32B94FD2" w:rsidR="00F927FB" w:rsidRDefault="00F927FB" w:rsidP="00F927FB">
      <w:pPr>
        <w:pStyle w:val="Ttulo1"/>
        <w:rPr>
          <w:b/>
          <w:bCs/>
        </w:rPr>
      </w:pPr>
      <w:bookmarkStart w:id="22" w:name="_Toc70922676"/>
      <w:r w:rsidRPr="002901B3">
        <w:rPr>
          <w:b/>
          <w:bCs/>
        </w:rPr>
        <w:lastRenderedPageBreak/>
        <w:t xml:space="preserve">GEOGRAFIA </w:t>
      </w:r>
      <w:r>
        <w:rPr>
          <w:b/>
          <w:bCs/>
        </w:rPr>
        <w:t>5</w:t>
      </w:r>
      <w:r w:rsidRPr="002901B3">
        <w:rPr>
          <w:b/>
          <w:bCs/>
        </w:rPr>
        <w:t>ª SEMANA</w:t>
      </w:r>
      <w:bookmarkEnd w:id="22"/>
    </w:p>
    <w:p w14:paraId="0A38056E" w14:textId="053AE193" w:rsidR="00326E7D" w:rsidRDefault="00326E7D" w:rsidP="00326E7D">
      <w:r>
        <w:rPr>
          <w:noProof/>
        </w:rPr>
        <w:drawing>
          <wp:inline distT="0" distB="0" distL="0" distR="0" wp14:anchorId="13F67915" wp14:editId="15E820B1">
            <wp:extent cx="6479540" cy="5072380"/>
            <wp:effectExtent l="0" t="0" r="0" b="0"/>
            <wp:docPr id="127" name="Imagem 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5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5072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EC6B84" w14:textId="381D0236" w:rsidR="00326E7D" w:rsidRDefault="00326E7D" w:rsidP="00326E7D">
      <w:r>
        <w:rPr>
          <w:noProof/>
        </w:rPr>
        <w:drawing>
          <wp:inline distT="0" distB="0" distL="0" distR="0" wp14:anchorId="2CF375DE" wp14:editId="239577AE">
            <wp:extent cx="6479540" cy="4124325"/>
            <wp:effectExtent l="0" t="0" r="0" b="9525"/>
            <wp:docPr id="128" name="Imagem 1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6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12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EAADB4" w14:textId="60257109" w:rsidR="00326E7D" w:rsidRDefault="00A403FC" w:rsidP="00A403FC">
      <w:pPr>
        <w:jc w:val="center"/>
      </w:pPr>
      <w:r>
        <w:rPr>
          <w:noProof/>
        </w:rPr>
        <w:lastRenderedPageBreak/>
        <w:drawing>
          <wp:inline distT="0" distB="0" distL="0" distR="0" wp14:anchorId="176E59E3" wp14:editId="34725E2F">
            <wp:extent cx="6479540" cy="657225"/>
            <wp:effectExtent l="0" t="0" r="0" b="9525"/>
            <wp:docPr id="131" name="Imagem 1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7"/>
                    <a:srcRect b="81877"/>
                    <a:stretch/>
                  </pic:blipFill>
                  <pic:spPr bwMode="auto">
                    <a:xfrm>
                      <a:off x="0" y="0"/>
                      <a:ext cx="6479540" cy="6572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326E7D">
        <w:rPr>
          <w:noProof/>
        </w:rPr>
        <w:drawing>
          <wp:inline distT="0" distB="0" distL="0" distR="0" wp14:anchorId="34C7C702" wp14:editId="5045273C">
            <wp:extent cx="5257800" cy="2424854"/>
            <wp:effectExtent l="0" t="0" r="0" b="0"/>
            <wp:docPr id="129" name="Imagem 1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7"/>
                    <a:srcRect t="17598"/>
                    <a:stretch/>
                  </pic:blipFill>
                  <pic:spPr bwMode="auto">
                    <a:xfrm>
                      <a:off x="0" y="0"/>
                      <a:ext cx="5266397" cy="242881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932D6ED" w14:textId="0FABC6B5" w:rsidR="00A403FC" w:rsidRDefault="00A403FC" w:rsidP="00326E7D">
      <w:r>
        <w:rPr>
          <w:noProof/>
        </w:rPr>
        <w:drawing>
          <wp:inline distT="0" distB="0" distL="0" distR="0" wp14:anchorId="6018D796" wp14:editId="1415495A">
            <wp:extent cx="6479540" cy="2009775"/>
            <wp:effectExtent l="0" t="0" r="0" b="9525"/>
            <wp:docPr id="130" name="Imagem 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8"/>
                    <a:srcRect b="36484"/>
                    <a:stretch/>
                  </pic:blipFill>
                  <pic:spPr bwMode="auto">
                    <a:xfrm>
                      <a:off x="0" y="0"/>
                      <a:ext cx="6479540" cy="20097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BF2CC65" w14:textId="6BECC7F6" w:rsidR="002E79D2" w:rsidRDefault="002E79D2" w:rsidP="00326E7D"/>
    <w:p w14:paraId="75C026D8" w14:textId="319D930D" w:rsidR="002E79D2" w:rsidRDefault="002E79D2" w:rsidP="00326E7D">
      <w:r>
        <w:rPr>
          <w:noProof/>
        </w:rPr>
        <w:drawing>
          <wp:inline distT="0" distB="0" distL="0" distR="0" wp14:anchorId="051F21F5" wp14:editId="041E8B65">
            <wp:extent cx="6479540" cy="4143375"/>
            <wp:effectExtent l="0" t="0" r="0" b="9525"/>
            <wp:docPr id="133" name="Imagem 1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9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14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68AC8F" w14:textId="22D65E03" w:rsidR="002E79D2" w:rsidRDefault="002E79D2" w:rsidP="00326E7D"/>
    <w:p w14:paraId="14E15509" w14:textId="29ADC9B1" w:rsidR="002E79D2" w:rsidRDefault="002E79D2" w:rsidP="00326E7D">
      <w:r>
        <w:rPr>
          <w:noProof/>
        </w:rPr>
        <w:lastRenderedPageBreak/>
        <w:drawing>
          <wp:inline distT="0" distB="0" distL="0" distR="0" wp14:anchorId="5626C4D9" wp14:editId="0276FBFD">
            <wp:extent cx="6479540" cy="2594610"/>
            <wp:effectExtent l="0" t="0" r="0" b="0"/>
            <wp:docPr id="134" name="Imagem 1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0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2594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1F484C" w14:textId="12358905" w:rsidR="002E79D2" w:rsidRDefault="002E79D2" w:rsidP="00326E7D">
      <w:r>
        <w:rPr>
          <w:noProof/>
        </w:rPr>
        <w:drawing>
          <wp:inline distT="0" distB="0" distL="0" distR="0" wp14:anchorId="0C5C10B9" wp14:editId="25CF0668">
            <wp:extent cx="6479540" cy="528955"/>
            <wp:effectExtent l="0" t="0" r="0" b="4445"/>
            <wp:docPr id="135" name="Imagem 1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1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528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D63200" w14:textId="53FAA5CD" w:rsidR="002E79D2" w:rsidRDefault="002E79D2" w:rsidP="00326E7D"/>
    <w:p w14:paraId="51B79C30" w14:textId="0F414F7C" w:rsidR="002E79D2" w:rsidRDefault="002E79D2" w:rsidP="00326E7D"/>
    <w:p w14:paraId="57930184" w14:textId="7FD7E56F" w:rsidR="002E79D2" w:rsidRDefault="002E79D2" w:rsidP="00326E7D"/>
    <w:p w14:paraId="1889DE9E" w14:textId="00C99D4A" w:rsidR="002E79D2" w:rsidRDefault="002E79D2" w:rsidP="00326E7D"/>
    <w:p w14:paraId="51A3E378" w14:textId="37236435" w:rsidR="002E79D2" w:rsidRDefault="002E79D2" w:rsidP="00326E7D"/>
    <w:p w14:paraId="63C80A69" w14:textId="53E21F1B" w:rsidR="002E79D2" w:rsidRDefault="002E79D2" w:rsidP="00326E7D"/>
    <w:p w14:paraId="24D02773" w14:textId="420CB399" w:rsidR="002E79D2" w:rsidRDefault="002E79D2" w:rsidP="00326E7D"/>
    <w:p w14:paraId="7C52D250" w14:textId="5399ADFE" w:rsidR="002E79D2" w:rsidRDefault="002E79D2" w:rsidP="00326E7D"/>
    <w:p w14:paraId="49B4DBD7" w14:textId="6C6A1614" w:rsidR="002E79D2" w:rsidRDefault="002E79D2" w:rsidP="00326E7D"/>
    <w:p w14:paraId="3CDDE44B" w14:textId="188E14B5" w:rsidR="002E79D2" w:rsidRDefault="002E79D2" w:rsidP="00326E7D"/>
    <w:p w14:paraId="1DBD29E4" w14:textId="43DFCA64" w:rsidR="002E79D2" w:rsidRDefault="002E79D2" w:rsidP="00326E7D"/>
    <w:p w14:paraId="7B643D7C" w14:textId="44A20AB5" w:rsidR="002E79D2" w:rsidRDefault="002E79D2" w:rsidP="00326E7D"/>
    <w:p w14:paraId="17819BE5" w14:textId="78BD4660" w:rsidR="002E79D2" w:rsidRDefault="002E79D2" w:rsidP="00326E7D"/>
    <w:p w14:paraId="1041DB45" w14:textId="051AF676" w:rsidR="002E79D2" w:rsidRDefault="002E79D2" w:rsidP="00326E7D"/>
    <w:p w14:paraId="766DC669" w14:textId="1846FDB1" w:rsidR="002E79D2" w:rsidRDefault="002E79D2" w:rsidP="00326E7D"/>
    <w:p w14:paraId="767F2D43" w14:textId="459AFD9E" w:rsidR="002E79D2" w:rsidRDefault="002E79D2" w:rsidP="00326E7D"/>
    <w:p w14:paraId="66005F9A" w14:textId="327DB795" w:rsidR="002E79D2" w:rsidRDefault="002E79D2" w:rsidP="00326E7D">
      <w:r>
        <w:tab/>
      </w:r>
    </w:p>
    <w:p w14:paraId="1BF8A440" w14:textId="2CC1EBEA" w:rsidR="002E79D2" w:rsidRDefault="002E79D2" w:rsidP="00326E7D"/>
    <w:p w14:paraId="2684407C" w14:textId="5E0C0B7E" w:rsidR="002E79D2" w:rsidRDefault="002E79D2" w:rsidP="00326E7D"/>
    <w:p w14:paraId="0F21BEBD" w14:textId="5C6CC3D1" w:rsidR="002E79D2" w:rsidRDefault="002E79D2" w:rsidP="00326E7D"/>
    <w:p w14:paraId="53A1192B" w14:textId="1429160F" w:rsidR="002E79D2" w:rsidRDefault="002E79D2" w:rsidP="00326E7D"/>
    <w:p w14:paraId="073FF80C" w14:textId="574EDB7E" w:rsidR="002E79D2" w:rsidRDefault="002E79D2" w:rsidP="00326E7D"/>
    <w:p w14:paraId="0747473F" w14:textId="73D93F8A" w:rsidR="002E79D2" w:rsidRDefault="002E79D2" w:rsidP="00326E7D"/>
    <w:p w14:paraId="70678844" w14:textId="111E0D66" w:rsidR="002E79D2" w:rsidRDefault="002E79D2" w:rsidP="00326E7D"/>
    <w:p w14:paraId="48F4CE8E" w14:textId="3D6FAB0E" w:rsidR="002E79D2" w:rsidRDefault="002E79D2" w:rsidP="00326E7D"/>
    <w:p w14:paraId="000217D9" w14:textId="5B1C8B2F" w:rsidR="002E79D2" w:rsidRDefault="002E79D2" w:rsidP="00326E7D"/>
    <w:p w14:paraId="71146A48" w14:textId="63D98046" w:rsidR="002E79D2" w:rsidRDefault="002E79D2" w:rsidP="00326E7D"/>
    <w:p w14:paraId="2A1AF2FE" w14:textId="0F0C42FA" w:rsidR="002E79D2" w:rsidRDefault="002E79D2" w:rsidP="00326E7D"/>
    <w:p w14:paraId="6472178E" w14:textId="42BA0E9D" w:rsidR="002E79D2" w:rsidRDefault="002E79D2" w:rsidP="00326E7D"/>
    <w:p w14:paraId="76CF8003" w14:textId="4A17C6B6" w:rsidR="002E79D2" w:rsidRDefault="002E79D2" w:rsidP="00326E7D"/>
    <w:p w14:paraId="0D2F1E98" w14:textId="341C7667" w:rsidR="002E79D2" w:rsidRDefault="002E79D2" w:rsidP="00326E7D"/>
    <w:p w14:paraId="42F70AA2" w14:textId="4332E26F" w:rsidR="002E79D2" w:rsidRDefault="002E79D2" w:rsidP="00326E7D"/>
    <w:p w14:paraId="12258AA1" w14:textId="4EEFBB32" w:rsidR="002E79D2" w:rsidRDefault="002E79D2" w:rsidP="00326E7D"/>
    <w:p w14:paraId="5DED3E29" w14:textId="77777777" w:rsidR="002E79D2" w:rsidRPr="00326E7D" w:rsidRDefault="002E79D2" w:rsidP="00326E7D"/>
    <w:p w14:paraId="310B8B8C" w14:textId="77777777" w:rsidR="00F927FB" w:rsidRPr="002901B3" w:rsidRDefault="00F927FB" w:rsidP="00F927FB">
      <w:pPr>
        <w:pStyle w:val="Ttulo1"/>
        <w:rPr>
          <w:b/>
          <w:bCs/>
        </w:rPr>
      </w:pPr>
      <w:bookmarkStart w:id="23" w:name="_Toc70922677"/>
      <w:r w:rsidRPr="002901B3">
        <w:rPr>
          <w:b/>
          <w:bCs/>
        </w:rPr>
        <w:lastRenderedPageBreak/>
        <w:t xml:space="preserve">GEOGRAFIA </w:t>
      </w:r>
      <w:r>
        <w:rPr>
          <w:b/>
          <w:bCs/>
        </w:rPr>
        <w:t>6</w:t>
      </w:r>
      <w:r w:rsidRPr="002901B3">
        <w:rPr>
          <w:b/>
          <w:bCs/>
        </w:rPr>
        <w:t>ª SEMANA</w:t>
      </w:r>
      <w:bookmarkEnd w:id="23"/>
    </w:p>
    <w:p w14:paraId="22F53DAC" w14:textId="1B5BDE4C" w:rsidR="00F927FB" w:rsidRDefault="002E79D2" w:rsidP="00F927FB">
      <w:r>
        <w:rPr>
          <w:noProof/>
        </w:rPr>
        <w:drawing>
          <wp:inline distT="0" distB="0" distL="0" distR="0" wp14:anchorId="3498B0C8" wp14:editId="786A26B5">
            <wp:extent cx="6479540" cy="2937510"/>
            <wp:effectExtent l="0" t="0" r="0" b="0"/>
            <wp:docPr id="136" name="Imagem 1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2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2937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6BDCDB" w14:textId="5E35B345" w:rsidR="002E79D2" w:rsidRDefault="002E79D2" w:rsidP="00F927FB">
      <w:r>
        <w:rPr>
          <w:noProof/>
        </w:rPr>
        <w:drawing>
          <wp:inline distT="0" distB="0" distL="0" distR="0" wp14:anchorId="56A54452" wp14:editId="7075471A">
            <wp:extent cx="6479540" cy="5177790"/>
            <wp:effectExtent l="0" t="0" r="0" b="3810"/>
            <wp:docPr id="137" name="Imagem 1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3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517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2B3D99" w14:textId="7FFBBE1C" w:rsidR="002E79D2" w:rsidRDefault="002E79D2" w:rsidP="00F927FB">
      <w:r>
        <w:rPr>
          <w:noProof/>
        </w:rPr>
        <w:drawing>
          <wp:inline distT="0" distB="0" distL="0" distR="0" wp14:anchorId="1E4DE327" wp14:editId="5C8BF325">
            <wp:extent cx="6479540" cy="1008380"/>
            <wp:effectExtent l="0" t="0" r="0" b="1270"/>
            <wp:docPr id="138" name="Imagem 1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4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1008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B9390C" w14:textId="4A27F149" w:rsidR="002E79D2" w:rsidRDefault="002E79D2" w:rsidP="00F927FB"/>
    <w:p w14:paraId="79605050" w14:textId="517DED8D" w:rsidR="002E79D2" w:rsidRDefault="002E79D2" w:rsidP="00F927FB">
      <w:r>
        <w:rPr>
          <w:noProof/>
        </w:rPr>
        <w:lastRenderedPageBreak/>
        <w:drawing>
          <wp:inline distT="0" distB="0" distL="0" distR="0" wp14:anchorId="5D1BE504" wp14:editId="71B540A5">
            <wp:extent cx="6479540" cy="2700655"/>
            <wp:effectExtent l="0" t="0" r="0" b="4445"/>
            <wp:docPr id="139" name="Imagem 1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5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2700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0F16E8" w14:textId="5A9617C8" w:rsidR="002E79D2" w:rsidRDefault="002E79D2" w:rsidP="00F927FB"/>
    <w:p w14:paraId="4B1B3643" w14:textId="20A9F7E6" w:rsidR="002E79D2" w:rsidRDefault="002E79D2" w:rsidP="00F927FB">
      <w:r>
        <w:rPr>
          <w:noProof/>
        </w:rPr>
        <w:drawing>
          <wp:inline distT="0" distB="0" distL="0" distR="0" wp14:anchorId="659400F4" wp14:editId="0CAB3F59">
            <wp:extent cx="6479540" cy="4034790"/>
            <wp:effectExtent l="0" t="0" r="0" b="3810"/>
            <wp:docPr id="140" name="Imagem 1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6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034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97FFBB" w14:textId="4393305E" w:rsidR="002E79D2" w:rsidRDefault="002E79D2" w:rsidP="00F927FB">
      <w:r>
        <w:rPr>
          <w:noProof/>
        </w:rPr>
        <w:drawing>
          <wp:inline distT="0" distB="0" distL="0" distR="0" wp14:anchorId="6C94FFEE" wp14:editId="4C967855">
            <wp:extent cx="6479540" cy="2624455"/>
            <wp:effectExtent l="0" t="0" r="0" b="4445"/>
            <wp:docPr id="141" name="Imagem 1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7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2624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B357AD" w14:textId="6801CA8C" w:rsidR="002E79D2" w:rsidRDefault="00463808" w:rsidP="00F927FB">
      <w:r>
        <w:rPr>
          <w:noProof/>
        </w:rPr>
        <w:lastRenderedPageBreak/>
        <w:drawing>
          <wp:inline distT="0" distB="0" distL="0" distR="0" wp14:anchorId="390B567E" wp14:editId="70116FFA">
            <wp:extent cx="6479540" cy="1464945"/>
            <wp:effectExtent l="0" t="0" r="0" b="1905"/>
            <wp:docPr id="142" name="Imagem 1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8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1464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C43919" w14:textId="4AD12B96" w:rsidR="00463808" w:rsidRDefault="00463808" w:rsidP="00F927FB"/>
    <w:p w14:paraId="5581E7A5" w14:textId="4ED08110" w:rsidR="00463808" w:rsidRDefault="00463808" w:rsidP="00F927FB"/>
    <w:p w14:paraId="2FF41ADB" w14:textId="1ED1BDFF" w:rsidR="00463808" w:rsidRDefault="00463808" w:rsidP="00F927FB"/>
    <w:p w14:paraId="6F72B32E" w14:textId="6549B641" w:rsidR="00463808" w:rsidRDefault="00463808" w:rsidP="00F927FB"/>
    <w:p w14:paraId="57E1BE71" w14:textId="6DB9FF32" w:rsidR="00463808" w:rsidRDefault="00463808" w:rsidP="00F927FB"/>
    <w:p w14:paraId="138012AF" w14:textId="22125496" w:rsidR="00463808" w:rsidRDefault="00463808" w:rsidP="00F927FB"/>
    <w:p w14:paraId="3443CA52" w14:textId="3DD34758" w:rsidR="00463808" w:rsidRDefault="00463808" w:rsidP="00F927FB"/>
    <w:p w14:paraId="6D64CD2A" w14:textId="099C26F7" w:rsidR="00463808" w:rsidRDefault="00463808" w:rsidP="00F927FB"/>
    <w:p w14:paraId="468F850E" w14:textId="17229D3C" w:rsidR="00463808" w:rsidRDefault="00463808" w:rsidP="00F927FB"/>
    <w:p w14:paraId="25F6B33B" w14:textId="6F321BE8" w:rsidR="00463808" w:rsidRDefault="00463808" w:rsidP="00F927FB"/>
    <w:p w14:paraId="70657728" w14:textId="5230DA36" w:rsidR="00463808" w:rsidRDefault="00463808" w:rsidP="00F927FB"/>
    <w:p w14:paraId="3730336B" w14:textId="79BF1012" w:rsidR="00463808" w:rsidRDefault="00463808" w:rsidP="00F927FB"/>
    <w:p w14:paraId="31D885D1" w14:textId="275F11A0" w:rsidR="00463808" w:rsidRDefault="00463808" w:rsidP="00F927FB"/>
    <w:p w14:paraId="0533FBF3" w14:textId="138E3AD8" w:rsidR="00463808" w:rsidRDefault="00463808" w:rsidP="00F927FB"/>
    <w:p w14:paraId="52741BB4" w14:textId="3C328906" w:rsidR="00463808" w:rsidRDefault="00463808" w:rsidP="00F927FB"/>
    <w:p w14:paraId="79BF7AD3" w14:textId="7570E0DC" w:rsidR="00463808" w:rsidRDefault="00463808" w:rsidP="00F927FB"/>
    <w:p w14:paraId="066F5462" w14:textId="5EF1B3FA" w:rsidR="00463808" w:rsidRDefault="00463808" w:rsidP="00F927FB"/>
    <w:p w14:paraId="799260A6" w14:textId="429B520D" w:rsidR="00463808" w:rsidRDefault="00463808" w:rsidP="00F927FB"/>
    <w:p w14:paraId="5BA7869A" w14:textId="2844F13A" w:rsidR="00463808" w:rsidRDefault="00463808" w:rsidP="00F927FB"/>
    <w:p w14:paraId="77E6F8BC" w14:textId="7D6D269D" w:rsidR="00463808" w:rsidRDefault="00463808" w:rsidP="00F927FB"/>
    <w:p w14:paraId="5F6F4D12" w14:textId="40473B79" w:rsidR="00463808" w:rsidRDefault="00463808" w:rsidP="00F927FB"/>
    <w:p w14:paraId="07C15DB0" w14:textId="6D5CDE19" w:rsidR="00463808" w:rsidRDefault="00463808" w:rsidP="00F927FB"/>
    <w:p w14:paraId="1EC159AD" w14:textId="456761C2" w:rsidR="00463808" w:rsidRDefault="00463808" w:rsidP="00F927FB"/>
    <w:p w14:paraId="2A1E3767" w14:textId="7ED9384C" w:rsidR="00463808" w:rsidRDefault="00463808" w:rsidP="00F927FB"/>
    <w:p w14:paraId="6E51CA32" w14:textId="4C75D75B" w:rsidR="00463808" w:rsidRDefault="00463808" w:rsidP="00F927FB"/>
    <w:p w14:paraId="5FD39473" w14:textId="66D679C3" w:rsidR="00463808" w:rsidRDefault="00463808" w:rsidP="00F927FB"/>
    <w:p w14:paraId="4D0A287F" w14:textId="4E5A8ACF" w:rsidR="00463808" w:rsidRDefault="00463808" w:rsidP="00F927FB"/>
    <w:p w14:paraId="028C1160" w14:textId="65F37400" w:rsidR="00463808" w:rsidRDefault="00463808" w:rsidP="00F927FB"/>
    <w:p w14:paraId="47B60C9A" w14:textId="40F9E0BF" w:rsidR="00463808" w:rsidRDefault="00463808" w:rsidP="00F927FB"/>
    <w:p w14:paraId="4D2FC7FE" w14:textId="060FBB1A" w:rsidR="00463808" w:rsidRDefault="00463808" w:rsidP="00F927FB"/>
    <w:p w14:paraId="24897E2F" w14:textId="69D088D9" w:rsidR="00463808" w:rsidRDefault="00463808" w:rsidP="00F927FB"/>
    <w:p w14:paraId="001EDC68" w14:textId="6E346625" w:rsidR="00463808" w:rsidRDefault="00463808" w:rsidP="00F927FB"/>
    <w:p w14:paraId="6B3F954C" w14:textId="2C7241D4" w:rsidR="00463808" w:rsidRDefault="00463808" w:rsidP="00F927FB"/>
    <w:p w14:paraId="36541B90" w14:textId="409B777C" w:rsidR="00463808" w:rsidRDefault="00463808" w:rsidP="00F927FB"/>
    <w:p w14:paraId="2743B188" w14:textId="71B9D9CA" w:rsidR="00463808" w:rsidRDefault="00463808" w:rsidP="00F927FB"/>
    <w:p w14:paraId="01E50589" w14:textId="0BD6D257" w:rsidR="00463808" w:rsidRDefault="00463808" w:rsidP="00F927FB"/>
    <w:p w14:paraId="4B500F2C" w14:textId="0AC69CEA" w:rsidR="00463808" w:rsidRDefault="00463808" w:rsidP="00F927FB"/>
    <w:p w14:paraId="007E65B3" w14:textId="4BCD3C53" w:rsidR="00463808" w:rsidRDefault="00463808" w:rsidP="00F927FB"/>
    <w:p w14:paraId="1B901EE9" w14:textId="01FF61B2" w:rsidR="00463808" w:rsidRDefault="00463808" w:rsidP="00F927FB"/>
    <w:p w14:paraId="3D53A8FB" w14:textId="1CCB65A4" w:rsidR="00463808" w:rsidRDefault="00463808" w:rsidP="00F927FB"/>
    <w:p w14:paraId="4206FDD3" w14:textId="2B99237D" w:rsidR="00463808" w:rsidRDefault="00463808" w:rsidP="00F927FB"/>
    <w:p w14:paraId="2CF33B8B" w14:textId="43C5DBA2" w:rsidR="00463808" w:rsidRDefault="00463808" w:rsidP="00F927FB"/>
    <w:p w14:paraId="1887B3AA" w14:textId="107971EA" w:rsidR="00463808" w:rsidRDefault="00463808" w:rsidP="00F927FB"/>
    <w:p w14:paraId="1E13C8B8" w14:textId="5BD78B7D" w:rsidR="00463808" w:rsidRPr="00F927FB" w:rsidRDefault="00463808" w:rsidP="00F927FB"/>
    <w:p w14:paraId="354BB1B9" w14:textId="1BC58CCE" w:rsidR="00040625" w:rsidRDefault="00040625" w:rsidP="002901B3">
      <w:pPr>
        <w:pStyle w:val="Ttulo1"/>
        <w:rPr>
          <w:b/>
          <w:bCs/>
        </w:rPr>
      </w:pPr>
      <w:bookmarkStart w:id="24" w:name="_Toc70922678"/>
      <w:r w:rsidRPr="002901B3">
        <w:rPr>
          <w:b/>
          <w:bCs/>
        </w:rPr>
        <w:lastRenderedPageBreak/>
        <w:t>HISTÓRIA 1ª SEMANA</w:t>
      </w:r>
      <w:bookmarkEnd w:id="24"/>
    </w:p>
    <w:p w14:paraId="04B78BC3" w14:textId="23332C55" w:rsidR="00463808" w:rsidRDefault="00463808" w:rsidP="00463808">
      <w:r>
        <w:rPr>
          <w:noProof/>
        </w:rPr>
        <w:drawing>
          <wp:inline distT="0" distB="0" distL="0" distR="0" wp14:anchorId="00D3E422" wp14:editId="0CA67946">
            <wp:extent cx="6479540" cy="2067560"/>
            <wp:effectExtent l="0" t="0" r="0" b="8890"/>
            <wp:docPr id="144" name="Imagem 1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9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2067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3873D8" w14:textId="533EF7A9" w:rsidR="00457AD2" w:rsidRDefault="00457AD2" w:rsidP="00463808">
      <w:r>
        <w:rPr>
          <w:noProof/>
        </w:rPr>
        <w:drawing>
          <wp:inline distT="0" distB="0" distL="0" distR="0" wp14:anchorId="1135A79D" wp14:editId="41C23A2F">
            <wp:extent cx="6479540" cy="6863715"/>
            <wp:effectExtent l="0" t="0" r="0" b="0"/>
            <wp:docPr id="145" name="Imagem 1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0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6863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AFFF63" w14:textId="3D0500B4" w:rsidR="00457AD2" w:rsidRDefault="00457AD2" w:rsidP="00463808"/>
    <w:p w14:paraId="03F8C6A5" w14:textId="029BD1C4" w:rsidR="00457AD2" w:rsidRDefault="00457AD2" w:rsidP="00463808"/>
    <w:p w14:paraId="2ECB08BF" w14:textId="4C9503B8" w:rsidR="00457AD2" w:rsidRDefault="00457AD2" w:rsidP="00463808">
      <w:r>
        <w:rPr>
          <w:noProof/>
        </w:rPr>
        <w:lastRenderedPageBreak/>
        <w:drawing>
          <wp:inline distT="0" distB="0" distL="0" distR="0" wp14:anchorId="34E93CA7" wp14:editId="595FD5AC">
            <wp:extent cx="6479540" cy="1181735"/>
            <wp:effectExtent l="0" t="0" r="0" b="0"/>
            <wp:docPr id="146" name="Imagem 1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1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1181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BC9AB0" w14:textId="62922640" w:rsidR="00457AD2" w:rsidRDefault="00457AD2" w:rsidP="00463808">
      <w:r>
        <w:rPr>
          <w:noProof/>
        </w:rPr>
        <w:drawing>
          <wp:inline distT="0" distB="0" distL="0" distR="0" wp14:anchorId="6B75C482" wp14:editId="236486C0">
            <wp:extent cx="6479540" cy="2446020"/>
            <wp:effectExtent l="0" t="0" r="0" b="0"/>
            <wp:docPr id="147" name="Imagem 1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2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2446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D24F6D" w14:textId="22938078" w:rsidR="00457AD2" w:rsidRDefault="00457AD2" w:rsidP="00463808">
      <w:r>
        <w:rPr>
          <w:noProof/>
        </w:rPr>
        <w:drawing>
          <wp:inline distT="0" distB="0" distL="0" distR="0" wp14:anchorId="0F3D1FF8" wp14:editId="65C71C3F">
            <wp:extent cx="6679565" cy="2209800"/>
            <wp:effectExtent l="0" t="0" r="6985" b="0"/>
            <wp:docPr id="148" name="Imagem 1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3"/>
                    <a:stretch>
                      <a:fillRect/>
                    </a:stretch>
                  </pic:blipFill>
                  <pic:spPr>
                    <a:xfrm>
                      <a:off x="0" y="0"/>
                      <a:ext cx="6679565" cy="2209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B43E6F" w14:textId="5B6B711C" w:rsidR="00457AD2" w:rsidRDefault="00457AD2" w:rsidP="00463808"/>
    <w:p w14:paraId="43DF345C" w14:textId="6A5A6AAB" w:rsidR="00457AD2" w:rsidRDefault="00457AD2" w:rsidP="00463808"/>
    <w:p w14:paraId="29BB00D5" w14:textId="45CEB496" w:rsidR="00457AD2" w:rsidRDefault="00457AD2" w:rsidP="00463808"/>
    <w:p w14:paraId="25F2AB98" w14:textId="6D4EFACA" w:rsidR="00457AD2" w:rsidRDefault="00457AD2" w:rsidP="00463808"/>
    <w:p w14:paraId="09F7FA5E" w14:textId="3B191C58" w:rsidR="00457AD2" w:rsidRDefault="00457AD2" w:rsidP="00463808"/>
    <w:p w14:paraId="4D612074" w14:textId="2CC4B6DB" w:rsidR="00457AD2" w:rsidRDefault="00457AD2" w:rsidP="00463808"/>
    <w:p w14:paraId="11A7C189" w14:textId="3090F54E" w:rsidR="00457AD2" w:rsidRDefault="00457AD2" w:rsidP="00463808"/>
    <w:p w14:paraId="441F6F3A" w14:textId="536C3FD9" w:rsidR="00457AD2" w:rsidRDefault="00457AD2" w:rsidP="00463808"/>
    <w:p w14:paraId="7ADA3CCC" w14:textId="1A2566A7" w:rsidR="00457AD2" w:rsidRDefault="00457AD2" w:rsidP="00463808"/>
    <w:p w14:paraId="27DFDB07" w14:textId="6386FF6B" w:rsidR="00457AD2" w:rsidRDefault="00457AD2" w:rsidP="00463808"/>
    <w:p w14:paraId="4D0198E4" w14:textId="10FD3C11" w:rsidR="00457AD2" w:rsidRDefault="00457AD2" w:rsidP="00463808"/>
    <w:p w14:paraId="5DF610BF" w14:textId="72713815" w:rsidR="00457AD2" w:rsidRDefault="00457AD2" w:rsidP="00463808"/>
    <w:p w14:paraId="7C816660" w14:textId="75D3BCF2" w:rsidR="00457AD2" w:rsidRDefault="00457AD2" w:rsidP="00463808"/>
    <w:p w14:paraId="57047464" w14:textId="748FFB0D" w:rsidR="00457AD2" w:rsidRDefault="00457AD2" w:rsidP="00463808"/>
    <w:p w14:paraId="529F12DD" w14:textId="1DC2E842" w:rsidR="00457AD2" w:rsidRDefault="00457AD2" w:rsidP="00463808"/>
    <w:p w14:paraId="5954E36C" w14:textId="2ED0D39D" w:rsidR="00457AD2" w:rsidRDefault="00457AD2" w:rsidP="00463808"/>
    <w:p w14:paraId="1C52FF09" w14:textId="3A666B0D" w:rsidR="00457AD2" w:rsidRDefault="00457AD2" w:rsidP="00463808"/>
    <w:p w14:paraId="06259709" w14:textId="02F43DEF" w:rsidR="00457AD2" w:rsidRDefault="00457AD2" w:rsidP="00463808"/>
    <w:p w14:paraId="6EF8AC06" w14:textId="0644EAF5" w:rsidR="00457AD2" w:rsidRDefault="00457AD2" w:rsidP="00463808"/>
    <w:p w14:paraId="1CF674B9" w14:textId="77777777" w:rsidR="00457AD2" w:rsidRPr="00463808" w:rsidRDefault="00457AD2" w:rsidP="00463808"/>
    <w:p w14:paraId="33EDCF90" w14:textId="03E8E850" w:rsidR="00040625" w:rsidRDefault="00040625" w:rsidP="002901B3">
      <w:pPr>
        <w:pStyle w:val="Ttulo1"/>
        <w:rPr>
          <w:b/>
          <w:bCs/>
        </w:rPr>
      </w:pPr>
      <w:bookmarkStart w:id="25" w:name="_Toc70922679"/>
      <w:r w:rsidRPr="002901B3">
        <w:rPr>
          <w:b/>
          <w:bCs/>
        </w:rPr>
        <w:lastRenderedPageBreak/>
        <w:t>HISTÓRIA 2ª SEMANA</w:t>
      </w:r>
      <w:bookmarkEnd w:id="25"/>
    </w:p>
    <w:p w14:paraId="1924E6B5" w14:textId="54187230" w:rsidR="00457AD2" w:rsidRDefault="00C406E9" w:rsidP="00457AD2">
      <w:r>
        <w:rPr>
          <w:noProof/>
        </w:rPr>
        <w:drawing>
          <wp:inline distT="0" distB="0" distL="0" distR="0" wp14:anchorId="0FF76990" wp14:editId="031AF513">
            <wp:extent cx="6479540" cy="3630295"/>
            <wp:effectExtent l="0" t="0" r="0" b="8255"/>
            <wp:docPr id="149" name="Imagem 1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4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630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E16CCF" w14:textId="074AC6F4" w:rsidR="00C406E9" w:rsidRDefault="00125AE0" w:rsidP="00457AD2">
      <w:r>
        <w:rPr>
          <w:noProof/>
        </w:rPr>
        <w:drawing>
          <wp:inline distT="0" distB="0" distL="0" distR="0" wp14:anchorId="5ABF405A" wp14:editId="2F803ABA">
            <wp:extent cx="6479540" cy="4437380"/>
            <wp:effectExtent l="0" t="0" r="0" b="1270"/>
            <wp:docPr id="154" name="Imagem 1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5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437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381585" w14:textId="27A841F3" w:rsidR="00C406E9" w:rsidRDefault="00C406E9" w:rsidP="00457AD2"/>
    <w:p w14:paraId="7CF6D473" w14:textId="2441436E" w:rsidR="00125AE0" w:rsidRDefault="00125AE0" w:rsidP="00457AD2"/>
    <w:p w14:paraId="76C48BFA" w14:textId="336A8ADE" w:rsidR="00125AE0" w:rsidRDefault="00125AE0" w:rsidP="00457AD2"/>
    <w:p w14:paraId="195E4150" w14:textId="1EB49846" w:rsidR="00125AE0" w:rsidRDefault="00125AE0" w:rsidP="00457AD2"/>
    <w:p w14:paraId="114280D0" w14:textId="01BE78D1" w:rsidR="00125AE0" w:rsidRDefault="00125AE0" w:rsidP="00457AD2"/>
    <w:p w14:paraId="032DAAD1" w14:textId="6ABD2537" w:rsidR="00125AE0" w:rsidRDefault="00125AE0" w:rsidP="00457AD2"/>
    <w:p w14:paraId="75499BA4" w14:textId="71AB142C" w:rsidR="00125AE0" w:rsidRDefault="00125AE0" w:rsidP="00457AD2"/>
    <w:p w14:paraId="4B31CB8D" w14:textId="0FD4E56B" w:rsidR="00125AE0" w:rsidRDefault="00125AE0" w:rsidP="00457AD2"/>
    <w:p w14:paraId="7571EE2B" w14:textId="39E90988" w:rsidR="00125AE0" w:rsidRDefault="00FD4F4C" w:rsidP="00457AD2">
      <w:r>
        <w:rPr>
          <w:noProof/>
        </w:rPr>
        <w:drawing>
          <wp:inline distT="0" distB="0" distL="0" distR="0" wp14:anchorId="3C30B03A" wp14:editId="5E9FF78F">
            <wp:extent cx="6479540" cy="3839845"/>
            <wp:effectExtent l="0" t="0" r="0" b="8255"/>
            <wp:docPr id="155" name="Imagem 1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6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839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1F856A" w14:textId="40E250C5" w:rsidR="00FD4F4C" w:rsidRDefault="00FD4F4C" w:rsidP="00457AD2">
      <w:r>
        <w:rPr>
          <w:noProof/>
        </w:rPr>
        <w:drawing>
          <wp:inline distT="0" distB="0" distL="0" distR="0" wp14:anchorId="15655B2A" wp14:editId="36A3B1A1">
            <wp:extent cx="6479540" cy="1054735"/>
            <wp:effectExtent l="0" t="0" r="0" b="0"/>
            <wp:docPr id="156" name="Imagem 1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7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1054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4162E4" w14:textId="0CAC5BBA" w:rsidR="00FD4F4C" w:rsidRDefault="00FD4F4C" w:rsidP="00457AD2"/>
    <w:p w14:paraId="4B47A6B1" w14:textId="16D2B004" w:rsidR="00FD4F4C" w:rsidRDefault="00FD4F4C" w:rsidP="00457AD2"/>
    <w:p w14:paraId="2BB74985" w14:textId="318C3268" w:rsidR="00FD4F4C" w:rsidRDefault="00FD4F4C" w:rsidP="00457AD2"/>
    <w:p w14:paraId="6A76975F" w14:textId="6299FE50" w:rsidR="00FD4F4C" w:rsidRDefault="00FD4F4C" w:rsidP="00457AD2"/>
    <w:p w14:paraId="48BE24FE" w14:textId="419E0D9F" w:rsidR="00FD4F4C" w:rsidRDefault="00FD4F4C" w:rsidP="00457AD2"/>
    <w:p w14:paraId="677D756F" w14:textId="530F1A03" w:rsidR="00FD4F4C" w:rsidRDefault="00FD4F4C" w:rsidP="00457AD2"/>
    <w:p w14:paraId="0565B425" w14:textId="070382EF" w:rsidR="00FD4F4C" w:rsidRDefault="00FD4F4C" w:rsidP="00457AD2">
      <w:r>
        <w:rPr>
          <w:noProof/>
        </w:rPr>
        <w:drawing>
          <wp:inline distT="0" distB="0" distL="0" distR="0" wp14:anchorId="7340DA6D" wp14:editId="4018806C">
            <wp:extent cx="6479540" cy="346710"/>
            <wp:effectExtent l="0" t="0" r="0" b="0"/>
            <wp:docPr id="157" name="Imagem 1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8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46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A58E4F" w14:textId="545AE257" w:rsidR="00125AE0" w:rsidRDefault="00FD4F4C" w:rsidP="00FD4F4C">
      <w:pPr>
        <w:jc w:val="center"/>
      </w:pPr>
      <w:r>
        <w:rPr>
          <w:noProof/>
        </w:rPr>
        <w:drawing>
          <wp:inline distT="0" distB="0" distL="0" distR="0" wp14:anchorId="2701188B" wp14:editId="13D7AED5">
            <wp:extent cx="5429250" cy="3056890"/>
            <wp:effectExtent l="0" t="0" r="0" b="0"/>
            <wp:docPr id="158" name="Imagem 1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9"/>
                    <a:stretch>
                      <a:fillRect/>
                    </a:stretch>
                  </pic:blipFill>
                  <pic:spPr>
                    <a:xfrm>
                      <a:off x="0" y="0"/>
                      <a:ext cx="5429250" cy="3056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409A7C" w14:textId="3DAA0FF4" w:rsidR="00040625" w:rsidRDefault="00040625" w:rsidP="002901B3">
      <w:pPr>
        <w:pStyle w:val="Ttulo1"/>
        <w:rPr>
          <w:b/>
          <w:bCs/>
        </w:rPr>
      </w:pPr>
      <w:bookmarkStart w:id="26" w:name="_Toc70922680"/>
      <w:r w:rsidRPr="002901B3">
        <w:rPr>
          <w:b/>
          <w:bCs/>
        </w:rPr>
        <w:lastRenderedPageBreak/>
        <w:t>HISTÓRIA 3ª SEMANA</w:t>
      </w:r>
      <w:bookmarkEnd w:id="26"/>
    </w:p>
    <w:p w14:paraId="4032D025" w14:textId="18D88A26" w:rsidR="00FD4F4C" w:rsidRDefault="00FD4F4C" w:rsidP="00FD4F4C">
      <w:r>
        <w:rPr>
          <w:noProof/>
        </w:rPr>
        <w:drawing>
          <wp:inline distT="0" distB="0" distL="0" distR="0" wp14:anchorId="2F90A98D" wp14:editId="5F087B8F">
            <wp:extent cx="6479540" cy="3395980"/>
            <wp:effectExtent l="0" t="0" r="0" b="0"/>
            <wp:docPr id="159" name="Imagem 1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0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395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38857B" w14:textId="07BAD80D" w:rsidR="00FD4F4C" w:rsidRDefault="00FD4F4C" w:rsidP="00FD4F4C">
      <w:r>
        <w:rPr>
          <w:noProof/>
        </w:rPr>
        <w:drawing>
          <wp:inline distT="0" distB="0" distL="0" distR="0" wp14:anchorId="18CE3E41" wp14:editId="0F581536">
            <wp:extent cx="6479540" cy="3886200"/>
            <wp:effectExtent l="0" t="0" r="0" b="0"/>
            <wp:docPr id="160" name="Imagem 1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1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88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FF1D27" w14:textId="5CBB9BDA" w:rsidR="00FD4F4C" w:rsidRDefault="00FD4F4C" w:rsidP="00FD4F4C">
      <w:r>
        <w:rPr>
          <w:noProof/>
        </w:rPr>
        <w:drawing>
          <wp:inline distT="0" distB="0" distL="0" distR="0" wp14:anchorId="1901C9AC" wp14:editId="35BE331C">
            <wp:extent cx="6479540" cy="254000"/>
            <wp:effectExtent l="0" t="0" r="0" b="0"/>
            <wp:docPr id="161" name="Imagem 1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2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25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56DC81" w14:textId="052619BF" w:rsidR="00FD4F4C" w:rsidRDefault="00FD4F4C" w:rsidP="00FD4F4C"/>
    <w:p w14:paraId="21B665C4" w14:textId="1AB02551" w:rsidR="00FD4F4C" w:rsidRDefault="00FD4F4C" w:rsidP="00FD4F4C"/>
    <w:p w14:paraId="729456A9" w14:textId="0C60B2EE" w:rsidR="00FD4F4C" w:rsidRDefault="00FD4F4C" w:rsidP="00FD4F4C"/>
    <w:p w14:paraId="74BD18DE" w14:textId="0040B11E" w:rsidR="00FD4F4C" w:rsidRDefault="00FD4F4C" w:rsidP="00FD4F4C"/>
    <w:p w14:paraId="4CD77B07" w14:textId="4132839F" w:rsidR="00FD4F4C" w:rsidRDefault="00FD4F4C" w:rsidP="00FD4F4C"/>
    <w:p w14:paraId="49F04C26" w14:textId="77777777" w:rsidR="00FD4F4C" w:rsidRDefault="00FD4F4C" w:rsidP="00FD4F4C"/>
    <w:p w14:paraId="065288A1" w14:textId="6B203053" w:rsidR="00FD4F4C" w:rsidRDefault="00FD4F4C" w:rsidP="00FD4F4C">
      <w:r>
        <w:rPr>
          <w:noProof/>
        </w:rPr>
        <w:drawing>
          <wp:inline distT="0" distB="0" distL="0" distR="0" wp14:anchorId="1C6526EC" wp14:editId="6EDB38D5">
            <wp:extent cx="6479540" cy="616585"/>
            <wp:effectExtent l="0" t="0" r="0" b="0"/>
            <wp:docPr id="162" name="Imagem 1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3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616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EABE30" w14:textId="344B5ADF" w:rsidR="00FD4F4C" w:rsidRDefault="00016D6C" w:rsidP="00FD4F4C">
      <w:r>
        <w:rPr>
          <w:noProof/>
        </w:rPr>
        <w:lastRenderedPageBreak/>
        <w:drawing>
          <wp:inline distT="0" distB="0" distL="0" distR="0" wp14:anchorId="1C234492" wp14:editId="64A8A192">
            <wp:extent cx="6479540" cy="7720965"/>
            <wp:effectExtent l="0" t="0" r="0" b="0"/>
            <wp:docPr id="163" name="Imagem 1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4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7720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E9E804" w14:textId="2D76B47A" w:rsidR="00016D6C" w:rsidRDefault="00016D6C" w:rsidP="00FD4F4C"/>
    <w:p w14:paraId="3DF669B0" w14:textId="3F51D55A" w:rsidR="00016D6C" w:rsidRDefault="00016D6C" w:rsidP="00FD4F4C"/>
    <w:p w14:paraId="4172A4F4" w14:textId="3CCB26FE" w:rsidR="00016D6C" w:rsidRDefault="00016D6C" w:rsidP="00FD4F4C"/>
    <w:p w14:paraId="58A3A109" w14:textId="0DD034AC" w:rsidR="00016D6C" w:rsidRDefault="00016D6C" w:rsidP="00FD4F4C"/>
    <w:p w14:paraId="07816382" w14:textId="7AED7068" w:rsidR="00016D6C" w:rsidRDefault="00016D6C" w:rsidP="00FD4F4C"/>
    <w:p w14:paraId="01FE3FD8" w14:textId="655A49C9" w:rsidR="00016D6C" w:rsidRDefault="00016D6C" w:rsidP="00FD4F4C"/>
    <w:p w14:paraId="53CDA1D3" w14:textId="3EEEF23A" w:rsidR="00016D6C" w:rsidRDefault="00016D6C" w:rsidP="00FD4F4C"/>
    <w:p w14:paraId="6FCF646C" w14:textId="77777777" w:rsidR="00016D6C" w:rsidRPr="00FD4F4C" w:rsidRDefault="00016D6C" w:rsidP="00FD4F4C"/>
    <w:p w14:paraId="5A735259" w14:textId="1D4CFDB8" w:rsidR="00040625" w:rsidRDefault="00040625" w:rsidP="002901B3">
      <w:pPr>
        <w:pStyle w:val="Ttulo1"/>
        <w:rPr>
          <w:b/>
          <w:bCs/>
        </w:rPr>
      </w:pPr>
      <w:bookmarkStart w:id="27" w:name="_Toc70922681"/>
      <w:r w:rsidRPr="002901B3">
        <w:rPr>
          <w:b/>
          <w:bCs/>
        </w:rPr>
        <w:lastRenderedPageBreak/>
        <w:t>HISTÓRIA 4ª SEMANA</w:t>
      </w:r>
      <w:bookmarkEnd w:id="27"/>
    </w:p>
    <w:p w14:paraId="2DAE2BB9" w14:textId="2CDA2922" w:rsidR="00016D6C" w:rsidRDefault="00016D6C" w:rsidP="00016D6C">
      <w:r>
        <w:rPr>
          <w:noProof/>
        </w:rPr>
        <w:drawing>
          <wp:inline distT="0" distB="0" distL="0" distR="0" wp14:anchorId="75CFA366" wp14:editId="556C0A76">
            <wp:extent cx="6479540" cy="4493260"/>
            <wp:effectExtent l="0" t="0" r="0" b="2540"/>
            <wp:docPr id="164" name="Imagem 1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5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493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68D624" w14:textId="04940C83" w:rsidR="00016D6C" w:rsidRDefault="00016D6C" w:rsidP="00016D6C">
      <w:r>
        <w:rPr>
          <w:noProof/>
        </w:rPr>
        <w:drawing>
          <wp:inline distT="0" distB="0" distL="0" distR="0" wp14:anchorId="5FECBD69" wp14:editId="6AB6DEF3">
            <wp:extent cx="6479540" cy="4146550"/>
            <wp:effectExtent l="0" t="0" r="0" b="6350"/>
            <wp:docPr id="165" name="Imagem 1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6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146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B0B736" w14:textId="47F7B0D6" w:rsidR="00016D6C" w:rsidRDefault="00016D6C" w:rsidP="00016D6C"/>
    <w:p w14:paraId="0447CC13" w14:textId="5C3B1389" w:rsidR="00016D6C" w:rsidRDefault="00016D6C" w:rsidP="00016D6C"/>
    <w:p w14:paraId="616960F5" w14:textId="566B588C" w:rsidR="00016D6C" w:rsidRDefault="00016D6C" w:rsidP="00016D6C"/>
    <w:p w14:paraId="6F30C4FA" w14:textId="69E4AE14" w:rsidR="00016D6C" w:rsidRDefault="00016D6C" w:rsidP="00016D6C"/>
    <w:p w14:paraId="04F734B9" w14:textId="22C2C86F" w:rsidR="00016D6C" w:rsidRDefault="00016D6C" w:rsidP="00016D6C">
      <w:r>
        <w:rPr>
          <w:noProof/>
        </w:rPr>
        <w:lastRenderedPageBreak/>
        <w:drawing>
          <wp:inline distT="0" distB="0" distL="0" distR="0" wp14:anchorId="10B748CB" wp14:editId="519F832B">
            <wp:extent cx="6479540" cy="3363595"/>
            <wp:effectExtent l="0" t="0" r="0" b="9525"/>
            <wp:docPr id="166" name="Imagem 1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7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363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901448" w14:textId="476045AD" w:rsidR="00016D6C" w:rsidRDefault="00016D6C" w:rsidP="00016D6C">
      <w:r>
        <w:rPr>
          <w:noProof/>
        </w:rPr>
        <w:drawing>
          <wp:inline distT="0" distB="0" distL="0" distR="0" wp14:anchorId="6004C201" wp14:editId="25C31097">
            <wp:extent cx="6479540" cy="4423410"/>
            <wp:effectExtent l="0" t="0" r="0" b="0"/>
            <wp:docPr id="167" name="Imagem 1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8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423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5DC900" w14:textId="79D64470" w:rsidR="00016D6C" w:rsidRPr="00016D6C" w:rsidRDefault="00016D6C" w:rsidP="00016D6C">
      <w:pPr>
        <w:jc w:val="center"/>
      </w:pPr>
      <w:r>
        <w:rPr>
          <w:noProof/>
        </w:rPr>
        <w:drawing>
          <wp:inline distT="0" distB="0" distL="0" distR="0" wp14:anchorId="2C0C80CA" wp14:editId="6869A28D">
            <wp:extent cx="2886640" cy="1771650"/>
            <wp:effectExtent l="0" t="0" r="9525" b="0"/>
            <wp:docPr id="168" name="Imagem 1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9"/>
                    <a:stretch>
                      <a:fillRect/>
                    </a:stretch>
                  </pic:blipFill>
                  <pic:spPr>
                    <a:xfrm>
                      <a:off x="0" y="0"/>
                      <a:ext cx="2905881" cy="17834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2B0F3B" w14:textId="32238823" w:rsidR="00F927FB" w:rsidRDefault="00F927FB" w:rsidP="00F927FB">
      <w:pPr>
        <w:pStyle w:val="Ttulo1"/>
        <w:rPr>
          <w:b/>
          <w:bCs/>
        </w:rPr>
      </w:pPr>
      <w:bookmarkStart w:id="28" w:name="_Toc70922682"/>
      <w:r w:rsidRPr="002901B3">
        <w:rPr>
          <w:b/>
          <w:bCs/>
        </w:rPr>
        <w:lastRenderedPageBreak/>
        <w:t xml:space="preserve">HISTÓRIA </w:t>
      </w:r>
      <w:r>
        <w:rPr>
          <w:b/>
          <w:bCs/>
        </w:rPr>
        <w:t>5</w:t>
      </w:r>
      <w:r w:rsidRPr="002901B3">
        <w:rPr>
          <w:b/>
          <w:bCs/>
        </w:rPr>
        <w:t>ª SEMANA</w:t>
      </w:r>
      <w:bookmarkEnd w:id="28"/>
    </w:p>
    <w:p w14:paraId="182A83B4" w14:textId="4F32C991" w:rsidR="00A906E2" w:rsidRDefault="00A906E2" w:rsidP="00A906E2">
      <w:r>
        <w:rPr>
          <w:noProof/>
        </w:rPr>
        <w:drawing>
          <wp:inline distT="0" distB="0" distL="0" distR="0" wp14:anchorId="6D1ACFF9" wp14:editId="6EE12AC5">
            <wp:extent cx="6267450" cy="2847975"/>
            <wp:effectExtent l="0" t="0" r="0" b="9525"/>
            <wp:docPr id="16" name="Imagem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0"/>
                    <a:stretch>
                      <a:fillRect/>
                    </a:stretch>
                  </pic:blipFill>
                  <pic:spPr>
                    <a:xfrm>
                      <a:off x="0" y="0"/>
                      <a:ext cx="6267450" cy="2847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6B9F35" w14:textId="6ADBAFBB" w:rsidR="00A906E2" w:rsidRDefault="00A906E2" w:rsidP="00A906E2">
      <w:r>
        <w:rPr>
          <w:noProof/>
        </w:rPr>
        <w:drawing>
          <wp:inline distT="0" distB="0" distL="0" distR="0" wp14:anchorId="139E6B4A" wp14:editId="0E3A3A4F">
            <wp:extent cx="6479540" cy="6209030"/>
            <wp:effectExtent l="0" t="0" r="0" b="1270"/>
            <wp:docPr id="39" name="Imagem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1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6209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F17A45" w14:textId="78811D72" w:rsidR="00A906E2" w:rsidRDefault="00A906E2" w:rsidP="00A906E2"/>
    <w:p w14:paraId="0C539853" w14:textId="2AA7FDED" w:rsidR="00A906E2" w:rsidRDefault="00A906E2" w:rsidP="00A906E2">
      <w:r>
        <w:rPr>
          <w:noProof/>
        </w:rPr>
        <w:lastRenderedPageBreak/>
        <w:drawing>
          <wp:inline distT="0" distB="0" distL="0" distR="0" wp14:anchorId="340ED9AB" wp14:editId="28DC68AA">
            <wp:extent cx="6479540" cy="2494915"/>
            <wp:effectExtent l="0" t="0" r="0" b="635"/>
            <wp:docPr id="72" name="Imagem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2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2494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C54178" w14:textId="6C105EB2" w:rsidR="00A906E2" w:rsidRDefault="00A906E2" w:rsidP="00A906E2"/>
    <w:p w14:paraId="4B0DCD2C" w14:textId="36F8412E" w:rsidR="00A906E2" w:rsidRDefault="00A906E2" w:rsidP="00A906E2">
      <w:r>
        <w:rPr>
          <w:noProof/>
        </w:rPr>
        <w:drawing>
          <wp:inline distT="0" distB="0" distL="0" distR="0" wp14:anchorId="17041F11" wp14:editId="60D3C34D">
            <wp:extent cx="6479540" cy="5386705"/>
            <wp:effectExtent l="0" t="0" r="0" b="4445"/>
            <wp:docPr id="107" name="Imagem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3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5386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E9643D" w14:textId="3C3C3265" w:rsidR="00A906E2" w:rsidRDefault="00A906E2" w:rsidP="00A906E2"/>
    <w:p w14:paraId="6C663417" w14:textId="3955D0D4" w:rsidR="00A906E2" w:rsidRDefault="00A906E2" w:rsidP="00A906E2"/>
    <w:p w14:paraId="2C392B69" w14:textId="2AB0D48D" w:rsidR="00A906E2" w:rsidRDefault="00A906E2" w:rsidP="00A906E2"/>
    <w:p w14:paraId="5CD6F984" w14:textId="23C587E9" w:rsidR="00A906E2" w:rsidRDefault="00A906E2" w:rsidP="00A906E2"/>
    <w:p w14:paraId="6BFBB974" w14:textId="35C10D69" w:rsidR="00A906E2" w:rsidRDefault="00A906E2" w:rsidP="00A906E2"/>
    <w:p w14:paraId="4A2C4072" w14:textId="509EDF2F" w:rsidR="00A906E2" w:rsidRDefault="00A906E2" w:rsidP="00A906E2"/>
    <w:p w14:paraId="79E4F8D8" w14:textId="77777777" w:rsidR="00A906E2" w:rsidRPr="00A906E2" w:rsidRDefault="00A906E2" w:rsidP="00A906E2"/>
    <w:p w14:paraId="2FF3F751" w14:textId="14116100" w:rsidR="00F927FB" w:rsidRDefault="00F927FB" w:rsidP="00F927FB">
      <w:pPr>
        <w:pStyle w:val="Ttulo1"/>
        <w:rPr>
          <w:b/>
          <w:bCs/>
        </w:rPr>
      </w:pPr>
      <w:bookmarkStart w:id="29" w:name="_Toc70922683"/>
      <w:r w:rsidRPr="002901B3">
        <w:rPr>
          <w:b/>
          <w:bCs/>
        </w:rPr>
        <w:lastRenderedPageBreak/>
        <w:t xml:space="preserve">HISTÓRIA </w:t>
      </w:r>
      <w:r>
        <w:rPr>
          <w:b/>
          <w:bCs/>
        </w:rPr>
        <w:t>6</w:t>
      </w:r>
      <w:r w:rsidRPr="002901B3">
        <w:rPr>
          <w:b/>
          <w:bCs/>
        </w:rPr>
        <w:t>ª SEMANA</w:t>
      </w:r>
      <w:bookmarkEnd w:id="29"/>
    </w:p>
    <w:p w14:paraId="79C2EC47" w14:textId="3A7D48F4" w:rsidR="00A906E2" w:rsidRPr="006F214B" w:rsidRDefault="006F214B" w:rsidP="006F214B">
      <w:pPr>
        <w:rPr>
          <w:rFonts w:cs="Arial"/>
          <w:sz w:val="22"/>
          <w:szCs w:val="20"/>
        </w:rPr>
      </w:pPr>
      <w:r w:rsidRPr="006F214B">
        <w:rPr>
          <w:rFonts w:cs="Arial"/>
          <w:b/>
          <w:bCs/>
          <w:color w:val="242021"/>
          <w:sz w:val="26"/>
          <w:szCs w:val="24"/>
        </w:rPr>
        <w:t>TEMA</w:t>
      </w:r>
      <w:r w:rsidRPr="006F214B">
        <w:rPr>
          <w:rFonts w:cs="Arial"/>
          <w:color w:val="242021"/>
          <w:sz w:val="26"/>
          <w:szCs w:val="24"/>
        </w:rPr>
        <w:t>: Patrimônio cultural natural</w:t>
      </w:r>
      <w:r w:rsidRPr="006F214B">
        <w:rPr>
          <w:rFonts w:cs="Arial"/>
          <w:color w:val="242021"/>
          <w:sz w:val="26"/>
          <w:szCs w:val="24"/>
        </w:rPr>
        <w:br/>
      </w:r>
      <w:r w:rsidRPr="006F214B">
        <w:rPr>
          <w:rFonts w:cs="Arial"/>
          <w:b/>
          <w:bCs/>
          <w:color w:val="242021"/>
          <w:sz w:val="26"/>
          <w:szCs w:val="24"/>
        </w:rPr>
        <w:t>APRESENTAÇÃO:</w:t>
      </w:r>
      <w:r w:rsidRPr="006F214B">
        <w:rPr>
          <w:rFonts w:cs="Arial"/>
          <w:b/>
          <w:bCs/>
          <w:color w:val="242021"/>
          <w:sz w:val="26"/>
          <w:szCs w:val="24"/>
        </w:rPr>
        <w:br/>
      </w:r>
      <w:r w:rsidRPr="006F214B">
        <w:rPr>
          <w:rFonts w:cs="Arial"/>
          <w:color w:val="242021"/>
          <w:sz w:val="26"/>
          <w:szCs w:val="24"/>
        </w:rPr>
        <w:t>Nas atividades anteriores você aprendeu sobre o que é patrimônio material e imaterial.</w:t>
      </w:r>
      <w:r w:rsidRPr="006F214B">
        <w:rPr>
          <w:rFonts w:cs="Arial"/>
          <w:color w:val="242021"/>
          <w:sz w:val="26"/>
          <w:szCs w:val="24"/>
        </w:rPr>
        <w:t xml:space="preserve">  </w:t>
      </w:r>
      <w:r w:rsidRPr="006F214B">
        <w:rPr>
          <w:rFonts w:cs="Arial"/>
          <w:color w:val="242021"/>
          <w:sz w:val="26"/>
          <w:szCs w:val="24"/>
        </w:rPr>
        <w:t>Hoje vamos aprender sobre o patrimônio cultural natural. Patrimônio natural é a natureza que é única e especial.</w:t>
      </w:r>
      <w:r w:rsidRPr="006F214B">
        <w:rPr>
          <w:rFonts w:cs="Arial"/>
          <w:color w:val="242021"/>
          <w:sz w:val="26"/>
          <w:szCs w:val="24"/>
        </w:rPr>
        <w:br/>
      </w:r>
      <w:r w:rsidRPr="006F214B">
        <w:rPr>
          <w:rFonts w:cs="Arial"/>
          <w:b/>
          <w:bCs/>
          <w:color w:val="242021"/>
          <w:sz w:val="26"/>
          <w:szCs w:val="24"/>
        </w:rPr>
        <w:t>PARA SABER MAIS:</w:t>
      </w:r>
      <w:r w:rsidRPr="006F214B">
        <w:rPr>
          <w:rFonts w:cs="Arial"/>
          <w:b/>
          <w:bCs/>
          <w:color w:val="242021"/>
          <w:sz w:val="26"/>
          <w:szCs w:val="24"/>
        </w:rPr>
        <w:br/>
      </w:r>
      <w:r w:rsidRPr="006F214B">
        <w:rPr>
          <w:rFonts w:cs="Arial"/>
          <w:color w:val="242021"/>
          <w:sz w:val="26"/>
          <w:szCs w:val="24"/>
        </w:rPr>
        <w:t xml:space="preserve">Para conhecer mais sobre os patrimônios naturais assista ao vídeo </w:t>
      </w:r>
      <w:r w:rsidRPr="006F214B">
        <w:rPr>
          <w:rFonts w:cs="Arial"/>
          <w:b/>
          <w:bCs/>
          <w:color w:val="242021"/>
          <w:sz w:val="26"/>
          <w:szCs w:val="24"/>
        </w:rPr>
        <w:t>“</w:t>
      </w:r>
      <w:r w:rsidRPr="006F214B">
        <w:rPr>
          <w:rFonts w:cs="Arial"/>
          <w:color w:val="242021"/>
          <w:sz w:val="26"/>
          <w:szCs w:val="24"/>
        </w:rPr>
        <w:t>O que é patrimônio</w:t>
      </w:r>
      <w:r w:rsidRPr="006F214B">
        <w:rPr>
          <w:rFonts w:cs="Arial"/>
          <w:color w:val="242021"/>
          <w:sz w:val="26"/>
          <w:szCs w:val="24"/>
        </w:rPr>
        <w:t xml:space="preserve"> </w:t>
      </w:r>
      <w:r w:rsidRPr="006F214B">
        <w:rPr>
          <w:rFonts w:cs="Arial"/>
          <w:color w:val="242021"/>
          <w:sz w:val="26"/>
          <w:szCs w:val="24"/>
        </w:rPr>
        <w:t>natural? Exemplos de patrimônios naturais no Brasil”, disponível em: &lt;https://www.youtube.com/watch?v=5WggAM7RRmo &gt;. Acesso em: 07 abr. 2021</w:t>
      </w:r>
    </w:p>
    <w:p w14:paraId="3D63B0B3" w14:textId="2CF50174" w:rsidR="00F927FB" w:rsidRDefault="00F927FB" w:rsidP="00F927FB"/>
    <w:p w14:paraId="4E4584F9" w14:textId="24279780" w:rsidR="006F214B" w:rsidRDefault="006F214B" w:rsidP="00F927FB">
      <w:r>
        <w:rPr>
          <w:noProof/>
        </w:rPr>
        <w:drawing>
          <wp:inline distT="0" distB="0" distL="0" distR="0" wp14:anchorId="6A2FCC56" wp14:editId="493F5FE3">
            <wp:extent cx="6479540" cy="3076575"/>
            <wp:effectExtent l="0" t="0" r="0" b="9525"/>
            <wp:docPr id="117" name="Imagem 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4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076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EBD40E" w14:textId="70E2D4DB" w:rsidR="006F214B" w:rsidRDefault="006F214B" w:rsidP="00F927FB">
      <w:r>
        <w:rPr>
          <w:noProof/>
        </w:rPr>
        <w:drawing>
          <wp:inline distT="0" distB="0" distL="0" distR="0" wp14:anchorId="5B7AD802" wp14:editId="53940724">
            <wp:extent cx="6479540" cy="4295775"/>
            <wp:effectExtent l="0" t="0" r="0" b="9525"/>
            <wp:docPr id="124" name="Imagem 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5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29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0CBB29" w14:textId="324234DC" w:rsidR="006F214B" w:rsidRDefault="006F214B" w:rsidP="00F927FB">
      <w:r>
        <w:rPr>
          <w:noProof/>
        </w:rPr>
        <w:lastRenderedPageBreak/>
        <w:drawing>
          <wp:inline distT="0" distB="0" distL="0" distR="0" wp14:anchorId="495D6EE1" wp14:editId="762D3DE3">
            <wp:extent cx="6479540" cy="8738870"/>
            <wp:effectExtent l="0" t="0" r="0" b="5080"/>
            <wp:docPr id="132" name="Imagem 1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6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8738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F2ACEC" w14:textId="1158E25C" w:rsidR="006F214B" w:rsidRDefault="006F214B" w:rsidP="00F927FB"/>
    <w:p w14:paraId="19F09793" w14:textId="1304AFEC" w:rsidR="006F214B" w:rsidRDefault="006F214B" w:rsidP="00F927FB"/>
    <w:p w14:paraId="35DD9CCB" w14:textId="77777777" w:rsidR="006F214B" w:rsidRPr="00F927FB" w:rsidRDefault="006F214B" w:rsidP="00F927FB"/>
    <w:p w14:paraId="347E8770" w14:textId="25CA9C95" w:rsidR="009D10F6" w:rsidRDefault="009D10F6" w:rsidP="002901B3">
      <w:pPr>
        <w:pStyle w:val="Ttulo1"/>
        <w:rPr>
          <w:b/>
          <w:bCs/>
        </w:rPr>
      </w:pPr>
      <w:bookmarkStart w:id="30" w:name="_Toc70922684"/>
      <w:r w:rsidRPr="002901B3">
        <w:rPr>
          <w:b/>
          <w:bCs/>
        </w:rPr>
        <w:lastRenderedPageBreak/>
        <w:t>EDUCAÇÃO FÍSICA 1ª SEMANA</w:t>
      </w:r>
      <w:bookmarkEnd w:id="30"/>
    </w:p>
    <w:p w14:paraId="68E5CF40" w14:textId="4F475BB6" w:rsidR="006F214B" w:rsidRDefault="006F214B" w:rsidP="006F214B">
      <w:r>
        <w:rPr>
          <w:noProof/>
        </w:rPr>
        <w:drawing>
          <wp:inline distT="0" distB="0" distL="0" distR="0" wp14:anchorId="64FA0215" wp14:editId="098B8EBD">
            <wp:extent cx="6479540" cy="1571625"/>
            <wp:effectExtent l="0" t="0" r="0" b="9525"/>
            <wp:docPr id="143" name="Imagem 1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7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96304D" w14:textId="3FC7FC59" w:rsidR="00F361E8" w:rsidRDefault="00F361E8" w:rsidP="006F214B"/>
    <w:p w14:paraId="7628BE44" w14:textId="7916A225" w:rsidR="00F361E8" w:rsidRDefault="00F361E8" w:rsidP="006F214B">
      <w:r>
        <w:rPr>
          <w:noProof/>
        </w:rPr>
        <w:drawing>
          <wp:inline distT="0" distB="0" distL="0" distR="0" wp14:anchorId="66B833F3" wp14:editId="7436E5B1">
            <wp:extent cx="6479540" cy="5808345"/>
            <wp:effectExtent l="0" t="0" r="0" b="1905"/>
            <wp:docPr id="150" name="Imagem 1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8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5808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57668A" w14:textId="05D08014" w:rsidR="00F361E8" w:rsidRDefault="00F361E8" w:rsidP="006F214B"/>
    <w:p w14:paraId="2ACE4507" w14:textId="463AD524" w:rsidR="00F361E8" w:rsidRDefault="00F361E8" w:rsidP="006F214B"/>
    <w:p w14:paraId="5A0F9760" w14:textId="232F1ACA" w:rsidR="00F361E8" w:rsidRDefault="00F361E8" w:rsidP="006F214B"/>
    <w:p w14:paraId="612373D9" w14:textId="28203C14" w:rsidR="00F361E8" w:rsidRDefault="00F361E8" w:rsidP="006F214B"/>
    <w:p w14:paraId="77AD827C" w14:textId="5673CA3A" w:rsidR="00F361E8" w:rsidRDefault="00F361E8" w:rsidP="006F214B"/>
    <w:p w14:paraId="33220496" w14:textId="3B16CF73" w:rsidR="00F361E8" w:rsidRDefault="00F361E8" w:rsidP="006F214B"/>
    <w:p w14:paraId="75214A43" w14:textId="192AE43A" w:rsidR="00F361E8" w:rsidRDefault="00F361E8" w:rsidP="006F214B"/>
    <w:p w14:paraId="1D825087" w14:textId="2B57FB26" w:rsidR="00F361E8" w:rsidRDefault="00F361E8" w:rsidP="006F214B"/>
    <w:p w14:paraId="694AABCE" w14:textId="70ADF738" w:rsidR="00F361E8" w:rsidRDefault="00F361E8" w:rsidP="006F214B"/>
    <w:p w14:paraId="5CF20312" w14:textId="4B6CC0C0" w:rsidR="00F361E8" w:rsidRDefault="00F361E8" w:rsidP="006F214B"/>
    <w:p w14:paraId="1D49AE59" w14:textId="77777777" w:rsidR="00F361E8" w:rsidRDefault="00F361E8" w:rsidP="002901B3">
      <w:pPr>
        <w:pStyle w:val="Ttulo1"/>
        <w:rPr>
          <w:b/>
          <w:bCs/>
        </w:rPr>
      </w:pPr>
      <w:bookmarkStart w:id="31" w:name="_Toc70922685"/>
      <w:r>
        <w:rPr>
          <w:noProof/>
        </w:rPr>
        <w:lastRenderedPageBreak/>
        <w:drawing>
          <wp:inline distT="0" distB="0" distL="0" distR="0" wp14:anchorId="5156EA5E" wp14:editId="4D91160F">
            <wp:extent cx="6479540" cy="2783205"/>
            <wp:effectExtent l="0" t="0" r="0" b="0"/>
            <wp:docPr id="151" name="Imagem 1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9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2783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2886B0" w14:textId="03E89D88" w:rsidR="00F361E8" w:rsidRDefault="00F361E8" w:rsidP="002901B3">
      <w:pPr>
        <w:pStyle w:val="Ttulo1"/>
        <w:rPr>
          <w:b/>
          <w:bCs/>
        </w:rPr>
      </w:pPr>
      <w:r>
        <w:rPr>
          <w:noProof/>
        </w:rPr>
        <w:drawing>
          <wp:inline distT="0" distB="0" distL="0" distR="0" wp14:anchorId="1E513E15" wp14:editId="35EFB6DD">
            <wp:extent cx="6479540" cy="2338705"/>
            <wp:effectExtent l="0" t="0" r="0" b="4445"/>
            <wp:docPr id="152" name="Imagem 1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0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2338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F0289A" w14:textId="51524647" w:rsidR="00F361E8" w:rsidRDefault="00F361E8" w:rsidP="00F361E8"/>
    <w:p w14:paraId="5C5F03AF" w14:textId="77777777" w:rsidR="00F361E8" w:rsidRPr="00F361E8" w:rsidRDefault="00F361E8" w:rsidP="00F361E8"/>
    <w:p w14:paraId="46CC74ED" w14:textId="441D2E03" w:rsidR="00F361E8" w:rsidRDefault="00F361E8" w:rsidP="002901B3">
      <w:pPr>
        <w:pStyle w:val="Ttulo1"/>
        <w:rPr>
          <w:b/>
          <w:bCs/>
        </w:rPr>
      </w:pPr>
    </w:p>
    <w:p w14:paraId="2E7AEFF9" w14:textId="3D54F6DA" w:rsidR="00F361E8" w:rsidRDefault="00F361E8" w:rsidP="00F361E8"/>
    <w:p w14:paraId="7F8EE966" w14:textId="289CF6F3" w:rsidR="00F361E8" w:rsidRDefault="00F361E8" w:rsidP="00F361E8"/>
    <w:p w14:paraId="28BA9CB9" w14:textId="1A1B33E2" w:rsidR="00F361E8" w:rsidRDefault="00F361E8" w:rsidP="00F361E8"/>
    <w:p w14:paraId="20A2344E" w14:textId="09BD4797" w:rsidR="00F361E8" w:rsidRDefault="00F361E8" w:rsidP="00F361E8"/>
    <w:p w14:paraId="3D70289F" w14:textId="12D34184" w:rsidR="00F361E8" w:rsidRDefault="00F361E8" w:rsidP="00F361E8"/>
    <w:p w14:paraId="4D85320E" w14:textId="09DE1968" w:rsidR="00F361E8" w:rsidRDefault="00F361E8" w:rsidP="00F361E8"/>
    <w:p w14:paraId="288167D9" w14:textId="0779CB19" w:rsidR="00F361E8" w:rsidRDefault="00F361E8" w:rsidP="00F361E8"/>
    <w:p w14:paraId="66713AB2" w14:textId="20E5BCD8" w:rsidR="00F361E8" w:rsidRDefault="00F361E8" w:rsidP="00F361E8"/>
    <w:p w14:paraId="288A7FD0" w14:textId="64562421" w:rsidR="00F361E8" w:rsidRDefault="00F361E8" w:rsidP="00F361E8"/>
    <w:p w14:paraId="57B4F076" w14:textId="5379BCFA" w:rsidR="00F361E8" w:rsidRDefault="00F361E8" w:rsidP="00F361E8"/>
    <w:p w14:paraId="0053A20F" w14:textId="237CC7C2" w:rsidR="00F361E8" w:rsidRDefault="00F361E8" w:rsidP="00F361E8"/>
    <w:p w14:paraId="05081AB3" w14:textId="22F4EFE3" w:rsidR="00F361E8" w:rsidRDefault="00F361E8" w:rsidP="00F361E8"/>
    <w:p w14:paraId="29A3AD69" w14:textId="074055BD" w:rsidR="00F361E8" w:rsidRDefault="00F361E8" w:rsidP="00F361E8"/>
    <w:p w14:paraId="4A25D6CD" w14:textId="28AE5795" w:rsidR="00F361E8" w:rsidRDefault="00F361E8" w:rsidP="00F361E8"/>
    <w:p w14:paraId="4362B231" w14:textId="3C5ACB15" w:rsidR="00F361E8" w:rsidRDefault="00F361E8" w:rsidP="00F361E8"/>
    <w:p w14:paraId="022DB0D6" w14:textId="2DE5AACE" w:rsidR="00F361E8" w:rsidRDefault="00F361E8" w:rsidP="00F361E8"/>
    <w:p w14:paraId="5ED668FE" w14:textId="6286C60B" w:rsidR="00F361E8" w:rsidRDefault="00F361E8" w:rsidP="00F361E8"/>
    <w:p w14:paraId="676871CE" w14:textId="2CE2D590" w:rsidR="00F361E8" w:rsidRDefault="00F361E8" w:rsidP="00F361E8"/>
    <w:p w14:paraId="1527B41B" w14:textId="2F352B87" w:rsidR="00F361E8" w:rsidRDefault="00F361E8" w:rsidP="00F361E8"/>
    <w:p w14:paraId="25D3AAF8" w14:textId="4452A62A" w:rsidR="00F361E8" w:rsidRDefault="00F361E8" w:rsidP="00F361E8"/>
    <w:p w14:paraId="31BD6A55" w14:textId="4AA506E2" w:rsidR="00F361E8" w:rsidRDefault="00F361E8" w:rsidP="00F361E8"/>
    <w:p w14:paraId="751EA74E" w14:textId="58865B5D" w:rsidR="009D10F6" w:rsidRDefault="009D10F6" w:rsidP="002901B3">
      <w:pPr>
        <w:pStyle w:val="Ttulo1"/>
        <w:rPr>
          <w:b/>
          <w:bCs/>
        </w:rPr>
      </w:pPr>
      <w:r w:rsidRPr="002901B3">
        <w:rPr>
          <w:b/>
          <w:bCs/>
        </w:rPr>
        <w:t>EDUCAÇÃO FÍSICA 2ª SEMANA</w:t>
      </w:r>
      <w:bookmarkEnd w:id="31"/>
    </w:p>
    <w:p w14:paraId="356BE6F0" w14:textId="6AFCAE63" w:rsidR="00F361E8" w:rsidRDefault="00F361E8" w:rsidP="00F361E8">
      <w:r>
        <w:rPr>
          <w:noProof/>
        </w:rPr>
        <w:drawing>
          <wp:inline distT="0" distB="0" distL="0" distR="0" wp14:anchorId="4F03D51E" wp14:editId="6A877E14">
            <wp:extent cx="6479540" cy="4077335"/>
            <wp:effectExtent l="0" t="0" r="0" b="0"/>
            <wp:docPr id="153" name="Imagem 1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1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077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BB0618" w14:textId="4C87E459" w:rsidR="00F361E8" w:rsidRDefault="00F361E8" w:rsidP="00F361E8">
      <w:r>
        <w:rPr>
          <w:noProof/>
        </w:rPr>
        <w:drawing>
          <wp:inline distT="0" distB="0" distL="0" distR="0" wp14:anchorId="16CB48A3" wp14:editId="43D13916">
            <wp:extent cx="6479540" cy="4422140"/>
            <wp:effectExtent l="0" t="0" r="0" b="0"/>
            <wp:docPr id="169" name="Imagem 1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2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422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4FFEA1" w14:textId="38572977" w:rsidR="00F361E8" w:rsidRDefault="00F361E8" w:rsidP="00F361E8"/>
    <w:p w14:paraId="02DE8A68" w14:textId="0195DCCD" w:rsidR="00F361E8" w:rsidRDefault="00F361E8" w:rsidP="00F361E8"/>
    <w:p w14:paraId="6D446116" w14:textId="529AB03E" w:rsidR="00F361E8" w:rsidRDefault="00F361E8" w:rsidP="00F361E8"/>
    <w:p w14:paraId="13681724" w14:textId="228780BD" w:rsidR="00F361E8" w:rsidRDefault="00F361E8" w:rsidP="00F361E8">
      <w:r>
        <w:rPr>
          <w:noProof/>
        </w:rPr>
        <w:lastRenderedPageBreak/>
        <w:drawing>
          <wp:inline distT="0" distB="0" distL="0" distR="0" wp14:anchorId="0EF59DB7" wp14:editId="226547FD">
            <wp:extent cx="6479540" cy="3965575"/>
            <wp:effectExtent l="0" t="0" r="0" b="0"/>
            <wp:docPr id="170" name="Imagem 1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3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965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62A59B" w14:textId="0E54FDBC" w:rsidR="00F361E8" w:rsidRDefault="00F361E8" w:rsidP="00F361E8">
      <w:r>
        <w:rPr>
          <w:noProof/>
        </w:rPr>
        <w:drawing>
          <wp:inline distT="0" distB="0" distL="0" distR="0" wp14:anchorId="017675A0" wp14:editId="47A7E04E">
            <wp:extent cx="6479540" cy="4191635"/>
            <wp:effectExtent l="0" t="0" r="0" b="0"/>
            <wp:docPr id="171" name="Imagem 1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4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191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96D043" w14:textId="4256D72D" w:rsidR="00F361E8" w:rsidRDefault="00F361E8" w:rsidP="00F361E8"/>
    <w:p w14:paraId="1889BF1A" w14:textId="61D10BC7" w:rsidR="00F361E8" w:rsidRDefault="00F361E8" w:rsidP="00F361E8"/>
    <w:p w14:paraId="2BBDAC8F" w14:textId="4244171E" w:rsidR="00F361E8" w:rsidRDefault="00F361E8" w:rsidP="00F361E8"/>
    <w:p w14:paraId="4937AF77" w14:textId="0D788ABD" w:rsidR="00F361E8" w:rsidRDefault="00F361E8" w:rsidP="00F361E8"/>
    <w:p w14:paraId="646F22F7" w14:textId="78FBBE4A" w:rsidR="00F361E8" w:rsidRDefault="00F361E8" w:rsidP="00F361E8"/>
    <w:p w14:paraId="6CC01BCF" w14:textId="32475D3C" w:rsidR="00F361E8" w:rsidRDefault="00F361E8" w:rsidP="00F361E8"/>
    <w:p w14:paraId="76D0A4AE" w14:textId="6231A1BB" w:rsidR="00F361E8" w:rsidRDefault="00F361E8" w:rsidP="00F361E8"/>
    <w:p w14:paraId="251676DA" w14:textId="4306C208" w:rsidR="00F361E8" w:rsidRDefault="00F361E8" w:rsidP="00F361E8"/>
    <w:p w14:paraId="754E7AC1" w14:textId="65614B9D" w:rsidR="00F361E8" w:rsidRDefault="00F361E8" w:rsidP="00F361E8">
      <w:r>
        <w:rPr>
          <w:noProof/>
        </w:rPr>
        <w:lastRenderedPageBreak/>
        <w:drawing>
          <wp:inline distT="0" distB="0" distL="0" distR="0" wp14:anchorId="18E61D43" wp14:editId="18112912">
            <wp:extent cx="6479540" cy="3713480"/>
            <wp:effectExtent l="0" t="0" r="0" b="1270"/>
            <wp:docPr id="172" name="Imagem 1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5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713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9EA917" w14:textId="33104D44" w:rsidR="00F361E8" w:rsidRPr="00F361E8" w:rsidRDefault="00F361E8" w:rsidP="00F361E8">
      <w:r>
        <w:rPr>
          <w:noProof/>
        </w:rPr>
        <w:drawing>
          <wp:inline distT="0" distB="0" distL="0" distR="0" wp14:anchorId="1370FA1B" wp14:editId="6F0A0DA2">
            <wp:extent cx="6479540" cy="3905885"/>
            <wp:effectExtent l="0" t="0" r="0" b="0"/>
            <wp:docPr id="173" name="Imagem 1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6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905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D4AFBE" w14:textId="2AAA7525" w:rsidR="00F361E8" w:rsidRDefault="00F361E8" w:rsidP="002901B3">
      <w:pPr>
        <w:pStyle w:val="Ttulo1"/>
        <w:rPr>
          <w:b/>
          <w:bCs/>
        </w:rPr>
      </w:pPr>
      <w:bookmarkStart w:id="32" w:name="_Toc70922686"/>
    </w:p>
    <w:p w14:paraId="685CE1A2" w14:textId="4E48F1D9" w:rsidR="00F361E8" w:rsidRDefault="00F361E8" w:rsidP="00F361E8"/>
    <w:p w14:paraId="5F72DE2F" w14:textId="54C28E6F" w:rsidR="00F361E8" w:rsidRDefault="00F361E8" w:rsidP="00F361E8"/>
    <w:p w14:paraId="46DF1E9A" w14:textId="78A5D175" w:rsidR="00F361E8" w:rsidRDefault="00F361E8" w:rsidP="00F361E8"/>
    <w:p w14:paraId="0C617BB4" w14:textId="12D36828" w:rsidR="00F361E8" w:rsidRDefault="00F361E8" w:rsidP="00F361E8"/>
    <w:p w14:paraId="534F901C" w14:textId="2E586A40" w:rsidR="00F361E8" w:rsidRDefault="00F361E8" w:rsidP="00F361E8"/>
    <w:p w14:paraId="10F0D831" w14:textId="02A29976" w:rsidR="00F361E8" w:rsidRDefault="00F361E8" w:rsidP="00F361E8"/>
    <w:p w14:paraId="32E5E62F" w14:textId="38BC7A42" w:rsidR="00F361E8" w:rsidRDefault="00F361E8" w:rsidP="00F361E8"/>
    <w:p w14:paraId="31AB1703" w14:textId="0B9E8A30" w:rsidR="00F361E8" w:rsidRDefault="00F361E8" w:rsidP="00F361E8"/>
    <w:p w14:paraId="5C27FA79" w14:textId="04C0E627" w:rsidR="00F361E8" w:rsidRDefault="00F361E8" w:rsidP="00F361E8"/>
    <w:p w14:paraId="34055073" w14:textId="6185BB79" w:rsidR="009D10F6" w:rsidRDefault="009D10F6" w:rsidP="002901B3">
      <w:pPr>
        <w:pStyle w:val="Ttulo1"/>
        <w:rPr>
          <w:b/>
          <w:bCs/>
        </w:rPr>
      </w:pPr>
      <w:r w:rsidRPr="002901B3">
        <w:rPr>
          <w:b/>
          <w:bCs/>
        </w:rPr>
        <w:lastRenderedPageBreak/>
        <w:t>EDUCAÇÃO FÍSICA 3ª SEMANA</w:t>
      </w:r>
      <w:bookmarkEnd w:id="32"/>
    </w:p>
    <w:p w14:paraId="6276023F" w14:textId="15825B99" w:rsidR="00F361E8" w:rsidRDefault="00F47977" w:rsidP="00F361E8">
      <w:r>
        <w:rPr>
          <w:noProof/>
        </w:rPr>
        <w:drawing>
          <wp:inline distT="0" distB="0" distL="0" distR="0" wp14:anchorId="61E478B9" wp14:editId="66B3A9B4">
            <wp:extent cx="6479540" cy="4834255"/>
            <wp:effectExtent l="0" t="0" r="0" b="4445"/>
            <wp:docPr id="174" name="Imagem 1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7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834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00C410" w14:textId="68267819" w:rsidR="00F47977" w:rsidRDefault="00F47977" w:rsidP="00F47977">
      <w:pPr>
        <w:jc w:val="center"/>
      </w:pPr>
      <w:r>
        <w:rPr>
          <w:noProof/>
        </w:rPr>
        <w:drawing>
          <wp:inline distT="0" distB="0" distL="0" distR="0" wp14:anchorId="2E6225AD" wp14:editId="3889E14F">
            <wp:extent cx="6355715" cy="1683385"/>
            <wp:effectExtent l="0" t="0" r="6985" b="0"/>
            <wp:docPr id="175" name="Imagem 1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8"/>
                    <a:stretch>
                      <a:fillRect/>
                    </a:stretch>
                  </pic:blipFill>
                  <pic:spPr>
                    <a:xfrm>
                      <a:off x="0" y="0"/>
                      <a:ext cx="6355715" cy="1683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DA41C8" w14:textId="38D357DA" w:rsidR="00F47977" w:rsidRDefault="00F47977" w:rsidP="00F361E8">
      <w:r>
        <w:rPr>
          <w:noProof/>
        </w:rPr>
        <w:lastRenderedPageBreak/>
        <w:drawing>
          <wp:inline distT="0" distB="0" distL="0" distR="0" wp14:anchorId="57193944" wp14:editId="5475AEDD">
            <wp:extent cx="6324600" cy="5762625"/>
            <wp:effectExtent l="0" t="0" r="0" b="9525"/>
            <wp:docPr id="176" name="Imagem 1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9"/>
                    <a:stretch>
                      <a:fillRect/>
                    </a:stretch>
                  </pic:blipFill>
                  <pic:spPr>
                    <a:xfrm>
                      <a:off x="0" y="0"/>
                      <a:ext cx="6324600" cy="576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DE1878" w14:textId="1B4B1C80" w:rsidR="00F47977" w:rsidRDefault="0015793D" w:rsidP="00F361E8">
      <w:r>
        <w:rPr>
          <w:noProof/>
        </w:rPr>
        <w:drawing>
          <wp:inline distT="0" distB="0" distL="0" distR="0" wp14:anchorId="29CA7B27" wp14:editId="1AADDEDA">
            <wp:extent cx="6479540" cy="2320925"/>
            <wp:effectExtent l="0" t="0" r="0" b="3175"/>
            <wp:docPr id="182" name="Imagem 1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0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2320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912308" w14:textId="7538BC31" w:rsidR="0015793D" w:rsidRDefault="0015793D" w:rsidP="00F361E8">
      <w:r>
        <w:rPr>
          <w:noProof/>
        </w:rPr>
        <w:drawing>
          <wp:inline distT="0" distB="0" distL="0" distR="0" wp14:anchorId="1C98983E" wp14:editId="119389FC">
            <wp:extent cx="6479540" cy="582930"/>
            <wp:effectExtent l="0" t="0" r="0" b="7620"/>
            <wp:docPr id="183" name="Imagem 1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1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582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4BD3F0" w14:textId="6B0E6957" w:rsidR="00F47977" w:rsidRDefault="00F47977" w:rsidP="00F361E8"/>
    <w:p w14:paraId="22EC0F91" w14:textId="551DE2F3" w:rsidR="00F47977" w:rsidRDefault="00F47977" w:rsidP="00F361E8"/>
    <w:p w14:paraId="769863BC" w14:textId="4F370CDF" w:rsidR="00F47977" w:rsidRDefault="00F47977" w:rsidP="00F361E8"/>
    <w:p w14:paraId="0DF59E4E" w14:textId="22C6E144" w:rsidR="00F47977" w:rsidRDefault="00F47977" w:rsidP="00F361E8"/>
    <w:p w14:paraId="42BCB9C1" w14:textId="5D2F08F6" w:rsidR="00F47977" w:rsidRDefault="00F47977" w:rsidP="00F361E8"/>
    <w:p w14:paraId="7077BC20" w14:textId="3C791402" w:rsidR="00F47977" w:rsidRDefault="00F47977" w:rsidP="00F361E8"/>
    <w:p w14:paraId="0C015849" w14:textId="2AA4ADE8" w:rsidR="00F47977" w:rsidRDefault="00F47977" w:rsidP="00F361E8"/>
    <w:p w14:paraId="0AB05867" w14:textId="45565336" w:rsidR="00F47977" w:rsidRDefault="0015793D" w:rsidP="00F361E8">
      <w:r>
        <w:rPr>
          <w:noProof/>
        </w:rPr>
        <w:drawing>
          <wp:inline distT="0" distB="0" distL="0" distR="0" wp14:anchorId="1BC3129D" wp14:editId="5638CF7E">
            <wp:extent cx="6479540" cy="5631180"/>
            <wp:effectExtent l="0" t="0" r="0" b="7620"/>
            <wp:docPr id="184" name="Imagem 1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2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5631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AF600A" w14:textId="43045412" w:rsidR="00F47977" w:rsidRDefault="00F47977" w:rsidP="00F361E8"/>
    <w:p w14:paraId="181A1AB9" w14:textId="3C7FD910" w:rsidR="00F47977" w:rsidRDefault="00F47977" w:rsidP="00F361E8"/>
    <w:p w14:paraId="0FB71AF3" w14:textId="7E919179" w:rsidR="00F47977" w:rsidRDefault="00F47977" w:rsidP="00F361E8"/>
    <w:p w14:paraId="3186CDD0" w14:textId="1B926BF9" w:rsidR="00F47977" w:rsidRDefault="00F47977" w:rsidP="00F361E8"/>
    <w:p w14:paraId="5B44E6E7" w14:textId="7D5B15A3" w:rsidR="00F47977" w:rsidRDefault="00F47977" w:rsidP="00F361E8"/>
    <w:p w14:paraId="2A5A19BC" w14:textId="5D99FD2A" w:rsidR="00F47977" w:rsidRDefault="00F47977" w:rsidP="00F361E8"/>
    <w:p w14:paraId="7792131D" w14:textId="39F43E17" w:rsidR="00F47977" w:rsidRDefault="00F47977" w:rsidP="00F361E8"/>
    <w:p w14:paraId="69FECA40" w14:textId="6EA1E78B" w:rsidR="00F47977" w:rsidRDefault="00F47977" w:rsidP="00F361E8"/>
    <w:p w14:paraId="543CA7B8" w14:textId="35FB3129" w:rsidR="00F47977" w:rsidRDefault="00F47977" w:rsidP="00F361E8"/>
    <w:p w14:paraId="0099BA48" w14:textId="01659904" w:rsidR="00F47977" w:rsidRDefault="00F47977" w:rsidP="00F361E8"/>
    <w:p w14:paraId="31ABD9F3" w14:textId="58AE73CD" w:rsidR="00E6252E" w:rsidRDefault="00E6252E" w:rsidP="00F361E8"/>
    <w:p w14:paraId="379D696C" w14:textId="2CE227EE" w:rsidR="00E6252E" w:rsidRDefault="00E6252E" w:rsidP="00F361E8"/>
    <w:p w14:paraId="7B22AB2D" w14:textId="7C0DD5C1" w:rsidR="00E6252E" w:rsidRDefault="00E6252E" w:rsidP="00F361E8"/>
    <w:p w14:paraId="39CE496C" w14:textId="39E374E6" w:rsidR="00E6252E" w:rsidRDefault="00E6252E" w:rsidP="00F361E8"/>
    <w:p w14:paraId="66086C07" w14:textId="6C252587" w:rsidR="00E6252E" w:rsidRDefault="00E6252E" w:rsidP="00F361E8"/>
    <w:p w14:paraId="681D95D7" w14:textId="77777777" w:rsidR="00E6252E" w:rsidRDefault="00E6252E" w:rsidP="00F361E8"/>
    <w:p w14:paraId="292CEEF6" w14:textId="50C676A6" w:rsidR="00F47977" w:rsidRPr="00F361E8" w:rsidRDefault="00F47977" w:rsidP="00F361E8"/>
    <w:p w14:paraId="4C61D91D" w14:textId="77777777" w:rsidR="00F361E8" w:rsidRPr="00F361E8" w:rsidRDefault="00F361E8" w:rsidP="00F361E8"/>
    <w:p w14:paraId="4AEC2205" w14:textId="520A453A" w:rsidR="009D10F6" w:rsidRDefault="009D10F6" w:rsidP="002901B3">
      <w:pPr>
        <w:pStyle w:val="Ttulo1"/>
        <w:rPr>
          <w:b/>
          <w:bCs/>
        </w:rPr>
      </w:pPr>
      <w:bookmarkStart w:id="33" w:name="_Toc70922687"/>
      <w:r w:rsidRPr="002901B3">
        <w:rPr>
          <w:b/>
          <w:bCs/>
        </w:rPr>
        <w:lastRenderedPageBreak/>
        <w:t>EDUCAÇÃO FÍSICA 4ª SEMANA</w:t>
      </w:r>
      <w:bookmarkEnd w:id="33"/>
    </w:p>
    <w:p w14:paraId="6F0EA007" w14:textId="68BA4636" w:rsidR="00E6252E" w:rsidRDefault="00E6252E" w:rsidP="00E6252E">
      <w:r>
        <w:rPr>
          <w:noProof/>
        </w:rPr>
        <w:drawing>
          <wp:inline distT="0" distB="0" distL="0" distR="0" wp14:anchorId="6D5C6D89" wp14:editId="3452D4CB">
            <wp:extent cx="6479540" cy="4850765"/>
            <wp:effectExtent l="0" t="0" r="0" b="6985"/>
            <wp:docPr id="185" name="Imagem 1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3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850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2476FC" w14:textId="2F558247" w:rsidR="00E6252E" w:rsidRDefault="00E6252E" w:rsidP="00E6252E">
      <w:r>
        <w:rPr>
          <w:noProof/>
        </w:rPr>
        <w:drawing>
          <wp:inline distT="0" distB="0" distL="0" distR="0" wp14:anchorId="759F96DD" wp14:editId="180C6A44">
            <wp:extent cx="6479540" cy="4371340"/>
            <wp:effectExtent l="0" t="0" r="0" b="0"/>
            <wp:docPr id="186" name="Imagem 1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4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371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73B3E2" w14:textId="070ED5A2" w:rsidR="00E6252E" w:rsidRDefault="00E6252E" w:rsidP="00E6252E">
      <w:r>
        <w:rPr>
          <w:noProof/>
        </w:rPr>
        <w:lastRenderedPageBreak/>
        <w:drawing>
          <wp:inline distT="0" distB="0" distL="0" distR="0" wp14:anchorId="3500D975" wp14:editId="4DFD3CB5">
            <wp:extent cx="6479540" cy="3794760"/>
            <wp:effectExtent l="0" t="0" r="0" b="0"/>
            <wp:docPr id="187" name="Imagem 1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5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794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266537" w14:textId="1CD2B6FD" w:rsidR="00E6252E" w:rsidRDefault="00E6252E" w:rsidP="00E6252E"/>
    <w:p w14:paraId="5AC2BFC9" w14:textId="7C44770E" w:rsidR="00E6252E" w:rsidRDefault="00E6252E" w:rsidP="00E6252E"/>
    <w:p w14:paraId="699849A5" w14:textId="124E3EFF" w:rsidR="00E6252E" w:rsidRDefault="00E6252E" w:rsidP="00E6252E"/>
    <w:p w14:paraId="5ED3805F" w14:textId="72F09E24" w:rsidR="00E6252E" w:rsidRDefault="00E6252E" w:rsidP="00E6252E"/>
    <w:p w14:paraId="13EFBEEC" w14:textId="6F7C1050" w:rsidR="00E6252E" w:rsidRDefault="00E6252E" w:rsidP="00E6252E"/>
    <w:p w14:paraId="058AD031" w14:textId="3961967B" w:rsidR="00E6252E" w:rsidRDefault="00E6252E" w:rsidP="00E6252E"/>
    <w:p w14:paraId="6FD6CCBD" w14:textId="1E79699F" w:rsidR="00E6252E" w:rsidRDefault="00E6252E" w:rsidP="00E6252E"/>
    <w:p w14:paraId="32D5AF16" w14:textId="4AAAACEB" w:rsidR="00E6252E" w:rsidRDefault="00E6252E" w:rsidP="00E6252E"/>
    <w:p w14:paraId="10B8899E" w14:textId="12842880" w:rsidR="00E6252E" w:rsidRDefault="00E6252E" w:rsidP="00E6252E"/>
    <w:p w14:paraId="73126F85" w14:textId="254D23ED" w:rsidR="00E6252E" w:rsidRDefault="00E6252E" w:rsidP="00E6252E"/>
    <w:p w14:paraId="1B67F013" w14:textId="7D71CC7C" w:rsidR="00E6252E" w:rsidRDefault="00E6252E" w:rsidP="00E6252E"/>
    <w:p w14:paraId="11BEAB1C" w14:textId="5AB7009A" w:rsidR="00E6252E" w:rsidRDefault="00E6252E" w:rsidP="00E6252E"/>
    <w:p w14:paraId="399EECF6" w14:textId="20F56B1E" w:rsidR="00E6252E" w:rsidRDefault="00E6252E" w:rsidP="00E6252E"/>
    <w:p w14:paraId="021B17E6" w14:textId="6470764B" w:rsidR="00E6252E" w:rsidRDefault="00E6252E" w:rsidP="00E6252E"/>
    <w:p w14:paraId="49770DBD" w14:textId="7756EB1E" w:rsidR="00E6252E" w:rsidRDefault="00E6252E" w:rsidP="00E6252E"/>
    <w:p w14:paraId="5C86C779" w14:textId="399F4440" w:rsidR="00E6252E" w:rsidRDefault="00E6252E" w:rsidP="00E6252E"/>
    <w:p w14:paraId="2E0A162E" w14:textId="5401AEC3" w:rsidR="00E6252E" w:rsidRDefault="00E6252E" w:rsidP="00E6252E"/>
    <w:p w14:paraId="5F9A56B0" w14:textId="3EFC94B3" w:rsidR="00E6252E" w:rsidRDefault="00E6252E" w:rsidP="00E6252E"/>
    <w:p w14:paraId="7AE16D0B" w14:textId="35212CEB" w:rsidR="00E6252E" w:rsidRDefault="00E6252E" w:rsidP="00E6252E"/>
    <w:p w14:paraId="54C4F8D4" w14:textId="238AC578" w:rsidR="00E6252E" w:rsidRDefault="00E6252E" w:rsidP="00E6252E"/>
    <w:p w14:paraId="1DC64804" w14:textId="5AC57680" w:rsidR="00E6252E" w:rsidRDefault="00E6252E" w:rsidP="00E6252E"/>
    <w:p w14:paraId="645FFD6A" w14:textId="5189C172" w:rsidR="00E6252E" w:rsidRDefault="00E6252E" w:rsidP="00E6252E"/>
    <w:p w14:paraId="2CCF0882" w14:textId="1D8631C1" w:rsidR="00E6252E" w:rsidRDefault="00E6252E" w:rsidP="00E6252E"/>
    <w:p w14:paraId="402F7A60" w14:textId="77777777" w:rsidR="00E6252E" w:rsidRPr="00E6252E" w:rsidRDefault="00E6252E" w:rsidP="00E6252E"/>
    <w:p w14:paraId="5CF89816" w14:textId="016219CC" w:rsidR="00F47977" w:rsidRDefault="00F47977" w:rsidP="00F47977"/>
    <w:p w14:paraId="62970B53" w14:textId="1E294D72" w:rsidR="00F47977" w:rsidRDefault="00F47977" w:rsidP="00F47977"/>
    <w:p w14:paraId="5870D8AF" w14:textId="173EF7F0" w:rsidR="00F47977" w:rsidRDefault="00F47977" w:rsidP="00F47977"/>
    <w:p w14:paraId="65BA62D0" w14:textId="38082037" w:rsidR="00E6252E" w:rsidRDefault="00E6252E" w:rsidP="00F47977"/>
    <w:p w14:paraId="2AC8BC77" w14:textId="71F2FCF1" w:rsidR="00E6252E" w:rsidRDefault="00E6252E" w:rsidP="00F47977"/>
    <w:p w14:paraId="11DE8FFB" w14:textId="77777777" w:rsidR="00E6252E" w:rsidRDefault="00E6252E" w:rsidP="00F47977"/>
    <w:p w14:paraId="77869A36" w14:textId="318CCB72" w:rsidR="00F47977" w:rsidRPr="00F47977" w:rsidRDefault="00F47977" w:rsidP="00F47977"/>
    <w:p w14:paraId="5FE1F647" w14:textId="787696BA" w:rsidR="00F927FB" w:rsidRDefault="00F927FB" w:rsidP="00F927FB">
      <w:pPr>
        <w:pStyle w:val="Ttulo1"/>
        <w:rPr>
          <w:b/>
          <w:bCs/>
        </w:rPr>
      </w:pPr>
      <w:bookmarkStart w:id="34" w:name="_Toc70922688"/>
      <w:r w:rsidRPr="002901B3">
        <w:rPr>
          <w:b/>
          <w:bCs/>
        </w:rPr>
        <w:lastRenderedPageBreak/>
        <w:t xml:space="preserve">EDUCAÇÃO FÍSICA </w:t>
      </w:r>
      <w:r>
        <w:rPr>
          <w:b/>
          <w:bCs/>
        </w:rPr>
        <w:t>5</w:t>
      </w:r>
      <w:r w:rsidRPr="002901B3">
        <w:rPr>
          <w:b/>
          <w:bCs/>
        </w:rPr>
        <w:t>ª SEMANA</w:t>
      </w:r>
      <w:bookmarkEnd w:id="34"/>
    </w:p>
    <w:p w14:paraId="78816650" w14:textId="233385AF" w:rsidR="00E6252E" w:rsidRDefault="00E6252E" w:rsidP="00E6252E">
      <w:r>
        <w:rPr>
          <w:noProof/>
        </w:rPr>
        <w:drawing>
          <wp:inline distT="0" distB="0" distL="0" distR="0" wp14:anchorId="3FA4F063" wp14:editId="3F365A50">
            <wp:extent cx="6479540" cy="3801745"/>
            <wp:effectExtent l="0" t="0" r="0" b="8255"/>
            <wp:docPr id="188" name="Imagem 1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6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801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9C3D28" w14:textId="7CCA2E8E" w:rsidR="00E6252E" w:rsidRDefault="00E6252E" w:rsidP="00E6252E">
      <w:r>
        <w:rPr>
          <w:noProof/>
        </w:rPr>
        <w:drawing>
          <wp:inline distT="0" distB="0" distL="0" distR="0" wp14:anchorId="46525973" wp14:editId="458790C8">
            <wp:extent cx="6479540" cy="3547745"/>
            <wp:effectExtent l="0" t="0" r="0" b="0"/>
            <wp:docPr id="189" name="Imagem 1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7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547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68FEFC" w14:textId="0107F69D" w:rsidR="00E6252E" w:rsidRDefault="00E6252E" w:rsidP="00E6252E"/>
    <w:p w14:paraId="298C9717" w14:textId="181AD675" w:rsidR="00E6252E" w:rsidRDefault="00E6252E" w:rsidP="00E6252E"/>
    <w:p w14:paraId="58A208F7" w14:textId="7E22DE0D" w:rsidR="00E6252E" w:rsidRDefault="00E6252E" w:rsidP="00E6252E"/>
    <w:p w14:paraId="1AADA36B" w14:textId="5E63A681" w:rsidR="00E6252E" w:rsidRDefault="00E6252E" w:rsidP="00E6252E"/>
    <w:p w14:paraId="2FF79B20" w14:textId="12D27D71" w:rsidR="00E6252E" w:rsidRDefault="00E6252E" w:rsidP="00E6252E"/>
    <w:p w14:paraId="30231977" w14:textId="619532F3" w:rsidR="00E6252E" w:rsidRDefault="00E6252E" w:rsidP="00E6252E"/>
    <w:p w14:paraId="33D0838C" w14:textId="09426C2E" w:rsidR="00E6252E" w:rsidRDefault="00E6252E" w:rsidP="00E6252E"/>
    <w:p w14:paraId="543CE2B9" w14:textId="2487A7E0" w:rsidR="00E6252E" w:rsidRDefault="00E6252E" w:rsidP="00E6252E"/>
    <w:p w14:paraId="03400F79" w14:textId="3249876E" w:rsidR="00E6252E" w:rsidRDefault="00E6252E" w:rsidP="00E6252E"/>
    <w:p w14:paraId="49DD53B0" w14:textId="5EEC741E" w:rsidR="00E6252E" w:rsidRDefault="00E6252E" w:rsidP="00E6252E"/>
    <w:p w14:paraId="302F977D" w14:textId="25C12BAE" w:rsidR="00E6252E" w:rsidRDefault="00E6252E" w:rsidP="00E6252E"/>
    <w:p w14:paraId="7EB586BA" w14:textId="686F8E8C" w:rsidR="00E6252E" w:rsidRPr="00E6252E" w:rsidRDefault="00E6252E" w:rsidP="00E6252E">
      <w:r>
        <w:rPr>
          <w:noProof/>
        </w:rPr>
        <w:lastRenderedPageBreak/>
        <w:drawing>
          <wp:inline distT="0" distB="0" distL="0" distR="0" wp14:anchorId="1ABC751E" wp14:editId="462E3932">
            <wp:extent cx="6479540" cy="8762365"/>
            <wp:effectExtent l="0" t="0" r="0" b="635"/>
            <wp:docPr id="190" name="Imagem 1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8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8762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B1E12C" w14:textId="5210D106" w:rsidR="00F927FB" w:rsidRDefault="00F927FB" w:rsidP="00F927FB">
      <w:pPr>
        <w:pStyle w:val="Ttulo1"/>
        <w:rPr>
          <w:b/>
          <w:bCs/>
        </w:rPr>
      </w:pPr>
      <w:bookmarkStart w:id="35" w:name="_Toc70922689"/>
      <w:r w:rsidRPr="002901B3">
        <w:rPr>
          <w:b/>
          <w:bCs/>
        </w:rPr>
        <w:lastRenderedPageBreak/>
        <w:t xml:space="preserve">EDUCAÇÃO FÍSICA </w:t>
      </w:r>
      <w:r>
        <w:rPr>
          <w:b/>
          <w:bCs/>
        </w:rPr>
        <w:t>6</w:t>
      </w:r>
      <w:r w:rsidRPr="002901B3">
        <w:rPr>
          <w:b/>
          <w:bCs/>
        </w:rPr>
        <w:t>ª SEMANA</w:t>
      </w:r>
      <w:bookmarkEnd w:id="35"/>
    </w:p>
    <w:p w14:paraId="6A2FB0D6" w14:textId="1F527718" w:rsidR="00E6252E" w:rsidRDefault="00E6252E" w:rsidP="00E6252E">
      <w:r>
        <w:rPr>
          <w:noProof/>
        </w:rPr>
        <w:drawing>
          <wp:inline distT="0" distB="0" distL="0" distR="0" wp14:anchorId="67272087" wp14:editId="68678E41">
            <wp:extent cx="6479540" cy="5295900"/>
            <wp:effectExtent l="0" t="0" r="0" b="0"/>
            <wp:docPr id="191" name="Imagem 1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9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529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AF8ED6" w14:textId="6F9A3112" w:rsidR="002C7D06" w:rsidRDefault="002C7D06" w:rsidP="00E6252E">
      <w:r>
        <w:rPr>
          <w:noProof/>
        </w:rPr>
        <w:drawing>
          <wp:inline distT="0" distB="0" distL="0" distR="0" wp14:anchorId="421F0665" wp14:editId="0648EFAD">
            <wp:extent cx="6479540" cy="2781300"/>
            <wp:effectExtent l="0" t="0" r="0" b="0"/>
            <wp:docPr id="192" name="Imagem 1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0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278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5963CC" w14:textId="3F523033" w:rsidR="002C7D06" w:rsidRDefault="002C7D06" w:rsidP="00E6252E">
      <w:r>
        <w:rPr>
          <w:noProof/>
        </w:rPr>
        <w:drawing>
          <wp:inline distT="0" distB="0" distL="0" distR="0" wp14:anchorId="4F0FF077" wp14:editId="04EA05DC">
            <wp:extent cx="6479540" cy="1285875"/>
            <wp:effectExtent l="0" t="0" r="0" b="9525"/>
            <wp:docPr id="193" name="Imagem 1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91"/>
                    <a:srcRect t="2337" b="73404"/>
                    <a:stretch/>
                  </pic:blipFill>
                  <pic:spPr bwMode="auto">
                    <a:xfrm>
                      <a:off x="0" y="0"/>
                      <a:ext cx="6479540" cy="12858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06CF289" w14:textId="5A0610A1" w:rsidR="002C7D06" w:rsidRDefault="002C7D06" w:rsidP="00E6252E">
      <w:r>
        <w:rPr>
          <w:noProof/>
        </w:rPr>
        <w:lastRenderedPageBreak/>
        <w:drawing>
          <wp:inline distT="0" distB="0" distL="0" distR="0" wp14:anchorId="02A0A8FA" wp14:editId="2CCD4613">
            <wp:extent cx="6479540" cy="3645535"/>
            <wp:effectExtent l="0" t="0" r="0" b="0"/>
            <wp:docPr id="195" name="Imagem 1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2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645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B8E680" w14:textId="0C3EDA9E" w:rsidR="002C7D06" w:rsidRDefault="002C7D06" w:rsidP="00E6252E">
      <w:r>
        <w:rPr>
          <w:noProof/>
        </w:rPr>
        <w:drawing>
          <wp:inline distT="0" distB="0" distL="0" distR="0" wp14:anchorId="6255A501" wp14:editId="520ED948">
            <wp:extent cx="6479540" cy="4259580"/>
            <wp:effectExtent l="0" t="0" r="0" b="7620"/>
            <wp:docPr id="196" name="Imagem 1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3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259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05D5FC" w14:textId="3A4EE709" w:rsidR="002C7D06" w:rsidRDefault="002C7D06" w:rsidP="00E6252E"/>
    <w:p w14:paraId="6DCD62B7" w14:textId="257B7AEE" w:rsidR="002C7D06" w:rsidRPr="00E6252E" w:rsidRDefault="002C7D06" w:rsidP="00E6252E"/>
    <w:p w14:paraId="383CACE6" w14:textId="750DFE6D" w:rsidR="00E6252E" w:rsidRDefault="00E6252E" w:rsidP="00E6252E"/>
    <w:p w14:paraId="34E692E2" w14:textId="20EF7AE7" w:rsidR="002C7D06" w:rsidRPr="00E6252E" w:rsidRDefault="002C7D06" w:rsidP="00E6252E"/>
    <w:p w14:paraId="15185DF5" w14:textId="77777777" w:rsidR="009D10F6" w:rsidRDefault="009D10F6" w:rsidP="002901B3">
      <w:pPr>
        <w:pStyle w:val="Ttulo1"/>
      </w:pPr>
    </w:p>
    <w:p w14:paraId="62D934FA" w14:textId="77777777" w:rsidR="009C4BD0" w:rsidRDefault="009C4BD0" w:rsidP="002901B3">
      <w:pPr>
        <w:pStyle w:val="Ttulo1"/>
      </w:pPr>
    </w:p>
    <w:sectPr w:rsidR="009C4BD0" w:rsidSect="00C722FF">
      <w:footerReference w:type="default" r:id="rId194"/>
      <w:pgSz w:w="11906" w:h="16838"/>
      <w:pgMar w:top="567" w:right="851" w:bottom="567" w:left="851" w:header="0" w:footer="567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627B92" w14:textId="77777777" w:rsidR="00A15879" w:rsidRDefault="00A15879" w:rsidP="00C722FF">
      <w:r>
        <w:separator/>
      </w:r>
    </w:p>
  </w:endnote>
  <w:endnote w:type="continuationSeparator" w:id="0">
    <w:p w14:paraId="125C5E86" w14:textId="77777777" w:rsidR="00A15879" w:rsidRDefault="00A15879" w:rsidP="00C722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arlow-Bold">
    <w:altName w:val="Cambria"/>
    <w:panose1 w:val="00000000000000000000"/>
    <w:charset w:val="00"/>
    <w:family w:val="roman"/>
    <w:notTrueType/>
    <w:pitch w:val="default"/>
  </w:font>
  <w:font w:name="Barlow-Regular">
    <w:altName w:val="Cambri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88644388"/>
      <w:docPartObj>
        <w:docPartGallery w:val="Page Numbers (Bottom of Page)"/>
        <w:docPartUnique/>
      </w:docPartObj>
    </w:sdtPr>
    <w:sdtEndPr/>
    <w:sdtContent>
      <w:p w14:paraId="720B19A5" w14:textId="77777777" w:rsidR="00C722FF" w:rsidRDefault="00C722FF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EE3CC26" w14:textId="77777777" w:rsidR="00C722FF" w:rsidRDefault="00C722FF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A76F87" w14:textId="77777777" w:rsidR="00A15879" w:rsidRDefault="00A15879" w:rsidP="00C722FF">
      <w:r>
        <w:separator/>
      </w:r>
    </w:p>
  </w:footnote>
  <w:footnote w:type="continuationSeparator" w:id="0">
    <w:p w14:paraId="45D300E8" w14:textId="77777777" w:rsidR="00A15879" w:rsidRDefault="00A15879" w:rsidP="00C722F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2A28"/>
    <w:rsid w:val="00012948"/>
    <w:rsid w:val="00016D6C"/>
    <w:rsid w:val="00024001"/>
    <w:rsid w:val="00040625"/>
    <w:rsid w:val="00041529"/>
    <w:rsid w:val="0004276D"/>
    <w:rsid w:val="000E03C0"/>
    <w:rsid w:val="00110A1A"/>
    <w:rsid w:val="0012383F"/>
    <w:rsid w:val="00125AE0"/>
    <w:rsid w:val="00151BAF"/>
    <w:rsid w:val="0015793D"/>
    <w:rsid w:val="00164828"/>
    <w:rsid w:val="00174031"/>
    <w:rsid w:val="0018663F"/>
    <w:rsid w:val="00192D17"/>
    <w:rsid w:val="001A242B"/>
    <w:rsid w:val="001E2281"/>
    <w:rsid w:val="001F4511"/>
    <w:rsid w:val="002046B6"/>
    <w:rsid w:val="002437BE"/>
    <w:rsid w:val="0026621A"/>
    <w:rsid w:val="00274FEF"/>
    <w:rsid w:val="00281E2C"/>
    <w:rsid w:val="002901B3"/>
    <w:rsid w:val="002C7D06"/>
    <w:rsid w:val="002E1955"/>
    <w:rsid w:val="002E43AA"/>
    <w:rsid w:val="002E79D2"/>
    <w:rsid w:val="0031503C"/>
    <w:rsid w:val="0032636D"/>
    <w:rsid w:val="00326E7D"/>
    <w:rsid w:val="003E240E"/>
    <w:rsid w:val="00414287"/>
    <w:rsid w:val="00457AD2"/>
    <w:rsid w:val="00462A28"/>
    <w:rsid w:val="00463808"/>
    <w:rsid w:val="00467283"/>
    <w:rsid w:val="00472702"/>
    <w:rsid w:val="0048294B"/>
    <w:rsid w:val="004834AD"/>
    <w:rsid w:val="004C4C2B"/>
    <w:rsid w:val="00542425"/>
    <w:rsid w:val="005B7AC7"/>
    <w:rsid w:val="0061231A"/>
    <w:rsid w:val="00645EAF"/>
    <w:rsid w:val="006606C5"/>
    <w:rsid w:val="006B34FA"/>
    <w:rsid w:val="006E38A9"/>
    <w:rsid w:val="006F214B"/>
    <w:rsid w:val="006F2924"/>
    <w:rsid w:val="007401EA"/>
    <w:rsid w:val="0075467E"/>
    <w:rsid w:val="0076501D"/>
    <w:rsid w:val="00786650"/>
    <w:rsid w:val="00794F63"/>
    <w:rsid w:val="007A4AB0"/>
    <w:rsid w:val="00822814"/>
    <w:rsid w:val="00841664"/>
    <w:rsid w:val="008572F2"/>
    <w:rsid w:val="008E2F51"/>
    <w:rsid w:val="008F5C8C"/>
    <w:rsid w:val="0091452A"/>
    <w:rsid w:val="0095472F"/>
    <w:rsid w:val="009B1A72"/>
    <w:rsid w:val="009C4BD0"/>
    <w:rsid w:val="009D10F6"/>
    <w:rsid w:val="00A156F5"/>
    <w:rsid w:val="00A15879"/>
    <w:rsid w:val="00A3717C"/>
    <w:rsid w:val="00A403FC"/>
    <w:rsid w:val="00A906E2"/>
    <w:rsid w:val="00B60849"/>
    <w:rsid w:val="00C31CDC"/>
    <w:rsid w:val="00C406E9"/>
    <w:rsid w:val="00C722FF"/>
    <w:rsid w:val="00C8753D"/>
    <w:rsid w:val="00D13CF8"/>
    <w:rsid w:val="00D948BE"/>
    <w:rsid w:val="00DB0416"/>
    <w:rsid w:val="00DD4405"/>
    <w:rsid w:val="00DF0A87"/>
    <w:rsid w:val="00E0684F"/>
    <w:rsid w:val="00E36DD4"/>
    <w:rsid w:val="00E6252E"/>
    <w:rsid w:val="00EA32BA"/>
    <w:rsid w:val="00EC6D23"/>
    <w:rsid w:val="00F3516B"/>
    <w:rsid w:val="00F361E8"/>
    <w:rsid w:val="00F47977"/>
    <w:rsid w:val="00F927FB"/>
    <w:rsid w:val="00FC1C04"/>
    <w:rsid w:val="00FD4F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F8B816"/>
  <w15:chartTrackingRefBased/>
  <w15:docId w15:val="{280B9F6A-4E60-4CED-AEAC-2D16D46AFC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sz w:val="24"/>
        <w:szCs w:val="22"/>
        <w:lang w:val="pt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2901B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2901B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abealhodoSumrio">
    <w:name w:val="TOC Heading"/>
    <w:basedOn w:val="Ttulo1"/>
    <w:next w:val="Normal"/>
    <w:uiPriority w:val="39"/>
    <w:unhideWhenUsed/>
    <w:qFormat/>
    <w:rsid w:val="002901B3"/>
    <w:pPr>
      <w:spacing w:line="259" w:lineRule="auto"/>
      <w:outlineLvl w:val="9"/>
    </w:pPr>
    <w:rPr>
      <w:lang w:eastAsia="pt-BR"/>
    </w:rPr>
  </w:style>
  <w:style w:type="paragraph" w:styleId="Sumrio1">
    <w:name w:val="toc 1"/>
    <w:basedOn w:val="Normal"/>
    <w:next w:val="Normal"/>
    <w:autoRedefine/>
    <w:uiPriority w:val="39"/>
    <w:unhideWhenUsed/>
    <w:rsid w:val="002901B3"/>
    <w:pPr>
      <w:spacing w:after="100"/>
    </w:pPr>
  </w:style>
  <w:style w:type="character" w:styleId="Hyperlink">
    <w:name w:val="Hyperlink"/>
    <w:basedOn w:val="Fontepargpadro"/>
    <w:uiPriority w:val="99"/>
    <w:unhideWhenUsed/>
    <w:rsid w:val="002901B3"/>
    <w:rPr>
      <w:color w:val="0563C1" w:themeColor="hyperlink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C722F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C722FF"/>
  </w:style>
  <w:style w:type="paragraph" w:styleId="Rodap">
    <w:name w:val="footer"/>
    <w:basedOn w:val="Normal"/>
    <w:link w:val="RodapChar"/>
    <w:uiPriority w:val="99"/>
    <w:unhideWhenUsed/>
    <w:rsid w:val="00C722FF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C722FF"/>
  </w:style>
  <w:style w:type="character" w:customStyle="1" w:styleId="fontstyle01">
    <w:name w:val="fontstyle01"/>
    <w:basedOn w:val="Fontepargpadro"/>
    <w:rsid w:val="001E2281"/>
    <w:rPr>
      <w:rFonts w:ascii="Barlow-Bold" w:hAnsi="Barlow-Bold" w:hint="default"/>
      <w:b/>
      <w:bCs/>
      <w:i w:val="0"/>
      <w:iCs w:val="0"/>
      <w:color w:val="242021"/>
      <w:sz w:val="28"/>
      <w:szCs w:val="28"/>
    </w:rPr>
  </w:style>
  <w:style w:type="character" w:customStyle="1" w:styleId="fontstyle21">
    <w:name w:val="fontstyle21"/>
    <w:basedOn w:val="Fontepargpadro"/>
    <w:rsid w:val="001E2281"/>
    <w:rPr>
      <w:rFonts w:ascii="Barlow-Regular" w:hAnsi="Barlow-Regular" w:hint="default"/>
      <w:b w:val="0"/>
      <w:bCs w:val="0"/>
      <w:i w:val="0"/>
      <w:iCs w:val="0"/>
      <w:color w:val="242021"/>
      <w:sz w:val="28"/>
      <w:szCs w:val="28"/>
    </w:rPr>
  </w:style>
  <w:style w:type="character" w:customStyle="1" w:styleId="fontstyle11">
    <w:name w:val="fontstyle11"/>
    <w:basedOn w:val="Fontepargpadro"/>
    <w:rsid w:val="00110A1A"/>
    <w:rPr>
      <w:rFonts w:ascii="Barlow-Regular" w:hAnsi="Barlow-Regular" w:hint="default"/>
      <w:b w:val="0"/>
      <w:bCs w:val="0"/>
      <w:i w:val="0"/>
      <w:iCs w:val="0"/>
      <w:color w:val="242021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11.png"/><Relationship Id="rId21" Type="http://schemas.openxmlformats.org/officeDocument/2006/relationships/image" Target="media/image15.png"/><Relationship Id="rId42" Type="http://schemas.openxmlformats.org/officeDocument/2006/relationships/image" Target="media/image36.png"/><Relationship Id="rId47" Type="http://schemas.openxmlformats.org/officeDocument/2006/relationships/image" Target="media/image41.png"/><Relationship Id="rId63" Type="http://schemas.openxmlformats.org/officeDocument/2006/relationships/image" Target="media/image57.png"/><Relationship Id="rId68" Type="http://schemas.openxmlformats.org/officeDocument/2006/relationships/image" Target="media/image62.png"/><Relationship Id="rId84" Type="http://schemas.openxmlformats.org/officeDocument/2006/relationships/image" Target="media/image78.png"/><Relationship Id="rId89" Type="http://schemas.openxmlformats.org/officeDocument/2006/relationships/image" Target="media/image83.png"/><Relationship Id="rId112" Type="http://schemas.openxmlformats.org/officeDocument/2006/relationships/image" Target="media/image106.png"/><Relationship Id="rId133" Type="http://schemas.openxmlformats.org/officeDocument/2006/relationships/image" Target="media/image127.png"/><Relationship Id="rId138" Type="http://schemas.openxmlformats.org/officeDocument/2006/relationships/image" Target="media/image132.png"/><Relationship Id="rId154" Type="http://schemas.openxmlformats.org/officeDocument/2006/relationships/image" Target="media/image148.png"/><Relationship Id="rId159" Type="http://schemas.openxmlformats.org/officeDocument/2006/relationships/image" Target="media/image153.png"/><Relationship Id="rId175" Type="http://schemas.openxmlformats.org/officeDocument/2006/relationships/image" Target="media/image169.png"/><Relationship Id="rId170" Type="http://schemas.openxmlformats.org/officeDocument/2006/relationships/image" Target="media/image164.png"/><Relationship Id="rId191" Type="http://schemas.openxmlformats.org/officeDocument/2006/relationships/image" Target="media/image185.png"/><Relationship Id="rId196" Type="http://schemas.openxmlformats.org/officeDocument/2006/relationships/theme" Target="theme/theme1.xml"/><Relationship Id="rId16" Type="http://schemas.openxmlformats.org/officeDocument/2006/relationships/image" Target="media/image10.png"/><Relationship Id="rId107" Type="http://schemas.openxmlformats.org/officeDocument/2006/relationships/image" Target="media/image101.png"/><Relationship Id="rId11" Type="http://schemas.openxmlformats.org/officeDocument/2006/relationships/image" Target="media/image5.png"/><Relationship Id="rId32" Type="http://schemas.openxmlformats.org/officeDocument/2006/relationships/image" Target="media/image26.png"/><Relationship Id="rId37" Type="http://schemas.openxmlformats.org/officeDocument/2006/relationships/image" Target="media/image31.png"/><Relationship Id="rId53" Type="http://schemas.openxmlformats.org/officeDocument/2006/relationships/image" Target="media/image47.png"/><Relationship Id="rId58" Type="http://schemas.openxmlformats.org/officeDocument/2006/relationships/image" Target="media/image52.png"/><Relationship Id="rId74" Type="http://schemas.openxmlformats.org/officeDocument/2006/relationships/image" Target="media/image68.png"/><Relationship Id="rId79" Type="http://schemas.openxmlformats.org/officeDocument/2006/relationships/image" Target="media/image73.png"/><Relationship Id="rId102" Type="http://schemas.openxmlformats.org/officeDocument/2006/relationships/image" Target="media/image96.png"/><Relationship Id="rId123" Type="http://schemas.openxmlformats.org/officeDocument/2006/relationships/image" Target="media/image117.png"/><Relationship Id="rId128" Type="http://schemas.openxmlformats.org/officeDocument/2006/relationships/image" Target="media/image122.png"/><Relationship Id="rId144" Type="http://schemas.openxmlformats.org/officeDocument/2006/relationships/image" Target="media/image138.png"/><Relationship Id="rId149" Type="http://schemas.openxmlformats.org/officeDocument/2006/relationships/image" Target="media/image143.png"/><Relationship Id="rId5" Type="http://schemas.openxmlformats.org/officeDocument/2006/relationships/footnotes" Target="footnotes.xml"/><Relationship Id="rId90" Type="http://schemas.openxmlformats.org/officeDocument/2006/relationships/image" Target="media/image84.png"/><Relationship Id="rId95" Type="http://schemas.openxmlformats.org/officeDocument/2006/relationships/image" Target="media/image89.png"/><Relationship Id="rId160" Type="http://schemas.openxmlformats.org/officeDocument/2006/relationships/image" Target="media/image154.png"/><Relationship Id="rId165" Type="http://schemas.openxmlformats.org/officeDocument/2006/relationships/image" Target="media/image159.png"/><Relationship Id="rId181" Type="http://schemas.openxmlformats.org/officeDocument/2006/relationships/image" Target="media/image175.png"/><Relationship Id="rId186" Type="http://schemas.openxmlformats.org/officeDocument/2006/relationships/image" Target="media/image180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43" Type="http://schemas.openxmlformats.org/officeDocument/2006/relationships/image" Target="media/image37.png"/><Relationship Id="rId48" Type="http://schemas.openxmlformats.org/officeDocument/2006/relationships/image" Target="media/image42.png"/><Relationship Id="rId64" Type="http://schemas.openxmlformats.org/officeDocument/2006/relationships/image" Target="media/image58.png"/><Relationship Id="rId69" Type="http://schemas.openxmlformats.org/officeDocument/2006/relationships/image" Target="media/image63.png"/><Relationship Id="rId113" Type="http://schemas.openxmlformats.org/officeDocument/2006/relationships/image" Target="media/image107.png"/><Relationship Id="rId118" Type="http://schemas.openxmlformats.org/officeDocument/2006/relationships/image" Target="media/image112.png"/><Relationship Id="rId134" Type="http://schemas.openxmlformats.org/officeDocument/2006/relationships/image" Target="media/image128.png"/><Relationship Id="rId139" Type="http://schemas.openxmlformats.org/officeDocument/2006/relationships/image" Target="media/image133.png"/><Relationship Id="rId80" Type="http://schemas.openxmlformats.org/officeDocument/2006/relationships/image" Target="media/image74.png"/><Relationship Id="rId85" Type="http://schemas.openxmlformats.org/officeDocument/2006/relationships/image" Target="media/image79.png"/><Relationship Id="rId150" Type="http://schemas.openxmlformats.org/officeDocument/2006/relationships/image" Target="media/image144.png"/><Relationship Id="rId155" Type="http://schemas.openxmlformats.org/officeDocument/2006/relationships/image" Target="media/image149.png"/><Relationship Id="rId171" Type="http://schemas.openxmlformats.org/officeDocument/2006/relationships/image" Target="media/image165.png"/><Relationship Id="rId176" Type="http://schemas.openxmlformats.org/officeDocument/2006/relationships/image" Target="media/image170.png"/><Relationship Id="rId192" Type="http://schemas.openxmlformats.org/officeDocument/2006/relationships/image" Target="media/image186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33" Type="http://schemas.openxmlformats.org/officeDocument/2006/relationships/image" Target="media/image27.png"/><Relationship Id="rId38" Type="http://schemas.openxmlformats.org/officeDocument/2006/relationships/image" Target="media/image32.png"/><Relationship Id="rId59" Type="http://schemas.openxmlformats.org/officeDocument/2006/relationships/image" Target="media/image53.png"/><Relationship Id="rId103" Type="http://schemas.openxmlformats.org/officeDocument/2006/relationships/image" Target="media/image97.png"/><Relationship Id="rId108" Type="http://schemas.openxmlformats.org/officeDocument/2006/relationships/image" Target="media/image102.png"/><Relationship Id="rId124" Type="http://schemas.openxmlformats.org/officeDocument/2006/relationships/image" Target="media/image118.png"/><Relationship Id="rId129" Type="http://schemas.openxmlformats.org/officeDocument/2006/relationships/image" Target="media/image123.png"/><Relationship Id="rId54" Type="http://schemas.openxmlformats.org/officeDocument/2006/relationships/image" Target="media/image48.png"/><Relationship Id="rId70" Type="http://schemas.openxmlformats.org/officeDocument/2006/relationships/image" Target="media/image64.png"/><Relationship Id="rId75" Type="http://schemas.openxmlformats.org/officeDocument/2006/relationships/image" Target="media/image69.png"/><Relationship Id="rId91" Type="http://schemas.openxmlformats.org/officeDocument/2006/relationships/image" Target="media/image85.png"/><Relationship Id="rId96" Type="http://schemas.openxmlformats.org/officeDocument/2006/relationships/image" Target="media/image90.png"/><Relationship Id="rId140" Type="http://schemas.openxmlformats.org/officeDocument/2006/relationships/image" Target="media/image134.png"/><Relationship Id="rId145" Type="http://schemas.openxmlformats.org/officeDocument/2006/relationships/image" Target="media/image139.png"/><Relationship Id="rId161" Type="http://schemas.openxmlformats.org/officeDocument/2006/relationships/image" Target="media/image155.png"/><Relationship Id="rId166" Type="http://schemas.openxmlformats.org/officeDocument/2006/relationships/image" Target="media/image160.png"/><Relationship Id="rId182" Type="http://schemas.openxmlformats.org/officeDocument/2006/relationships/image" Target="media/image176.png"/><Relationship Id="rId187" Type="http://schemas.openxmlformats.org/officeDocument/2006/relationships/image" Target="media/image181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49" Type="http://schemas.openxmlformats.org/officeDocument/2006/relationships/image" Target="media/image43.png"/><Relationship Id="rId114" Type="http://schemas.openxmlformats.org/officeDocument/2006/relationships/image" Target="media/image108.png"/><Relationship Id="rId119" Type="http://schemas.openxmlformats.org/officeDocument/2006/relationships/image" Target="media/image113.png"/><Relationship Id="rId44" Type="http://schemas.openxmlformats.org/officeDocument/2006/relationships/image" Target="media/image38.png"/><Relationship Id="rId60" Type="http://schemas.openxmlformats.org/officeDocument/2006/relationships/image" Target="media/image54.png"/><Relationship Id="rId65" Type="http://schemas.openxmlformats.org/officeDocument/2006/relationships/image" Target="media/image59.png"/><Relationship Id="rId81" Type="http://schemas.openxmlformats.org/officeDocument/2006/relationships/image" Target="media/image75.png"/><Relationship Id="rId86" Type="http://schemas.openxmlformats.org/officeDocument/2006/relationships/image" Target="media/image80.png"/><Relationship Id="rId130" Type="http://schemas.openxmlformats.org/officeDocument/2006/relationships/image" Target="media/image124.png"/><Relationship Id="rId135" Type="http://schemas.openxmlformats.org/officeDocument/2006/relationships/image" Target="media/image129.png"/><Relationship Id="rId151" Type="http://schemas.openxmlformats.org/officeDocument/2006/relationships/image" Target="media/image145.png"/><Relationship Id="rId156" Type="http://schemas.openxmlformats.org/officeDocument/2006/relationships/image" Target="media/image150.png"/><Relationship Id="rId177" Type="http://schemas.openxmlformats.org/officeDocument/2006/relationships/image" Target="media/image171.png"/><Relationship Id="rId172" Type="http://schemas.openxmlformats.org/officeDocument/2006/relationships/image" Target="media/image166.png"/><Relationship Id="rId193" Type="http://schemas.openxmlformats.org/officeDocument/2006/relationships/image" Target="media/image187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9" Type="http://schemas.openxmlformats.org/officeDocument/2006/relationships/image" Target="media/image33.png"/><Relationship Id="rId109" Type="http://schemas.openxmlformats.org/officeDocument/2006/relationships/image" Target="media/image103.png"/><Relationship Id="rId34" Type="http://schemas.openxmlformats.org/officeDocument/2006/relationships/image" Target="media/image28.png"/><Relationship Id="rId50" Type="http://schemas.openxmlformats.org/officeDocument/2006/relationships/image" Target="media/image44.png"/><Relationship Id="rId55" Type="http://schemas.openxmlformats.org/officeDocument/2006/relationships/image" Target="media/image49.png"/><Relationship Id="rId76" Type="http://schemas.openxmlformats.org/officeDocument/2006/relationships/image" Target="media/image70.png"/><Relationship Id="rId97" Type="http://schemas.openxmlformats.org/officeDocument/2006/relationships/image" Target="media/image91.png"/><Relationship Id="rId104" Type="http://schemas.openxmlformats.org/officeDocument/2006/relationships/image" Target="media/image98.png"/><Relationship Id="rId120" Type="http://schemas.openxmlformats.org/officeDocument/2006/relationships/image" Target="media/image114.png"/><Relationship Id="rId125" Type="http://schemas.openxmlformats.org/officeDocument/2006/relationships/image" Target="media/image119.png"/><Relationship Id="rId141" Type="http://schemas.openxmlformats.org/officeDocument/2006/relationships/image" Target="media/image135.png"/><Relationship Id="rId146" Type="http://schemas.openxmlformats.org/officeDocument/2006/relationships/image" Target="media/image140.png"/><Relationship Id="rId167" Type="http://schemas.openxmlformats.org/officeDocument/2006/relationships/image" Target="media/image161.png"/><Relationship Id="rId188" Type="http://schemas.openxmlformats.org/officeDocument/2006/relationships/image" Target="media/image182.png"/><Relationship Id="rId7" Type="http://schemas.openxmlformats.org/officeDocument/2006/relationships/image" Target="media/image1.png"/><Relationship Id="rId71" Type="http://schemas.openxmlformats.org/officeDocument/2006/relationships/image" Target="media/image65.png"/><Relationship Id="rId92" Type="http://schemas.openxmlformats.org/officeDocument/2006/relationships/image" Target="media/image86.png"/><Relationship Id="rId162" Type="http://schemas.openxmlformats.org/officeDocument/2006/relationships/image" Target="media/image156.png"/><Relationship Id="rId183" Type="http://schemas.openxmlformats.org/officeDocument/2006/relationships/image" Target="media/image177.png"/><Relationship Id="rId2" Type="http://schemas.openxmlformats.org/officeDocument/2006/relationships/styles" Target="styles.xml"/><Relationship Id="rId29" Type="http://schemas.openxmlformats.org/officeDocument/2006/relationships/image" Target="media/image23.png"/><Relationship Id="rId24" Type="http://schemas.openxmlformats.org/officeDocument/2006/relationships/image" Target="media/image18.png"/><Relationship Id="rId40" Type="http://schemas.openxmlformats.org/officeDocument/2006/relationships/image" Target="media/image34.png"/><Relationship Id="rId45" Type="http://schemas.openxmlformats.org/officeDocument/2006/relationships/image" Target="media/image39.png"/><Relationship Id="rId66" Type="http://schemas.openxmlformats.org/officeDocument/2006/relationships/image" Target="media/image60.png"/><Relationship Id="rId87" Type="http://schemas.openxmlformats.org/officeDocument/2006/relationships/image" Target="media/image81.png"/><Relationship Id="rId110" Type="http://schemas.openxmlformats.org/officeDocument/2006/relationships/image" Target="media/image104.png"/><Relationship Id="rId115" Type="http://schemas.openxmlformats.org/officeDocument/2006/relationships/image" Target="media/image109.png"/><Relationship Id="rId131" Type="http://schemas.openxmlformats.org/officeDocument/2006/relationships/image" Target="media/image125.png"/><Relationship Id="rId136" Type="http://schemas.openxmlformats.org/officeDocument/2006/relationships/image" Target="media/image130.png"/><Relationship Id="rId157" Type="http://schemas.openxmlformats.org/officeDocument/2006/relationships/image" Target="media/image151.png"/><Relationship Id="rId178" Type="http://schemas.openxmlformats.org/officeDocument/2006/relationships/image" Target="media/image172.png"/><Relationship Id="rId61" Type="http://schemas.openxmlformats.org/officeDocument/2006/relationships/image" Target="media/image55.png"/><Relationship Id="rId82" Type="http://schemas.openxmlformats.org/officeDocument/2006/relationships/image" Target="media/image76.png"/><Relationship Id="rId152" Type="http://schemas.openxmlformats.org/officeDocument/2006/relationships/image" Target="media/image146.png"/><Relationship Id="rId173" Type="http://schemas.openxmlformats.org/officeDocument/2006/relationships/image" Target="media/image167.png"/><Relationship Id="rId194" Type="http://schemas.openxmlformats.org/officeDocument/2006/relationships/footer" Target="footer1.xml"/><Relationship Id="rId19" Type="http://schemas.openxmlformats.org/officeDocument/2006/relationships/image" Target="media/image13.png"/><Relationship Id="rId14" Type="http://schemas.openxmlformats.org/officeDocument/2006/relationships/image" Target="media/image8.png"/><Relationship Id="rId30" Type="http://schemas.openxmlformats.org/officeDocument/2006/relationships/image" Target="media/image24.png"/><Relationship Id="rId35" Type="http://schemas.openxmlformats.org/officeDocument/2006/relationships/image" Target="media/image29.png"/><Relationship Id="rId56" Type="http://schemas.openxmlformats.org/officeDocument/2006/relationships/image" Target="media/image50.png"/><Relationship Id="rId77" Type="http://schemas.openxmlformats.org/officeDocument/2006/relationships/image" Target="media/image71.png"/><Relationship Id="rId100" Type="http://schemas.openxmlformats.org/officeDocument/2006/relationships/image" Target="media/image94.png"/><Relationship Id="rId105" Type="http://schemas.openxmlformats.org/officeDocument/2006/relationships/image" Target="media/image99.png"/><Relationship Id="rId126" Type="http://schemas.openxmlformats.org/officeDocument/2006/relationships/image" Target="media/image120.png"/><Relationship Id="rId147" Type="http://schemas.openxmlformats.org/officeDocument/2006/relationships/image" Target="media/image141.png"/><Relationship Id="rId168" Type="http://schemas.openxmlformats.org/officeDocument/2006/relationships/image" Target="media/image162.png"/><Relationship Id="rId8" Type="http://schemas.openxmlformats.org/officeDocument/2006/relationships/image" Target="media/image2.png"/><Relationship Id="rId51" Type="http://schemas.openxmlformats.org/officeDocument/2006/relationships/image" Target="media/image45.png"/><Relationship Id="rId72" Type="http://schemas.openxmlformats.org/officeDocument/2006/relationships/image" Target="media/image66.png"/><Relationship Id="rId93" Type="http://schemas.openxmlformats.org/officeDocument/2006/relationships/image" Target="media/image87.png"/><Relationship Id="rId98" Type="http://schemas.openxmlformats.org/officeDocument/2006/relationships/image" Target="media/image92.png"/><Relationship Id="rId121" Type="http://schemas.openxmlformats.org/officeDocument/2006/relationships/image" Target="media/image115.png"/><Relationship Id="rId142" Type="http://schemas.openxmlformats.org/officeDocument/2006/relationships/image" Target="media/image136.png"/><Relationship Id="rId163" Type="http://schemas.openxmlformats.org/officeDocument/2006/relationships/image" Target="media/image157.png"/><Relationship Id="rId184" Type="http://schemas.openxmlformats.org/officeDocument/2006/relationships/image" Target="media/image178.png"/><Relationship Id="rId189" Type="http://schemas.openxmlformats.org/officeDocument/2006/relationships/image" Target="media/image183.png"/><Relationship Id="rId3" Type="http://schemas.openxmlformats.org/officeDocument/2006/relationships/settings" Target="settings.xml"/><Relationship Id="rId25" Type="http://schemas.openxmlformats.org/officeDocument/2006/relationships/image" Target="media/image19.png"/><Relationship Id="rId46" Type="http://schemas.openxmlformats.org/officeDocument/2006/relationships/image" Target="media/image40.png"/><Relationship Id="rId67" Type="http://schemas.openxmlformats.org/officeDocument/2006/relationships/image" Target="media/image61.png"/><Relationship Id="rId116" Type="http://schemas.openxmlformats.org/officeDocument/2006/relationships/image" Target="media/image110.png"/><Relationship Id="rId137" Type="http://schemas.openxmlformats.org/officeDocument/2006/relationships/image" Target="media/image131.png"/><Relationship Id="rId158" Type="http://schemas.openxmlformats.org/officeDocument/2006/relationships/image" Target="media/image152.png"/><Relationship Id="rId20" Type="http://schemas.openxmlformats.org/officeDocument/2006/relationships/image" Target="media/image14.png"/><Relationship Id="rId41" Type="http://schemas.openxmlformats.org/officeDocument/2006/relationships/image" Target="media/image35.png"/><Relationship Id="rId62" Type="http://schemas.openxmlformats.org/officeDocument/2006/relationships/image" Target="media/image56.png"/><Relationship Id="rId83" Type="http://schemas.openxmlformats.org/officeDocument/2006/relationships/image" Target="media/image77.png"/><Relationship Id="rId88" Type="http://schemas.openxmlformats.org/officeDocument/2006/relationships/image" Target="media/image82.png"/><Relationship Id="rId111" Type="http://schemas.openxmlformats.org/officeDocument/2006/relationships/image" Target="media/image105.png"/><Relationship Id="rId132" Type="http://schemas.openxmlformats.org/officeDocument/2006/relationships/image" Target="media/image126.png"/><Relationship Id="rId153" Type="http://schemas.openxmlformats.org/officeDocument/2006/relationships/image" Target="media/image147.png"/><Relationship Id="rId174" Type="http://schemas.openxmlformats.org/officeDocument/2006/relationships/image" Target="media/image168.png"/><Relationship Id="rId179" Type="http://schemas.openxmlformats.org/officeDocument/2006/relationships/image" Target="media/image173.png"/><Relationship Id="rId195" Type="http://schemas.openxmlformats.org/officeDocument/2006/relationships/fontTable" Target="fontTable.xml"/><Relationship Id="rId190" Type="http://schemas.openxmlformats.org/officeDocument/2006/relationships/image" Target="media/image184.png"/><Relationship Id="rId15" Type="http://schemas.openxmlformats.org/officeDocument/2006/relationships/image" Target="media/image9.png"/><Relationship Id="rId36" Type="http://schemas.openxmlformats.org/officeDocument/2006/relationships/image" Target="media/image30.png"/><Relationship Id="rId57" Type="http://schemas.openxmlformats.org/officeDocument/2006/relationships/image" Target="media/image51.png"/><Relationship Id="rId106" Type="http://schemas.openxmlformats.org/officeDocument/2006/relationships/image" Target="media/image100.png"/><Relationship Id="rId127" Type="http://schemas.openxmlformats.org/officeDocument/2006/relationships/image" Target="media/image121.png"/><Relationship Id="rId10" Type="http://schemas.openxmlformats.org/officeDocument/2006/relationships/image" Target="media/image4.png"/><Relationship Id="rId31" Type="http://schemas.openxmlformats.org/officeDocument/2006/relationships/image" Target="media/image25.png"/><Relationship Id="rId52" Type="http://schemas.openxmlformats.org/officeDocument/2006/relationships/image" Target="media/image46.png"/><Relationship Id="rId73" Type="http://schemas.openxmlformats.org/officeDocument/2006/relationships/image" Target="media/image67.png"/><Relationship Id="rId78" Type="http://schemas.openxmlformats.org/officeDocument/2006/relationships/image" Target="media/image72.png"/><Relationship Id="rId94" Type="http://schemas.openxmlformats.org/officeDocument/2006/relationships/image" Target="media/image88.png"/><Relationship Id="rId99" Type="http://schemas.openxmlformats.org/officeDocument/2006/relationships/image" Target="media/image93.png"/><Relationship Id="rId101" Type="http://schemas.openxmlformats.org/officeDocument/2006/relationships/image" Target="media/image95.png"/><Relationship Id="rId122" Type="http://schemas.openxmlformats.org/officeDocument/2006/relationships/image" Target="media/image116.png"/><Relationship Id="rId143" Type="http://schemas.openxmlformats.org/officeDocument/2006/relationships/image" Target="media/image137.png"/><Relationship Id="rId148" Type="http://schemas.openxmlformats.org/officeDocument/2006/relationships/image" Target="media/image142.png"/><Relationship Id="rId164" Type="http://schemas.openxmlformats.org/officeDocument/2006/relationships/image" Target="media/image158.png"/><Relationship Id="rId169" Type="http://schemas.openxmlformats.org/officeDocument/2006/relationships/image" Target="media/image163.png"/><Relationship Id="rId185" Type="http://schemas.openxmlformats.org/officeDocument/2006/relationships/image" Target="media/image179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80" Type="http://schemas.openxmlformats.org/officeDocument/2006/relationships/image" Target="media/image174.png"/><Relationship Id="rId26" Type="http://schemas.openxmlformats.org/officeDocument/2006/relationships/image" Target="media/image20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kasa\Documents\Modelos%20Personalizados%20do%20Office\PET%202%202.dotx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B0BDFE-137C-4DE6-A9C2-CBD1DC27D9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PET 2 2</Template>
  <TotalTime>9</TotalTime>
  <Pages>94</Pages>
  <Words>1242</Words>
  <Characters>6708</Characters>
  <Application>Microsoft Office Word</Application>
  <DocSecurity>0</DocSecurity>
  <Lines>55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Marcia Katia Alves Silva</dc:creator>
  <cp:keywords/>
  <dc:description/>
  <cp:lastModifiedBy>Marcia Katia Alves Silva</cp:lastModifiedBy>
  <cp:revision>3</cp:revision>
  <cp:lastPrinted>2021-05-04T16:58:00Z</cp:lastPrinted>
  <dcterms:created xsi:type="dcterms:W3CDTF">2021-05-04T16:58:00Z</dcterms:created>
  <dcterms:modified xsi:type="dcterms:W3CDTF">2021-05-04T17:23:00Z</dcterms:modified>
</cp:coreProperties>
</file>